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70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ddress label layout table"/>
      </w:tblPr>
      <w:tblGrid>
        <w:gridCol w:w="3787"/>
        <w:gridCol w:w="173"/>
        <w:gridCol w:w="3787"/>
        <w:gridCol w:w="173"/>
        <w:gridCol w:w="3787"/>
      </w:tblGrid>
      <w:tr w:rsidR="005A76D8">
        <w:trPr>
          <w:trHeight w:hRule="exact" w:val="1440"/>
          <w:jc w:val="center"/>
        </w:trPr>
        <w:tc>
          <w:tcPr>
            <w:tcW w:w="3787" w:type="dxa"/>
            <w:vAlign w:val="bottom"/>
          </w:tcPr>
          <w:sdt>
            <w:sdtPr>
              <w:alias w:val="Your Name"/>
              <w:tag w:val=""/>
              <w:id w:val="242991557"/>
              <w:placeholder>
                <w:docPart w:val="A3382E12B63B4B77A49D4FE2B7BE2858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5A76D8" w:rsidRDefault="00FE4C45">
                <w:pPr>
                  <w:pStyle w:val="Name"/>
                  <w:spacing w:after="0"/>
                </w:pPr>
                <w:r>
                  <w:t>[Name]</w:t>
                </w:r>
              </w:p>
            </w:sdtContent>
          </w:sdt>
          <w:sdt>
            <w:sdtPr>
              <w:alias w:val="Address"/>
              <w:tag w:val=""/>
              <w:id w:val="310450409"/>
              <w:placeholder>
                <w:docPart w:val="6E20CBBF017B4DF3BDDBD591C7F3890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5A76D8" w:rsidRDefault="00FE4C45">
                <w:pPr>
                  <w:pStyle w:val="Address"/>
                </w:pPr>
                <w:r>
                  <w:t>[Address, City, ST  ZIP Code]</w:t>
                </w:r>
              </w:p>
            </w:sdtContent>
          </w:sdt>
        </w:tc>
        <w:tc>
          <w:tcPr>
            <w:tcW w:w="173" w:type="dxa"/>
            <w:vAlign w:val="bottom"/>
          </w:tcPr>
          <w:p w:rsidR="005A76D8" w:rsidRDefault="005A76D8"/>
        </w:tc>
        <w:tc>
          <w:tcPr>
            <w:tcW w:w="3787" w:type="dxa"/>
            <w:vAlign w:val="bottom"/>
          </w:tcPr>
          <w:sdt>
            <w:sdtPr>
              <w:alias w:val="Your Name"/>
              <w:tag w:val=""/>
              <w:id w:val="1192115228"/>
              <w:placeholder>
                <w:docPart w:val="A3382E12B63B4B77A49D4FE2B7BE2858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5A76D8" w:rsidRDefault="00FE4C45">
                <w:pPr>
                  <w:pStyle w:val="Name"/>
                  <w:spacing w:after="0"/>
                </w:pPr>
                <w:r>
                  <w:t>[Name]</w:t>
                </w:r>
              </w:p>
            </w:sdtContent>
          </w:sdt>
          <w:sdt>
            <w:sdtPr>
              <w:alias w:val="Address"/>
              <w:tag w:val=""/>
              <w:id w:val="1107545091"/>
              <w:placeholder>
                <w:docPart w:val="6E20CBBF017B4DF3BDDBD591C7F3890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5A76D8" w:rsidRDefault="00FE4C45">
                <w:r>
                  <w:t>[Address, City, ST  ZIP Code]</w:t>
                </w:r>
              </w:p>
            </w:sdtContent>
          </w:sdt>
        </w:tc>
        <w:tc>
          <w:tcPr>
            <w:tcW w:w="173" w:type="dxa"/>
            <w:vAlign w:val="bottom"/>
          </w:tcPr>
          <w:p w:rsidR="005A76D8" w:rsidRDefault="005A76D8"/>
        </w:tc>
        <w:tc>
          <w:tcPr>
            <w:tcW w:w="3787" w:type="dxa"/>
            <w:vAlign w:val="bottom"/>
          </w:tcPr>
          <w:sdt>
            <w:sdtPr>
              <w:alias w:val="Your Name"/>
              <w:tag w:val=""/>
              <w:id w:val="-141345319"/>
              <w:placeholder>
                <w:docPart w:val="A3382E12B63B4B77A49D4FE2B7BE2858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5A76D8" w:rsidRDefault="00FE4C45">
                <w:pPr>
                  <w:pStyle w:val="Name"/>
                  <w:spacing w:after="0"/>
                </w:pPr>
                <w:r>
                  <w:t>[Name]</w:t>
                </w:r>
              </w:p>
            </w:sdtContent>
          </w:sdt>
          <w:sdt>
            <w:sdtPr>
              <w:alias w:val="Address"/>
              <w:tag w:val=""/>
              <w:id w:val="152268373"/>
              <w:placeholder>
                <w:docPart w:val="6E20CBBF017B4DF3BDDBD591C7F3890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5A76D8" w:rsidRDefault="00FE4C45">
                <w:r>
                  <w:t>[Address, City, ST  ZIP Code]</w:t>
                </w:r>
              </w:p>
            </w:sdtContent>
          </w:sdt>
        </w:tc>
      </w:tr>
      <w:tr w:rsidR="005A76D8">
        <w:trPr>
          <w:trHeight w:hRule="exact" w:val="1440"/>
          <w:jc w:val="center"/>
        </w:trPr>
        <w:tc>
          <w:tcPr>
            <w:tcW w:w="3787" w:type="dxa"/>
            <w:vAlign w:val="bottom"/>
          </w:tcPr>
          <w:sdt>
            <w:sdtPr>
              <w:alias w:val="Your Name"/>
              <w:tag w:val=""/>
              <w:id w:val="436035011"/>
              <w:placeholder>
                <w:docPart w:val="A3382E12B63B4B77A49D4FE2B7BE2858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5A76D8" w:rsidRDefault="00FE4C45">
                <w:pPr>
                  <w:pStyle w:val="Name"/>
                  <w:spacing w:after="0"/>
                </w:pPr>
                <w:r>
                  <w:t>[Name]</w:t>
                </w:r>
              </w:p>
            </w:sdtContent>
          </w:sdt>
          <w:sdt>
            <w:sdtPr>
              <w:alias w:val="Address"/>
              <w:tag w:val=""/>
              <w:id w:val="1295793553"/>
              <w:placeholder>
                <w:docPart w:val="6E20CBBF017B4DF3BDDBD591C7F3890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5A76D8" w:rsidRDefault="00FE4C45">
                <w:pPr>
                  <w:pStyle w:val="Address"/>
                </w:pPr>
                <w:r>
                  <w:t>[Address, City, ST  ZIP Code]</w:t>
                </w:r>
              </w:p>
            </w:sdtContent>
          </w:sdt>
        </w:tc>
        <w:tc>
          <w:tcPr>
            <w:tcW w:w="173" w:type="dxa"/>
            <w:vAlign w:val="bottom"/>
          </w:tcPr>
          <w:p w:rsidR="005A76D8" w:rsidRDefault="005A76D8"/>
        </w:tc>
        <w:tc>
          <w:tcPr>
            <w:tcW w:w="3787" w:type="dxa"/>
            <w:vAlign w:val="bottom"/>
          </w:tcPr>
          <w:sdt>
            <w:sdtPr>
              <w:alias w:val="Your Name"/>
              <w:tag w:val=""/>
              <w:id w:val="1124504035"/>
              <w:placeholder>
                <w:docPart w:val="A3382E12B63B4B77A49D4FE2B7BE2858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5A76D8" w:rsidRDefault="00FE4C45">
                <w:pPr>
                  <w:pStyle w:val="Name"/>
                  <w:spacing w:after="0"/>
                </w:pPr>
                <w:r>
                  <w:t>[Name]</w:t>
                </w:r>
              </w:p>
            </w:sdtContent>
          </w:sdt>
          <w:sdt>
            <w:sdtPr>
              <w:alias w:val="Address"/>
              <w:tag w:val=""/>
              <w:id w:val="596683706"/>
              <w:placeholder>
                <w:docPart w:val="6E20CBBF017B4DF3BDDBD591C7F3890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5A76D8" w:rsidRDefault="00FE4C45">
                <w:r>
                  <w:t>[Address, City, ST  ZIP Code]</w:t>
                </w:r>
              </w:p>
            </w:sdtContent>
          </w:sdt>
        </w:tc>
        <w:tc>
          <w:tcPr>
            <w:tcW w:w="173" w:type="dxa"/>
            <w:vAlign w:val="bottom"/>
          </w:tcPr>
          <w:p w:rsidR="005A76D8" w:rsidRDefault="005A76D8"/>
        </w:tc>
        <w:tc>
          <w:tcPr>
            <w:tcW w:w="3787" w:type="dxa"/>
            <w:vAlign w:val="bottom"/>
          </w:tcPr>
          <w:sdt>
            <w:sdtPr>
              <w:alias w:val="Your Name"/>
              <w:tag w:val=""/>
              <w:id w:val="1372735685"/>
              <w:placeholder>
                <w:docPart w:val="A3382E12B63B4B77A49D4FE2B7BE2858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5A76D8" w:rsidRDefault="00FE4C45">
                <w:pPr>
                  <w:pStyle w:val="Name"/>
                  <w:spacing w:after="0"/>
                </w:pPr>
                <w:r>
                  <w:t>[Name]</w:t>
                </w:r>
              </w:p>
            </w:sdtContent>
          </w:sdt>
          <w:sdt>
            <w:sdtPr>
              <w:alias w:val="Address"/>
              <w:tag w:val=""/>
              <w:id w:val="-277793810"/>
              <w:placeholder>
                <w:docPart w:val="6E20CBBF017B4DF3BDDBD591C7F3890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5A76D8" w:rsidRDefault="00FE4C45">
                <w:r>
                  <w:t>[Address, City, ST</w:t>
                </w:r>
                <w:r>
                  <w:t xml:space="preserve">  ZIP Code]</w:t>
                </w:r>
              </w:p>
            </w:sdtContent>
          </w:sdt>
        </w:tc>
      </w:tr>
      <w:tr w:rsidR="005A76D8">
        <w:trPr>
          <w:trHeight w:hRule="exact" w:val="1440"/>
          <w:jc w:val="center"/>
        </w:trPr>
        <w:tc>
          <w:tcPr>
            <w:tcW w:w="3787" w:type="dxa"/>
            <w:vAlign w:val="bottom"/>
          </w:tcPr>
          <w:sdt>
            <w:sdtPr>
              <w:alias w:val="Your Name"/>
              <w:tag w:val=""/>
              <w:id w:val="1986192990"/>
              <w:placeholder>
                <w:docPart w:val="A3382E12B63B4B77A49D4FE2B7BE2858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5A76D8" w:rsidRDefault="00FE4C45">
                <w:pPr>
                  <w:pStyle w:val="Name"/>
                  <w:spacing w:after="0"/>
                </w:pPr>
                <w:r>
                  <w:t>[Name]</w:t>
                </w:r>
              </w:p>
            </w:sdtContent>
          </w:sdt>
          <w:sdt>
            <w:sdtPr>
              <w:alias w:val="Address"/>
              <w:tag w:val=""/>
              <w:id w:val="164602122"/>
              <w:placeholder>
                <w:docPart w:val="6E20CBBF017B4DF3BDDBD591C7F3890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5A76D8" w:rsidRDefault="00FE4C45">
                <w:pPr>
                  <w:pStyle w:val="Address"/>
                </w:pPr>
                <w:r>
                  <w:t>[Address, City, ST  ZIP Code]</w:t>
                </w:r>
              </w:p>
            </w:sdtContent>
          </w:sdt>
        </w:tc>
        <w:tc>
          <w:tcPr>
            <w:tcW w:w="173" w:type="dxa"/>
            <w:vAlign w:val="bottom"/>
          </w:tcPr>
          <w:p w:rsidR="005A76D8" w:rsidRDefault="005A76D8"/>
        </w:tc>
        <w:tc>
          <w:tcPr>
            <w:tcW w:w="3787" w:type="dxa"/>
            <w:vAlign w:val="bottom"/>
          </w:tcPr>
          <w:sdt>
            <w:sdtPr>
              <w:alias w:val="Your Name"/>
              <w:tag w:val=""/>
              <w:id w:val="1662276124"/>
              <w:placeholder>
                <w:docPart w:val="A3382E12B63B4B77A49D4FE2B7BE2858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5A76D8" w:rsidRDefault="00FE4C45">
                <w:pPr>
                  <w:pStyle w:val="Name"/>
                  <w:spacing w:after="0"/>
                </w:pPr>
                <w:r>
                  <w:t>[Name]</w:t>
                </w:r>
              </w:p>
            </w:sdtContent>
          </w:sdt>
          <w:sdt>
            <w:sdtPr>
              <w:alias w:val="Address"/>
              <w:tag w:val=""/>
              <w:id w:val="1074866716"/>
              <w:placeholder>
                <w:docPart w:val="6E20CBBF017B4DF3BDDBD591C7F3890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5A76D8" w:rsidRDefault="00FE4C45">
                <w:r>
                  <w:t>[Address, City, ST  ZIP Code]</w:t>
                </w:r>
              </w:p>
            </w:sdtContent>
          </w:sdt>
        </w:tc>
        <w:tc>
          <w:tcPr>
            <w:tcW w:w="173" w:type="dxa"/>
            <w:vAlign w:val="bottom"/>
          </w:tcPr>
          <w:p w:rsidR="005A76D8" w:rsidRDefault="005A76D8"/>
        </w:tc>
        <w:tc>
          <w:tcPr>
            <w:tcW w:w="3787" w:type="dxa"/>
            <w:vAlign w:val="bottom"/>
          </w:tcPr>
          <w:sdt>
            <w:sdtPr>
              <w:alias w:val="Your Name"/>
              <w:tag w:val=""/>
              <w:id w:val="-1313321913"/>
              <w:placeholder>
                <w:docPart w:val="A3382E12B63B4B77A49D4FE2B7BE2858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5A76D8" w:rsidRDefault="00FE4C45">
                <w:pPr>
                  <w:pStyle w:val="Name"/>
                  <w:spacing w:after="0"/>
                </w:pPr>
                <w:r>
                  <w:t>[Name]</w:t>
                </w:r>
              </w:p>
            </w:sdtContent>
          </w:sdt>
          <w:sdt>
            <w:sdtPr>
              <w:alias w:val="Address"/>
              <w:tag w:val=""/>
              <w:id w:val="-1812392946"/>
              <w:placeholder>
                <w:docPart w:val="6E20CBBF017B4DF3BDDBD591C7F3890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5A76D8" w:rsidRDefault="00FE4C45">
                <w:r>
                  <w:t>[Address, City, ST  ZIP Code]</w:t>
                </w:r>
              </w:p>
            </w:sdtContent>
          </w:sdt>
        </w:tc>
        <w:bookmarkStart w:id="0" w:name="_GoBack"/>
        <w:bookmarkEnd w:id="0"/>
      </w:tr>
      <w:tr w:rsidR="005A76D8">
        <w:trPr>
          <w:trHeight w:hRule="exact" w:val="1440"/>
          <w:jc w:val="center"/>
        </w:trPr>
        <w:tc>
          <w:tcPr>
            <w:tcW w:w="3787" w:type="dxa"/>
            <w:vAlign w:val="bottom"/>
          </w:tcPr>
          <w:sdt>
            <w:sdtPr>
              <w:alias w:val="Your Name"/>
              <w:tag w:val=""/>
              <w:id w:val="-1452468060"/>
              <w:placeholder>
                <w:docPart w:val="A3382E12B63B4B77A49D4FE2B7BE2858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5A76D8" w:rsidRDefault="00FE4C45">
                <w:pPr>
                  <w:pStyle w:val="Name"/>
                  <w:spacing w:after="0"/>
                </w:pPr>
                <w:r>
                  <w:t>[Name]</w:t>
                </w:r>
              </w:p>
            </w:sdtContent>
          </w:sdt>
          <w:sdt>
            <w:sdtPr>
              <w:alias w:val="Address"/>
              <w:tag w:val=""/>
              <w:id w:val="-1419553989"/>
              <w:placeholder>
                <w:docPart w:val="6E20CBBF017B4DF3BDDBD591C7F3890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5A76D8" w:rsidRDefault="00FE4C45">
                <w:pPr>
                  <w:pStyle w:val="Address"/>
                </w:pPr>
                <w:r>
                  <w:t>[Address, City, ST  ZIP Code]</w:t>
                </w:r>
              </w:p>
            </w:sdtContent>
          </w:sdt>
        </w:tc>
        <w:tc>
          <w:tcPr>
            <w:tcW w:w="173" w:type="dxa"/>
            <w:vAlign w:val="bottom"/>
          </w:tcPr>
          <w:p w:rsidR="005A76D8" w:rsidRDefault="005A76D8"/>
        </w:tc>
        <w:tc>
          <w:tcPr>
            <w:tcW w:w="3787" w:type="dxa"/>
            <w:vAlign w:val="bottom"/>
          </w:tcPr>
          <w:sdt>
            <w:sdtPr>
              <w:alias w:val="Your Name"/>
              <w:tag w:val=""/>
              <w:id w:val="1664359458"/>
              <w:placeholder>
                <w:docPart w:val="A3382E12B63B4B77A49D4FE2B7BE2858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5A76D8" w:rsidRDefault="00FE4C45">
                <w:pPr>
                  <w:pStyle w:val="Name"/>
                  <w:spacing w:after="0"/>
                </w:pPr>
                <w:r>
                  <w:t>[Name]</w:t>
                </w:r>
              </w:p>
            </w:sdtContent>
          </w:sdt>
          <w:sdt>
            <w:sdtPr>
              <w:alias w:val="Address"/>
              <w:tag w:val=""/>
              <w:id w:val="-1671866671"/>
              <w:placeholder>
                <w:docPart w:val="6E20CBBF017B4DF3BDDBD591C7F3890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5A76D8" w:rsidRDefault="00FE4C45">
                <w:r>
                  <w:t>[Address, City, ST  ZIP Code]</w:t>
                </w:r>
              </w:p>
            </w:sdtContent>
          </w:sdt>
        </w:tc>
        <w:tc>
          <w:tcPr>
            <w:tcW w:w="173" w:type="dxa"/>
            <w:vAlign w:val="bottom"/>
          </w:tcPr>
          <w:p w:rsidR="005A76D8" w:rsidRDefault="005A76D8"/>
        </w:tc>
        <w:tc>
          <w:tcPr>
            <w:tcW w:w="3787" w:type="dxa"/>
            <w:vAlign w:val="bottom"/>
          </w:tcPr>
          <w:sdt>
            <w:sdtPr>
              <w:alias w:val="Your Name"/>
              <w:tag w:val=""/>
              <w:id w:val="-556010661"/>
              <w:placeholder>
                <w:docPart w:val="A3382E12B63B4B77A49D4FE2B7BE2858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5A76D8" w:rsidRDefault="00FE4C45">
                <w:pPr>
                  <w:pStyle w:val="Name"/>
                  <w:spacing w:after="0"/>
                </w:pPr>
                <w:r>
                  <w:t>[Name]</w:t>
                </w:r>
              </w:p>
            </w:sdtContent>
          </w:sdt>
          <w:sdt>
            <w:sdtPr>
              <w:alias w:val="Address"/>
              <w:tag w:val=""/>
              <w:id w:val="1449428633"/>
              <w:placeholder>
                <w:docPart w:val="6E20CBBF017B4DF3BDDBD591C7F3890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5A76D8" w:rsidRDefault="00FE4C45">
                <w:r>
                  <w:t>[Address, City, ST  ZIP Code]</w:t>
                </w:r>
              </w:p>
            </w:sdtContent>
          </w:sdt>
        </w:tc>
      </w:tr>
      <w:tr w:rsidR="005A76D8">
        <w:trPr>
          <w:trHeight w:hRule="exact" w:val="1440"/>
          <w:jc w:val="center"/>
        </w:trPr>
        <w:tc>
          <w:tcPr>
            <w:tcW w:w="3787" w:type="dxa"/>
            <w:vAlign w:val="bottom"/>
          </w:tcPr>
          <w:sdt>
            <w:sdtPr>
              <w:alias w:val="Your Name"/>
              <w:tag w:val=""/>
              <w:id w:val="18361978"/>
              <w:placeholder>
                <w:docPart w:val="A3382E12B63B4B77A49D4FE2B7BE2858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5A76D8" w:rsidRDefault="00FE4C45">
                <w:pPr>
                  <w:pStyle w:val="Name"/>
                  <w:spacing w:after="0"/>
                </w:pPr>
                <w:r>
                  <w:t>[Name]</w:t>
                </w:r>
              </w:p>
            </w:sdtContent>
          </w:sdt>
          <w:sdt>
            <w:sdtPr>
              <w:alias w:val="Address"/>
              <w:tag w:val=""/>
              <w:id w:val="1491590055"/>
              <w:placeholder>
                <w:docPart w:val="6E20CBBF017B4DF3BDDBD591C7F3890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5A76D8" w:rsidRDefault="00FE4C45">
                <w:pPr>
                  <w:pStyle w:val="Address"/>
                </w:pPr>
                <w:r>
                  <w:t>[Address, City, ST  ZIP Code]</w:t>
                </w:r>
              </w:p>
            </w:sdtContent>
          </w:sdt>
        </w:tc>
        <w:tc>
          <w:tcPr>
            <w:tcW w:w="173" w:type="dxa"/>
            <w:vAlign w:val="bottom"/>
          </w:tcPr>
          <w:p w:rsidR="005A76D8" w:rsidRDefault="005A76D8"/>
        </w:tc>
        <w:tc>
          <w:tcPr>
            <w:tcW w:w="3787" w:type="dxa"/>
            <w:vAlign w:val="bottom"/>
          </w:tcPr>
          <w:sdt>
            <w:sdtPr>
              <w:alias w:val="Your Name"/>
              <w:tag w:val=""/>
              <w:id w:val="-44843823"/>
              <w:placeholder>
                <w:docPart w:val="A3382E12B63B4B77A49D4FE2B7BE2858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5A76D8" w:rsidRDefault="00FE4C45">
                <w:pPr>
                  <w:pStyle w:val="Name"/>
                  <w:spacing w:after="0"/>
                </w:pPr>
                <w:r>
                  <w:t>[Name]</w:t>
                </w:r>
              </w:p>
            </w:sdtContent>
          </w:sdt>
          <w:sdt>
            <w:sdtPr>
              <w:alias w:val="Address"/>
              <w:tag w:val=""/>
              <w:id w:val="275531905"/>
              <w:placeholder>
                <w:docPart w:val="6E20CBBF017B4DF3BDDBD591C7F3890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5A76D8" w:rsidRDefault="00FE4C45">
                <w:r>
                  <w:t>[Address, City, ST  ZIP Code]</w:t>
                </w:r>
              </w:p>
            </w:sdtContent>
          </w:sdt>
        </w:tc>
        <w:tc>
          <w:tcPr>
            <w:tcW w:w="173" w:type="dxa"/>
            <w:vAlign w:val="bottom"/>
          </w:tcPr>
          <w:p w:rsidR="005A76D8" w:rsidRDefault="005A76D8"/>
        </w:tc>
        <w:tc>
          <w:tcPr>
            <w:tcW w:w="3787" w:type="dxa"/>
            <w:vAlign w:val="bottom"/>
          </w:tcPr>
          <w:sdt>
            <w:sdtPr>
              <w:alias w:val="Your Name"/>
              <w:tag w:val=""/>
              <w:id w:val="-810009079"/>
              <w:placeholder>
                <w:docPart w:val="A3382E12B63B4B77A49D4FE2B7BE2858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5A76D8" w:rsidRDefault="00FE4C45">
                <w:pPr>
                  <w:pStyle w:val="Name"/>
                  <w:spacing w:after="0"/>
                </w:pPr>
                <w:r>
                  <w:t>[Name]</w:t>
                </w:r>
              </w:p>
            </w:sdtContent>
          </w:sdt>
          <w:sdt>
            <w:sdtPr>
              <w:alias w:val="Address"/>
              <w:tag w:val=""/>
              <w:id w:val="809522777"/>
              <w:placeholder>
                <w:docPart w:val="6E20CBBF017B4DF3BDDBD591C7F3890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5A76D8" w:rsidRDefault="00FE4C45">
                <w:r>
                  <w:t>[Address, City, ST  ZIP Code]</w:t>
                </w:r>
              </w:p>
            </w:sdtContent>
          </w:sdt>
        </w:tc>
      </w:tr>
      <w:tr w:rsidR="005A76D8">
        <w:trPr>
          <w:trHeight w:hRule="exact" w:val="1440"/>
          <w:jc w:val="center"/>
        </w:trPr>
        <w:tc>
          <w:tcPr>
            <w:tcW w:w="3787" w:type="dxa"/>
            <w:vAlign w:val="bottom"/>
          </w:tcPr>
          <w:sdt>
            <w:sdtPr>
              <w:alias w:val="Your Name"/>
              <w:tag w:val=""/>
              <w:id w:val="-559328551"/>
              <w:placeholder>
                <w:docPart w:val="A3382E12B63B4B77A49D4FE2B7BE2858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5A76D8" w:rsidRDefault="00FE4C45">
                <w:pPr>
                  <w:pStyle w:val="Name"/>
                  <w:spacing w:after="0"/>
                </w:pPr>
                <w:r>
                  <w:t>[Name]</w:t>
                </w:r>
              </w:p>
            </w:sdtContent>
          </w:sdt>
          <w:sdt>
            <w:sdtPr>
              <w:alias w:val="Address"/>
              <w:tag w:val=""/>
              <w:id w:val="-1465271271"/>
              <w:placeholder>
                <w:docPart w:val="6E20CBBF017B4DF3BDDBD591C7F3890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5A76D8" w:rsidRDefault="00FE4C45">
                <w:pPr>
                  <w:pStyle w:val="Address"/>
                </w:pPr>
                <w:r>
                  <w:t>[Address, City, ST  ZIP Code]</w:t>
                </w:r>
              </w:p>
            </w:sdtContent>
          </w:sdt>
        </w:tc>
        <w:tc>
          <w:tcPr>
            <w:tcW w:w="173" w:type="dxa"/>
            <w:vAlign w:val="bottom"/>
          </w:tcPr>
          <w:p w:rsidR="005A76D8" w:rsidRDefault="005A76D8"/>
        </w:tc>
        <w:tc>
          <w:tcPr>
            <w:tcW w:w="3787" w:type="dxa"/>
            <w:vAlign w:val="bottom"/>
          </w:tcPr>
          <w:sdt>
            <w:sdtPr>
              <w:alias w:val="Your Name"/>
              <w:tag w:val=""/>
              <w:id w:val="1966088046"/>
              <w:placeholder>
                <w:docPart w:val="A3382E12B63B4B77A49D4FE2B7BE2858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5A76D8" w:rsidRDefault="00FE4C45">
                <w:pPr>
                  <w:pStyle w:val="Name"/>
                  <w:spacing w:after="0"/>
                </w:pPr>
                <w:r>
                  <w:t>[Name]</w:t>
                </w:r>
              </w:p>
            </w:sdtContent>
          </w:sdt>
          <w:sdt>
            <w:sdtPr>
              <w:alias w:val="Address"/>
              <w:tag w:val=""/>
              <w:id w:val="511879072"/>
              <w:placeholder>
                <w:docPart w:val="6E20CBBF017B4DF3BDDBD591C7F3890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5A76D8" w:rsidRDefault="00FE4C45">
                <w:r>
                  <w:t>[Address, City, ST  ZIP Code]</w:t>
                </w:r>
              </w:p>
            </w:sdtContent>
          </w:sdt>
        </w:tc>
        <w:tc>
          <w:tcPr>
            <w:tcW w:w="173" w:type="dxa"/>
            <w:vAlign w:val="bottom"/>
          </w:tcPr>
          <w:p w:rsidR="005A76D8" w:rsidRDefault="005A76D8"/>
        </w:tc>
        <w:tc>
          <w:tcPr>
            <w:tcW w:w="3787" w:type="dxa"/>
            <w:vAlign w:val="bottom"/>
          </w:tcPr>
          <w:sdt>
            <w:sdtPr>
              <w:alias w:val="Your Name"/>
              <w:tag w:val=""/>
              <w:id w:val="-177968410"/>
              <w:placeholder>
                <w:docPart w:val="A3382E12B63B4B77A49D4FE2B7BE2858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5A76D8" w:rsidRDefault="00FE4C45">
                <w:pPr>
                  <w:pStyle w:val="Name"/>
                  <w:spacing w:after="0"/>
                </w:pPr>
                <w:r>
                  <w:t>[Name]</w:t>
                </w:r>
              </w:p>
            </w:sdtContent>
          </w:sdt>
          <w:sdt>
            <w:sdtPr>
              <w:alias w:val="Address"/>
              <w:tag w:val=""/>
              <w:id w:val="1129983608"/>
              <w:placeholder>
                <w:docPart w:val="6E20CBBF017B4DF3BDDBD591C7F3890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5A76D8" w:rsidRDefault="00FE4C45">
                <w:r>
                  <w:t>[Address, City, ST  ZIP Code]</w:t>
                </w:r>
              </w:p>
            </w:sdtContent>
          </w:sdt>
        </w:tc>
      </w:tr>
      <w:tr w:rsidR="005A76D8">
        <w:trPr>
          <w:trHeight w:hRule="exact" w:val="1440"/>
          <w:jc w:val="center"/>
        </w:trPr>
        <w:tc>
          <w:tcPr>
            <w:tcW w:w="3787" w:type="dxa"/>
            <w:vAlign w:val="bottom"/>
          </w:tcPr>
          <w:sdt>
            <w:sdtPr>
              <w:alias w:val="Your Name"/>
              <w:tag w:val=""/>
              <w:id w:val="304905062"/>
              <w:placeholder>
                <w:docPart w:val="A3382E12B63B4B77A49D4FE2B7BE2858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5A76D8" w:rsidRDefault="00FE4C45">
                <w:pPr>
                  <w:pStyle w:val="Name"/>
                  <w:spacing w:after="0"/>
                </w:pPr>
                <w:r>
                  <w:t>[Name]</w:t>
                </w:r>
              </w:p>
            </w:sdtContent>
          </w:sdt>
          <w:sdt>
            <w:sdtPr>
              <w:alias w:val="Address"/>
              <w:tag w:val=""/>
              <w:id w:val="1201665226"/>
              <w:placeholder>
                <w:docPart w:val="6E20CBBF017B4DF3BDDBD591C7F3890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5A76D8" w:rsidRDefault="00FE4C45">
                <w:pPr>
                  <w:pStyle w:val="Address"/>
                </w:pPr>
                <w:r>
                  <w:t>[Address, City, ST  ZIP Code]</w:t>
                </w:r>
              </w:p>
            </w:sdtContent>
          </w:sdt>
        </w:tc>
        <w:tc>
          <w:tcPr>
            <w:tcW w:w="173" w:type="dxa"/>
            <w:vAlign w:val="bottom"/>
          </w:tcPr>
          <w:p w:rsidR="005A76D8" w:rsidRDefault="005A76D8"/>
        </w:tc>
        <w:tc>
          <w:tcPr>
            <w:tcW w:w="3787" w:type="dxa"/>
            <w:vAlign w:val="bottom"/>
          </w:tcPr>
          <w:sdt>
            <w:sdtPr>
              <w:alias w:val="Your Name"/>
              <w:tag w:val=""/>
              <w:id w:val="1188412269"/>
              <w:placeholder>
                <w:docPart w:val="A3382E12B63B4B77A49D4FE2B7BE2858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5A76D8" w:rsidRDefault="00FE4C45">
                <w:pPr>
                  <w:pStyle w:val="Name"/>
                  <w:spacing w:after="0"/>
                </w:pPr>
                <w:r>
                  <w:t>[Name]</w:t>
                </w:r>
              </w:p>
            </w:sdtContent>
          </w:sdt>
          <w:sdt>
            <w:sdtPr>
              <w:alias w:val="Address"/>
              <w:tag w:val=""/>
              <w:id w:val="-1722665103"/>
              <w:placeholder>
                <w:docPart w:val="6E20CBBF017B4DF3BDDBD591C7F3890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5A76D8" w:rsidRDefault="00FE4C45">
                <w:r>
                  <w:t>[Address, City, ST  ZIP Code]</w:t>
                </w:r>
              </w:p>
            </w:sdtContent>
          </w:sdt>
        </w:tc>
        <w:tc>
          <w:tcPr>
            <w:tcW w:w="173" w:type="dxa"/>
            <w:vAlign w:val="bottom"/>
          </w:tcPr>
          <w:p w:rsidR="005A76D8" w:rsidRDefault="005A76D8"/>
        </w:tc>
        <w:tc>
          <w:tcPr>
            <w:tcW w:w="3787" w:type="dxa"/>
            <w:vAlign w:val="bottom"/>
          </w:tcPr>
          <w:sdt>
            <w:sdtPr>
              <w:alias w:val="Your Name"/>
              <w:tag w:val=""/>
              <w:id w:val="760868156"/>
              <w:placeholder>
                <w:docPart w:val="A3382E12B63B4B77A49D4FE2B7BE2858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5A76D8" w:rsidRDefault="00FE4C45">
                <w:pPr>
                  <w:pStyle w:val="Name"/>
                  <w:spacing w:after="0"/>
                </w:pPr>
                <w:r>
                  <w:t>[Name]</w:t>
                </w:r>
              </w:p>
            </w:sdtContent>
          </w:sdt>
          <w:sdt>
            <w:sdtPr>
              <w:alias w:val="Address"/>
              <w:tag w:val=""/>
              <w:id w:val="-1902744748"/>
              <w:placeholder>
                <w:docPart w:val="6E20CBBF017B4DF3BDDBD591C7F3890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5A76D8" w:rsidRDefault="00FE4C45">
                <w:r>
                  <w:t>[Address, City, ST  ZIP Code]</w:t>
                </w:r>
              </w:p>
            </w:sdtContent>
          </w:sdt>
        </w:tc>
      </w:tr>
      <w:tr w:rsidR="005A76D8">
        <w:trPr>
          <w:trHeight w:hRule="exact" w:val="1440"/>
          <w:jc w:val="center"/>
        </w:trPr>
        <w:tc>
          <w:tcPr>
            <w:tcW w:w="3787" w:type="dxa"/>
            <w:vAlign w:val="bottom"/>
          </w:tcPr>
          <w:sdt>
            <w:sdtPr>
              <w:alias w:val="Your Name"/>
              <w:tag w:val=""/>
              <w:id w:val="-781342411"/>
              <w:placeholder>
                <w:docPart w:val="A3382E12B63B4B77A49D4FE2B7BE2858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5A76D8" w:rsidRDefault="00FE4C45">
                <w:pPr>
                  <w:pStyle w:val="Name"/>
                  <w:spacing w:after="0"/>
                </w:pPr>
                <w:r>
                  <w:t>[Name]</w:t>
                </w:r>
              </w:p>
            </w:sdtContent>
          </w:sdt>
          <w:sdt>
            <w:sdtPr>
              <w:alias w:val="Address"/>
              <w:tag w:val=""/>
              <w:id w:val="-1049146402"/>
              <w:placeholder>
                <w:docPart w:val="6E20CBBF017B4DF3BDDBD591C7F3890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5A76D8" w:rsidRDefault="00FE4C45">
                <w:pPr>
                  <w:pStyle w:val="Address"/>
                </w:pPr>
                <w:r>
                  <w:t>[Address, City, ST  ZIP Code]</w:t>
                </w:r>
              </w:p>
            </w:sdtContent>
          </w:sdt>
        </w:tc>
        <w:tc>
          <w:tcPr>
            <w:tcW w:w="173" w:type="dxa"/>
            <w:vAlign w:val="bottom"/>
          </w:tcPr>
          <w:p w:rsidR="005A76D8" w:rsidRDefault="005A76D8"/>
        </w:tc>
        <w:tc>
          <w:tcPr>
            <w:tcW w:w="3787" w:type="dxa"/>
            <w:vAlign w:val="bottom"/>
          </w:tcPr>
          <w:sdt>
            <w:sdtPr>
              <w:alias w:val="Your Name"/>
              <w:tag w:val=""/>
              <w:id w:val="-699464014"/>
              <w:placeholder>
                <w:docPart w:val="A3382E12B63B4B77A49D4FE2B7BE2858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5A76D8" w:rsidRDefault="00FE4C45">
                <w:pPr>
                  <w:pStyle w:val="Name"/>
                  <w:spacing w:after="0"/>
                </w:pPr>
                <w:r>
                  <w:t>[Name]</w:t>
                </w:r>
              </w:p>
            </w:sdtContent>
          </w:sdt>
          <w:sdt>
            <w:sdtPr>
              <w:alias w:val="Address"/>
              <w:tag w:val=""/>
              <w:id w:val="300125575"/>
              <w:placeholder>
                <w:docPart w:val="6E20CBBF017B4DF3BDDBD591C7F3890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5A76D8" w:rsidRDefault="00FE4C45">
                <w:r>
                  <w:t xml:space="preserve">[Address, City, </w:t>
                </w:r>
                <w:r>
                  <w:t>ST  ZIP Code]</w:t>
                </w:r>
              </w:p>
            </w:sdtContent>
          </w:sdt>
        </w:tc>
        <w:tc>
          <w:tcPr>
            <w:tcW w:w="173" w:type="dxa"/>
            <w:vAlign w:val="bottom"/>
          </w:tcPr>
          <w:p w:rsidR="005A76D8" w:rsidRDefault="005A76D8"/>
        </w:tc>
        <w:tc>
          <w:tcPr>
            <w:tcW w:w="3787" w:type="dxa"/>
            <w:vAlign w:val="bottom"/>
          </w:tcPr>
          <w:sdt>
            <w:sdtPr>
              <w:alias w:val="Your Name"/>
              <w:tag w:val=""/>
              <w:id w:val="-1017536117"/>
              <w:placeholder>
                <w:docPart w:val="A3382E12B63B4B77A49D4FE2B7BE2858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5A76D8" w:rsidRDefault="00FE4C45">
                <w:pPr>
                  <w:pStyle w:val="Name"/>
                  <w:spacing w:after="0"/>
                </w:pPr>
                <w:r>
                  <w:t>[Name]</w:t>
                </w:r>
              </w:p>
            </w:sdtContent>
          </w:sdt>
          <w:sdt>
            <w:sdtPr>
              <w:alias w:val="Address"/>
              <w:tag w:val=""/>
              <w:id w:val="-1177267644"/>
              <w:placeholder>
                <w:docPart w:val="6E20CBBF017B4DF3BDDBD591C7F3890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5A76D8" w:rsidRDefault="00FE4C45">
                <w:r>
                  <w:t>[Address, City, ST  ZIP Code]</w:t>
                </w:r>
              </w:p>
            </w:sdtContent>
          </w:sdt>
        </w:tc>
      </w:tr>
      <w:tr w:rsidR="005A76D8">
        <w:trPr>
          <w:trHeight w:hRule="exact" w:val="1440"/>
          <w:jc w:val="center"/>
        </w:trPr>
        <w:tc>
          <w:tcPr>
            <w:tcW w:w="3787" w:type="dxa"/>
            <w:vAlign w:val="bottom"/>
          </w:tcPr>
          <w:sdt>
            <w:sdtPr>
              <w:alias w:val="Your Name"/>
              <w:tag w:val=""/>
              <w:id w:val="1214935304"/>
              <w:placeholder>
                <w:docPart w:val="A3382E12B63B4B77A49D4FE2B7BE2858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5A76D8" w:rsidRDefault="00FE4C45">
                <w:pPr>
                  <w:pStyle w:val="Name"/>
                  <w:spacing w:after="0"/>
                </w:pPr>
                <w:r>
                  <w:t>[Name]</w:t>
                </w:r>
              </w:p>
            </w:sdtContent>
          </w:sdt>
          <w:sdt>
            <w:sdtPr>
              <w:alias w:val="Address"/>
              <w:tag w:val=""/>
              <w:id w:val="-1586990462"/>
              <w:placeholder>
                <w:docPart w:val="6E20CBBF017B4DF3BDDBD591C7F3890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5A76D8" w:rsidRDefault="00FE4C45">
                <w:pPr>
                  <w:pStyle w:val="Address"/>
                </w:pPr>
                <w:r>
                  <w:t>[Address, City, ST  ZIP Code]</w:t>
                </w:r>
              </w:p>
            </w:sdtContent>
          </w:sdt>
        </w:tc>
        <w:tc>
          <w:tcPr>
            <w:tcW w:w="173" w:type="dxa"/>
            <w:vAlign w:val="bottom"/>
          </w:tcPr>
          <w:p w:rsidR="005A76D8" w:rsidRDefault="005A76D8"/>
        </w:tc>
        <w:tc>
          <w:tcPr>
            <w:tcW w:w="3787" w:type="dxa"/>
            <w:vAlign w:val="bottom"/>
          </w:tcPr>
          <w:sdt>
            <w:sdtPr>
              <w:alias w:val="Your Name"/>
              <w:tag w:val=""/>
              <w:id w:val="1130982991"/>
              <w:placeholder>
                <w:docPart w:val="A3382E12B63B4B77A49D4FE2B7BE2858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5A76D8" w:rsidRDefault="00FE4C45">
                <w:pPr>
                  <w:pStyle w:val="Name"/>
                  <w:spacing w:after="0"/>
                </w:pPr>
                <w:r>
                  <w:t>[Name]</w:t>
                </w:r>
              </w:p>
            </w:sdtContent>
          </w:sdt>
          <w:sdt>
            <w:sdtPr>
              <w:alias w:val="Address"/>
              <w:tag w:val=""/>
              <w:id w:val="767968894"/>
              <w:placeholder>
                <w:docPart w:val="6E20CBBF017B4DF3BDDBD591C7F3890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5A76D8" w:rsidRDefault="00FE4C45">
                <w:r>
                  <w:t>[Address, City, ST  ZIP Code]</w:t>
                </w:r>
              </w:p>
            </w:sdtContent>
          </w:sdt>
        </w:tc>
        <w:tc>
          <w:tcPr>
            <w:tcW w:w="173" w:type="dxa"/>
            <w:vAlign w:val="bottom"/>
          </w:tcPr>
          <w:p w:rsidR="005A76D8" w:rsidRDefault="005A76D8"/>
        </w:tc>
        <w:tc>
          <w:tcPr>
            <w:tcW w:w="3787" w:type="dxa"/>
            <w:vAlign w:val="bottom"/>
          </w:tcPr>
          <w:sdt>
            <w:sdtPr>
              <w:alias w:val="Your Name"/>
              <w:tag w:val=""/>
              <w:id w:val="-1704241508"/>
              <w:placeholder>
                <w:docPart w:val="A3382E12B63B4B77A49D4FE2B7BE2858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5A76D8" w:rsidRDefault="00FE4C45">
                <w:pPr>
                  <w:pStyle w:val="Name"/>
                  <w:spacing w:after="0"/>
                </w:pPr>
                <w:r>
                  <w:t>[Name]</w:t>
                </w:r>
              </w:p>
            </w:sdtContent>
          </w:sdt>
          <w:sdt>
            <w:sdtPr>
              <w:alias w:val="Address"/>
              <w:tag w:val=""/>
              <w:id w:val="-388651220"/>
              <w:placeholder>
                <w:docPart w:val="6E20CBBF017B4DF3BDDBD591C7F3890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5A76D8" w:rsidRDefault="00FE4C45">
                <w:r>
                  <w:t>[Address, City, ST  ZIP Code]</w:t>
                </w:r>
              </w:p>
            </w:sdtContent>
          </w:sdt>
        </w:tc>
      </w:tr>
      <w:tr w:rsidR="005A76D8">
        <w:trPr>
          <w:trHeight w:hRule="exact" w:val="1440"/>
          <w:jc w:val="center"/>
        </w:trPr>
        <w:tc>
          <w:tcPr>
            <w:tcW w:w="3787" w:type="dxa"/>
            <w:vAlign w:val="bottom"/>
          </w:tcPr>
          <w:sdt>
            <w:sdtPr>
              <w:alias w:val="Your Name"/>
              <w:tag w:val=""/>
              <w:id w:val="-1642960832"/>
              <w:placeholder>
                <w:docPart w:val="A3382E12B63B4B77A49D4FE2B7BE2858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5A76D8" w:rsidRDefault="00FE4C45">
                <w:pPr>
                  <w:pStyle w:val="Name"/>
                  <w:spacing w:after="0"/>
                </w:pPr>
                <w:r>
                  <w:t>[Name]</w:t>
                </w:r>
              </w:p>
            </w:sdtContent>
          </w:sdt>
          <w:sdt>
            <w:sdtPr>
              <w:alias w:val="Address"/>
              <w:tag w:val=""/>
              <w:id w:val="-920633070"/>
              <w:placeholder>
                <w:docPart w:val="6E20CBBF017B4DF3BDDBD591C7F3890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5A76D8" w:rsidRDefault="00FE4C45">
                <w:pPr>
                  <w:pStyle w:val="Address"/>
                </w:pPr>
                <w:r>
                  <w:t>[Address, City, ST  ZIP Code]</w:t>
                </w:r>
              </w:p>
            </w:sdtContent>
          </w:sdt>
        </w:tc>
        <w:tc>
          <w:tcPr>
            <w:tcW w:w="173" w:type="dxa"/>
            <w:vAlign w:val="bottom"/>
          </w:tcPr>
          <w:p w:rsidR="005A76D8" w:rsidRDefault="005A76D8"/>
        </w:tc>
        <w:tc>
          <w:tcPr>
            <w:tcW w:w="3787" w:type="dxa"/>
            <w:vAlign w:val="bottom"/>
          </w:tcPr>
          <w:sdt>
            <w:sdtPr>
              <w:alias w:val="Your Name"/>
              <w:tag w:val=""/>
              <w:id w:val="-1564484219"/>
              <w:placeholder>
                <w:docPart w:val="A3382E12B63B4B77A49D4FE2B7BE2858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5A76D8" w:rsidRDefault="00FE4C45">
                <w:pPr>
                  <w:pStyle w:val="Name"/>
                  <w:spacing w:after="0"/>
                </w:pPr>
                <w:r>
                  <w:t>[Name]</w:t>
                </w:r>
              </w:p>
            </w:sdtContent>
          </w:sdt>
          <w:sdt>
            <w:sdtPr>
              <w:alias w:val="Address"/>
              <w:tag w:val=""/>
              <w:id w:val="-1324344598"/>
              <w:placeholder>
                <w:docPart w:val="6E20CBBF017B4DF3BDDBD591C7F3890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5A76D8" w:rsidRDefault="00FE4C45">
                <w:r>
                  <w:t>[Address, City, ST  ZIP Code]</w:t>
                </w:r>
              </w:p>
            </w:sdtContent>
          </w:sdt>
        </w:tc>
        <w:tc>
          <w:tcPr>
            <w:tcW w:w="173" w:type="dxa"/>
            <w:vAlign w:val="bottom"/>
          </w:tcPr>
          <w:p w:rsidR="005A76D8" w:rsidRDefault="005A76D8"/>
        </w:tc>
        <w:tc>
          <w:tcPr>
            <w:tcW w:w="3787" w:type="dxa"/>
            <w:vAlign w:val="bottom"/>
          </w:tcPr>
          <w:sdt>
            <w:sdtPr>
              <w:alias w:val="Your Name"/>
              <w:tag w:val=""/>
              <w:id w:val="-921720016"/>
              <w:placeholder>
                <w:docPart w:val="A3382E12B63B4B77A49D4FE2B7BE2858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5A76D8" w:rsidRDefault="00FE4C45">
                <w:pPr>
                  <w:pStyle w:val="Name"/>
                  <w:spacing w:after="0"/>
                </w:pPr>
                <w:r>
                  <w:t>[Name]</w:t>
                </w:r>
              </w:p>
            </w:sdtContent>
          </w:sdt>
          <w:sdt>
            <w:sdtPr>
              <w:alias w:val="Address"/>
              <w:tag w:val=""/>
              <w:id w:val="-1041205308"/>
              <w:placeholder>
                <w:docPart w:val="6E20CBBF017B4DF3BDDBD591C7F3890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5A76D8" w:rsidRDefault="00FE4C45">
                <w:r>
                  <w:t>[Address, City, ST  ZIP Code]</w:t>
                </w:r>
              </w:p>
            </w:sdtContent>
          </w:sdt>
        </w:tc>
      </w:tr>
    </w:tbl>
    <w:p w:rsidR="005A76D8" w:rsidRDefault="00FE4C45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1874520</wp:posOffset>
                </wp:positionH>
                <wp:positionV relativeFrom="page">
                  <wp:align>top</wp:align>
                </wp:positionV>
                <wp:extent cx="5632704" cy="9866376"/>
                <wp:effectExtent l="0" t="0" r="6350" b="1905"/>
                <wp:wrapNone/>
                <wp:docPr id="13" name="Group 13" descr="Bamboo background graphic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704" cy="9866376"/>
                          <a:chOff x="0" y="0"/>
                          <a:chExt cx="5632450" cy="986599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3"/>
                          <a:stretch/>
                        </pic:blipFill>
                        <pic:spPr bwMode="auto">
                          <a:xfrm flipH="1">
                            <a:off x="0" y="0"/>
                            <a:ext cx="603250" cy="986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3"/>
                          <a:stretch/>
                        </pic:blipFill>
                        <pic:spPr bwMode="auto">
                          <a:xfrm flipH="1">
                            <a:off x="2514600" y="0"/>
                            <a:ext cx="603250" cy="986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3"/>
                          <a:stretch/>
                        </pic:blipFill>
                        <pic:spPr bwMode="auto">
                          <a:xfrm flipH="1">
                            <a:off x="5029200" y="0"/>
                            <a:ext cx="603250" cy="986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6D5D79" id="Group 13" o:spid="_x0000_s1026" alt="Bamboo background graphic" style="position:absolute;margin-left:147.6pt;margin-top:0;width:443.5pt;height:776.9pt;z-index:-251654144;mso-position-horizontal-relative:page;mso-position-vertical:top;mso-position-vertical-relative:page;mso-width-relative:margin;mso-height-relative:margin" coordsize="56324,986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6032;height:9865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">
                  <v:imagedata r:id="rId6" o:title="" croptop="1332f"/>
                  <v:path arrowok="t"/>
                </v:shape>
                <v:shape id="Picture 11" o:spid="_x0000_s1028" type="#_x0000_t75" style="position:absolute;left:25146;width:6032;height:9865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">
                  <v:imagedata r:id="rId6" o:title="" croptop="1332f"/>
                  <v:path arrowok="t"/>
                </v:shape>
                <v:shape id="Picture 12" o:spid="_x0000_s1029" type="#_x0000_t75" style="position:absolute;left:50292;width:6032;height:9865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">
                  <v:imagedata r:id="rId6" o:title="" croptop="1332f"/>
                  <v:path arrowok="t"/>
                </v:shape>
                <w10:wrap anchorx="page" anchory="page"/>
              </v:group>
            </w:pict>
          </mc:Fallback>
        </mc:AlternateContent>
      </w:r>
    </w:p>
    <w:sectPr w:rsidR="005A76D8">
      <w:pgSz w:w="12240" w:h="15840"/>
      <w:pgMar w:top="720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oNotDisplayPageBoundaries/>
  <w:proofState w:spelling="clean" w:grammar="clean"/>
  <w:attachedTemplate r:id="rId1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C45"/>
    <w:rsid w:val="005A76D8"/>
    <w:rsid w:val="00FE4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6D4628-932D-465C-A6B3-BD1CB796E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7F7F7F" w:themeColor="text1" w:themeTint="80"/>
        <w:sz w:val="16"/>
        <w:szCs w:val="16"/>
        <w:lang w:val="en-US" w:eastAsia="ja-JP" w:bidi="ar-SA"/>
      </w:rPr>
    </w:rPrDefault>
    <w:pPrDefault>
      <w:pPr>
        <w:spacing w:after="200"/>
        <w:ind w:left="216" w:right="216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Name">
    <w:name w:val="Name"/>
    <w:basedOn w:val="Normal"/>
    <w:uiPriority w:val="1"/>
    <w:qFormat/>
    <w:rPr>
      <w:caps/>
      <w:color w:val="F0A22E" w:themeColor="accent1"/>
      <w:sz w:val="26"/>
      <w:szCs w:val="26"/>
    </w:rPr>
  </w:style>
  <w:style w:type="paragraph" w:customStyle="1" w:styleId="Address">
    <w:name w:val="Address"/>
    <w:basedOn w:val="Normal"/>
    <w:uiPriority w:val="1"/>
    <w:qFormat/>
    <w:p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m_ri\AppData\Local\Temp\return-address-label-template-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3382E12B63B4B77A49D4FE2B7BE28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BB4310-381C-4B1E-A2D1-A8EEB2C2C861}"/>
      </w:docPartPr>
      <w:docPartBody>
        <w:p w:rsidR="00000000" w:rsidRDefault="00851362">
          <w:pPr>
            <w:pStyle w:val="A3382E12B63B4B77A49D4FE2B7BE2858"/>
          </w:pPr>
          <w:r>
            <w:t>Your</w:t>
          </w:r>
          <w:r>
            <w:br/>
            <w:t>Name</w:t>
          </w:r>
        </w:p>
      </w:docPartBody>
    </w:docPart>
    <w:docPart>
      <w:docPartPr>
        <w:name w:val="6E20CBBF017B4DF3BDDBD591C7F389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F3DB70-6BB5-4FE6-8D3F-28FD77E92788}"/>
      </w:docPartPr>
      <w:docPartBody>
        <w:p w:rsidR="00000000" w:rsidRDefault="00851362">
          <w:pPr>
            <w:pStyle w:val="6E20CBBF017B4DF3BDDBD591C7F38905"/>
          </w:pPr>
          <w:r>
            <w:t>[Address, City, ST  ZIP Code]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362"/>
    <w:rsid w:val="00851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3382E12B63B4B77A49D4FE2B7BE2858">
    <w:name w:val="A3382E12B63B4B77A49D4FE2B7BE2858"/>
  </w:style>
  <w:style w:type="paragraph" w:customStyle="1" w:styleId="6E20CBBF017B4DF3BDDBD591C7F38905">
    <w:name w:val="6E20CBBF017B4DF3BDDBD591C7F3890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Yellow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Nature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203B422-BD51-414E-A74D-F4740306B6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return-address-label-template-2.dotx</Template>
  <TotalTime>3</TotalTime>
  <Pages>1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[Name]</dc:creator>
  <cp:keywords/>
  <cp:lastModifiedBy>Ahmed Ali</cp:lastModifiedBy>
  <cp:revision>1</cp:revision>
  <dcterms:created xsi:type="dcterms:W3CDTF">2016-07-25T10:31:00Z</dcterms:created>
  <dcterms:modified xsi:type="dcterms:W3CDTF">2016-07-25T10:34:00Z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TC034248979991</vt:lpwstr>
  </property>
</Properties>
</file>