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2000"/>
        <w:gridCol w:w="1950"/>
        <w:gridCol w:w="2049"/>
        <w:gridCol w:w="2000"/>
        <w:gridCol w:w="1999"/>
        <w:gridCol w:w="2000"/>
        <w:gridCol w:w="2000"/>
      </w:tblGrid>
      <w:tr w:rsidR="00075D7E">
        <w:trPr>
          <w:trHeight w:val="363"/>
          <w:tblCellSpacing w:w="29" w:type="dxa"/>
        </w:trPr>
        <w:tc>
          <w:tcPr>
            <w:tcW w:w="431" w:type="dxa"/>
            <w:vMerge w:val="restart"/>
          </w:tcPr>
          <w:p w:rsidR="00075D7E" w:rsidRDefault="00075D7E">
            <w:bookmarkStart w:id="0" w:name="_GoBack"/>
            <w:bookmarkEnd w:id="0"/>
          </w:p>
        </w:tc>
        <w:tc>
          <w:tcPr>
            <w:tcW w:w="5941" w:type="dxa"/>
            <w:gridSpan w:val="3"/>
            <w:vMerge w:val="restart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-635</wp:posOffset>
                      </wp:positionV>
                      <wp:extent cx="3764280" cy="724535"/>
                      <wp:effectExtent l="3810" t="0" r="3810" b="0"/>
                      <wp:wrapNone/>
                      <wp:docPr id="243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4280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A7320">
                                  <w:sdt>
                                    <w:sdtPr>
                                      <w:rPr>
                                        <w:rStyle w:val="NamesChar"/>
                                      </w:rPr>
                                      <w:id w:val="9136637"/>
                                      <w:placeholder>
                                        <w:docPart w:val="B11F7BAAEBFD451A9323D1C78AFA6CCB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NamesChar"/>
                                      </w:rPr>
                                    </w:sdtEndPr>
                                    <w:sdtContent>
                                      <w:r w:rsidR="00E45C15">
                                        <w:rPr>
                                          <w:rStyle w:val="NamesChar"/>
                                        </w:rPr>
                                        <w:t>School Name</w:t>
                                      </w:r>
                                    </w:sdtContent>
                                  </w:sdt>
                                </w:p>
                                <w:p w:rsidR="00075D7E" w:rsidRDefault="000A7320">
                                  <w:sdt>
                                    <w:sdtPr>
                                      <w:rPr>
                                        <w:rStyle w:val="NamesChar"/>
                                      </w:rPr>
                                      <w:id w:val="9136639"/>
                                      <w:placeholder>
                                        <w:docPart w:val="AC6A0CCD2AB24A399B5A0A2F5506BA25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NamesChar"/>
                                      </w:rPr>
                                    </w:sdtEndPr>
                                    <w:sdtContent>
                                      <w:r w:rsidR="00E45C15">
                                        <w:rPr>
                                          <w:rStyle w:val="NamesChar"/>
                                        </w:rPr>
                                        <w:t>Grade</w:t>
                                      </w:r>
                                    </w:sdtContent>
                                  </w:sdt>
                                </w:p>
                                <w:p w:rsidR="00075D7E" w:rsidRDefault="000A7320">
                                  <w:sdt>
                                    <w:sdtPr>
                                      <w:rPr>
                                        <w:rStyle w:val="NamesChar"/>
                                      </w:rPr>
                                      <w:id w:val="9136641"/>
                                      <w:placeholder>
                                        <w:docPart w:val="8E978747AA04400A9BEF7ACBE39467BD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NamesChar"/>
                                      </w:rPr>
                                    </w:sdtEndPr>
                                    <w:sdtContent>
                                      <w:r w:rsidR="00E45C15">
                                        <w:rPr>
                                          <w:rStyle w:val="NamesChar"/>
                                        </w:rPr>
                                        <w:t>Teacher Name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18288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1" o:spid="_x0000_s1026" type="#_x0000_t202" style="position:absolute;margin-left:.3pt;margin-top:-.05pt;width:296.4pt;height:57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" fillcolor="#f79646 [3209]" stroked="f">
                      <v:textbox inset=",1.44pt,0,0">
                        <w:txbxContent>
                          <w:p w:rsidR="00075D7E" w:rsidRDefault="000A7320">
                            <w:sdt>
                              <w:sdtPr>
                                <w:rPr>
                                  <w:rStyle w:val="NamesChar"/>
                                </w:rPr>
                                <w:id w:val="9136637"/>
                                <w:placeholder>
                                  <w:docPart w:val="B11F7BAAEBFD451A9323D1C78AFA6CCB"/>
                                </w:placeholder>
                                <w:showingPlcHdr/>
                              </w:sdtPr>
                              <w:sdtEndPr>
                                <w:rPr>
                                  <w:rStyle w:val="NamesChar"/>
                                </w:rPr>
                              </w:sdtEndPr>
                              <w:sdtContent>
                                <w:r w:rsidR="00E45C15">
                                  <w:rPr>
                                    <w:rStyle w:val="NamesChar"/>
                                  </w:rPr>
                                  <w:t>School Name</w:t>
                                </w:r>
                              </w:sdtContent>
                            </w:sdt>
                          </w:p>
                          <w:p w:rsidR="00075D7E" w:rsidRDefault="000A7320">
                            <w:sdt>
                              <w:sdtPr>
                                <w:rPr>
                                  <w:rStyle w:val="NamesChar"/>
                                </w:rPr>
                                <w:id w:val="9136639"/>
                                <w:placeholder>
                                  <w:docPart w:val="AC6A0CCD2AB24A399B5A0A2F5506BA25"/>
                                </w:placeholder>
                                <w:showingPlcHdr/>
                              </w:sdtPr>
                              <w:sdtEndPr>
                                <w:rPr>
                                  <w:rStyle w:val="NamesChar"/>
                                </w:rPr>
                              </w:sdtEndPr>
                              <w:sdtContent>
                                <w:r w:rsidR="00E45C15">
                                  <w:rPr>
                                    <w:rStyle w:val="NamesChar"/>
                                  </w:rPr>
                                  <w:t>Grade</w:t>
                                </w:r>
                              </w:sdtContent>
                            </w:sdt>
                          </w:p>
                          <w:p w:rsidR="00075D7E" w:rsidRDefault="000A7320">
                            <w:sdt>
                              <w:sdtPr>
                                <w:rPr>
                                  <w:rStyle w:val="NamesChar"/>
                                </w:rPr>
                                <w:id w:val="9136641"/>
                                <w:placeholder>
                                  <w:docPart w:val="8E978747AA04400A9BEF7ACBE39467BD"/>
                                </w:placeholder>
                                <w:showingPlcHdr/>
                              </w:sdtPr>
                              <w:sdtEndPr>
                                <w:rPr>
                                  <w:rStyle w:val="NamesChar"/>
                                </w:rPr>
                              </w:sdtEndPr>
                              <w:sdtContent>
                                <w:r w:rsidR="00E45C15">
                                  <w:rPr>
                                    <w:rStyle w:val="NamesChar"/>
                                  </w:rPr>
                                  <w:t>Teacher Name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12" w:type="dxa"/>
            <w:gridSpan w:val="4"/>
            <w:shd w:val="clear" w:color="auto" w:fill="FABF8F" w:themeFill="accent6" w:themeFillTint="99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19685</wp:posOffset>
                      </wp:positionV>
                      <wp:extent cx="4834890" cy="160020"/>
                      <wp:effectExtent l="2540" t="635" r="1270" b="1270"/>
                      <wp:wrapNone/>
                      <wp:docPr id="242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489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C656DF">
                                  <w:pPr>
                                    <w:pStyle w:val="Instructions"/>
                                  </w:pPr>
                                  <w:r>
                                    <w:t>Use t</w:t>
                                  </w:r>
                                  <w:r w:rsidR="007D4C88">
                                    <w:t xml:space="preserve">hese icons for event scheduling, or copy and paste </w:t>
                                  </w:r>
                                  <w:r w:rsidR="005510A4">
                                    <w:t xml:space="preserve">in </w:t>
                                  </w:r>
                                  <w:r w:rsidR="007D4C88">
                                    <w:t>your own.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027" type="#_x0000_t202" style="position:absolute;margin-left:6.2pt;margin-top:1.55pt;width:380.7pt;height:1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CttQIAALQ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" filled="f" stroked="f">
                      <v:textbox inset="0,0,0,0">
                        <w:txbxContent>
                          <w:p w:rsidR="00075D7E" w:rsidRDefault="00C656DF">
                            <w:pPr>
                              <w:pStyle w:val="Instructions"/>
                            </w:pPr>
                            <w:r>
                              <w:t>Use t</w:t>
                            </w:r>
                            <w:r w:rsidR="007D4C88">
                              <w:t xml:space="preserve">hese icons for event scheduling, or copy and paste </w:t>
                            </w:r>
                            <w:r w:rsidR="005510A4">
                              <w:t xml:space="preserve">in </w:t>
                            </w:r>
                            <w:r w:rsidR="007D4C88">
                              <w:t>your own.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D7E">
        <w:trPr>
          <w:trHeight w:val="744"/>
          <w:tblCellSpacing w:w="29" w:type="dxa"/>
        </w:trPr>
        <w:tc>
          <w:tcPr>
            <w:tcW w:w="431" w:type="dxa"/>
            <w:vMerge/>
          </w:tcPr>
          <w:p w:rsidR="00075D7E" w:rsidRDefault="00075D7E"/>
        </w:tc>
        <w:tc>
          <w:tcPr>
            <w:tcW w:w="5941" w:type="dxa"/>
            <w:gridSpan w:val="3"/>
            <w:vMerge/>
          </w:tcPr>
          <w:p w:rsidR="00075D7E" w:rsidRDefault="00075D7E" w:rsidP="00EE47D1">
            <w:pPr>
              <w:pStyle w:val="Days"/>
            </w:pPr>
          </w:p>
        </w:tc>
        <w:tc>
          <w:tcPr>
            <w:tcW w:w="7912" w:type="dxa"/>
            <w:gridSpan w:val="4"/>
            <w:shd w:val="clear" w:color="auto" w:fill="E36C0A" w:themeFill="accent6" w:themeFillShade="BF"/>
          </w:tcPr>
          <w:p w:rsidR="00075D7E" w:rsidRDefault="000A7320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3837940</wp:posOffset>
                      </wp:positionH>
                      <wp:positionV relativeFrom="paragraph">
                        <wp:posOffset>88900</wp:posOffset>
                      </wp:positionV>
                      <wp:extent cx="251460" cy="215265"/>
                      <wp:effectExtent l="8890" t="3175" r="6350" b="635"/>
                      <wp:wrapNone/>
                      <wp:docPr id="219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215265"/>
                                <a:chOff x="0" y="0"/>
                                <a:chExt cx="2344" cy="2819"/>
                              </a:xfrm>
                            </wpg:grpSpPr>
                            <wps:wsp>
                              <wps:cNvPr id="220" name="Freeform 2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7" y="311"/>
                                  <a:ext cx="561" cy="1039"/>
                                </a:xfrm>
                                <a:custGeom>
                                  <a:avLst/>
                                  <a:gdLst>
                                    <a:gd name="T0" fmla="*/ 1657 w 3369"/>
                                    <a:gd name="T1" fmla="*/ 63 h 6232"/>
                                    <a:gd name="T2" fmla="*/ 2067 w 3369"/>
                                    <a:gd name="T3" fmla="*/ 307 h 6232"/>
                                    <a:gd name="T4" fmla="*/ 2447 w 3369"/>
                                    <a:gd name="T5" fmla="*/ 712 h 6232"/>
                                    <a:gd name="T6" fmla="*/ 2782 w 3369"/>
                                    <a:gd name="T7" fmla="*/ 1251 h 6232"/>
                                    <a:gd name="T8" fmla="*/ 3056 w 3369"/>
                                    <a:gd name="T9" fmla="*/ 1904 h 6232"/>
                                    <a:gd name="T10" fmla="*/ 3254 w 3369"/>
                                    <a:gd name="T11" fmla="*/ 2642 h 6232"/>
                                    <a:gd name="T12" fmla="*/ 3357 w 3369"/>
                                    <a:gd name="T13" fmla="*/ 3434 h 6232"/>
                                    <a:gd name="T14" fmla="*/ 3354 w 3369"/>
                                    <a:gd name="T15" fmla="*/ 4187 h 6232"/>
                                    <a:gd name="T16" fmla="*/ 3251 w 3369"/>
                                    <a:gd name="T17" fmla="*/ 4857 h 6232"/>
                                    <a:gd name="T18" fmla="*/ 3060 w 3369"/>
                                    <a:gd name="T19" fmla="*/ 5422 h 6232"/>
                                    <a:gd name="T20" fmla="*/ 2790 w 3369"/>
                                    <a:gd name="T21" fmla="*/ 5855 h 6232"/>
                                    <a:gd name="T22" fmla="*/ 2450 w 3369"/>
                                    <a:gd name="T23" fmla="*/ 6133 h 6232"/>
                                    <a:gd name="T24" fmla="*/ 2050 w 3369"/>
                                    <a:gd name="T25" fmla="*/ 6232 h 6232"/>
                                    <a:gd name="T26" fmla="*/ 1627 w 3369"/>
                                    <a:gd name="T27" fmla="*/ 6133 h 6232"/>
                                    <a:gd name="T28" fmla="*/ 1223 w 3369"/>
                                    <a:gd name="T29" fmla="*/ 5855 h 6232"/>
                                    <a:gd name="T30" fmla="*/ 850 w 3369"/>
                                    <a:gd name="T31" fmla="*/ 5422 h 6232"/>
                                    <a:gd name="T32" fmla="*/ 525 w 3369"/>
                                    <a:gd name="T33" fmla="*/ 4857 h 6232"/>
                                    <a:gd name="T34" fmla="*/ 266 w 3369"/>
                                    <a:gd name="T35" fmla="*/ 4187 h 6232"/>
                                    <a:gd name="T36" fmla="*/ 86 w 3369"/>
                                    <a:gd name="T37" fmla="*/ 3434 h 6232"/>
                                    <a:gd name="T38" fmla="*/ 4 w 3369"/>
                                    <a:gd name="T39" fmla="*/ 2642 h 6232"/>
                                    <a:gd name="T40" fmla="*/ 27 w 3369"/>
                                    <a:gd name="T41" fmla="*/ 1904 h 6232"/>
                                    <a:gd name="T42" fmla="*/ 148 w 3369"/>
                                    <a:gd name="T43" fmla="*/ 1251 h 6232"/>
                                    <a:gd name="T44" fmla="*/ 356 w 3369"/>
                                    <a:gd name="T45" fmla="*/ 712 h 6232"/>
                                    <a:gd name="T46" fmla="*/ 642 w 3369"/>
                                    <a:gd name="T47" fmla="*/ 307 h 6232"/>
                                    <a:gd name="T48" fmla="*/ 995 w 3369"/>
                                    <a:gd name="T49" fmla="*/ 63 h 6232"/>
                                    <a:gd name="T50" fmla="*/ 1698 w 3369"/>
                                    <a:gd name="T51" fmla="*/ 519 h 6232"/>
                                    <a:gd name="T52" fmla="*/ 2050 w 3369"/>
                                    <a:gd name="T53" fmla="*/ 603 h 6232"/>
                                    <a:gd name="T54" fmla="*/ 2370 w 3369"/>
                                    <a:gd name="T55" fmla="*/ 842 h 6232"/>
                                    <a:gd name="T56" fmla="*/ 2647 w 3369"/>
                                    <a:gd name="T57" fmla="*/ 1214 h 6232"/>
                                    <a:gd name="T58" fmla="*/ 2869 w 3369"/>
                                    <a:gd name="T59" fmla="*/ 1700 h 6232"/>
                                    <a:gd name="T60" fmla="*/ 3024 w 3369"/>
                                    <a:gd name="T61" fmla="*/ 2276 h 6232"/>
                                    <a:gd name="T62" fmla="*/ 3102 w 3369"/>
                                    <a:gd name="T63" fmla="*/ 2922 h 6232"/>
                                    <a:gd name="T64" fmla="*/ 3093 w 3369"/>
                                    <a:gd name="T65" fmla="*/ 3603 h 6232"/>
                                    <a:gd name="T66" fmla="*/ 2999 w 3369"/>
                                    <a:gd name="T67" fmla="*/ 4237 h 6232"/>
                                    <a:gd name="T68" fmla="*/ 2829 w 3369"/>
                                    <a:gd name="T69" fmla="*/ 4796 h 6232"/>
                                    <a:gd name="T70" fmla="*/ 2595 w 3369"/>
                                    <a:gd name="T71" fmla="*/ 5260 h 6232"/>
                                    <a:gd name="T72" fmla="*/ 2310 w 3369"/>
                                    <a:gd name="T73" fmla="*/ 5608 h 6232"/>
                                    <a:gd name="T74" fmla="*/ 1983 w 3369"/>
                                    <a:gd name="T75" fmla="*/ 5817 h 6232"/>
                                    <a:gd name="T76" fmla="*/ 1625 w 3369"/>
                                    <a:gd name="T77" fmla="*/ 5868 h 6232"/>
                                    <a:gd name="T78" fmla="*/ 1278 w 3369"/>
                                    <a:gd name="T79" fmla="*/ 5752 h 6232"/>
                                    <a:gd name="T80" fmla="*/ 966 w 3369"/>
                                    <a:gd name="T81" fmla="*/ 5484 h 6232"/>
                                    <a:gd name="T82" fmla="*/ 700 w 3369"/>
                                    <a:gd name="T83" fmla="*/ 5088 h 6232"/>
                                    <a:gd name="T84" fmla="*/ 491 w 3369"/>
                                    <a:gd name="T85" fmla="*/ 4582 h 6232"/>
                                    <a:gd name="T86" fmla="*/ 349 w 3369"/>
                                    <a:gd name="T87" fmla="*/ 3992 h 6232"/>
                                    <a:gd name="T88" fmla="*/ 288 w 3369"/>
                                    <a:gd name="T89" fmla="*/ 3333 h 6232"/>
                                    <a:gd name="T90" fmla="*/ 314 w 3369"/>
                                    <a:gd name="T91" fmla="*/ 2656 h 6232"/>
                                    <a:gd name="T92" fmla="*/ 425 w 3369"/>
                                    <a:gd name="T93" fmla="*/ 2036 h 6232"/>
                                    <a:gd name="T94" fmla="*/ 608 w 3369"/>
                                    <a:gd name="T95" fmla="*/ 1494 h 6232"/>
                                    <a:gd name="T96" fmla="*/ 853 w 3369"/>
                                    <a:gd name="T97" fmla="*/ 1051 h 6232"/>
                                    <a:gd name="T98" fmla="*/ 1148 w 3369"/>
                                    <a:gd name="T99" fmla="*/ 729 h 6232"/>
                                    <a:gd name="T100" fmla="*/ 1483 w 3369"/>
                                    <a:gd name="T101" fmla="*/ 551 h 62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9" h="6232">
                                      <a:moveTo>
                                        <a:pt x="1318" y="0"/>
                                      </a:moveTo>
                                      <a:lnTo>
                                        <a:pt x="1404" y="4"/>
                                      </a:lnTo>
                                      <a:lnTo>
                                        <a:pt x="1488" y="17"/>
                                      </a:lnTo>
                                      <a:lnTo>
                                        <a:pt x="1573" y="37"/>
                                      </a:lnTo>
                                      <a:lnTo>
                                        <a:pt x="1657" y="63"/>
                                      </a:lnTo>
                                      <a:lnTo>
                                        <a:pt x="1741" y="98"/>
                                      </a:lnTo>
                                      <a:lnTo>
                                        <a:pt x="1823" y="140"/>
                                      </a:lnTo>
                                      <a:lnTo>
                                        <a:pt x="1905" y="189"/>
                                      </a:lnTo>
                                      <a:lnTo>
                                        <a:pt x="1987" y="245"/>
                                      </a:lnTo>
                                      <a:lnTo>
                                        <a:pt x="2067" y="307"/>
                                      </a:lnTo>
                                      <a:lnTo>
                                        <a:pt x="2145" y="376"/>
                                      </a:lnTo>
                                      <a:lnTo>
                                        <a:pt x="2223" y="451"/>
                                      </a:lnTo>
                                      <a:lnTo>
                                        <a:pt x="2299" y="533"/>
                                      </a:lnTo>
                                      <a:lnTo>
                                        <a:pt x="2374" y="619"/>
                                      </a:lnTo>
                                      <a:lnTo>
                                        <a:pt x="2447" y="712"/>
                                      </a:lnTo>
                                      <a:lnTo>
                                        <a:pt x="2518" y="810"/>
                                      </a:lnTo>
                                      <a:lnTo>
                                        <a:pt x="2588" y="913"/>
                                      </a:lnTo>
                                      <a:lnTo>
                                        <a:pt x="2654" y="1021"/>
                                      </a:lnTo>
                                      <a:lnTo>
                                        <a:pt x="2720" y="1134"/>
                                      </a:lnTo>
                                      <a:lnTo>
                                        <a:pt x="2782" y="1251"/>
                                      </a:lnTo>
                                      <a:lnTo>
                                        <a:pt x="2843" y="1374"/>
                                      </a:lnTo>
                                      <a:lnTo>
                                        <a:pt x="2900" y="1501"/>
                                      </a:lnTo>
                                      <a:lnTo>
                                        <a:pt x="2955" y="1631"/>
                                      </a:lnTo>
                                      <a:lnTo>
                                        <a:pt x="3007" y="1765"/>
                                      </a:lnTo>
                                      <a:lnTo>
                                        <a:pt x="3056" y="1904"/>
                                      </a:lnTo>
                                      <a:lnTo>
                                        <a:pt x="3102" y="2044"/>
                                      </a:lnTo>
                                      <a:lnTo>
                                        <a:pt x="3145" y="2189"/>
                                      </a:lnTo>
                                      <a:lnTo>
                                        <a:pt x="3185" y="2337"/>
                                      </a:lnTo>
                                      <a:lnTo>
                                        <a:pt x="3221" y="2488"/>
                                      </a:lnTo>
                                      <a:lnTo>
                                        <a:pt x="3254" y="2642"/>
                                      </a:lnTo>
                                      <a:lnTo>
                                        <a:pt x="3282" y="2797"/>
                                      </a:lnTo>
                                      <a:lnTo>
                                        <a:pt x="3306" y="2956"/>
                                      </a:lnTo>
                                      <a:lnTo>
                                        <a:pt x="3328" y="3116"/>
                                      </a:lnTo>
                                      <a:lnTo>
                                        <a:pt x="3344" y="3276"/>
                                      </a:lnTo>
                                      <a:lnTo>
                                        <a:pt x="3357" y="3434"/>
                                      </a:lnTo>
                                      <a:lnTo>
                                        <a:pt x="3364" y="3590"/>
                                      </a:lnTo>
                                      <a:lnTo>
                                        <a:pt x="3369" y="3744"/>
                                      </a:lnTo>
                                      <a:lnTo>
                                        <a:pt x="3368" y="3894"/>
                                      </a:lnTo>
                                      <a:lnTo>
                                        <a:pt x="3362" y="4042"/>
                                      </a:lnTo>
                                      <a:lnTo>
                                        <a:pt x="3354" y="4187"/>
                                      </a:lnTo>
                                      <a:lnTo>
                                        <a:pt x="3341" y="4329"/>
                                      </a:lnTo>
                                      <a:lnTo>
                                        <a:pt x="3324" y="4466"/>
                                      </a:lnTo>
                                      <a:lnTo>
                                        <a:pt x="3304" y="4600"/>
                                      </a:lnTo>
                                      <a:lnTo>
                                        <a:pt x="3280" y="4732"/>
                                      </a:lnTo>
                                      <a:lnTo>
                                        <a:pt x="3251" y="4857"/>
                                      </a:lnTo>
                                      <a:lnTo>
                                        <a:pt x="3220" y="4980"/>
                                      </a:lnTo>
                                      <a:lnTo>
                                        <a:pt x="3185" y="5097"/>
                                      </a:lnTo>
                                      <a:lnTo>
                                        <a:pt x="3147" y="5210"/>
                                      </a:lnTo>
                                      <a:lnTo>
                                        <a:pt x="3106" y="5319"/>
                                      </a:lnTo>
                                      <a:lnTo>
                                        <a:pt x="3060" y="5422"/>
                                      </a:lnTo>
                                      <a:lnTo>
                                        <a:pt x="3012" y="5520"/>
                                      </a:lnTo>
                                      <a:lnTo>
                                        <a:pt x="2961" y="5612"/>
                                      </a:lnTo>
                                      <a:lnTo>
                                        <a:pt x="2907" y="5699"/>
                                      </a:lnTo>
                                      <a:lnTo>
                                        <a:pt x="2849" y="5780"/>
                                      </a:lnTo>
                                      <a:lnTo>
                                        <a:pt x="2790" y="5855"/>
                                      </a:lnTo>
                                      <a:lnTo>
                                        <a:pt x="2726" y="5924"/>
                                      </a:lnTo>
                                      <a:lnTo>
                                        <a:pt x="2661" y="5986"/>
                                      </a:lnTo>
                                      <a:lnTo>
                                        <a:pt x="2593" y="6042"/>
                                      </a:lnTo>
                                      <a:lnTo>
                                        <a:pt x="2522" y="6091"/>
                                      </a:lnTo>
                                      <a:lnTo>
                                        <a:pt x="2450" y="6133"/>
                                      </a:lnTo>
                                      <a:lnTo>
                                        <a:pt x="2373" y="6168"/>
                                      </a:lnTo>
                                      <a:lnTo>
                                        <a:pt x="2296" y="6196"/>
                                      </a:lnTo>
                                      <a:lnTo>
                                        <a:pt x="2216" y="6216"/>
                                      </a:lnTo>
                                      <a:lnTo>
                                        <a:pt x="2135" y="6227"/>
                                      </a:lnTo>
                                      <a:lnTo>
                                        <a:pt x="2050" y="6232"/>
                                      </a:lnTo>
                                      <a:lnTo>
                                        <a:pt x="1965" y="6227"/>
                                      </a:lnTo>
                                      <a:lnTo>
                                        <a:pt x="1880" y="6216"/>
                                      </a:lnTo>
                                      <a:lnTo>
                                        <a:pt x="1795" y="6196"/>
                                      </a:lnTo>
                                      <a:lnTo>
                                        <a:pt x="1711" y="6168"/>
                                      </a:lnTo>
                                      <a:lnTo>
                                        <a:pt x="1627" y="6133"/>
                                      </a:lnTo>
                                      <a:lnTo>
                                        <a:pt x="1545" y="6091"/>
                                      </a:lnTo>
                                      <a:lnTo>
                                        <a:pt x="1463" y="6042"/>
                                      </a:lnTo>
                                      <a:lnTo>
                                        <a:pt x="1381" y="5986"/>
                                      </a:lnTo>
                                      <a:lnTo>
                                        <a:pt x="1301" y="5924"/>
                                      </a:lnTo>
                                      <a:lnTo>
                                        <a:pt x="1223" y="5855"/>
                                      </a:lnTo>
                                      <a:lnTo>
                                        <a:pt x="1145" y="5780"/>
                                      </a:lnTo>
                                      <a:lnTo>
                                        <a:pt x="1069" y="5699"/>
                                      </a:lnTo>
                                      <a:lnTo>
                                        <a:pt x="994" y="5612"/>
                                      </a:lnTo>
                                      <a:lnTo>
                                        <a:pt x="921" y="5520"/>
                                      </a:lnTo>
                                      <a:lnTo>
                                        <a:pt x="850" y="5422"/>
                                      </a:lnTo>
                                      <a:lnTo>
                                        <a:pt x="780" y="5319"/>
                                      </a:lnTo>
                                      <a:lnTo>
                                        <a:pt x="714" y="5210"/>
                                      </a:lnTo>
                                      <a:lnTo>
                                        <a:pt x="648" y="5097"/>
                                      </a:lnTo>
                                      <a:lnTo>
                                        <a:pt x="586" y="4980"/>
                                      </a:lnTo>
                                      <a:lnTo>
                                        <a:pt x="525" y="4857"/>
                                      </a:lnTo>
                                      <a:lnTo>
                                        <a:pt x="468" y="4732"/>
                                      </a:lnTo>
                                      <a:lnTo>
                                        <a:pt x="413" y="4600"/>
                                      </a:lnTo>
                                      <a:lnTo>
                                        <a:pt x="361" y="4466"/>
                                      </a:lnTo>
                                      <a:lnTo>
                                        <a:pt x="312" y="4329"/>
                                      </a:lnTo>
                                      <a:lnTo>
                                        <a:pt x="266" y="4187"/>
                                      </a:lnTo>
                                      <a:lnTo>
                                        <a:pt x="223" y="4042"/>
                                      </a:lnTo>
                                      <a:lnTo>
                                        <a:pt x="183" y="3894"/>
                                      </a:lnTo>
                                      <a:lnTo>
                                        <a:pt x="147" y="3744"/>
                                      </a:lnTo>
                                      <a:lnTo>
                                        <a:pt x="114" y="3590"/>
                                      </a:lnTo>
                                      <a:lnTo>
                                        <a:pt x="86" y="3434"/>
                                      </a:lnTo>
                                      <a:lnTo>
                                        <a:pt x="62" y="3276"/>
                                      </a:lnTo>
                                      <a:lnTo>
                                        <a:pt x="41" y="3116"/>
                                      </a:lnTo>
                                      <a:lnTo>
                                        <a:pt x="24" y="2956"/>
                                      </a:lnTo>
                                      <a:lnTo>
                                        <a:pt x="11" y="2797"/>
                                      </a:lnTo>
                                      <a:lnTo>
                                        <a:pt x="4" y="2642"/>
                                      </a:lnTo>
                                      <a:lnTo>
                                        <a:pt x="0" y="2488"/>
                                      </a:lnTo>
                                      <a:lnTo>
                                        <a:pt x="0" y="2337"/>
                                      </a:lnTo>
                                      <a:lnTo>
                                        <a:pt x="6" y="2189"/>
                                      </a:lnTo>
                                      <a:lnTo>
                                        <a:pt x="14" y="2044"/>
                                      </a:lnTo>
                                      <a:lnTo>
                                        <a:pt x="27" y="1904"/>
                                      </a:lnTo>
                                      <a:lnTo>
                                        <a:pt x="44" y="1765"/>
                                      </a:lnTo>
                                      <a:lnTo>
                                        <a:pt x="64" y="1631"/>
                                      </a:lnTo>
                                      <a:lnTo>
                                        <a:pt x="88" y="1501"/>
                                      </a:lnTo>
                                      <a:lnTo>
                                        <a:pt x="117" y="1374"/>
                                      </a:lnTo>
                                      <a:lnTo>
                                        <a:pt x="148" y="1251"/>
                                      </a:lnTo>
                                      <a:lnTo>
                                        <a:pt x="183" y="1134"/>
                                      </a:lnTo>
                                      <a:lnTo>
                                        <a:pt x="221" y="1021"/>
                                      </a:lnTo>
                                      <a:lnTo>
                                        <a:pt x="263" y="913"/>
                                      </a:lnTo>
                                      <a:lnTo>
                                        <a:pt x="308" y="810"/>
                                      </a:lnTo>
                                      <a:lnTo>
                                        <a:pt x="356" y="712"/>
                                      </a:lnTo>
                                      <a:lnTo>
                                        <a:pt x="407" y="619"/>
                                      </a:lnTo>
                                      <a:lnTo>
                                        <a:pt x="461" y="533"/>
                                      </a:lnTo>
                                      <a:lnTo>
                                        <a:pt x="519" y="451"/>
                                      </a:lnTo>
                                      <a:lnTo>
                                        <a:pt x="578" y="376"/>
                                      </a:lnTo>
                                      <a:lnTo>
                                        <a:pt x="642" y="307"/>
                                      </a:lnTo>
                                      <a:lnTo>
                                        <a:pt x="707" y="245"/>
                                      </a:lnTo>
                                      <a:lnTo>
                                        <a:pt x="775" y="189"/>
                                      </a:lnTo>
                                      <a:lnTo>
                                        <a:pt x="846" y="140"/>
                                      </a:lnTo>
                                      <a:lnTo>
                                        <a:pt x="919" y="98"/>
                                      </a:lnTo>
                                      <a:lnTo>
                                        <a:pt x="995" y="63"/>
                                      </a:lnTo>
                                      <a:lnTo>
                                        <a:pt x="1072" y="37"/>
                                      </a:lnTo>
                                      <a:lnTo>
                                        <a:pt x="1152" y="17"/>
                                      </a:lnTo>
                                      <a:lnTo>
                                        <a:pt x="1233" y="4"/>
                                      </a:lnTo>
                                      <a:lnTo>
                                        <a:pt x="1318" y="0"/>
                                      </a:lnTo>
                                      <a:close/>
                                      <a:moveTo>
                                        <a:pt x="1698" y="519"/>
                                      </a:moveTo>
                                      <a:lnTo>
                                        <a:pt x="1770" y="523"/>
                                      </a:lnTo>
                                      <a:lnTo>
                                        <a:pt x="1842" y="533"/>
                                      </a:lnTo>
                                      <a:lnTo>
                                        <a:pt x="1913" y="551"/>
                                      </a:lnTo>
                                      <a:lnTo>
                                        <a:pt x="1983" y="574"/>
                                      </a:lnTo>
                                      <a:lnTo>
                                        <a:pt x="2050" y="603"/>
                                      </a:lnTo>
                                      <a:lnTo>
                                        <a:pt x="2118" y="639"/>
                                      </a:lnTo>
                                      <a:lnTo>
                                        <a:pt x="2183" y="682"/>
                                      </a:lnTo>
                                      <a:lnTo>
                                        <a:pt x="2248" y="729"/>
                                      </a:lnTo>
                                      <a:lnTo>
                                        <a:pt x="2310" y="783"/>
                                      </a:lnTo>
                                      <a:lnTo>
                                        <a:pt x="2370" y="842"/>
                                      </a:lnTo>
                                      <a:lnTo>
                                        <a:pt x="2429" y="907"/>
                                      </a:lnTo>
                                      <a:lnTo>
                                        <a:pt x="2488" y="977"/>
                                      </a:lnTo>
                                      <a:lnTo>
                                        <a:pt x="2542" y="1051"/>
                                      </a:lnTo>
                                      <a:lnTo>
                                        <a:pt x="2595" y="1131"/>
                                      </a:lnTo>
                                      <a:lnTo>
                                        <a:pt x="2647" y="1214"/>
                                      </a:lnTo>
                                      <a:lnTo>
                                        <a:pt x="2696" y="1303"/>
                                      </a:lnTo>
                                      <a:lnTo>
                                        <a:pt x="2743" y="1396"/>
                                      </a:lnTo>
                                      <a:lnTo>
                                        <a:pt x="2788" y="1494"/>
                                      </a:lnTo>
                                      <a:lnTo>
                                        <a:pt x="2829" y="1594"/>
                                      </a:lnTo>
                                      <a:lnTo>
                                        <a:pt x="2869" y="1700"/>
                                      </a:lnTo>
                                      <a:lnTo>
                                        <a:pt x="2905" y="1808"/>
                                      </a:lnTo>
                                      <a:lnTo>
                                        <a:pt x="2939" y="1920"/>
                                      </a:lnTo>
                                      <a:lnTo>
                                        <a:pt x="2970" y="2036"/>
                                      </a:lnTo>
                                      <a:lnTo>
                                        <a:pt x="2999" y="2154"/>
                                      </a:lnTo>
                                      <a:lnTo>
                                        <a:pt x="3024" y="2276"/>
                                      </a:lnTo>
                                      <a:lnTo>
                                        <a:pt x="3046" y="2399"/>
                                      </a:lnTo>
                                      <a:lnTo>
                                        <a:pt x="3065" y="2526"/>
                                      </a:lnTo>
                                      <a:lnTo>
                                        <a:pt x="3081" y="2656"/>
                                      </a:lnTo>
                                      <a:lnTo>
                                        <a:pt x="3093" y="2787"/>
                                      </a:lnTo>
                                      <a:lnTo>
                                        <a:pt x="3102" y="2922"/>
                                      </a:lnTo>
                                      <a:lnTo>
                                        <a:pt x="3108" y="3058"/>
                                      </a:lnTo>
                                      <a:lnTo>
                                        <a:pt x="3110" y="3196"/>
                                      </a:lnTo>
                                      <a:lnTo>
                                        <a:pt x="3108" y="3333"/>
                                      </a:lnTo>
                                      <a:lnTo>
                                        <a:pt x="3102" y="3469"/>
                                      </a:lnTo>
                                      <a:lnTo>
                                        <a:pt x="3093" y="3603"/>
                                      </a:lnTo>
                                      <a:lnTo>
                                        <a:pt x="3081" y="3735"/>
                                      </a:lnTo>
                                      <a:lnTo>
                                        <a:pt x="3065" y="3864"/>
                                      </a:lnTo>
                                      <a:lnTo>
                                        <a:pt x="3046" y="3992"/>
                                      </a:lnTo>
                                      <a:lnTo>
                                        <a:pt x="3024" y="4115"/>
                                      </a:lnTo>
                                      <a:lnTo>
                                        <a:pt x="2999" y="4237"/>
                                      </a:lnTo>
                                      <a:lnTo>
                                        <a:pt x="2970" y="4355"/>
                                      </a:lnTo>
                                      <a:lnTo>
                                        <a:pt x="2939" y="4470"/>
                                      </a:lnTo>
                                      <a:lnTo>
                                        <a:pt x="2905" y="4582"/>
                                      </a:lnTo>
                                      <a:lnTo>
                                        <a:pt x="2869" y="4691"/>
                                      </a:lnTo>
                                      <a:lnTo>
                                        <a:pt x="2829" y="4796"/>
                                      </a:lnTo>
                                      <a:lnTo>
                                        <a:pt x="2788" y="4897"/>
                                      </a:lnTo>
                                      <a:lnTo>
                                        <a:pt x="2743" y="4995"/>
                                      </a:lnTo>
                                      <a:lnTo>
                                        <a:pt x="2696" y="5088"/>
                                      </a:lnTo>
                                      <a:lnTo>
                                        <a:pt x="2647" y="5177"/>
                                      </a:lnTo>
                                      <a:lnTo>
                                        <a:pt x="2595" y="5260"/>
                                      </a:lnTo>
                                      <a:lnTo>
                                        <a:pt x="2542" y="5339"/>
                                      </a:lnTo>
                                      <a:lnTo>
                                        <a:pt x="2488" y="5414"/>
                                      </a:lnTo>
                                      <a:lnTo>
                                        <a:pt x="2429" y="5484"/>
                                      </a:lnTo>
                                      <a:lnTo>
                                        <a:pt x="2370" y="5549"/>
                                      </a:lnTo>
                                      <a:lnTo>
                                        <a:pt x="2310" y="5608"/>
                                      </a:lnTo>
                                      <a:lnTo>
                                        <a:pt x="2248" y="5661"/>
                                      </a:lnTo>
                                      <a:lnTo>
                                        <a:pt x="2183" y="5709"/>
                                      </a:lnTo>
                                      <a:lnTo>
                                        <a:pt x="2118" y="5752"/>
                                      </a:lnTo>
                                      <a:lnTo>
                                        <a:pt x="2050" y="5788"/>
                                      </a:lnTo>
                                      <a:lnTo>
                                        <a:pt x="1983" y="5817"/>
                                      </a:lnTo>
                                      <a:lnTo>
                                        <a:pt x="1913" y="5840"/>
                                      </a:lnTo>
                                      <a:lnTo>
                                        <a:pt x="1842" y="5857"/>
                                      </a:lnTo>
                                      <a:lnTo>
                                        <a:pt x="1770" y="5868"/>
                                      </a:lnTo>
                                      <a:lnTo>
                                        <a:pt x="1698" y="5871"/>
                                      </a:lnTo>
                                      <a:lnTo>
                                        <a:pt x="1625" y="5868"/>
                                      </a:lnTo>
                                      <a:lnTo>
                                        <a:pt x="1554" y="5857"/>
                                      </a:lnTo>
                                      <a:lnTo>
                                        <a:pt x="1483" y="5840"/>
                                      </a:lnTo>
                                      <a:lnTo>
                                        <a:pt x="1413" y="5817"/>
                                      </a:lnTo>
                                      <a:lnTo>
                                        <a:pt x="1345" y="5788"/>
                                      </a:lnTo>
                                      <a:lnTo>
                                        <a:pt x="1278" y="5752"/>
                                      </a:lnTo>
                                      <a:lnTo>
                                        <a:pt x="1212" y="5709"/>
                                      </a:lnTo>
                                      <a:lnTo>
                                        <a:pt x="1148" y="5661"/>
                                      </a:lnTo>
                                      <a:lnTo>
                                        <a:pt x="1085" y="5608"/>
                                      </a:lnTo>
                                      <a:lnTo>
                                        <a:pt x="1025" y="5549"/>
                                      </a:lnTo>
                                      <a:lnTo>
                                        <a:pt x="966" y="5484"/>
                                      </a:lnTo>
                                      <a:lnTo>
                                        <a:pt x="908" y="5414"/>
                                      </a:lnTo>
                                      <a:lnTo>
                                        <a:pt x="853" y="5339"/>
                                      </a:lnTo>
                                      <a:lnTo>
                                        <a:pt x="800" y="5260"/>
                                      </a:lnTo>
                                      <a:lnTo>
                                        <a:pt x="748" y="5177"/>
                                      </a:lnTo>
                                      <a:lnTo>
                                        <a:pt x="700" y="5088"/>
                                      </a:lnTo>
                                      <a:lnTo>
                                        <a:pt x="652" y="4995"/>
                                      </a:lnTo>
                                      <a:lnTo>
                                        <a:pt x="608" y="4897"/>
                                      </a:lnTo>
                                      <a:lnTo>
                                        <a:pt x="567" y="4796"/>
                                      </a:lnTo>
                                      <a:lnTo>
                                        <a:pt x="527" y="4691"/>
                                      </a:lnTo>
                                      <a:lnTo>
                                        <a:pt x="491" y="4582"/>
                                      </a:lnTo>
                                      <a:lnTo>
                                        <a:pt x="457" y="4470"/>
                                      </a:lnTo>
                                      <a:lnTo>
                                        <a:pt x="425" y="4355"/>
                                      </a:lnTo>
                                      <a:lnTo>
                                        <a:pt x="397" y="4237"/>
                                      </a:lnTo>
                                      <a:lnTo>
                                        <a:pt x="371" y="4115"/>
                                      </a:lnTo>
                                      <a:lnTo>
                                        <a:pt x="349" y="3992"/>
                                      </a:lnTo>
                                      <a:lnTo>
                                        <a:pt x="330" y="3864"/>
                                      </a:lnTo>
                                      <a:lnTo>
                                        <a:pt x="314" y="3735"/>
                                      </a:lnTo>
                                      <a:lnTo>
                                        <a:pt x="303" y="3603"/>
                                      </a:lnTo>
                                      <a:lnTo>
                                        <a:pt x="293" y="3469"/>
                                      </a:lnTo>
                                      <a:lnTo>
                                        <a:pt x="288" y="3333"/>
                                      </a:lnTo>
                                      <a:lnTo>
                                        <a:pt x="286" y="3196"/>
                                      </a:lnTo>
                                      <a:lnTo>
                                        <a:pt x="288" y="3058"/>
                                      </a:lnTo>
                                      <a:lnTo>
                                        <a:pt x="293" y="2922"/>
                                      </a:lnTo>
                                      <a:lnTo>
                                        <a:pt x="303" y="2787"/>
                                      </a:lnTo>
                                      <a:lnTo>
                                        <a:pt x="314" y="2656"/>
                                      </a:lnTo>
                                      <a:lnTo>
                                        <a:pt x="330" y="2526"/>
                                      </a:lnTo>
                                      <a:lnTo>
                                        <a:pt x="349" y="2399"/>
                                      </a:lnTo>
                                      <a:lnTo>
                                        <a:pt x="371" y="2276"/>
                                      </a:lnTo>
                                      <a:lnTo>
                                        <a:pt x="397" y="2154"/>
                                      </a:lnTo>
                                      <a:lnTo>
                                        <a:pt x="425" y="2036"/>
                                      </a:lnTo>
                                      <a:lnTo>
                                        <a:pt x="457" y="1920"/>
                                      </a:lnTo>
                                      <a:lnTo>
                                        <a:pt x="491" y="1808"/>
                                      </a:lnTo>
                                      <a:lnTo>
                                        <a:pt x="527" y="1700"/>
                                      </a:lnTo>
                                      <a:lnTo>
                                        <a:pt x="567" y="1594"/>
                                      </a:lnTo>
                                      <a:lnTo>
                                        <a:pt x="608" y="1494"/>
                                      </a:lnTo>
                                      <a:lnTo>
                                        <a:pt x="652" y="1396"/>
                                      </a:lnTo>
                                      <a:lnTo>
                                        <a:pt x="700" y="1303"/>
                                      </a:lnTo>
                                      <a:lnTo>
                                        <a:pt x="748" y="1214"/>
                                      </a:lnTo>
                                      <a:lnTo>
                                        <a:pt x="800" y="1131"/>
                                      </a:lnTo>
                                      <a:lnTo>
                                        <a:pt x="853" y="1051"/>
                                      </a:lnTo>
                                      <a:lnTo>
                                        <a:pt x="908" y="977"/>
                                      </a:lnTo>
                                      <a:lnTo>
                                        <a:pt x="966" y="907"/>
                                      </a:lnTo>
                                      <a:lnTo>
                                        <a:pt x="1025" y="842"/>
                                      </a:lnTo>
                                      <a:lnTo>
                                        <a:pt x="1085" y="783"/>
                                      </a:lnTo>
                                      <a:lnTo>
                                        <a:pt x="1148" y="729"/>
                                      </a:lnTo>
                                      <a:lnTo>
                                        <a:pt x="1212" y="682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345" y="603"/>
                                      </a:lnTo>
                                      <a:lnTo>
                                        <a:pt x="1413" y="574"/>
                                      </a:lnTo>
                                      <a:lnTo>
                                        <a:pt x="1483" y="551"/>
                                      </a:lnTo>
                                      <a:lnTo>
                                        <a:pt x="1554" y="533"/>
                                      </a:lnTo>
                                      <a:lnTo>
                                        <a:pt x="1625" y="523"/>
                                      </a:lnTo>
                                      <a:lnTo>
                                        <a:pt x="1698" y="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397"/>
                                  <a:ext cx="470" cy="893"/>
                                </a:xfrm>
                                <a:custGeom>
                                  <a:avLst/>
                                  <a:gdLst>
                                    <a:gd name="T0" fmla="*/ 1556 w 2824"/>
                                    <a:gd name="T1" fmla="*/ 14 h 5352"/>
                                    <a:gd name="T2" fmla="*/ 1764 w 2824"/>
                                    <a:gd name="T3" fmla="*/ 84 h 5352"/>
                                    <a:gd name="T4" fmla="*/ 1962 w 2824"/>
                                    <a:gd name="T5" fmla="*/ 210 h 5352"/>
                                    <a:gd name="T6" fmla="*/ 2143 w 2824"/>
                                    <a:gd name="T7" fmla="*/ 388 h 5352"/>
                                    <a:gd name="T8" fmla="*/ 2309 w 2824"/>
                                    <a:gd name="T9" fmla="*/ 612 h 5352"/>
                                    <a:gd name="T10" fmla="*/ 2457 w 2824"/>
                                    <a:gd name="T11" fmla="*/ 877 h 5352"/>
                                    <a:gd name="T12" fmla="*/ 2583 w 2824"/>
                                    <a:gd name="T13" fmla="*/ 1181 h 5352"/>
                                    <a:gd name="T14" fmla="*/ 2684 w 2824"/>
                                    <a:gd name="T15" fmla="*/ 1517 h 5352"/>
                                    <a:gd name="T16" fmla="*/ 2760 w 2824"/>
                                    <a:gd name="T17" fmla="*/ 1880 h 5352"/>
                                    <a:gd name="T18" fmla="*/ 2807 w 2824"/>
                                    <a:gd name="T19" fmla="*/ 2268 h 5352"/>
                                    <a:gd name="T20" fmla="*/ 2824 w 2824"/>
                                    <a:gd name="T21" fmla="*/ 2677 h 5352"/>
                                    <a:gd name="T22" fmla="*/ 2807 w 2824"/>
                                    <a:gd name="T23" fmla="*/ 3084 h 5352"/>
                                    <a:gd name="T24" fmla="*/ 2760 w 2824"/>
                                    <a:gd name="T25" fmla="*/ 3473 h 5352"/>
                                    <a:gd name="T26" fmla="*/ 2684 w 2824"/>
                                    <a:gd name="T27" fmla="*/ 3836 h 5352"/>
                                    <a:gd name="T28" fmla="*/ 2583 w 2824"/>
                                    <a:gd name="T29" fmla="*/ 4172 h 5352"/>
                                    <a:gd name="T30" fmla="*/ 2457 w 2824"/>
                                    <a:gd name="T31" fmla="*/ 4476 h 5352"/>
                                    <a:gd name="T32" fmla="*/ 2309 w 2824"/>
                                    <a:gd name="T33" fmla="*/ 4741 h 5352"/>
                                    <a:gd name="T34" fmla="*/ 2143 w 2824"/>
                                    <a:gd name="T35" fmla="*/ 4965 h 5352"/>
                                    <a:gd name="T36" fmla="*/ 1962 w 2824"/>
                                    <a:gd name="T37" fmla="*/ 5142 h 5352"/>
                                    <a:gd name="T38" fmla="*/ 1764 w 2824"/>
                                    <a:gd name="T39" fmla="*/ 5269 h 5352"/>
                                    <a:gd name="T40" fmla="*/ 1556 w 2824"/>
                                    <a:gd name="T41" fmla="*/ 5338 h 5352"/>
                                    <a:gd name="T42" fmla="*/ 1339 w 2824"/>
                                    <a:gd name="T43" fmla="*/ 5349 h 5352"/>
                                    <a:gd name="T44" fmla="*/ 1127 w 2824"/>
                                    <a:gd name="T45" fmla="*/ 5298 h 5352"/>
                                    <a:gd name="T46" fmla="*/ 926 w 2824"/>
                                    <a:gd name="T47" fmla="*/ 5190 h 5352"/>
                                    <a:gd name="T48" fmla="*/ 739 w 2824"/>
                                    <a:gd name="T49" fmla="*/ 5030 h 5352"/>
                                    <a:gd name="T50" fmla="*/ 567 w 2824"/>
                                    <a:gd name="T51" fmla="*/ 4820 h 5352"/>
                                    <a:gd name="T52" fmla="*/ 414 w 2824"/>
                                    <a:gd name="T53" fmla="*/ 4569 h 5352"/>
                                    <a:gd name="T54" fmla="*/ 281 w 2824"/>
                                    <a:gd name="T55" fmla="*/ 4277 h 5352"/>
                                    <a:gd name="T56" fmla="*/ 171 w 2824"/>
                                    <a:gd name="T57" fmla="*/ 3951 h 5352"/>
                                    <a:gd name="T58" fmla="*/ 85 w 2824"/>
                                    <a:gd name="T59" fmla="*/ 3596 h 5352"/>
                                    <a:gd name="T60" fmla="*/ 28 w 2824"/>
                                    <a:gd name="T61" fmla="*/ 3216 h 5352"/>
                                    <a:gd name="T62" fmla="*/ 2 w 2824"/>
                                    <a:gd name="T63" fmla="*/ 2814 h 5352"/>
                                    <a:gd name="T64" fmla="*/ 7 w 2824"/>
                                    <a:gd name="T65" fmla="*/ 2403 h 5352"/>
                                    <a:gd name="T66" fmla="*/ 44 w 2824"/>
                                    <a:gd name="T67" fmla="*/ 2007 h 5352"/>
                                    <a:gd name="T68" fmla="*/ 111 w 2824"/>
                                    <a:gd name="T69" fmla="*/ 1635 h 5352"/>
                                    <a:gd name="T70" fmla="*/ 205 w 2824"/>
                                    <a:gd name="T71" fmla="*/ 1289 h 5352"/>
                                    <a:gd name="T72" fmla="*/ 322 w 2824"/>
                                    <a:gd name="T73" fmla="*/ 975 h 5352"/>
                                    <a:gd name="T74" fmla="*/ 462 w 2824"/>
                                    <a:gd name="T75" fmla="*/ 695 h 5352"/>
                                    <a:gd name="T76" fmla="*/ 622 w 2824"/>
                                    <a:gd name="T77" fmla="*/ 458 h 5352"/>
                                    <a:gd name="T78" fmla="*/ 799 w 2824"/>
                                    <a:gd name="T79" fmla="*/ 264 h 5352"/>
                                    <a:gd name="T80" fmla="*/ 992 w 2824"/>
                                    <a:gd name="T81" fmla="*/ 120 h 5352"/>
                                    <a:gd name="T82" fmla="*/ 1197 w 2824"/>
                                    <a:gd name="T83" fmla="*/ 32 h 5352"/>
                                    <a:gd name="T84" fmla="*/ 1412 w 2824"/>
                                    <a:gd name="T85" fmla="*/ 0 h 5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824" h="5352">
                                      <a:moveTo>
                                        <a:pt x="1412" y="0"/>
                                      </a:moveTo>
                                      <a:lnTo>
                                        <a:pt x="1484" y="4"/>
                                      </a:lnTo>
                                      <a:lnTo>
                                        <a:pt x="1556" y="14"/>
                                      </a:lnTo>
                                      <a:lnTo>
                                        <a:pt x="1627" y="32"/>
                                      </a:lnTo>
                                      <a:lnTo>
                                        <a:pt x="1697" y="55"/>
                                      </a:lnTo>
                                      <a:lnTo>
                                        <a:pt x="1764" y="84"/>
                                      </a:lnTo>
                                      <a:lnTo>
                                        <a:pt x="1832" y="120"/>
                                      </a:lnTo>
                                      <a:lnTo>
                                        <a:pt x="1897" y="163"/>
                                      </a:lnTo>
                                      <a:lnTo>
                                        <a:pt x="1962" y="210"/>
                                      </a:lnTo>
                                      <a:lnTo>
                                        <a:pt x="2024" y="264"/>
                                      </a:lnTo>
                                      <a:lnTo>
                                        <a:pt x="2084" y="323"/>
                                      </a:lnTo>
                                      <a:lnTo>
                                        <a:pt x="2143" y="388"/>
                                      </a:lnTo>
                                      <a:lnTo>
                                        <a:pt x="2202" y="458"/>
                                      </a:lnTo>
                                      <a:lnTo>
                                        <a:pt x="2256" y="532"/>
                                      </a:lnTo>
                                      <a:lnTo>
                                        <a:pt x="2309" y="612"/>
                                      </a:lnTo>
                                      <a:lnTo>
                                        <a:pt x="2361" y="695"/>
                                      </a:lnTo>
                                      <a:lnTo>
                                        <a:pt x="2410" y="784"/>
                                      </a:lnTo>
                                      <a:lnTo>
                                        <a:pt x="2457" y="877"/>
                                      </a:lnTo>
                                      <a:lnTo>
                                        <a:pt x="2502" y="975"/>
                                      </a:lnTo>
                                      <a:lnTo>
                                        <a:pt x="2543" y="1075"/>
                                      </a:lnTo>
                                      <a:lnTo>
                                        <a:pt x="2583" y="1181"/>
                                      </a:lnTo>
                                      <a:lnTo>
                                        <a:pt x="2619" y="1289"/>
                                      </a:lnTo>
                                      <a:lnTo>
                                        <a:pt x="2653" y="1401"/>
                                      </a:lnTo>
                                      <a:lnTo>
                                        <a:pt x="2684" y="1517"/>
                                      </a:lnTo>
                                      <a:lnTo>
                                        <a:pt x="2713" y="1635"/>
                                      </a:lnTo>
                                      <a:lnTo>
                                        <a:pt x="2738" y="1757"/>
                                      </a:lnTo>
                                      <a:lnTo>
                                        <a:pt x="2760" y="1880"/>
                                      </a:lnTo>
                                      <a:lnTo>
                                        <a:pt x="2779" y="2007"/>
                                      </a:lnTo>
                                      <a:lnTo>
                                        <a:pt x="2795" y="2137"/>
                                      </a:lnTo>
                                      <a:lnTo>
                                        <a:pt x="2807" y="2268"/>
                                      </a:lnTo>
                                      <a:lnTo>
                                        <a:pt x="2816" y="2403"/>
                                      </a:lnTo>
                                      <a:lnTo>
                                        <a:pt x="2822" y="2539"/>
                                      </a:lnTo>
                                      <a:lnTo>
                                        <a:pt x="2824" y="2677"/>
                                      </a:lnTo>
                                      <a:lnTo>
                                        <a:pt x="2822" y="2814"/>
                                      </a:lnTo>
                                      <a:lnTo>
                                        <a:pt x="2816" y="2950"/>
                                      </a:lnTo>
                                      <a:lnTo>
                                        <a:pt x="2807" y="3084"/>
                                      </a:lnTo>
                                      <a:lnTo>
                                        <a:pt x="2795" y="3216"/>
                                      </a:lnTo>
                                      <a:lnTo>
                                        <a:pt x="2779" y="3345"/>
                                      </a:lnTo>
                                      <a:lnTo>
                                        <a:pt x="2760" y="3473"/>
                                      </a:lnTo>
                                      <a:lnTo>
                                        <a:pt x="2738" y="3596"/>
                                      </a:lnTo>
                                      <a:lnTo>
                                        <a:pt x="2713" y="3718"/>
                                      </a:lnTo>
                                      <a:lnTo>
                                        <a:pt x="2684" y="3836"/>
                                      </a:lnTo>
                                      <a:lnTo>
                                        <a:pt x="2653" y="3951"/>
                                      </a:lnTo>
                                      <a:lnTo>
                                        <a:pt x="2619" y="4063"/>
                                      </a:lnTo>
                                      <a:lnTo>
                                        <a:pt x="2583" y="4172"/>
                                      </a:lnTo>
                                      <a:lnTo>
                                        <a:pt x="2543" y="4277"/>
                                      </a:lnTo>
                                      <a:lnTo>
                                        <a:pt x="2502" y="4378"/>
                                      </a:lnTo>
                                      <a:lnTo>
                                        <a:pt x="2457" y="4476"/>
                                      </a:lnTo>
                                      <a:lnTo>
                                        <a:pt x="2410" y="4569"/>
                                      </a:lnTo>
                                      <a:lnTo>
                                        <a:pt x="2361" y="4658"/>
                                      </a:lnTo>
                                      <a:lnTo>
                                        <a:pt x="2309" y="4741"/>
                                      </a:lnTo>
                                      <a:lnTo>
                                        <a:pt x="2256" y="4820"/>
                                      </a:lnTo>
                                      <a:lnTo>
                                        <a:pt x="2202" y="4895"/>
                                      </a:lnTo>
                                      <a:lnTo>
                                        <a:pt x="2143" y="4965"/>
                                      </a:lnTo>
                                      <a:lnTo>
                                        <a:pt x="2084" y="5030"/>
                                      </a:lnTo>
                                      <a:lnTo>
                                        <a:pt x="2024" y="5089"/>
                                      </a:lnTo>
                                      <a:lnTo>
                                        <a:pt x="1962" y="5142"/>
                                      </a:lnTo>
                                      <a:lnTo>
                                        <a:pt x="1897" y="5190"/>
                                      </a:lnTo>
                                      <a:lnTo>
                                        <a:pt x="1832" y="5233"/>
                                      </a:lnTo>
                                      <a:lnTo>
                                        <a:pt x="1764" y="5269"/>
                                      </a:lnTo>
                                      <a:lnTo>
                                        <a:pt x="1697" y="5298"/>
                                      </a:lnTo>
                                      <a:lnTo>
                                        <a:pt x="1627" y="5321"/>
                                      </a:lnTo>
                                      <a:lnTo>
                                        <a:pt x="1556" y="5338"/>
                                      </a:lnTo>
                                      <a:lnTo>
                                        <a:pt x="1484" y="5349"/>
                                      </a:lnTo>
                                      <a:lnTo>
                                        <a:pt x="1412" y="5352"/>
                                      </a:lnTo>
                                      <a:lnTo>
                                        <a:pt x="1339" y="5349"/>
                                      </a:lnTo>
                                      <a:lnTo>
                                        <a:pt x="1268" y="5338"/>
                                      </a:lnTo>
                                      <a:lnTo>
                                        <a:pt x="1197" y="5321"/>
                                      </a:lnTo>
                                      <a:lnTo>
                                        <a:pt x="1127" y="5298"/>
                                      </a:lnTo>
                                      <a:lnTo>
                                        <a:pt x="1059" y="5269"/>
                                      </a:lnTo>
                                      <a:lnTo>
                                        <a:pt x="992" y="5233"/>
                                      </a:lnTo>
                                      <a:lnTo>
                                        <a:pt x="926" y="5190"/>
                                      </a:lnTo>
                                      <a:lnTo>
                                        <a:pt x="862" y="5142"/>
                                      </a:lnTo>
                                      <a:lnTo>
                                        <a:pt x="799" y="5089"/>
                                      </a:lnTo>
                                      <a:lnTo>
                                        <a:pt x="739" y="5030"/>
                                      </a:lnTo>
                                      <a:lnTo>
                                        <a:pt x="680" y="4965"/>
                                      </a:lnTo>
                                      <a:lnTo>
                                        <a:pt x="622" y="4895"/>
                                      </a:lnTo>
                                      <a:lnTo>
                                        <a:pt x="567" y="4820"/>
                                      </a:lnTo>
                                      <a:lnTo>
                                        <a:pt x="514" y="4741"/>
                                      </a:lnTo>
                                      <a:lnTo>
                                        <a:pt x="462" y="4658"/>
                                      </a:lnTo>
                                      <a:lnTo>
                                        <a:pt x="414" y="4569"/>
                                      </a:lnTo>
                                      <a:lnTo>
                                        <a:pt x="366" y="4476"/>
                                      </a:lnTo>
                                      <a:lnTo>
                                        <a:pt x="322" y="4378"/>
                                      </a:lnTo>
                                      <a:lnTo>
                                        <a:pt x="281" y="4277"/>
                                      </a:lnTo>
                                      <a:lnTo>
                                        <a:pt x="241" y="4172"/>
                                      </a:lnTo>
                                      <a:lnTo>
                                        <a:pt x="205" y="4063"/>
                                      </a:lnTo>
                                      <a:lnTo>
                                        <a:pt x="171" y="3951"/>
                                      </a:lnTo>
                                      <a:lnTo>
                                        <a:pt x="139" y="3836"/>
                                      </a:lnTo>
                                      <a:lnTo>
                                        <a:pt x="111" y="3718"/>
                                      </a:lnTo>
                                      <a:lnTo>
                                        <a:pt x="85" y="3596"/>
                                      </a:lnTo>
                                      <a:lnTo>
                                        <a:pt x="63" y="3473"/>
                                      </a:lnTo>
                                      <a:lnTo>
                                        <a:pt x="44" y="3345"/>
                                      </a:lnTo>
                                      <a:lnTo>
                                        <a:pt x="28" y="3216"/>
                                      </a:lnTo>
                                      <a:lnTo>
                                        <a:pt x="17" y="3084"/>
                                      </a:lnTo>
                                      <a:lnTo>
                                        <a:pt x="7" y="2950"/>
                                      </a:lnTo>
                                      <a:lnTo>
                                        <a:pt x="2" y="2814"/>
                                      </a:lnTo>
                                      <a:lnTo>
                                        <a:pt x="0" y="2677"/>
                                      </a:lnTo>
                                      <a:lnTo>
                                        <a:pt x="2" y="2539"/>
                                      </a:lnTo>
                                      <a:lnTo>
                                        <a:pt x="7" y="2403"/>
                                      </a:lnTo>
                                      <a:lnTo>
                                        <a:pt x="17" y="2268"/>
                                      </a:lnTo>
                                      <a:lnTo>
                                        <a:pt x="28" y="2137"/>
                                      </a:lnTo>
                                      <a:lnTo>
                                        <a:pt x="44" y="2007"/>
                                      </a:lnTo>
                                      <a:lnTo>
                                        <a:pt x="63" y="1880"/>
                                      </a:lnTo>
                                      <a:lnTo>
                                        <a:pt x="85" y="1757"/>
                                      </a:lnTo>
                                      <a:lnTo>
                                        <a:pt x="111" y="1635"/>
                                      </a:lnTo>
                                      <a:lnTo>
                                        <a:pt x="139" y="1517"/>
                                      </a:lnTo>
                                      <a:lnTo>
                                        <a:pt x="171" y="1401"/>
                                      </a:lnTo>
                                      <a:lnTo>
                                        <a:pt x="205" y="1289"/>
                                      </a:lnTo>
                                      <a:lnTo>
                                        <a:pt x="241" y="1181"/>
                                      </a:lnTo>
                                      <a:lnTo>
                                        <a:pt x="281" y="1075"/>
                                      </a:lnTo>
                                      <a:lnTo>
                                        <a:pt x="322" y="975"/>
                                      </a:lnTo>
                                      <a:lnTo>
                                        <a:pt x="366" y="877"/>
                                      </a:lnTo>
                                      <a:lnTo>
                                        <a:pt x="414" y="784"/>
                                      </a:lnTo>
                                      <a:lnTo>
                                        <a:pt x="462" y="695"/>
                                      </a:lnTo>
                                      <a:lnTo>
                                        <a:pt x="514" y="612"/>
                                      </a:lnTo>
                                      <a:lnTo>
                                        <a:pt x="567" y="532"/>
                                      </a:lnTo>
                                      <a:lnTo>
                                        <a:pt x="622" y="458"/>
                                      </a:lnTo>
                                      <a:lnTo>
                                        <a:pt x="680" y="388"/>
                                      </a:lnTo>
                                      <a:lnTo>
                                        <a:pt x="739" y="323"/>
                                      </a:lnTo>
                                      <a:lnTo>
                                        <a:pt x="799" y="264"/>
                                      </a:lnTo>
                                      <a:lnTo>
                                        <a:pt x="862" y="210"/>
                                      </a:lnTo>
                                      <a:lnTo>
                                        <a:pt x="926" y="163"/>
                                      </a:lnTo>
                                      <a:lnTo>
                                        <a:pt x="992" y="120"/>
                                      </a:lnTo>
                                      <a:lnTo>
                                        <a:pt x="1059" y="84"/>
                                      </a:lnTo>
                                      <a:lnTo>
                                        <a:pt x="1127" y="55"/>
                                      </a:lnTo>
                                      <a:lnTo>
                                        <a:pt x="1197" y="32"/>
                                      </a:lnTo>
                                      <a:lnTo>
                                        <a:pt x="1268" y="14"/>
                                      </a:lnTo>
                                      <a:lnTo>
                                        <a:pt x="1339" y="4"/>
                                      </a:lnTo>
                                      <a:lnTo>
                                        <a:pt x="1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7" y="872"/>
                                  <a:ext cx="208" cy="394"/>
                                </a:xfrm>
                                <a:custGeom>
                                  <a:avLst/>
                                  <a:gdLst>
                                    <a:gd name="T0" fmla="*/ 689 w 1249"/>
                                    <a:gd name="T1" fmla="*/ 6 h 2368"/>
                                    <a:gd name="T2" fmla="*/ 781 w 1249"/>
                                    <a:gd name="T3" fmla="*/ 37 h 2368"/>
                                    <a:gd name="T4" fmla="*/ 868 w 1249"/>
                                    <a:gd name="T5" fmla="*/ 93 h 2368"/>
                                    <a:gd name="T6" fmla="*/ 949 w 1249"/>
                                    <a:gd name="T7" fmla="*/ 171 h 2368"/>
                                    <a:gd name="T8" fmla="*/ 1022 w 1249"/>
                                    <a:gd name="T9" fmla="*/ 270 h 2368"/>
                                    <a:gd name="T10" fmla="*/ 1088 w 1249"/>
                                    <a:gd name="T11" fmla="*/ 388 h 2368"/>
                                    <a:gd name="T12" fmla="*/ 1143 w 1249"/>
                                    <a:gd name="T13" fmla="*/ 522 h 2368"/>
                                    <a:gd name="T14" fmla="*/ 1188 w 1249"/>
                                    <a:gd name="T15" fmla="*/ 670 h 2368"/>
                                    <a:gd name="T16" fmla="*/ 1222 w 1249"/>
                                    <a:gd name="T17" fmla="*/ 832 h 2368"/>
                                    <a:gd name="T18" fmla="*/ 1242 w 1249"/>
                                    <a:gd name="T19" fmla="*/ 1003 h 2368"/>
                                    <a:gd name="T20" fmla="*/ 1249 w 1249"/>
                                    <a:gd name="T21" fmla="*/ 1184 h 2368"/>
                                    <a:gd name="T22" fmla="*/ 1242 w 1249"/>
                                    <a:gd name="T23" fmla="*/ 1363 h 2368"/>
                                    <a:gd name="T24" fmla="*/ 1222 w 1249"/>
                                    <a:gd name="T25" fmla="*/ 1536 h 2368"/>
                                    <a:gd name="T26" fmla="*/ 1188 w 1249"/>
                                    <a:gd name="T27" fmla="*/ 1696 h 2368"/>
                                    <a:gd name="T28" fmla="*/ 1143 w 1249"/>
                                    <a:gd name="T29" fmla="*/ 1845 h 2368"/>
                                    <a:gd name="T30" fmla="*/ 1088 w 1249"/>
                                    <a:gd name="T31" fmla="*/ 1980 h 2368"/>
                                    <a:gd name="T32" fmla="*/ 1022 w 1249"/>
                                    <a:gd name="T33" fmla="*/ 2097 h 2368"/>
                                    <a:gd name="T34" fmla="*/ 949 w 1249"/>
                                    <a:gd name="T35" fmla="*/ 2196 h 2368"/>
                                    <a:gd name="T36" fmla="*/ 868 w 1249"/>
                                    <a:gd name="T37" fmla="*/ 2275 h 2368"/>
                                    <a:gd name="T38" fmla="*/ 781 w 1249"/>
                                    <a:gd name="T39" fmla="*/ 2330 h 2368"/>
                                    <a:gd name="T40" fmla="*/ 689 w 1249"/>
                                    <a:gd name="T41" fmla="*/ 2361 h 2368"/>
                                    <a:gd name="T42" fmla="*/ 593 w 1249"/>
                                    <a:gd name="T43" fmla="*/ 2366 h 2368"/>
                                    <a:gd name="T44" fmla="*/ 499 w 1249"/>
                                    <a:gd name="T45" fmla="*/ 2343 h 2368"/>
                                    <a:gd name="T46" fmla="*/ 410 w 1249"/>
                                    <a:gd name="T47" fmla="*/ 2296 h 2368"/>
                                    <a:gd name="T48" fmla="*/ 327 w 1249"/>
                                    <a:gd name="T49" fmla="*/ 2224 h 2368"/>
                                    <a:gd name="T50" fmla="*/ 251 w 1249"/>
                                    <a:gd name="T51" fmla="*/ 2132 h 2368"/>
                                    <a:gd name="T52" fmla="*/ 183 w 1249"/>
                                    <a:gd name="T53" fmla="*/ 2021 h 2368"/>
                                    <a:gd name="T54" fmla="*/ 124 w 1249"/>
                                    <a:gd name="T55" fmla="*/ 1892 h 2368"/>
                                    <a:gd name="T56" fmla="*/ 75 w 1249"/>
                                    <a:gd name="T57" fmla="*/ 1748 h 2368"/>
                                    <a:gd name="T58" fmla="*/ 38 w 1249"/>
                                    <a:gd name="T59" fmla="*/ 1591 h 2368"/>
                                    <a:gd name="T60" fmla="*/ 13 w 1249"/>
                                    <a:gd name="T61" fmla="*/ 1421 h 2368"/>
                                    <a:gd name="T62" fmla="*/ 1 w 1249"/>
                                    <a:gd name="T63" fmla="*/ 1244 h 2368"/>
                                    <a:gd name="T64" fmla="*/ 4 w 1249"/>
                                    <a:gd name="T65" fmla="*/ 1062 h 2368"/>
                                    <a:gd name="T66" fmla="*/ 20 w 1249"/>
                                    <a:gd name="T67" fmla="*/ 888 h 2368"/>
                                    <a:gd name="T68" fmla="*/ 49 w 1249"/>
                                    <a:gd name="T69" fmla="*/ 723 h 2368"/>
                                    <a:gd name="T70" fmla="*/ 91 w 1249"/>
                                    <a:gd name="T71" fmla="*/ 569 h 2368"/>
                                    <a:gd name="T72" fmla="*/ 143 w 1249"/>
                                    <a:gd name="T73" fmla="*/ 431 h 2368"/>
                                    <a:gd name="T74" fmla="*/ 205 w 1249"/>
                                    <a:gd name="T75" fmla="*/ 307 h 2368"/>
                                    <a:gd name="T76" fmla="*/ 276 w 1249"/>
                                    <a:gd name="T77" fmla="*/ 202 h 2368"/>
                                    <a:gd name="T78" fmla="*/ 354 w 1249"/>
                                    <a:gd name="T79" fmla="*/ 116 h 2368"/>
                                    <a:gd name="T80" fmla="*/ 439 w 1249"/>
                                    <a:gd name="T81" fmla="*/ 53 h 2368"/>
                                    <a:gd name="T82" fmla="*/ 530 w 1249"/>
                                    <a:gd name="T83" fmla="*/ 13 h 2368"/>
                                    <a:gd name="T84" fmla="*/ 625 w 1249"/>
                                    <a:gd name="T85" fmla="*/ 0 h 2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249" h="2368">
                                      <a:moveTo>
                                        <a:pt x="625" y="0"/>
                                      </a:moveTo>
                                      <a:lnTo>
                                        <a:pt x="658" y="1"/>
                                      </a:lnTo>
                                      <a:lnTo>
                                        <a:pt x="689" y="6"/>
                                      </a:lnTo>
                                      <a:lnTo>
                                        <a:pt x="720" y="13"/>
                                      </a:lnTo>
                                      <a:lnTo>
                                        <a:pt x="751" y="24"/>
                                      </a:lnTo>
                                      <a:lnTo>
                                        <a:pt x="781" y="37"/>
                                      </a:lnTo>
                                      <a:lnTo>
                                        <a:pt x="811" y="53"/>
                                      </a:lnTo>
                                      <a:lnTo>
                                        <a:pt x="839" y="72"/>
                                      </a:lnTo>
                                      <a:lnTo>
                                        <a:pt x="868" y="93"/>
                                      </a:lnTo>
                                      <a:lnTo>
                                        <a:pt x="895" y="116"/>
                                      </a:lnTo>
                                      <a:lnTo>
                                        <a:pt x="923" y="142"/>
                                      </a:lnTo>
                                      <a:lnTo>
                                        <a:pt x="949" y="171"/>
                                      </a:lnTo>
                                      <a:lnTo>
                                        <a:pt x="975" y="202"/>
                                      </a:lnTo>
                                      <a:lnTo>
                                        <a:pt x="999" y="234"/>
                                      </a:lnTo>
                                      <a:lnTo>
                                        <a:pt x="1022" y="270"/>
                                      </a:lnTo>
                                      <a:lnTo>
                                        <a:pt x="1045" y="307"/>
                                      </a:lnTo>
                                      <a:lnTo>
                                        <a:pt x="1066" y="346"/>
                                      </a:lnTo>
                                      <a:lnTo>
                                        <a:pt x="1088" y="388"/>
                                      </a:lnTo>
                                      <a:lnTo>
                                        <a:pt x="1107" y="431"/>
                                      </a:lnTo>
                                      <a:lnTo>
                                        <a:pt x="1126" y="475"/>
                                      </a:lnTo>
                                      <a:lnTo>
                                        <a:pt x="1143" y="522"/>
                                      </a:lnTo>
                                      <a:lnTo>
                                        <a:pt x="1159" y="569"/>
                                      </a:lnTo>
                                      <a:lnTo>
                                        <a:pt x="1174" y="619"/>
                                      </a:lnTo>
                                      <a:lnTo>
                                        <a:pt x="1188" y="670"/>
                                      </a:lnTo>
                                      <a:lnTo>
                                        <a:pt x="1201" y="723"/>
                                      </a:lnTo>
                                      <a:lnTo>
                                        <a:pt x="1211" y="777"/>
                                      </a:lnTo>
                                      <a:lnTo>
                                        <a:pt x="1222" y="832"/>
                                      </a:lnTo>
                                      <a:lnTo>
                                        <a:pt x="1230" y="888"/>
                                      </a:lnTo>
                                      <a:lnTo>
                                        <a:pt x="1237" y="945"/>
                                      </a:lnTo>
                                      <a:lnTo>
                                        <a:pt x="1242" y="1003"/>
                                      </a:lnTo>
                                      <a:lnTo>
                                        <a:pt x="1246" y="1062"/>
                                      </a:lnTo>
                                      <a:lnTo>
                                        <a:pt x="1249" y="1122"/>
                                      </a:lnTo>
                                      <a:lnTo>
                                        <a:pt x="1249" y="1184"/>
                                      </a:lnTo>
                                      <a:lnTo>
                                        <a:pt x="1249" y="1244"/>
                                      </a:lnTo>
                                      <a:lnTo>
                                        <a:pt x="1246" y="1304"/>
                                      </a:lnTo>
                                      <a:lnTo>
                                        <a:pt x="1242" y="1363"/>
                                      </a:lnTo>
                                      <a:lnTo>
                                        <a:pt x="1237" y="1421"/>
                                      </a:lnTo>
                                      <a:lnTo>
                                        <a:pt x="1230" y="1480"/>
                                      </a:lnTo>
                                      <a:lnTo>
                                        <a:pt x="1222" y="1536"/>
                                      </a:lnTo>
                                      <a:lnTo>
                                        <a:pt x="1211" y="1591"/>
                                      </a:lnTo>
                                      <a:lnTo>
                                        <a:pt x="1201" y="1645"/>
                                      </a:lnTo>
                                      <a:lnTo>
                                        <a:pt x="1188" y="1696"/>
                                      </a:lnTo>
                                      <a:lnTo>
                                        <a:pt x="1174" y="1748"/>
                                      </a:lnTo>
                                      <a:lnTo>
                                        <a:pt x="1159" y="1797"/>
                                      </a:lnTo>
                                      <a:lnTo>
                                        <a:pt x="1143" y="1845"/>
                                      </a:lnTo>
                                      <a:lnTo>
                                        <a:pt x="1126" y="1892"/>
                                      </a:lnTo>
                                      <a:lnTo>
                                        <a:pt x="1107" y="1936"/>
                                      </a:lnTo>
                                      <a:lnTo>
                                        <a:pt x="1088" y="1980"/>
                                      </a:lnTo>
                                      <a:lnTo>
                                        <a:pt x="1066" y="2021"/>
                                      </a:lnTo>
                                      <a:lnTo>
                                        <a:pt x="1045" y="2060"/>
                                      </a:lnTo>
                                      <a:lnTo>
                                        <a:pt x="1022" y="2097"/>
                                      </a:lnTo>
                                      <a:lnTo>
                                        <a:pt x="999" y="2132"/>
                                      </a:lnTo>
                                      <a:lnTo>
                                        <a:pt x="975" y="2165"/>
                                      </a:lnTo>
                                      <a:lnTo>
                                        <a:pt x="949" y="2196"/>
                                      </a:lnTo>
                                      <a:lnTo>
                                        <a:pt x="923" y="2224"/>
                                      </a:lnTo>
                                      <a:lnTo>
                                        <a:pt x="895" y="2250"/>
                                      </a:lnTo>
                                      <a:lnTo>
                                        <a:pt x="868" y="2275"/>
                                      </a:lnTo>
                                      <a:lnTo>
                                        <a:pt x="839" y="2296"/>
                                      </a:lnTo>
                                      <a:lnTo>
                                        <a:pt x="811" y="2314"/>
                                      </a:lnTo>
                                      <a:lnTo>
                                        <a:pt x="781" y="2330"/>
                                      </a:lnTo>
                                      <a:lnTo>
                                        <a:pt x="751" y="2343"/>
                                      </a:lnTo>
                                      <a:lnTo>
                                        <a:pt x="720" y="2354"/>
                                      </a:lnTo>
                                      <a:lnTo>
                                        <a:pt x="689" y="2361"/>
                                      </a:lnTo>
                                      <a:lnTo>
                                        <a:pt x="658" y="2366"/>
                                      </a:lnTo>
                                      <a:lnTo>
                                        <a:pt x="625" y="2368"/>
                                      </a:lnTo>
                                      <a:lnTo>
                                        <a:pt x="593" y="2366"/>
                                      </a:lnTo>
                                      <a:lnTo>
                                        <a:pt x="561" y="2361"/>
                                      </a:lnTo>
                                      <a:lnTo>
                                        <a:pt x="530" y="2354"/>
                                      </a:lnTo>
                                      <a:lnTo>
                                        <a:pt x="499" y="2343"/>
                                      </a:lnTo>
                                      <a:lnTo>
                                        <a:pt x="468" y="2330"/>
                                      </a:lnTo>
                                      <a:lnTo>
                                        <a:pt x="439" y="2314"/>
                                      </a:lnTo>
                                      <a:lnTo>
                                        <a:pt x="410" y="2296"/>
                                      </a:lnTo>
                                      <a:lnTo>
                                        <a:pt x="382" y="2275"/>
                                      </a:lnTo>
                                      <a:lnTo>
                                        <a:pt x="354" y="2250"/>
                                      </a:lnTo>
                                      <a:lnTo>
                                        <a:pt x="327" y="2224"/>
                                      </a:lnTo>
                                      <a:lnTo>
                                        <a:pt x="302" y="2196"/>
                                      </a:lnTo>
                                      <a:lnTo>
                                        <a:pt x="276" y="2165"/>
                                      </a:lnTo>
                                      <a:lnTo>
                                        <a:pt x="251" y="2132"/>
                                      </a:lnTo>
                                      <a:lnTo>
                                        <a:pt x="228" y="2097"/>
                                      </a:lnTo>
                                      <a:lnTo>
                                        <a:pt x="205" y="2060"/>
                                      </a:lnTo>
                                      <a:lnTo>
                                        <a:pt x="183" y="2021"/>
                                      </a:lnTo>
                                      <a:lnTo>
                                        <a:pt x="163" y="1980"/>
                                      </a:lnTo>
                                      <a:lnTo>
                                        <a:pt x="143" y="1936"/>
                                      </a:lnTo>
                                      <a:lnTo>
                                        <a:pt x="124" y="1892"/>
                                      </a:lnTo>
                                      <a:lnTo>
                                        <a:pt x="107" y="1845"/>
                                      </a:lnTo>
                                      <a:lnTo>
                                        <a:pt x="91" y="1797"/>
                                      </a:lnTo>
                                      <a:lnTo>
                                        <a:pt x="75" y="1748"/>
                                      </a:lnTo>
                                      <a:lnTo>
                                        <a:pt x="62" y="1696"/>
                                      </a:lnTo>
                                      <a:lnTo>
                                        <a:pt x="49" y="1645"/>
                                      </a:lnTo>
                                      <a:lnTo>
                                        <a:pt x="38" y="1591"/>
                                      </a:lnTo>
                                      <a:lnTo>
                                        <a:pt x="29" y="1536"/>
                                      </a:lnTo>
                                      <a:lnTo>
                                        <a:pt x="20" y="1480"/>
                                      </a:lnTo>
                                      <a:lnTo>
                                        <a:pt x="13" y="1421"/>
                                      </a:lnTo>
                                      <a:lnTo>
                                        <a:pt x="8" y="1363"/>
                                      </a:lnTo>
                                      <a:lnTo>
                                        <a:pt x="4" y="1304"/>
                                      </a:lnTo>
                                      <a:lnTo>
                                        <a:pt x="1" y="1244"/>
                                      </a:lnTo>
                                      <a:lnTo>
                                        <a:pt x="0" y="1184"/>
                                      </a:lnTo>
                                      <a:lnTo>
                                        <a:pt x="1" y="1122"/>
                                      </a:lnTo>
                                      <a:lnTo>
                                        <a:pt x="4" y="1062"/>
                                      </a:lnTo>
                                      <a:lnTo>
                                        <a:pt x="8" y="1003"/>
                                      </a:lnTo>
                                      <a:lnTo>
                                        <a:pt x="13" y="945"/>
                                      </a:lnTo>
                                      <a:lnTo>
                                        <a:pt x="20" y="888"/>
                                      </a:lnTo>
                                      <a:lnTo>
                                        <a:pt x="29" y="832"/>
                                      </a:lnTo>
                                      <a:lnTo>
                                        <a:pt x="38" y="777"/>
                                      </a:lnTo>
                                      <a:lnTo>
                                        <a:pt x="49" y="723"/>
                                      </a:lnTo>
                                      <a:lnTo>
                                        <a:pt x="62" y="670"/>
                                      </a:lnTo>
                                      <a:lnTo>
                                        <a:pt x="75" y="619"/>
                                      </a:lnTo>
                                      <a:lnTo>
                                        <a:pt x="91" y="569"/>
                                      </a:lnTo>
                                      <a:lnTo>
                                        <a:pt x="107" y="522"/>
                                      </a:lnTo>
                                      <a:lnTo>
                                        <a:pt x="124" y="475"/>
                                      </a:lnTo>
                                      <a:lnTo>
                                        <a:pt x="143" y="431"/>
                                      </a:lnTo>
                                      <a:lnTo>
                                        <a:pt x="163" y="388"/>
                                      </a:lnTo>
                                      <a:lnTo>
                                        <a:pt x="183" y="346"/>
                                      </a:lnTo>
                                      <a:lnTo>
                                        <a:pt x="205" y="307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51" y="234"/>
                                      </a:lnTo>
                                      <a:lnTo>
                                        <a:pt x="276" y="202"/>
                                      </a:lnTo>
                                      <a:lnTo>
                                        <a:pt x="302" y="171"/>
                                      </a:lnTo>
                                      <a:lnTo>
                                        <a:pt x="327" y="142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82" y="93"/>
                                      </a:lnTo>
                                      <a:lnTo>
                                        <a:pt x="410" y="72"/>
                                      </a:lnTo>
                                      <a:lnTo>
                                        <a:pt x="439" y="53"/>
                                      </a:lnTo>
                                      <a:lnTo>
                                        <a:pt x="468" y="37"/>
                                      </a:lnTo>
                                      <a:lnTo>
                                        <a:pt x="499" y="24"/>
                                      </a:lnTo>
                                      <a:lnTo>
                                        <a:pt x="530" y="13"/>
                                      </a:lnTo>
                                      <a:lnTo>
                                        <a:pt x="561" y="6"/>
                                      </a:lnTo>
                                      <a:lnTo>
                                        <a:pt x="593" y="1"/>
                                      </a:lnTo>
                                      <a:lnTo>
                                        <a:pt x="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2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5" y="311"/>
                                  <a:ext cx="561" cy="1039"/>
                                </a:xfrm>
                                <a:custGeom>
                                  <a:avLst/>
                                  <a:gdLst>
                                    <a:gd name="T0" fmla="*/ 1712 w 3369"/>
                                    <a:gd name="T1" fmla="*/ 63 h 6232"/>
                                    <a:gd name="T2" fmla="*/ 1302 w 3369"/>
                                    <a:gd name="T3" fmla="*/ 307 h 6232"/>
                                    <a:gd name="T4" fmla="*/ 921 w 3369"/>
                                    <a:gd name="T5" fmla="*/ 712 h 6232"/>
                                    <a:gd name="T6" fmla="*/ 587 w 3369"/>
                                    <a:gd name="T7" fmla="*/ 1251 h 6232"/>
                                    <a:gd name="T8" fmla="*/ 313 w 3369"/>
                                    <a:gd name="T9" fmla="*/ 1904 h 6232"/>
                                    <a:gd name="T10" fmla="*/ 115 w 3369"/>
                                    <a:gd name="T11" fmla="*/ 2642 h 6232"/>
                                    <a:gd name="T12" fmla="*/ 12 w 3369"/>
                                    <a:gd name="T13" fmla="*/ 3434 h 6232"/>
                                    <a:gd name="T14" fmla="*/ 15 w 3369"/>
                                    <a:gd name="T15" fmla="*/ 4187 h 6232"/>
                                    <a:gd name="T16" fmla="*/ 117 w 3369"/>
                                    <a:gd name="T17" fmla="*/ 4857 h 6232"/>
                                    <a:gd name="T18" fmla="*/ 309 w 3369"/>
                                    <a:gd name="T19" fmla="*/ 5422 h 6232"/>
                                    <a:gd name="T20" fmla="*/ 579 w 3369"/>
                                    <a:gd name="T21" fmla="*/ 5855 h 6232"/>
                                    <a:gd name="T22" fmla="*/ 919 w 3369"/>
                                    <a:gd name="T23" fmla="*/ 6133 h 6232"/>
                                    <a:gd name="T24" fmla="*/ 1319 w 3369"/>
                                    <a:gd name="T25" fmla="*/ 6232 h 6232"/>
                                    <a:gd name="T26" fmla="*/ 1741 w 3369"/>
                                    <a:gd name="T27" fmla="*/ 6133 h 6232"/>
                                    <a:gd name="T28" fmla="*/ 2146 w 3369"/>
                                    <a:gd name="T29" fmla="*/ 5855 h 6232"/>
                                    <a:gd name="T30" fmla="*/ 2519 w 3369"/>
                                    <a:gd name="T31" fmla="*/ 5422 h 6232"/>
                                    <a:gd name="T32" fmla="*/ 2843 w 3369"/>
                                    <a:gd name="T33" fmla="*/ 4857 h 6232"/>
                                    <a:gd name="T34" fmla="*/ 3103 w 3369"/>
                                    <a:gd name="T35" fmla="*/ 4187 h 6232"/>
                                    <a:gd name="T36" fmla="*/ 3283 w 3369"/>
                                    <a:gd name="T37" fmla="*/ 3434 h 6232"/>
                                    <a:gd name="T38" fmla="*/ 3365 w 3369"/>
                                    <a:gd name="T39" fmla="*/ 2642 h 6232"/>
                                    <a:gd name="T40" fmla="*/ 3342 w 3369"/>
                                    <a:gd name="T41" fmla="*/ 1904 h 6232"/>
                                    <a:gd name="T42" fmla="*/ 3221 w 3369"/>
                                    <a:gd name="T43" fmla="*/ 1251 h 6232"/>
                                    <a:gd name="T44" fmla="*/ 3012 w 3369"/>
                                    <a:gd name="T45" fmla="*/ 712 h 6232"/>
                                    <a:gd name="T46" fmla="*/ 2727 w 3369"/>
                                    <a:gd name="T47" fmla="*/ 307 h 6232"/>
                                    <a:gd name="T48" fmla="*/ 2374 w 3369"/>
                                    <a:gd name="T49" fmla="*/ 63 h 6232"/>
                                    <a:gd name="T50" fmla="*/ 1672 w 3369"/>
                                    <a:gd name="T51" fmla="*/ 519 h 6232"/>
                                    <a:gd name="T52" fmla="*/ 1319 w 3369"/>
                                    <a:gd name="T53" fmla="*/ 603 h 6232"/>
                                    <a:gd name="T54" fmla="*/ 999 w 3369"/>
                                    <a:gd name="T55" fmla="*/ 842 h 6232"/>
                                    <a:gd name="T56" fmla="*/ 722 w 3369"/>
                                    <a:gd name="T57" fmla="*/ 1214 h 6232"/>
                                    <a:gd name="T58" fmla="*/ 500 w 3369"/>
                                    <a:gd name="T59" fmla="*/ 1700 h 6232"/>
                                    <a:gd name="T60" fmla="*/ 345 w 3369"/>
                                    <a:gd name="T61" fmla="*/ 2276 h 6232"/>
                                    <a:gd name="T62" fmla="*/ 266 w 3369"/>
                                    <a:gd name="T63" fmla="*/ 2922 h 6232"/>
                                    <a:gd name="T64" fmla="*/ 276 w 3369"/>
                                    <a:gd name="T65" fmla="*/ 3603 h 6232"/>
                                    <a:gd name="T66" fmla="*/ 370 w 3369"/>
                                    <a:gd name="T67" fmla="*/ 4237 h 6232"/>
                                    <a:gd name="T68" fmla="*/ 540 w 3369"/>
                                    <a:gd name="T69" fmla="*/ 4796 h 6232"/>
                                    <a:gd name="T70" fmla="*/ 774 w 3369"/>
                                    <a:gd name="T71" fmla="*/ 5260 h 6232"/>
                                    <a:gd name="T72" fmla="*/ 1059 w 3369"/>
                                    <a:gd name="T73" fmla="*/ 5608 h 6232"/>
                                    <a:gd name="T74" fmla="*/ 1386 w 3369"/>
                                    <a:gd name="T75" fmla="*/ 5817 h 6232"/>
                                    <a:gd name="T76" fmla="*/ 1744 w 3369"/>
                                    <a:gd name="T77" fmla="*/ 5868 h 6232"/>
                                    <a:gd name="T78" fmla="*/ 2091 w 3369"/>
                                    <a:gd name="T79" fmla="*/ 5752 h 6232"/>
                                    <a:gd name="T80" fmla="*/ 2403 w 3369"/>
                                    <a:gd name="T81" fmla="*/ 5484 h 6232"/>
                                    <a:gd name="T82" fmla="*/ 2669 w 3369"/>
                                    <a:gd name="T83" fmla="*/ 5088 h 6232"/>
                                    <a:gd name="T84" fmla="*/ 2878 w 3369"/>
                                    <a:gd name="T85" fmla="*/ 4582 h 6232"/>
                                    <a:gd name="T86" fmla="*/ 3020 w 3369"/>
                                    <a:gd name="T87" fmla="*/ 3992 h 6232"/>
                                    <a:gd name="T88" fmla="*/ 3081 w 3369"/>
                                    <a:gd name="T89" fmla="*/ 3333 h 6232"/>
                                    <a:gd name="T90" fmla="*/ 3055 w 3369"/>
                                    <a:gd name="T91" fmla="*/ 2656 h 6232"/>
                                    <a:gd name="T92" fmla="*/ 2944 w 3369"/>
                                    <a:gd name="T93" fmla="*/ 2036 h 6232"/>
                                    <a:gd name="T94" fmla="*/ 2761 w 3369"/>
                                    <a:gd name="T95" fmla="*/ 1494 h 6232"/>
                                    <a:gd name="T96" fmla="*/ 2516 w 3369"/>
                                    <a:gd name="T97" fmla="*/ 1051 h 6232"/>
                                    <a:gd name="T98" fmla="*/ 2221 w 3369"/>
                                    <a:gd name="T99" fmla="*/ 729 h 6232"/>
                                    <a:gd name="T100" fmla="*/ 1886 w 3369"/>
                                    <a:gd name="T101" fmla="*/ 551 h 62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9" h="6232">
                                      <a:moveTo>
                                        <a:pt x="2051" y="0"/>
                                      </a:moveTo>
                                      <a:lnTo>
                                        <a:pt x="1965" y="4"/>
                                      </a:lnTo>
                                      <a:lnTo>
                                        <a:pt x="1881" y="17"/>
                                      </a:lnTo>
                                      <a:lnTo>
                                        <a:pt x="1796" y="37"/>
                                      </a:lnTo>
                                      <a:lnTo>
                                        <a:pt x="1712" y="63"/>
                                      </a:lnTo>
                                      <a:lnTo>
                                        <a:pt x="1628" y="98"/>
                                      </a:lnTo>
                                      <a:lnTo>
                                        <a:pt x="1546" y="140"/>
                                      </a:lnTo>
                                      <a:lnTo>
                                        <a:pt x="1464" y="189"/>
                                      </a:lnTo>
                                      <a:lnTo>
                                        <a:pt x="1382" y="245"/>
                                      </a:lnTo>
                                      <a:lnTo>
                                        <a:pt x="1302" y="307"/>
                                      </a:lnTo>
                                      <a:lnTo>
                                        <a:pt x="1223" y="376"/>
                                      </a:lnTo>
                                      <a:lnTo>
                                        <a:pt x="1145" y="451"/>
                                      </a:lnTo>
                                      <a:lnTo>
                                        <a:pt x="1069" y="533"/>
                                      </a:lnTo>
                                      <a:lnTo>
                                        <a:pt x="994" y="619"/>
                                      </a:lnTo>
                                      <a:lnTo>
                                        <a:pt x="921" y="712"/>
                                      </a:lnTo>
                                      <a:lnTo>
                                        <a:pt x="851" y="810"/>
                                      </a:lnTo>
                                      <a:lnTo>
                                        <a:pt x="781" y="913"/>
                                      </a:lnTo>
                                      <a:lnTo>
                                        <a:pt x="714" y="1021"/>
                                      </a:lnTo>
                                      <a:lnTo>
                                        <a:pt x="649" y="1134"/>
                                      </a:lnTo>
                                      <a:lnTo>
                                        <a:pt x="587" y="1251"/>
                                      </a:lnTo>
                                      <a:lnTo>
                                        <a:pt x="526" y="1374"/>
                                      </a:lnTo>
                                      <a:lnTo>
                                        <a:pt x="469" y="1501"/>
                                      </a:lnTo>
                                      <a:lnTo>
                                        <a:pt x="414" y="1631"/>
                                      </a:lnTo>
                                      <a:lnTo>
                                        <a:pt x="362" y="1765"/>
                                      </a:lnTo>
                                      <a:lnTo>
                                        <a:pt x="313" y="1904"/>
                                      </a:lnTo>
                                      <a:lnTo>
                                        <a:pt x="266" y="2044"/>
                                      </a:lnTo>
                                      <a:lnTo>
                                        <a:pt x="224" y="2189"/>
                                      </a:lnTo>
                                      <a:lnTo>
                                        <a:pt x="184" y="2337"/>
                                      </a:lnTo>
                                      <a:lnTo>
                                        <a:pt x="148" y="2488"/>
                                      </a:lnTo>
                                      <a:lnTo>
                                        <a:pt x="115" y="2642"/>
                                      </a:lnTo>
                                      <a:lnTo>
                                        <a:pt x="87" y="2797"/>
                                      </a:lnTo>
                                      <a:lnTo>
                                        <a:pt x="62" y="2956"/>
                                      </a:lnTo>
                                      <a:lnTo>
                                        <a:pt x="41" y="3116"/>
                                      </a:lnTo>
                                      <a:lnTo>
                                        <a:pt x="24" y="3276"/>
                                      </a:lnTo>
                                      <a:lnTo>
                                        <a:pt x="12" y="3434"/>
                                      </a:lnTo>
                                      <a:lnTo>
                                        <a:pt x="4" y="3590"/>
                                      </a:lnTo>
                                      <a:lnTo>
                                        <a:pt x="0" y="3744"/>
                                      </a:lnTo>
                                      <a:lnTo>
                                        <a:pt x="1" y="3894"/>
                                      </a:lnTo>
                                      <a:lnTo>
                                        <a:pt x="7" y="4042"/>
                                      </a:lnTo>
                                      <a:lnTo>
                                        <a:pt x="15" y="4187"/>
                                      </a:lnTo>
                                      <a:lnTo>
                                        <a:pt x="28" y="4329"/>
                                      </a:lnTo>
                                      <a:lnTo>
                                        <a:pt x="45" y="4466"/>
                                      </a:lnTo>
                                      <a:lnTo>
                                        <a:pt x="65" y="4600"/>
                                      </a:lnTo>
                                      <a:lnTo>
                                        <a:pt x="89" y="4732"/>
                                      </a:lnTo>
                                      <a:lnTo>
                                        <a:pt x="117" y="4857"/>
                                      </a:lnTo>
                                      <a:lnTo>
                                        <a:pt x="148" y="4980"/>
                                      </a:lnTo>
                                      <a:lnTo>
                                        <a:pt x="184" y="5097"/>
                                      </a:lnTo>
                                      <a:lnTo>
                                        <a:pt x="222" y="5210"/>
                                      </a:lnTo>
                                      <a:lnTo>
                                        <a:pt x="263" y="5319"/>
                                      </a:lnTo>
                                      <a:lnTo>
                                        <a:pt x="309" y="5422"/>
                                      </a:lnTo>
                                      <a:lnTo>
                                        <a:pt x="357" y="5520"/>
                                      </a:lnTo>
                                      <a:lnTo>
                                        <a:pt x="408" y="5612"/>
                                      </a:lnTo>
                                      <a:lnTo>
                                        <a:pt x="462" y="5699"/>
                                      </a:lnTo>
                                      <a:lnTo>
                                        <a:pt x="519" y="5780"/>
                                      </a:lnTo>
                                      <a:lnTo>
                                        <a:pt x="579" y="5855"/>
                                      </a:lnTo>
                                      <a:lnTo>
                                        <a:pt x="643" y="5924"/>
                                      </a:lnTo>
                                      <a:lnTo>
                                        <a:pt x="708" y="5986"/>
                                      </a:lnTo>
                                      <a:lnTo>
                                        <a:pt x="776" y="6042"/>
                                      </a:lnTo>
                                      <a:lnTo>
                                        <a:pt x="846" y="6091"/>
                                      </a:lnTo>
                                      <a:lnTo>
                                        <a:pt x="919" y="6133"/>
                                      </a:lnTo>
                                      <a:lnTo>
                                        <a:pt x="995" y="6168"/>
                                      </a:lnTo>
                                      <a:lnTo>
                                        <a:pt x="1073" y="6196"/>
                                      </a:lnTo>
                                      <a:lnTo>
                                        <a:pt x="1153" y="6216"/>
                                      </a:lnTo>
                                      <a:lnTo>
                                        <a:pt x="1234" y="6227"/>
                                      </a:lnTo>
                                      <a:lnTo>
                                        <a:pt x="1319" y="6232"/>
                                      </a:lnTo>
                                      <a:lnTo>
                                        <a:pt x="1404" y="6227"/>
                                      </a:lnTo>
                                      <a:lnTo>
                                        <a:pt x="1489" y="6216"/>
                                      </a:lnTo>
                                      <a:lnTo>
                                        <a:pt x="1573" y="6196"/>
                                      </a:lnTo>
                                      <a:lnTo>
                                        <a:pt x="1658" y="6168"/>
                                      </a:lnTo>
                                      <a:lnTo>
                                        <a:pt x="1741" y="6133"/>
                                      </a:lnTo>
                                      <a:lnTo>
                                        <a:pt x="1824" y="6091"/>
                                      </a:lnTo>
                                      <a:lnTo>
                                        <a:pt x="1906" y="6042"/>
                                      </a:lnTo>
                                      <a:lnTo>
                                        <a:pt x="1988" y="5986"/>
                                      </a:lnTo>
                                      <a:lnTo>
                                        <a:pt x="2068" y="5924"/>
                                      </a:lnTo>
                                      <a:lnTo>
                                        <a:pt x="2146" y="5855"/>
                                      </a:lnTo>
                                      <a:lnTo>
                                        <a:pt x="2224" y="5780"/>
                                      </a:lnTo>
                                      <a:lnTo>
                                        <a:pt x="2300" y="5699"/>
                                      </a:lnTo>
                                      <a:lnTo>
                                        <a:pt x="2375" y="5612"/>
                                      </a:lnTo>
                                      <a:lnTo>
                                        <a:pt x="2448" y="5520"/>
                                      </a:lnTo>
                                      <a:lnTo>
                                        <a:pt x="2519" y="5422"/>
                                      </a:lnTo>
                                      <a:lnTo>
                                        <a:pt x="2589" y="5319"/>
                                      </a:lnTo>
                                      <a:lnTo>
                                        <a:pt x="2655" y="5210"/>
                                      </a:lnTo>
                                      <a:lnTo>
                                        <a:pt x="2721" y="5097"/>
                                      </a:lnTo>
                                      <a:lnTo>
                                        <a:pt x="2783" y="4980"/>
                                      </a:lnTo>
                                      <a:lnTo>
                                        <a:pt x="2843" y="4857"/>
                                      </a:lnTo>
                                      <a:lnTo>
                                        <a:pt x="2900" y="4732"/>
                                      </a:lnTo>
                                      <a:lnTo>
                                        <a:pt x="2955" y="4600"/>
                                      </a:lnTo>
                                      <a:lnTo>
                                        <a:pt x="3008" y="4466"/>
                                      </a:lnTo>
                                      <a:lnTo>
                                        <a:pt x="3057" y="4329"/>
                                      </a:lnTo>
                                      <a:lnTo>
                                        <a:pt x="3103" y="4187"/>
                                      </a:lnTo>
                                      <a:lnTo>
                                        <a:pt x="3146" y="4042"/>
                                      </a:lnTo>
                                      <a:lnTo>
                                        <a:pt x="3186" y="3894"/>
                                      </a:lnTo>
                                      <a:lnTo>
                                        <a:pt x="3222" y="3744"/>
                                      </a:lnTo>
                                      <a:lnTo>
                                        <a:pt x="3254" y="3590"/>
                                      </a:lnTo>
                                      <a:lnTo>
                                        <a:pt x="3283" y="3434"/>
                                      </a:lnTo>
                                      <a:lnTo>
                                        <a:pt x="3307" y="3276"/>
                                      </a:lnTo>
                                      <a:lnTo>
                                        <a:pt x="3328" y="3116"/>
                                      </a:lnTo>
                                      <a:lnTo>
                                        <a:pt x="3345" y="2956"/>
                                      </a:lnTo>
                                      <a:lnTo>
                                        <a:pt x="3358" y="2797"/>
                                      </a:lnTo>
                                      <a:lnTo>
                                        <a:pt x="3365" y="2642"/>
                                      </a:lnTo>
                                      <a:lnTo>
                                        <a:pt x="3369" y="2488"/>
                                      </a:lnTo>
                                      <a:lnTo>
                                        <a:pt x="3369" y="2337"/>
                                      </a:lnTo>
                                      <a:lnTo>
                                        <a:pt x="3363" y="2189"/>
                                      </a:lnTo>
                                      <a:lnTo>
                                        <a:pt x="3355" y="2044"/>
                                      </a:lnTo>
                                      <a:lnTo>
                                        <a:pt x="3342" y="1904"/>
                                      </a:lnTo>
                                      <a:lnTo>
                                        <a:pt x="3325" y="1765"/>
                                      </a:lnTo>
                                      <a:lnTo>
                                        <a:pt x="3305" y="1631"/>
                                      </a:lnTo>
                                      <a:lnTo>
                                        <a:pt x="3281" y="1501"/>
                                      </a:lnTo>
                                      <a:lnTo>
                                        <a:pt x="3252" y="1374"/>
                                      </a:lnTo>
                                      <a:lnTo>
                                        <a:pt x="3221" y="1251"/>
                                      </a:lnTo>
                                      <a:lnTo>
                                        <a:pt x="3186" y="1134"/>
                                      </a:lnTo>
                                      <a:lnTo>
                                        <a:pt x="3148" y="1021"/>
                                      </a:lnTo>
                                      <a:lnTo>
                                        <a:pt x="3105" y="913"/>
                                      </a:lnTo>
                                      <a:lnTo>
                                        <a:pt x="3061" y="810"/>
                                      </a:lnTo>
                                      <a:lnTo>
                                        <a:pt x="3012" y="712"/>
                                      </a:lnTo>
                                      <a:lnTo>
                                        <a:pt x="2962" y="619"/>
                                      </a:lnTo>
                                      <a:lnTo>
                                        <a:pt x="2908" y="533"/>
                                      </a:lnTo>
                                      <a:lnTo>
                                        <a:pt x="2850" y="451"/>
                                      </a:lnTo>
                                      <a:lnTo>
                                        <a:pt x="2791" y="376"/>
                                      </a:lnTo>
                                      <a:lnTo>
                                        <a:pt x="2727" y="307"/>
                                      </a:lnTo>
                                      <a:lnTo>
                                        <a:pt x="2662" y="245"/>
                                      </a:lnTo>
                                      <a:lnTo>
                                        <a:pt x="2594" y="189"/>
                                      </a:lnTo>
                                      <a:lnTo>
                                        <a:pt x="2523" y="140"/>
                                      </a:lnTo>
                                      <a:lnTo>
                                        <a:pt x="2450" y="98"/>
                                      </a:lnTo>
                                      <a:lnTo>
                                        <a:pt x="2374" y="63"/>
                                      </a:lnTo>
                                      <a:lnTo>
                                        <a:pt x="2297" y="37"/>
                                      </a:lnTo>
                                      <a:lnTo>
                                        <a:pt x="2217" y="17"/>
                                      </a:lnTo>
                                      <a:lnTo>
                                        <a:pt x="2135" y="4"/>
                                      </a:lnTo>
                                      <a:lnTo>
                                        <a:pt x="2051" y="0"/>
                                      </a:lnTo>
                                      <a:close/>
                                      <a:moveTo>
                                        <a:pt x="1672" y="519"/>
                                      </a:moveTo>
                                      <a:lnTo>
                                        <a:pt x="1599" y="523"/>
                                      </a:lnTo>
                                      <a:lnTo>
                                        <a:pt x="1527" y="533"/>
                                      </a:lnTo>
                                      <a:lnTo>
                                        <a:pt x="1456" y="551"/>
                                      </a:lnTo>
                                      <a:lnTo>
                                        <a:pt x="1386" y="574"/>
                                      </a:lnTo>
                                      <a:lnTo>
                                        <a:pt x="1319" y="603"/>
                                      </a:lnTo>
                                      <a:lnTo>
                                        <a:pt x="1251" y="639"/>
                                      </a:lnTo>
                                      <a:lnTo>
                                        <a:pt x="1186" y="682"/>
                                      </a:lnTo>
                                      <a:lnTo>
                                        <a:pt x="1121" y="729"/>
                                      </a:lnTo>
                                      <a:lnTo>
                                        <a:pt x="1059" y="783"/>
                                      </a:lnTo>
                                      <a:lnTo>
                                        <a:pt x="999" y="842"/>
                                      </a:lnTo>
                                      <a:lnTo>
                                        <a:pt x="939" y="907"/>
                                      </a:lnTo>
                                      <a:lnTo>
                                        <a:pt x="881" y="977"/>
                                      </a:lnTo>
                                      <a:lnTo>
                                        <a:pt x="826" y="1051"/>
                                      </a:lnTo>
                                      <a:lnTo>
                                        <a:pt x="774" y="1131"/>
                                      </a:lnTo>
                                      <a:lnTo>
                                        <a:pt x="722" y="1214"/>
                                      </a:lnTo>
                                      <a:lnTo>
                                        <a:pt x="673" y="1303"/>
                                      </a:lnTo>
                                      <a:lnTo>
                                        <a:pt x="626" y="1396"/>
                                      </a:lnTo>
                                      <a:lnTo>
                                        <a:pt x="581" y="1494"/>
                                      </a:lnTo>
                                      <a:lnTo>
                                        <a:pt x="540" y="1594"/>
                                      </a:lnTo>
                                      <a:lnTo>
                                        <a:pt x="500" y="1700"/>
                                      </a:lnTo>
                                      <a:lnTo>
                                        <a:pt x="464" y="1808"/>
                                      </a:lnTo>
                                      <a:lnTo>
                                        <a:pt x="430" y="1920"/>
                                      </a:lnTo>
                                      <a:lnTo>
                                        <a:pt x="398" y="2036"/>
                                      </a:lnTo>
                                      <a:lnTo>
                                        <a:pt x="370" y="2154"/>
                                      </a:lnTo>
                                      <a:lnTo>
                                        <a:pt x="345" y="2276"/>
                                      </a:lnTo>
                                      <a:lnTo>
                                        <a:pt x="322" y="2399"/>
                                      </a:lnTo>
                                      <a:lnTo>
                                        <a:pt x="303" y="2526"/>
                                      </a:lnTo>
                                      <a:lnTo>
                                        <a:pt x="288" y="2656"/>
                                      </a:lnTo>
                                      <a:lnTo>
                                        <a:pt x="276" y="2787"/>
                                      </a:lnTo>
                                      <a:lnTo>
                                        <a:pt x="266" y="2922"/>
                                      </a:lnTo>
                                      <a:lnTo>
                                        <a:pt x="261" y="3058"/>
                                      </a:lnTo>
                                      <a:lnTo>
                                        <a:pt x="259" y="3196"/>
                                      </a:lnTo>
                                      <a:lnTo>
                                        <a:pt x="261" y="3333"/>
                                      </a:lnTo>
                                      <a:lnTo>
                                        <a:pt x="266" y="3469"/>
                                      </a:lnTo>
                                      <a:lnTo>
                                        <a:pt x="276" y="3603"/>
                                      </a:lnTo>
                                      <a:lnTo>
                                        <a:pt x="288" y="3735"/>
                                      </a:lnTo>
                                      <a:lnTo>
                                        <a:pt x="303" y="3864"/>
                                      </a:lnTo>
                                      <a:lnTo>
                                        <a:pt x="322" y="3992"/>
                                      </a:lnTo>
                                      <a:lnTo>
                                        <a:pt x="345" y="4115"/>
                                      </a:lnTo>
                                      <a:lnTo>
                                        <a:pt x="370" y="4237"/>
                                      </a:lnTo>
                                      <a:lnTo>
                                        <a:pt x="398" y="4355"/>
                                      </a:lnTo>
                                      <a:lnTo>
                                        <a:pt x="430" y="4470"/>
                                      </a:lnTo>
                                      <a:lnTo>
                                        <a:pt x="464" y="4582"/>
                                      </a:lnTo>
                                      <a:lnTo>
                                        <a:pt x="500" y="4691"/>
                                      </a:lnTo>
                                      <a:lnTo>
                                        <a:pt x="540" y="4796"/>
                                      </a:lnTo>
                                      <a:lnTo>
                                        <a:pt x="581" y="4897"/>
                                      </a:lnTo>
                                      <a:lnTo>
                                        <a:pt x="626" y="4995"/>
                                      </a:lnTo>
                                      <a:lnTo>
                                        <a:pt x="673" y="5088"/>
                                      </a:lnTo>
                                      <a:lnTo>
                                        <a:pt x="722" y="5177"/>
                                      </a:lnTo>
                                      <a:lnTo>
                                        <a:pt x="774" y="5260"/>
                                      </a:lnTo>
                                      <a:lnTo>
                                        <a:pt x="826" y="5339"/>
                                      </a:lnTo>
                                      <a:lnTo>
                                        <a:pt x="881" y="5414"/>
                                      </a:lnTo>
                                      <a:lnTo>
                                        <a:pt x="939" y="5484"/>
                                      </a:lnTo>
                                      <a:lnTo>
                                        <a:pt x="999" y="5549"/>
                                      </a:lnTo>
                                      <a:lnTo>
                                        <a:pt x="1059" y="5608"/>
                                      </a:lnTo>
                                      <a:lnTo>
                                        <a:pt x="1121" y="5661"/>
                                      </a:lnTo>
                                      <a:lnTo>
                                        <a:pt x="1186" y="5709"/>
                                      </a:lnTo>
                                      <a:lnTo>
                                        <a:pt x="1251" y="5752"/>
                                      </a:lnTo>
                                      <a:lnTo>
                                        <a:pt x="1319" y="5788"/>
                                      </a:lnTo>
                                      <a:lnTo>
                                        <a:pt x="1386" y="5817"/>
                                      </a:lnTo>
                                      <a:lnTo>
                                        <a:pt x="1456" y="5840"/>
                                      </a:lnTo>
                                      <a:lnTo>
                                        <a:pt x="1527" y="5857"/>
                                      </a:lnTo>
                                      <a:lnTo>
                                        <a:pt x="1599" y="5868"/>
                                      </a:lnTo>
                                      <a:lnTo>
                                        <a:pt x="1672" y="5871"/>
                                      </a:lnTo>
                                      <a:lnTo>
                                        <a:pt x="1744" y="5868"/>
                                      </a:lnTo>
                                      <a:lnTo>
                                        <a:pt x="1815" y="5857"/>
                                      </a:lnTo>
                                      <a:lnTo>
                                        <a:pt x="1886" y="5840"/>
                                      </a:lnTo>
                                      <a:lnTo>
                                        <a:pt x="1956" y="5817"/>
                                      </a:lnTo>
                                      <a:lnTo>
                                        <a:pt x="2023" y="5788"/>
                                      </a:lnTo>
                                      <a:lnTo>
                                        <a:pt x="2091" y="5752"/>
                                      </a:lnTo>
                                      <a:lnTo>
                                        <a:pt x="2157" y="5709"/>
                                      </a:lnTo>
                                      <a:lnTo>
                                        <a:pt x="2221" y="5661"/>
                                      </a:lnTo>
                                      <a:lnTo>
                                        <a:pt x="2283" y="5608"/>
                                      </a:lnTo>
                                      <a:lnTo>
                                        <a:pt x="2344" y="5549"/>
                                      </a:lnTo>
                                      <a:lnTo>
                                        <a:pt x="2403" y="5484"/>
                                      </a:lnTo>
                                      <a:lnTo>
                                        <a:pt x="2461" y="5414"/>
                                      </a:lnTo>
                                      <a:lnTo>
                                        <a:pt x="2516" y="5339"/>
                                      </a:lnTo>
                                      <a:lnTo>
                                        <a:pt x="2569" y="5260"/>
                                      </a:lnTo>
                                      <a:lnTo>
                                        <a:pt x="2620" y="5177"/>
                                      </a:lnTo>
                                      <a:lnTo>
                                        <a:pt x="2669" y="5088"/>
                                      </a:lnTo>
                                      <a:lnTo>
                                        <a:pt x="2717" y="4995"/>
                                      </a:lnTo>
                                      <a:lnTo>
                                        <a:pt x="2761" y="4897"/>
                                      </a:lnTo>
                                      <a:lnTo>
                                        <a:pt x="2802" y="4796"/>
                                      </a:lnTo>
                                      <a:lnTo>
                                        <a:pt x="2842" y="4691"/>
                                      </a:lnTo>
                                      <a:lnTo>
                                        <a:pt x="2878" y="4582"/>
                                      </a:lnTo>
                                      <a:lnTo>
                                        <a:pt x="2912" y="4470"/>
                                      </a:lnTo>
                                      <a:lnTo>
                                        <a:pt x="2944" y="4355"/>
                                      </a:lnTo>
                                      <a:lnTo>
                                        <a:pt x="2972" y="4237"/>
                                      </a:lnTo>
                                      <a:lnTo>
                                        <a:pt x="2998" y="4115"/>
                                      </a:lnTo>
                                      <a:lnTo>
                                        <a:pt x="3020" y="3992"/>
                                      </a:lnTo>
                                      <a:lnTo>
                                        <a:pt x="3039" y="3864"/>
                                      </a:lnTo>
                                      <a:lnTo>
                                        <a:pt x="3055" y="3735"/>
                                      </a:lnTo>
                                      <a:lnTo>
                                        <a:pt x="3066" y="3603"/>
                                      </a:lnTo>
                                      <a:lnTo>
                                        <a:pt x="3076" y="3469"/>
                                      </a:lnTo>
                                      <a:lnTo>
                                        <a:pt x="3081" y="3333"/>
                                      </a:lnTo>
                                      <a:lnTo>
                                        <a:pt x="3083" y="3196"/>
                                      </a:lnTo>
                                      <a:lnTo>
                                        <a:pt x="3081" y="3058"/>
                                      </a:lnTo>
                                      <a:lnTo>
                                        <a:pt x="3076" y="2922"/>
                                      </a:lnTo>
                                      <a:lnTo>
                                        <a:pt x="3066" y="2787"/>
                                      </a:lnTo>
                                      <a:lnTo>
                                        <a:pt x="3055" y="2656"/>
                                      </a:lnTo>
                                      <a:lnTo>
                                        <a:pt x="3039" y="2526"/>
                                      </a:lnTo>
                                      <a:lnTo>
                                        <a:pt x="3020" y="2399"/>
                                      </a:lnTo>
                                      <a:lnTo>
                                        <a:pt x="2998" y="2276"/>
                                      </a:lnTo>
                                      <a:lnTo>
                                        <a:pt x="2972" y="2154"/>
                                      </a:lnTo>
                                      <a:lnTo>
                                        <a:pt x="2944" y="2036"/>
                                      </a:lnTo>
                                      <a:lnTo>
                                        <a:pt x="2912" y="1920"/>
                                      </a:lnTo>
                                      <a:lnTo>
                                        <a:pt x="2878" y="1808"/>
                                      </a:lnTo>
                                      <a:lnTo>
                                        <a:pt x="2842" y="1700"/>
                                      </a:lnTo>
                                      <a:lnTo>
                                        <a:pt x="2802" y="1594"/>
                                      </a:lnTo>
                                      <a:lnTo>
                                        <a:pt x="2761" y="1494"/>
                                      </a:lnTo>
                                      <a:lnTo>
                                        <a:pt x="2717" y="1396"/>
                                      </a:lnTo>
                                      <a:lnTo>
                                        <a:pt x="2669" y="1303"/>
                                      </a:lnTo>
                                      <a:lnTo>
                                        <a:pt x="2620" y="1214"/>
                                      </a:lnTo>
                                      <a:lnTo>
                                        <a:pt x="2569" y="1131"/>
                                      </a:lnTo>
                                      <a:lnTo>
                                        <a:pt x="2516" y="1051"/>
                                      </a:lnTo>
                                      <a:lnTo>
                                        <a:pt x="2461" y="977"/>
                                      </a:lnTo>
                                      <a:lnTo>
                                        <a:pt x="2403" y="907"/>
                                      </a:lnTo>
                                      <a:lnTo>
                                        <a:pt x="2344" y="842"/>
                                      </a:lnTo>
                                      <a:lnTo>
                                        <a:pt x="2283" y="783"/>
                                      </a:lnTo>
                                      <a:lnTo>
                                        <a:pt x="2221" y="729"/>
                                      </a:lnTo>
                                      <a:lnTo>
                                        <a:pt x="2157" y="682"/>
                                      </a:lnTo>
                                      <a:lnTo>
                                        <a:pt x="2091" y="639"/>
                                      </a:lnTo>
                                      <a:lnTo>
                                        <a:pt x="2023" y="603"/>
                                      </a:lnTo>
                                      <a:lnTo>
                                        <a:pt x="1956" y="574"/>
                                      </a:lnTo>
                                      <a:lnTo>
                                        <a:pt x="1886" y="551"/>
                                      </a:lnTo>
                                      <a:lnTo>
                                        <a:pt x="1815" y="533"/>
                                      </a:lnTo>
                                      <a:lnTo>
                                        <a:pt x="1744" y="523"/>
                                      </a:lnTo>
                                      <a:lnTo>
                                        <a:pt x="1672" y="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8" y="397"/>
                                  <a:ext cx="470" cy="893"/>
                                </a:xfrm>
                                <a:custGeom>
                                  <a:avLst/>
                                  <a:gdLst>
                                    <a:gd name="T0" fmla="*/ 1268 w 2824"/>
                                    <a:gd name="T1" fmla="*/ 14 h 5352"/>
                                    <a:gd name="T2" fmla="*/ 1060 w 2824"/>
                                    <a:gd name="T3" fmla="*/ 84 h 5352"/>
                                    <a:gd name="T4" fmla="*/ 862 w 2824"/>
                                    <a:gd name="T5" fmla="*/ 210 h 5352"/>
                                    <a:gd name="T6" fmla="*/ 680 w 2824"/>
                                    <a:gd name="T7" fmla="*/ 388 h 5352"/>
                                    <a:gd name="T8" fmla="*/ 515 w 2824"/>
                                    <a:gd name="T9" fmla="*/ 612 h 5352"/>
                                    <a:gd name="T10" fmla="*/ 367 w 2824"/>
                                    <a:gd name="T11" fmla="*/ 877 h 5352"/>
                                    <a:gd name="T12" fmla="*/ 241 w 2824"/>
                                    <a:gd name="T13" fmla="*/ 1181 h 5352"/>
                                    <a:gd name="T14" fmla="*/ 139 w 2824"/>
                                    <a:gd name="T15" fmla="*/ 1517 h 5352"/>
                                    <a:gd name="T16" fmla="*/ 63 w 2824"/>
                                    <a:gd name="T17" fmla="*/ 1880 h 5352"/>
                                    <a:gd name="T18" fmla="*/ 17 w 2824"/>
                                    <a:gd name="T19" fmla="*/ 2268 h 5352"/>
                                    <a:gd name="T20" fmla="*/ 0 w 2824"/>
                                    <a:gd name="T21" fmla="*/ 2677 h 5352"/>
                                    <a:gd name="T22" fmla="*/ 17 w 2824"/>
                                    <a:gd name="T23" fmla="*/ 3084 h 5352"/>
                                    <a:gd name="T24" fmla="*/ 63 w 2824"/>
                                    <a:gd name="T25" fmla="*/ 3473 h 5352"/>
                                    <a:gd name="T26" fmla="*/ 139 w 2824"/>
                                    <a:gd name="T27" fmla="*/ 3836 h 5352"/>
                                    <a:gd name="T28" fmla="*/ 241 w 2824"/>
                                    <a:gd name="T29" fmla="*/ 4172 h 5352"/>
                                    <a:gd name="T30" fmla="*/ 367 w 2824"/>
                                    <a:gd name="T31" fmla="*/ 4476 h 5352"/>
                                    <a:gd name="T32" fmla="*/ 515 w 2824"/>
                                    <a:gd name="T33" fmla="*/ 4741 h 5352"/>
                                    <a:gd name="T34" fmla="*/ 680 w 2824"/>
                                    <a:gd name="T35" fmla="*/ 4965 h 5352"/>
                                    <a:gd name="T36" fmla="*/ 862 w 2824"/>
                                    <a:gd name="T37" fmla="*/ 5142 h 5352"/>
                                    <a:gd name="T38" fmla="*/ 1060 w 2824"/>
                                    <a:gd name="T39" fmla="*/ 5269 h 5352"/>
                                    <a:gd name="T40" fmla="*/ 1268 w 2824"/>
                                    <a:gd name="T41" fmla="*/ 5338 h 5352"/>
                                    <a:gd name="T42" fmla="*/ 1485 w 2824"/>
                                    <a:gd name="T43" fmla="*/ 5349 h 5352"/>
                                    <a:gd name="T44" fmla="*/ 1697 w 2824"/>
                                    <a:gd name="T45" fmla="*/ 5298 h 5352"/>
                                    <a:gd name="T46" fmla="*/ 1898 w 2824"/>
                                    <a:gd name="T47" fmla="*/ 5190 h 5352"/>
                                    <a:gd name="T48" fmla="*/ 2085 w 2824"/>
                                    <a:gd name="T49" fmla="*/ 5030 h 5352"/>
                                    <a:gd name="T50" fmla="*/ 2257 w 2824"/>
                                    <a:gd name="T51" fmla="*/ 4820 h 5352"/>
                                    <a:gd name="T52" fmla="*/ 2410 w 2824"/>
                                    <a:gd name="T53" fmla="*/ 4569 h 5352"/>
                                    <a:gd name="T54" fmla="*/ 2543 w 2824"/>
                                    <a:gd name="T55" fmla="*/ 4277 h 5352"/>
                                    <a:gd name="T56" fmla="*/ 2653 w 2824"/>
                                    <a:gd name="T57" fmla="*/ 3951 h 5352"/>
                                    <a:gd name="T58" fmla="*/ 2739 w 2824"/>
                                    <a:gd name="T59" fmla="*/ 3596 h 5352"/>
                                    <a:gd name="T60" fmla="*/ 2796 w 2824"/>
                                    <a:gd name="T61" fmla="*/ 3216 h 5352"/>
                                    <a:gd name="T62" fmla="*/ 2822 w 2824"/>
                                    <a:gd name="T63" fmla="*/ 2814 h 5352"/>
                                    <a:gd name="T64" fmla="*/ 2817 w 2824"/>
                                    <a:gd name="T65" fmla="*/ 2403 h 5352"/>
                                    <a:gd name="T66" fmla="*/ 2780 w 2824"/>
                                    <a:gd name="T67" fmla="*/ 2007 h 5352"/>
                                    <a:gd name="T68" fmla="*/ 2713 w 2824"/>
                                    <a:gd name="T69" fmla="*/ 1635 h 5352"/>
                                    <a:gd name="T70" fmla="*/ 2619 w 2824"/>
                                    <a:gd name="T71" fmla="*/ 1289 h 5352"/>
                                    <a:gd name="T72" fmla="*/ 2502 w 2824"/>
                                    <a:gd name="T73" fmla="*/ 975 h 5352"/>
                                    <a:gd name="T74" fmla="*/ 2361 w 2824"/>
                                    <a:gd name="T75" fmla="*/ 695 h 5352"/>
                                    <a:gd name="T76" fmla="*/ 2202 w 2824"/>
                                    <a:gd name="T77" fmla="*/ 458 h 5352"/>
                                    <a:gd name="T78" fmla="*/ 2024 w 2824"/>
                                    <a:gd name="T79" fmla="*/ 264 h 5352"/>
                                    <a:gd name="T80" fmla="*/ 1832 w 2824"/>
                                    <a:gd name="T81" fmla="*/ 120 h 5352"/>
                                    <a:gd name="T82" fmla="*/ 1627 w 2824"/>
                                    <a:gd name="T83" fmla="*/ 32 h 5352"/>
                                    <a:gd name="T84" fmla="*/ 1413 w 2824"/>
                                    <a:gd name="T85" fmla="*/ 0 h 5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824" h="5352">
                                      <a:moveTo>
                                        <a:pt x="1413" y="0"/>
                                      </a:moveTo>
                                      <a:lnTo>
                                        <a:pt x="1340" y="4"/>
                                      </a:lnTo>
                                      <a:lnTo>
                                        <a:pt x="1268" y="14"/>
                                      </a:lnTo>
                                      <a:lnTo>
                                        <a:pt x="1197" y="32"/>
                                      </a:lnTo>
                                      <a:lnTo>
                                        <a:pt x="1127" y="55"/>
                                      </a:lnTo>
                                      <a:lnTo>
                                        <a:pt x="1060" y="84"/>
                                      </a:lnTo>
                                      <a:lnTo>
                                        <a:pt x="992" y="120"/>
                                      </a:lnTo>
                                      <a:lnTo>
                                        <a:pt x="927" y="163"/>
                                      </a:lnTo>
                                      <a:lnTo>
                                        <a:pt x="862" y="210"/>
                                      </a:lnTo>
                                      <a:lnTo>
                                        <a:pt x="800" y="264"/>
                                      </a:lnTo>
                                      <a:lnTo>
                                        <a:pt x="740" y="323"/>
                                      </a:lnTo>
                                      <a:lnTo>
                                        <a:pt x="680" y="388"/>
                                      </a:lnTo>
                                      <a:lnTo>
                                        <a:pt x="622" y="458"/>
                                      </a:lnTo>
                                      <a:lnTo>
                                        <a:pt x="567" y="532"/>
                                      </a:lnTo>
                                      <a:lnTo>
                                        <a:pt x="515" y="612"/>
                                      </a:lnTo>
                                      <a:lnTo>
                                        <a:pt x="463" y="695"/>
                                      </a:lnTo>
                                      <a:lnTo>
                                        <a:pt x="414" y="784"/>
                                      </a:lnTo>
                                      <a:lnTo>
                                        <a:pt x="367" y="877"/>
                                      </a:lnTo>
                                      <a:lnTo>
                                        <a:pt x="322" y="975"/>
                                      </a:lnTo>
                                      <a:lnTo>
                                        <a:pt x="281" y="1075"/>
                                      </a:lnTo>
                                      <a:lnTo>
                                        <a:pt x="241" y="1181"/>
                                      </a:lnTo>
                                      <a:lnTo>
                                        <a:pt x="205" y="1289"/>
                                      </a:lnTo>
                                      <a:lnTo>
                                        <a:pt x="171" y="1401"/>
                                      </a:lnTo>
                                      <a:lnTo>
                                        <a:pt x="139" y="1517"/>
                                      </a:lnTo>
                                      <a:lnTo>
                                        <a:pt x="111" y="1635"/>
                                      </a:lnTo>
                                      <a:lnTo>
                                        <a:pt x="86" y="1757"/>
                                      </a:lnTo>
                                      <a:lnTo>
                                        <a:pt x="63" y="1880"/>
                                      </a:lnTo>
                                      <a:lnTo>
                                        <a:pt x="44" y="2007"/>
                                      </a:lnTo>
                                      <a:lnTo>
                                        <a:pt x="29" y="2137"/>
                                      </a:lnTo>
                                      <a:lnTo>
                                        <a:pt x="17" y="2268"/>
                                      </a:lnTo>
                                      <a:lnTo>
                                        <a:pt x="7" y="2403"/>
                                      </a:lnTo>
                                      <a:lnTo>
                                        <a:pt x="2" y="2539"/>
                                      </a:lnTo>
                                      <a:lnTo>
                                        <a:pt x="0" y="2677"/>
                                      </a:lnTo>
                                      <a:lnTo>
                                        <a:pt x="2" y="2814"/>
                                      </a:lnTo>
                                      <a:lnTo>
                                        <a:pt x="7" y="2950"/>
                                      </a:lnTo>
                                      <a:lnTo>
                                        <a:pt x="17" y="3084"/>
                                      </a:lnTo>
                                      <a:lnTo>
                                        <a:pt x="29" y="3216"/>
                                      </a:lnTo>
                                      <a:lnTo>
                                        <a:pt x="44" y="3345"/>
                                      </a:lnTo>
                                      <a:lnTo>
                                        <a:pt x="63" y="3473"/>
                                      </a:lnTo>
                                      <a:lnTo>
                                        <a:pt x="86" y="3596"/>
                                      </a:lnTo>
                                      <a:lnTo>
                                        <a:pt x="111" y="3718"/>
                                      </a:lnTo>
                                      <a:lnTo>
                                        <a:pt x="139" y="3836"/>
                                      </a:lnTo>
                                      <a:lnTo>
                                        <a:pt x="171" y="3951"/>
                                      </a:lnTo>
                                      <a:lnTo>
                                        <a:pt x="205" y="4065"/>
                                      </a:lnTo>
                                      <a:lnTo>
                                        <a:pt x="241" y="4172"/>
                                      </a:lnTo>
                                      <a:lnTo>
                                        <a:pt x="281" y="4277"/>
                                      </a:lnTo>
                                      <a:lnTo>
                                        <a:pt x="322" y="4378"/>
                                      </a:lnTo>
                                      <a:lnTo>
                                        <a:pt x="367" y="4476"/>
                                      </a:lnTo>
                                      <a:lnTo>
                                        <a:pt x="414" y="4569"/>
                                      </a:lnTo>
                                      <a:lnTo>
                                        <a:pt x="463" y="4658"/>
                                      </a:lnTo>
                                      <a:lnTo>
                                        <a:pt x="515" y="4741"/>
                                      </a:lnTo>
                                      <a:lnTo>
                                        <a:pt x="567" y="4820"/>
                                      </a:lnTo>
                                      <a:lnTo>
                                        <a:pt x="622" y="4895"/>
                                      </a:lnTo>
                                      <a:lnTo>
                                        <a:pt x="680" y="4965"/>
                                      </a:lnTo>
                                      <a:lnTo>
                                        <a:pt x="740" y="5030"/>
                                      </a:lnTo>
                                      <a:lnTo>
                                        <a:pt x="800" y="5089"/>
                                      </a:lnTo>
                                      <a:lnTo>
                                        <a:pt x="862" y="5142"/>
                                      </a:lnTo>
                                      <a:lnTo>
                                        <a:pt x="927" y="5190"/>
                                      </a:lnTo>
                                      <a:lnTo>
                                        <a:pt x="992" y="5233"/>
                                      </a:lnTo>
                                      <a:lnTo>
                                        <a:pt x="1060" y="5269"/>
                                      </a:lnTo>
                                      <a:lnTo>
                                        <a:pt x="1127" y="5298"/>
                                      </a:lnTo>
                                      <a:lnTo>
                                        <a:pt x="1197" y="5321"/>
                                      </a:lnTo>
                                      <a:lnTo>
                                        <a:pt x="1268" y="5338"/>
                                      </a:lnTo>
                                      <a:lnTo>
                                        <a:pt x="1340" y="5349"/>
                                      </a:lnTo>
                                      <a:lnTo>
                                        <a:pt x="1413" y="5352"/>
                                      </a:lnTo>
                                      <a:lnTo>
                                        <a:pt x="1485" y="5349"/>
                                      </a:lnTo>
                                      <a:lnTo>
                                        <a:pt x="1556" y="5338"/>
                                      </a:lnTo>
                                      <a:lnTo>
                                        <a:pt x="1627" y="5321"/>
                                      </a:lnTo>
                                      <a:lnTo>
                                        <a:pt x="1697" y="5298"/>
                                      </a:lnTo>
                                      <a:lnTo>
                                        <a:pt x="1764" y="5269"/>
                                      </a:lnTo>
                                      <a:lnTo>
                                        <a:pt x="1832" y="5233"/>
                                      </a:lnTo>
                                      <a:lnTo>
                                        <a:pt x="1898" y="5190"/>
                                      </a:lnTo>
                                      <a:lnTo>
                                        <a:pt x="1962" y="5142"/>
                                      </a:lnTo>
                                      <a:lnTo>
                                        <a:pt x="2024" y="5089"/>
                                      </a:lnTo>
                                      <a:lnTo>
                                        <a:pt x="2085" y="5030"/>
                                      </a:lnTo>
                                      <a:lnTo>
                                        <a:pt x="2144" y="4965"/>
                                      </a:lnTo>
                                      <a:lnTo>
                                        <a:pt x="2202" y="4895"/>
                                      </a:lnTo>
                                      <a:lnTo>
                                        <a:pt x="2257" y="4820"/>
                                      </a:lnTo>
                                      <a:lnTo>
                                        <a:pt x="2310" y="4741"/>
                                      </a:lnTo>
                                      <a:lnTo>
                                        <a:pt x="2361" y="4658"/>
                                      </a:lnTo>
                                      <a:lnTo>
                                        <a:pt x="2410" y="4569"/>
                                      </a:lnTo>
                                      <a:lnTo>
                                        <a:pt x="2458" y="4476"/>
                                      </a:lnTo>
                                      <a:lnTo>
                                        <a:pt x="2502" y="4378"/>
                                      </a:lnTo>
                                      <a:lnTo>
                                        <a:pt x="2543" y="4277"/>
                                      </a:lnTo>
                                      <a:lnTo>
                                        <a:pt x="2583" y="4172"/>
                                      </a:lnTo>
                                      <a:lnTo>
                                        <a:pt x="2619" y="4065"/>
                                      </a:lnTo>
                                      <a:lnTo>
                                        <a:pt x="2653" y="3951"/>
                                      </a:lnTo>
                                      <a:lnTo>
                                        <a:pt x="2685" y="3836"/>
                                      </a:lnTo>
                                      <a:lnTo>
                                        <a:pt x="2713" y="3718"/>
                                      </a:lnTo>
                                      <a:lnTo>
                                        <a:pt x="2739" y="3596"/>
                                      </a:lnTo>
                                      <a:lnTo>
                                        <a:pt x="2761" y="3473"/>
                                      </a:lnTo>
                                      <a:lnTo>
                                        <a:pt x="2780" y="3345"/>
                                      </a:lnTo>
                                      <a:lnTo>
                                        <a:pt x="2796" y="3216"/>
                                      </a:lnTo>
                                      <a:lnTo>
                                        <a:pt x="2807" y="3084"/>
                                      </a:lnTo>
                                      <a:lnTo>
                                        <a:pt x="2817" y="2950"/>
                                      </a:lnTo>
                                      <a:lnTo>
                                        <a:pt x="2822" y="2814"/>
                                      </a:lnTo>
                                      <a:lnTo>
                                        <a:pt x="2824" y="2677"/>
                                      </a:lnTo>
                                      <a:lnTo>
                                        <a:pt x="2822" y="2539"/>
                                      </a:lnTo>
                                      <a:lnTo>
                                        <a:pt x="2817" y="2403"/>
                                      </a:lnTo>
                                      <a:lnTo>
                                        <a:pt x="2807" y="2268"/>
                                      </a:lnTo>
                                      <a:lnTo>
                                        <a:pt x="2796" y="2137"/>
                                      </a:lnTo>
                                      <a:lnTo>
                                        <a:pt x="2780" y="2007"/>
                                      </a:lnTo>
                                      <a:lnTo>
                                        <a:pt x="2761" y="1880"/>
                                      </a:lnTo>
                                      <a:lnTo>
                                        <a:pt x="2739" y="1757"/>
                                      </a:lnTo>
                                      <a:lnTo>
                                        <a:pt x="2713" y="1635"/>
                                      </a:lnTo>
                                      <a:lnTo>
                                        <a:pt x="2685" y="1517"/>
                                      </a:lnTo>
                                      <a:lnTo>
                                        <a:pt x="2653" y="1401"/>
                                      </a:lnTo>
                                      <a:lnTo>
                                        <a:pt x="2619" y="1289"/>
                                      </a:lnTo>
                                      <a:lnTo>
                                        <a:pt x="2583" y="1181"/>
                                      </a:lnTo>
                                      <a:lnTo>
                                        <a:pt x="2543" y="1075"/>
                                      </a:lnTo>
                                      <a:lnTo>
                                        <a:pt x="2502" y="975"/>
                                      </a:lnTo>
                                      <a:lnTo>
                                        <a:pt x="2458" y="877"/>
                                      </a:lnTo>
                                      <a:lnTo>
                                        <a:pt x="2410" y="784"/>
                                      </a:lnTo>
                                      <a:lnTo>
                                        <a:pt x="2361" y="695"/>
                                      </a:lnTo>
                                      <a:lnTo>
                                        <a:pt x="2310" y="612"/>
                                      </a:lnTo>
                                      <a:lnTo>
                                        <a:pt x="2257" y="532"/>
                                      </a:lnTo>
                                      <a:lnTo>
                                        <a:pt x="2202" y="458"/>
                                      </a:lnTo>
                                      <a:lnTo>
                                        <a:pt x="2144" y="388"/>
                                      </a:lnTo>
                                      <a:lnTo>
                                        <a:pt x="2085" y="323"/>
                                      </a:lnTo>
                                      <a:lnTo>
                                        <a:pt x="2024" y="264"/>
                                      </a:lnTo>
                                      <a:lnTo>
                                        <a:pt x="1962" y="210"/>
                                      </a:lnTo>
                                      <a:lnTo>
                                        <a:pt x="1898" y="163"/>
                                      </a:lnTo>
                                      <a:lnTo>
                                        <a:pt x="1832" y="120"/>
                                      </a:lnTo>
                                      <a:lnTo>
                                        <a:pt x="1764" y="84"/>
                                      </a:lnTo>
                                      <a:lnTo>
                                        <a:pt x="1697" y="55"/>
                                      </a:lnTo>
                                      <a:lnTo>
                                        <a:pt x="1627" y="32"/>
                                      </a:lnTo>
                                      <a:lnTo>
                                        <a:pt x="1556" y="14"/>
                                      </a:lnTo>
                                      <a:lnTo>
                                        <a:pt x="1485" y="4"/>
                                      </a:lnTo>
                                      <a:lnTo>
                                        <a:pt x="1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8" y="872"/>
                                  <a:ext cx="208" cy="394"/>
                                </a:xfrm>
                                <a:custGeom>
                                  <a:avLst/>
                                  <a:gdLst>
                                    <a:gd name="T0" fmla="*/ 560 w 1249"/>
                                    <a:gd name="T1" fmla="*/ 6 h 2368"/>
                                    <a:gd name="T2" fmla="*/ 468 w 1249"/>
                                    <a:gd name="T3" fmla="*/ 37 h 2368"/>
                                    <a:gd name="T4" fmla="*/ 381 w 1249"/>
                                    <a:gd name="T5" fmla="*/ 93 h 2368"/>
                                    <a:gd name="T6" fmla="*/ 300 w 1249"/>
                                    <a:gd name="T7" fmla="*/ 171 h 2368"/>
                                    <a:gd name="T8" fmla="*/ 227 w 1249"/>
                                    <a:gd name="T9" fmla="*/ 270 h 2368"/>
                                    <a:gd name="T10" fmla="*/ 161 w 1249"/>
                                    <a:gd name="T11" fmla="*/ 388 h 2368"/>
                                    <a:gd name="T12" fmla="*/ 106 w 1249"/>
                                    <a:gd name="T13" fmla="*/ 522 h 2368"/>
                                    <a:gd name="T14" fmla="*/ 61 w 1249"/>
                                    <a:gd name="T15" fmla="*/ 670 h 2368"/>
                                    <a:gd name="T16" fmla="*/ 27 w 1249"/>
                                    <a:gd name="T17" fmla="*/ 832 h 2368"/>
                                    <a:gd name="T18" fmla="*/ 7 w 1249"/>
                                    <a:gd name="T19" fmla="*/ 1003 h 2368"/>
                                    <a:gd name="T20" fmla="*/ 0 w 1249"/>
                                    <a:gd name="T21" fmla="*/ 1184 h 2368"/>
                                    <a:gd name="T22" fmla="*/ 7 w 1249"/>
                                    <a:gd name="T23" fmla="*/ 1363 h 2368"/>
                                    <a:gd name="T24" fmla="*/ 27 w 1249"/>
                                    <a:gd name="T25" fmla="*/ 1536 h 2368"/>
                                    <a:gd name="T26" fmla="*/ 61 w 1249"/>
                                    <a:gd name="T27" fmla="*/ 1696 h 2368"/>
                                    <a:gd name="T28" fmla="*/ 106 w 1249"/>
                                    <a:gd name="T29" fmla="*/ 1845 h 2368"/>
                                    <a:gd name="T30" fmla="*/ 161 w 1249"/>
                                    <a:gd name="T31" fmla="*/ 1980 h 2368"/>
                                    <a:gd name="T32" fmla="*/ 227 w 1249"/>
                                    <a:gd name="T33" fmla="*/ 2097 h 2368"/>
                                    <a:gd name="T34" fmla="*/ 300 w 1249"/>
                                    <a:gd name="T35" fmla="*/ 2196 h 2368"/>
                                    <a:gd name="T36" fmla="*/ 381 w 1249"/>
                                    <a:gd name="T37" fmla="*/ 2275 h 2368"/>
                                    <a:gd name="T38" fmla="*/ 468 w 1249"/>
                                    <a:gd name="T39" fmla="*/ 2330 h 2368"/>
                                    <a:gd name="T40" fmla="*/ 560 w 1249"/>
                                    <a:gd name="T41" fmla="*/ 2361 h 2368"/>
                                    <a:gd name="T42" fmla="*/ 656 w 1249"/>
                                    <a:gd name="T43" fmla="*/ 2366 h 2368"/>
                                    <a:gd name="T44" fmla="*/ 750 w 1249"/>
                                    <a:gd name="T45" fmla="*/ 2343 h 2368"/>
                                    <a:gd name="T46" fmla="*/ 839 w 1249"/>
                                    <a:gd name="T47" fmla="*/ 2296 h 2368"/>
                                    <a:gd name="T48" fmla="*/ 922 w 1249"/>
                                    <a:gd name="T49" fmla="*/ 2224 h 2368"/>
                                    <a:gd name="T50" fmla="*/ 997 w 1249"/>
                                    <a:gd name="T51" fmla="*/ 2132 h 2368"/>
                                    <a:gd name="T52" fmla="*/ 1066 w 1249"/>
                                    <a:gd name="T53" fmla="*/ 2021 h 2368"/>
                                    <a:gd name="T54" fmla="*/ 1125 w 1249"/>
                                    <a:gd name="T55" fmla="*/ 1892 h 2368"/>
                                    <a:gd name="T56" fmla="*/ 1173 w 1249"/>
                                    <a:gd name="T57" fmla="*/ 1748 h 2368"/>
                                    <a:gd name="T58" fmla="*/ 1210 w 1249"/>
                                    <a:gd name="T59" fmla="*/ 1591 h 2368"/>
                                    <a:gd name="T60" fmla="*/ 1236 w 1249"/>
                                    <a:gd name="T61" fmla="*/ 1421 h 2368"/>
                                    <a:gd name="T62" fmla="*/ 1247 w 1249"/>
                                    <a:gd name="T63" fmla="*/ 1244 h 2368"/>
                                    <a:gd name="T64" fmla="*/ 1245 w 1249"/>
                                    <a:gd name="T65" fmla="*/ 1062 h 2368"/>
                                    <a:gd name="T66" fmla="*/ 1228 w 1249"/>
                                    <a:gd name="T67" fmla="*/ 888 h 2368"/>
                                    <a:gd name="T68" fmla="*/ 1200 w 1249"/>
                                    <a:gd name="T69" fmla="*/ 723 h 2368"/>
                                    <a:gd name="T70" fmla="*/ 1158 w 1249"/>
                                    <a:gd name="T71" fmla="*/ 569 h 2368"/>
                                    <a:gd name="T72" fmla="*/ 1106 w 1249"/>
                                    <a:gd name="T73" fmla="*/ 431 h 2368"/>
                                    <a:gd name="T74" fmla="*/ 1044 w 1249"/>
                                    <a:gd name="T75" fmla="*/ 307 h 2368"/>
                                    <a:gd name="T76" fmla="*/ 973 w 1249"/>
                                    <a:gd name="T77" fmla="*/ 202 h 2368"/>
                                    <a:gd name="T78" fmla="*/ 895 w 1249"/>
                                    <a:gd name="T79" fmla="*/ 116 h 2368"/>
                                    <a:gd name="T80" fmla="*/ 810 w 1249"/>
                                    <a:gd name="T81" fmla="*/ 53 h 2368"/>
                                    <a:gd name="T82" fmla="*/ 719 w 1249"/>
                                    <a:gd name="T83" fmla="*/ 13 h 2368"/>
                                    <a:gd name="T84" fmla="*/ 624 w 1249"/>
                                    <a:gd name="T85" fmla="*/ 0 h 2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249" h="2368">
                                      <a:moveTo>
                                        <a:pt x="624" y="0"/>
                                      </a:moveTo>
                                      <a:lnTo>
                                        <a:pt x="591" y="1"/>
                                      </a:lnTo>
                                      <a:lnTo>
                                        <a:pt x="560" y="6"/>
                                      </a:lnTo>
                                      <a:lnTo>
                                        <a:pt x="529" y="13"/>
                                      </a:lnTo>
                                      <a:lnTo>
                                        <a:pt x="498" y="24"/>
                                      </a:lnTo>
                                      <a:lnTo>
                                        <a:pt x="468" y="37"/>
                                      </a:lnTo>
                                      <a:lnTo>
                                        <a:pt x="438" y="53"/>
                                      </a:lnTo>
                                      <a:lnTo>
                                        <a:pt x="410" y="72"/>
                                      </a:lnTo>
                                      <a:lnTo>
                                        <a:pt x="381" y="93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26" y="142"/>
                                      </a:lnTo>
                                      <a:lnTo>
                                        <a:pt x="300" y="171"/>
                                      </a:lnTo>
                                      <a:lnTo>
                                        <a:pt x="274" y="202"/>
                                      </a:lnTo>
                                      <a:lnTo>
                                        <a:pt x="250" y="235"/>
                                      </a:lnTo>
                                      <a:lnTo>
                                        <a:pt x="227" y="27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182" y="346"/>
                                      </a:lnTo>
                                      <a:lnTo>
                                        <a:pt x="161" y="388"/>
                                      </a:lnTo>
                                      <a:lnTo>
                                        <a:pt x="142" y="431"/>
                                      </a:lnTo>
                                      <a:lnTo>
                                        <a:pt x="123" y="475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89" y="569"/>
                                      </a:lnTo>
                                      <a:lnTo>
                                        <a:pt x="75" y="619"/>
                                      </a:lnTo>
                                      <a:lnTo>
                                        <a:pt x="61" y="670"/>
                                      </a:lnTo>
                                      <a:lnTo>
                                        <a:pt x="48" y="723"/>
                                      </a:lnTo>
                                      <a:lnTo>
                                        <a:pt x="38" y="777"/>
                                      </a:lnTo>
                                      <a:lnTo>
                                        <a:pt x="27" y="832"/>
                                      </a:lnTo>
                                      <a:lnTo>
                                        <a:pt x="19" y="888"/>
                                      </a:lnTo>
                                      <a:lnTo>
                                        <a:pt x="12" y="945"/>
                                      </a:lnTo>
                                      <a:lnTo>
                                        <a:pt x="7" y="1003"/>
                                      </a:lnTo>
                                      <a:lnTo>
                                        <a:pt x="3" y="1062"/>
                                      </a:lnTo>
                                      <a:lnTo>
                                        <a:pt x="0" y="1122"/>
                                      </a:lnTo>
                                      <a:lnTo>
                                        <a:pt x="0" y="1184"/>
                                      </a:lnTo>
                                      <a:lnTo>
                                        <a:pt x="0" y="1244"/>
                                      </a:lnTo>
                                      <a:lnTo>
                                        <a:pt x="3" y="1304"/>
                                      </a:lnTo>
                                      <a:lnTo>
                                        <a:pt x="7" y="1363"/>
                                      </a:lnTo>
                                      <a:lnTo>
                                        <a:pt x="12" y="1421"/>
                                      </a:lnTo>
                                      <a:lnTo>
                                        <a:pt x="19" y="1480"/>
                                      </a:lnTo>
                                      <a:lnTo>
                                        <a:pt x="27" y="1536"/>
                                      </a:lnTo>
                                      <a:lnTo>
                                        <a:pt x="38" y="1591"/>
                                      </a:lnTo>
                                      <a:lnTo>
                                        <a:pt x="48" y="1645"/>
                                      </a:lnTo>
                                      <a:lnTo>
                                        <a:pt x="61" y="1696"/>
                                      </a:lnTo>
                                      <a:lnTo>
                                        <a:pt x="75" y="1748"/>
                                      </a:lnTo>
                                      <a:lnTo>
                                        <a:pt x="89" y="1797"/>
                                      </a:lnTo>
                                      <a:lnTo>
                                        <a:pt x="106" y="1845"/>
                                      </a:lnTo>
                                      <a:lnTo>
                                        <a:pt x="123" y="1892"/>
                                      </a:lnTo>
                                      <a:lnTo>
                                        <a:pt x="142" y="1936"/>
                                      </a:lnTo>
                                      <a:lnTo>
                                        <a:pt x="161" y="1980"/>
                                      </a:lnTo>
                                      <a:lnTo>
                                        <a:pt x="182" y="2021"/>
                                      </a:lnTo>
                                      <a:lnTo>
                                        <a:pt x="204" y="2060"/>
                                      </a:lnTo>
                                      <a:lnTo>
                                        <a:pt x="227" y="2097"/>
                                      </a:lnTo>
                                      <a:lnTo>
                                        <a:pt x="250" y="2132"/>
                                      </a:lnTo>
                                      <a:lnTo>
                                        <a:pt x="274" y="2165"/>
                                      </a:lnTo>
                                      <a:lnTo>
                                        <a:pt x="300" y="2196"/>
                                      </a:lnTo>
                                      <a:lnTo>
                                        <a:pt x="326" y="2224"/>
                                      </a:lnTo>
                                      <a:lnTo>
                                        <a:pt x="354" y="2250"/>
                                      </a:lnTo>
                                      <a:lnTo>
                                        <a:pt x="381" y="2275"/>
                                      </a:lnTo>
                                      <a:lnTo>
                                        <a:pt x="410" y="2296"/>
                                      </a:lnTo>
                                      <a:lnTo>
                                        <a:pt x="438" y="2314"/>
                                      </a:lnTo>
                                      <a:lnTo>
                                        <a:pt x="468" y="2330"/>
                                      </a:lnTo>
                                      <a:lnTo>
                                        <a:pt x="498" y="2343"/>
                                      </a:lnTo>
                                      <a:lnTo>
                                        <a:pt x="529" y="2354"/>
                                      </a:lnTo>
                                      <a:lnTo>
                                        <a:pt x="560" y="2361"/>
                                      </a:lnTo>
                                      <a:lnTo>
                                        <a:pt x="591" y="2366"/>
                                      </a:lnTo>
                                      <a:lnTo>
                                        <a:pt x="624" y="2368"/>
                                      </a:lnTo>
                                      <a:lnTo>
                                        <a:pt x="656" y="2366"/>
                                      </a:lnTo>
                                      <a:lnTo>
                                        <a:pt x="687" y="2361"/>
                                      </a:lnTo>
                                      <a:lnTo>
                                        <a:pt x="719" y="2354"/>
                                      </a:lnTo>
                                      <a:lnTo>
                                        <a:pt x="750" y="2343"/>
                                      </a:lnTo>
                                      <a:lnTo>
                                        <a:pt x="780" y="2330"/>
                                      </a:lnTo>
                                      <a:lnTo>
                                        <a:pt x="810" y="2314"/>
                                      </a:lnTo>
                                      <a:lnTo>
                                        <a:pt x="839" y="2296"/>
                                      </a:lnTo>
                                      <a:lnTo>
                                        <a:pt x="867" y="2275"/>
                                      </a:lnTo>
                                      <a:lnTo>
                                        <a:pt x="895" y="2250"/>
                                      </a:lnTo>
                                      <a:lnTo>
                                        <a:pt x="922" y="2224"/>
                                      </a:lnTo>
                                      <a:lnTo>
                                        <a:pt x="947" y="2196"/>
                                      </a:lnTo>
                                      <a:lnTo>
                                        <a:pt x="973" y="2165"/>
                                      </a:lnTo>
                                      <a:lnTo>
                                        <a:pt x="997" y="2132"/>
                                      </a:lnTo>
                                      <a:lnTo>
                                        <a:pt x="1021" y="2097"/>
                                      </a:lnTo>
                                      <a:lnTo>
                                        <a:pt x="1044" y="2060"/>
                                      </a:lnTo>
                                      <a:lnTo>
                                        <a:pt x="1066" y="2021"/>
                                      </a:lnTo>
                                      <a:lnTo>
                                        <a:pt x="1086" y="1980"/>
                                      </a:lnTo>
                                      <a:lnTo>
                                        <a:pt x="1106" y="1936"/>
                                      </a:lnTo>
                                      <a:lnTo>
                                        <a:pt x="1125" y="1892"/>
                                      </a:lnTo>
                                      <a:lnTo>
                                        <a:pt x="1142" y="1845"/>
                                      </a:lnTo>
                                      <a:lnTo>
                                        <a:pt x="1158" y="1797"/>
                                      </a:lnTo>
                                      <a:lnTo>
                                        <a:pt x="1173" y="1748"/>
                                      </a:lnTo>
                                      <a:lnTo>
                                        <a:pt x="1187" y="1696"/>
                                      </a:lnTo>
                                      <a:lnTo>
                                        <a:pt x="1200" y="1645"/>
                                      </a:lnTo>
                                      <a:lnTo>
                                        <a:pt x="1210" y="1591"/>
                                      </a:lnTo>
                                      <a:lnTo>
                                        <a:pt x="1220" y="1536"/>
                                      </a:lnTo>
                                      <a:lnTo>
                                        <a:pt x="1228" y="1480"/>
                                      </a:lnTo>
                                      <a:lnTo>
                                        <a:pt x="1236" y="1421"/>
                                      </a:lnTo>
                                      <a:lnTo>
                                        <a:pt x="1241" y="1363"/>
                                      </a:lnTo>
                                      <a:lnTo>
                                        <a:pt x="1245" y="1304"/>
                                      </a:lnTo>
                                      <a:lnTo>
                                        <a:pt x="1247" y="1244"/>
                                      </a:lnTo>
                                      <a:lnTo>
                                        <a:pt x="1249" y="1184"/>
                                      </a:lnTo>
                                      <a:lnTo>
                                        <a:pt x="1247" y="1122"/>
                                      </a:lnTo>
                                      <a:lnTo>
                                        <a:pt x="1245" y="1062"/>
                                      </a:lnTo>
                                      <a:lnTo>
                                        <a:pt x="1241" y="1003"/>
                                      </a:lnTo>
                                      <a:lnTo>
                                        <a:pt x="1236" y="945"/>
                                      </a:lnTo>
                                      <a:lnTo>
                                        <a:pt x="1228" y="888"/>
                                      </a:lnTo>
                                      <a:lnTo>
                                        <a:pt x="1220" y="832"/>
                                      </a:lnTo>
                                      <a:lnTo>
                                        <a:pt x="1210" y="777"/>
                                      </a:lnTo>
                                      <a:lnTo>
                                        <a:pt x="1200" y="723"/>
                                      </a:lnTo>
                                      <a:lnTo>
                                        <a:pt x="1187" y="670"/>
                                      </a:lnTo>
                                      <a:lnTo>
                                        <a:pt x="1173" y="619"/>
                                      </a:lnTo>
                                      <a:lnTo>
                                        <a:pt x="1158" y="569"/>
                                      </a:lnTo>
                                      <a:lnTo>
                                        <a:pt x="1142" y="522"/>
                                      </a:lnTo>
                                      <a:lnTo>
                                        <a:pt x="1125" y="475"/>
                                      </a:lnTo>
                                      <a:lnTo>
                                        <a:pt x="1106" y="431"/>
                                      </a:lnTo>
                                      <a:lnTo>
                                        <a:pt x="1086" y="388"/>
                                      </a:lnTo>
                                      <a:lnTo>
                                        <a:pt x="1066" y="346"/>
                                      </a:lnTo>
                                      <a:lnTo>
                                        <a:pt x="1044" y="307"/>
                                      </a:lnTo>
                                      <a:lnTo>
                                        <a:pt x="1021" y="270"/>
                                      </a:lnTo>
                                      <a:lnTo>
                                        <a:pt x="997" y="235"/>
                                      </a:lnTo>
                                      <a:lnTo>
                                        <a:pt x="973" y="202"/>
                                      </a:lnTo>
                                      <a:lnTo>
                                        <a:pt x="947" y="171"/>
                                      </a:lnTo>
                                      <a:lnTo>
                                        <a:pt x="922" y="142"/>
                                      </a:lnTo>
                                      <a:lnTo>
                                        <a:pt x="895" y="116"/>
                                      </a:lnTo>
                                      <a:lnTo>
                                        <a:pt x="867" y="93"/>
                                      </a:lnTo>
                                      <a:lnTo>
                                        <a:pt x="839" y="72"/>
                                      </a:lnTo>
                                      <a:lnTo>
                                        <a:pt x="810" y="53"/>
                                      </a:lnTo>
                                      <a:lnTo>
                                        <a:pt x="780" y="37"/>
                                      </a:lnTo>
                                      <a:lnTo>
                                        <a:pt x="750" y="24"/>
                                      </a:lnTo>
                                      <a:lnTo>
                                        <a:pt x="719" y="13"/>
                                      </a:lnTo>
                                      <a:lnTo>
                                        <a:pt x="687" y="6"/>
                                      </a:lnTo>
                                      <a:lnTo>
                                        <a:pt x="656" y="1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" y="964"/>
                                  <a:ext cx="994" cy="1809"/>
                                </a:xfrm>
                                <a:custGeom>
                                  <a:avLst/>
                                  <a:gdLst>
                                    <a:gd name="T0" fmla="*/ 1175 w 5968"/>
                                    <a:gd name="T1" fmla="*/ 7235 h 10851"/>
                                    <a:gd name="T2" fmla="*/ 1195 w 5968"/>
                                    <a:gd name="T3" fmla="*/ 7043 h 10851"/>
                                    <a:gd name="T4" fmla="*/ 1214 w 5968"/>
                                    <a:gd name="T5" fmla="*/ 6817 h 10851"/>
                                    <a:gd name="T6" fmla="*/ 1234 w 5968"/>
                                    <a:gd name="T7" fmla="*/ 6515 h 10851"/>
                                    <a:gd name="T8" fmla="*/ 1250 w 5968"/>
                                    <a:gd name="T9" fmla="*/ 6146 h 10851"/>
                                    <a:gd name="T10" fmla="*/ 1259 w 5968"/>
                                    <a:gd name="T11" fmla="*/ 5719 h 10851"/>
                                    <a:gd name="T12" fmla="*/ 1254 w 5968"/>
                                    <a:gd name="T13" fmla="*/ 5241 h 10851"/>
                                    <a:gd name="T14" fmla="*/ 1234 w 5968"/>
                                    <a:gd name="T15" fmla="*/ 4722 h 10851"/>
                                    <a:gd name="T16" fmla="*/ 1194 w 5968"/>
                                    <a:gd name="T17" fmla="*/ 4171 h 10851"/>
                                    <a:gd name="T18" fmla="*/ 1131 w 5968"/>
                                    <a:gd name="T19" fmla="*/ 3595 h 10851"/>
                                    <a:gd name="T20" fmla="*/ 1038 w 5968"/>
                                    <a:gd name="T21" fmla="*/ 3004 h 10851"/>
                                    <a:gd name="T22" fmla="*/ 912 w 5968"/>
                                    <a:gd name="T23" fmla="*/ 2406 h 10851"/>
                                    <a:gd name="T24" fmla="*/ 749 w 5968"/>
                                    <a:gd name="T25" fmla="*/ 1808 h 10851"/>
                                    <a:gd name="T26" fmla="*/ 546 w 5968"/>
                                    <a:gd name="T27" fmla="*/ 1222 h 10851"/>
                                    <a:gd name="T28" fmla="*/ 298 w 5968"/>
                                    <a:gd name="T29" fmla="*/ 654 h 10851"/>
                                    <a:gd name="T30" fmla="*/ 0 w 5968"/>
                                    <a:gd name="T31" fmla="*/ 113 h 10851"/>
                                    <a:gd name="T32" fmla="*/ 572 w 5968"/>
                                    <a:gd name="T33" fmla="*/ 21 h 10851"/>
                                    <a:gd name="T34" fmla="*/ 1136 w 5968"/>
                                    <a:gd name="T35" fmla="*/ 0 h 10851"/>
                                    <a:gd name="T36" fmla="*/ 1689 w 5968"/>
                                    <a:gd name="T37" fmla="*/ 41 h 10851"/>
                                    <a:gd name="T38" fmla="*/ 2225 w 5968"/>
                                    <a:gd name="T39" fmla="*/ 135 h 10851"/>
                                    <a:gd name="T40" fmla="*/ 2742 w 5968"/>
                                    <a:gd name="T41" fmla="*/ 275 h 10851"/>
                                    <a:gd name="T42" fmla="*/ 3234 w 5968"/>
                                    <a:gd name="T43" fmla="*/ 448 h 10851"/>
                                    <a:gd name="T44" fmla="*/ 3699 w 5968"/>
                                    <a:gd name="T45" fmla="*/ 649 h 10851"/>
                                    <a:gd name="T46" fmla="*/ 4132 w 5968"/>
                                    <a:gd name="T47" fmla="*/ 865 h 10851"/>
                                    <a:gd name="T48" fmla="*/ 4530 w 5968"/>
                                    <a:gd name="T49" fmla="*/ 1092 h 10851"/>
                                    <a:gd name="T50" fmla="*/ 4887 w 5968"/>
                                    <a:gd name="T51" fmla="*/ 1316 h 10851"/>
                                    <a:gd name="T52" fmla="*/ 5201 w 5968"/>
                                    <a:gd name="T53" fmla="*/ 1530 h 10851"/>
                                    <a:gd name="T54" fmla="*/ 5466 w 5968"/>
                                    <a:gd name="T55" fmla="*/ 1727 h 10851"/>
                                    <a:gd name="T56" fmla="*/ 5679 w 5968"/>
                                    <a:gd name="T57" fmla="*/ 1895 h 10851"/>
                                    <a:gd name="T58" fmla="*/ 5837 w 5968"/>
                                    <a:gd name="T59" fmla="*/ 2026 h 10851"/>
                                    <a:gd name="T60" fmla="*/ 5968 w 5968"/>
                                    <a:gd name="T61" fmla="*/ 2142 h 10851"/>
                                    <a:gd name="T62" fmla="*/ 5845 w 5968"/>
                                    <a:gd name="T63" fmla="*/ 2046 h 10851"/>
                                    <a:gd name="T64" fmla="*/ 5697 w 5968"/>
                                    <a:gd name="T65" fmla="*/ 1938 h 10851"/>
                                    <a:gd name="T66" fmla="*/ 5499 w 5968"/>
                                    <a:gd name="T67" fmla="*/ 1800 h 10851"/>
                                    <a:gd name="T68" fmla="*/ 5251 w 5968"/>
                                    <a:gd name="T69" fmla="*/ 1638 h 10851"/>
                                    <a:gd name="T70" fmla="*/ 4961 w 5968"/>
                                    <a:gd name="T71" fmla="*/ 1462 h 10851"/>
                                    <a:gd name="T72" fmla="*/ 4630 w 5968"/>
                                    <a:gd name="T73" fmla="*/ 1278 h 10851"/>
                                    <a:gd name="T74" fmla="*/ 4263 w 5968"/>
                                    <a:gd name="T75" fmla="*/ 1093 h 10851"/>
                                    <a:gd name="T76" fmla="*/ 3865 w 5968"/>
                                    <a:gd name="T77" fmla="*/ 916 h 10851"/>
                                    <a:gd name="T78" fmla="*/ 3439 w 5968"/>
                                    <a:gd name="T79" fmla="*/ 753 h 10851"/>
                                    <a:gd name="T80" fmla="*/ 2990 w 5968"/>
                                    <a:gd name="T81" fmla="*/ 613 h 10851"/>
                                    <a:gd name="T82" fmla="*/ 2521 w 5968"/>
                                    <a:gd name="T83" fmla="*/ 502 h 10851"/>
                                    <a:gd name="T84" fmla="*/ 2036 w 5968"/>
                                    <a:gd name="T85" fmla="*/ 429 h 10851"/>
                                    <a:gd name="T86" fmla="*/ 1541 w 5968"/>
                                    <a:gd name="T87" fmla="*/ 400 h 10851"/>
                                    <a:gd name="T88" fmla="*/ 1037 w 5968"/>
                                    <a:gd name="T89" fmla="*/ 424 h 10851"/>
                                    <a:gd name="T90" fmla="*/ 529 w 5968"/>
                                    <a:gd name="T91" fmla="*/ 507 h 10851"/>
                                    <a:gd name="T92" fmla="*/ 613 w 5968"/>
                                    <a:gd name="T93" fmla="*/ 592 h 10851"/>
                                    <a:gd name="T94" fmla="*/ 708 w 5968"/>
                                    <a:gd name="T95" fmla="*/ 763 h 10851"/>
                                    <a:gd name="T96" fmla="*/ 813 w 5968"/>
                                    <a:gd name="T97" fmla="*/ 1015 h 10851"/>
                                    <a:gd name="T98" fmla="*/ 923 w 5968"/>
                                    <a:gd name="T99" fmla="*/ 1334 h 10851"/>
                                    <a:gd name="T100" fmla="*/ 1035 w 5968"/>
                                    <a:gd name="T101" fmla="*/ 1712 h 10851"/>
                                    <a:gd name="T102" fmla="*/ 1144 w 5968"/>
                                    <a:gd name="T103" fmla="*/ 2141 h 10851"/>
                                    <a:gd name="T104" fmla="*/ 1250 w 5968"/>
                                    <a:gd name="T105" fmla="*/ 2610 h 10851"/>
                                    <a:gd name="T106" fmla="*/ 1348 w 5968"/>
                                    <a:gd name="T107" fmla="*/ 3109 h 10851"/>
                                    <a:gd name="T108" fmla="*/ 1434 w 5968"/>
                                    <a:gd name="T109" fmla="*/ 3629 h 10851"/>
                                    <a:gd name="T110" fmla="*/ 1506 w 5968"/>
                                    <a:gd name="T111" fmla="*/ 4161 h 10851"/>
                                    <a:gd name="T112" fmla="*/ 1559 w 5968"/>
                                    <a:gd name="T113" fmla="*/ 4693 h 10851"/>
                                    <a:gd name="T114" fmla="*/ 1589 w 5968"/>
                                    <a:gd name="T115" fmla="*/ 5219 h 10851"/>
                                    <a:gd name="T116" fmla="*/ 1596 w 5968"/>
                                    <a:gd name="T117" fmla="*/ 5726 h 10851"/>
                                    <a:gd name="T118" fmla="*/ 1572 w 5968"/>
                                    <a:gd name="T119" fmla="*/ 6206 h 10851"/>
                                    <a:gd name="T120" fmla="*/ 1518 w 5968"/>
                                    <a:gd name="T121" fmla="*/ 6649 h 10851"/>
                                    <a:gd name="T122" fmla="*/ 1429 w 5968"/>
                                    <a:gd name="T123" fmla="*/ 7046 h 10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968" h="10851">
                                      <a:moveTo>
                                        <a:pt x="5968" y="10851"/>
                                      </a:moveTo>
                                      <a:lnTo>
                                        <a:pt x="1175" y="7235"/>
                                      </a:lnTo>
                                      <a:lnTo>
                                        <a:pt x="1181" y="7185"/>
                                      </a:lnTo>
                                      <a:lnTo>
                                        <a:pt x="1195" y="7043"/>
                                      </a:lnTo>
                                      <a:lnTo>
                                        <a:pt x="1205" y="6940"/>
                                      </a:lnTo>
                                      <a:lnTo>
                                        <a:pt x="1214" y="6817"/>
                                      </a:lnTo>
                                      <a:lnTo>
                                        <a:pt x="1225" y="6674"/>
                                      </a:lnTo>
                                      <a:lnTo>
                                        <a:pt x="1234" y="6515"/>
                                      </a:lnTo>
                                      <a:lnTo>
                                        <a:pt x="1243" y="6338"/>
                                      </a:lnTo>
                                      <a:lnTo>
                                        <a:pt x="1250" y="6146"/>
                                      </a:lnTo>
                                      <a:lnTo>
                                        <a:pt x="1255" y="5939"/>
                                      </a:lnTo>
                                      <a:lnTo>
                                        <a:pt x="1259" y="5719"/>
                                      </a:lnTo>
                                      <a:lnTo>
                                        <a:pt x="1259" y="5485"/>
                                      </a:lnTo>
                                      <a:lnTo>
                                        <a:pt x="1254" y="5241"/>
                                      </a:lnTo>
                                      <a:lnTo>
                                        <a:pt x="1247" y="4986"/>
                                      </a:lnTo>
                                      <a:lnTo>
                                        <a:pt x="1234" y="4722"/>
                                      </a:lnTo>
                                      <a:lnTo>
                                        <a:pt x="1217" y="4450"/>
                                      </a:lnTo>
                                      <a:lnTo>
                                        <a:pt x="1194" y="4171"/>
                                      </a:lnTo>
                                      <a:lnTo>
                                        <a:pt x="1166" y="3886"/>
                                      </a:lnTo>
                                      <a:lnTo>
                                        <a:pt x="1131" y="3595"/>
                                      </a:lnTo>
                                      <a:lnTo>
                                        <a:pt x="1087" y="3301"/>
                                      </a:lnTo>
                                      <a:lnTo>
                                        <a:pt x="1038" y="3004"/>
                                      </a:lnTo>
                                      <a:lnTo>
                                        <a:pt x="979" y="2705"/>
                                      </a:lnTo>
                                      <a:lnTo>
                                        <a:pt x="912" y="2406"/>
                                      </a:lnTo>
                                      <a:lnTo>
                                        <a:pt x="836" y="2107"/>
                                      </a:lnTo>
                                      <a:lnTo>
                                        <a:pt x="749" y="1808"/>
                                      </a:lnTo>
                                      <a:lnTo>
                                        <a:pt x="653" y="1514"/>
                                      </a:lnTo>
                                      <a:lnTo>
                                        <a:pt x="546" y="1222"/>
                                      </a:lnTo>
                                      <a:lnTo>
                                        <a:pt x="428" y="935"/>
                                      </a:lnTo>
                                      <a:lnTo>
                                        <a:pt x="298" y="654"/>
                                      </a:lnTo>
                                      <a:lnTo>
                                        <a:pt x="155" y="37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88" y="57"/>
                                      </a:lnTo>
                                      <a:lnTo>
                                        <a:pt x="572" y="21"/>
                                      </a:lnTo>
                                      <a:lnTo>
                                        <a:pt x="855" y="2"/>
                                      </a:lnTo>
                                      <a:lnTo>
                                        <a:pt x="1136" y="0"/>
                                      </a:lnTo>
                                      <a:lnTo>
                                        <a:pt x="1414" y="13"/>
                                      </a:lnTo>
                                      <a:lnTo>
                                        <a:pt x="1689" y="41"/>
                                      </a:lnTo>
                                      <a:lnTo>
                                        <a:pt x="1959" y="82"/>
                                      </a:lnTo>
                                      <a:lnTo>
                                        <a:pt x="2225" y="135"/>
                                      </a:lnTo>
                                      <a:lnTo>
                                        <a:pt x="2486" y="199"/>
                                      </a:lnTo>
                                      <a:lnTo>
                                        <a:pt x="2742" y="275"/>
                                      </a:lnTo>
                                      <a:lnTo>
                                        <a:pt x="2991" y="357"/>
                                      </a:lnTo>
                                      <a:lnTo>
                                        <a:pt x="3234" y="448"/>
                                      </a:lnTo>
                                      <a:lnTo>
                                        <a:pt x="3471" y="545"/>
                                      </a:lnTo>
                                      <a:lnTo>
                                        <a:pt x="3699" y="649"/>
                                      </a:lnTo>
                                      <a:lnTo>
                                        <a:pt x="3920" y="756"/>
                                      </a:lnTo>
                                      <a:lnTo>
                                        <a:pt x="4132" y="865"/>
                                      </a:lnTo>
                                      <a:lnTo>
                                        <a:pt x="4335" y="978"/>
                                      </a:lnTo>
                                      <a:lnTo>
                                        <a:pt x="4530" y="1092"/>
                                      </a:lnTo>
                                      <a:lnTo>
                                        <a:pt x="4713" y="1205"/>
                                      </a:lnTo>
                                      <a:lnTo>
                                        <a:pt x="4887" y="1316"/>
                                      </a:lnTo>
                                      <a:lnTo>
                                        <a:pt x="5049" y="1426"/>
                                      </a:lnTo>
                                      <a:lnTo>
                                        <a:pt x="5201" y="1530"/>
                                      </a:lnTo>
                                      <a:lnTo>
                                        <a:pt x="5339" y="1632"/>
                                      </a:lnTo>
                                      <a:lnTo>
                                        <a:pt x="5466" y="1727"/>
                                      </a:lnTo>
                                      <a:lnTo>
                                        <a:pt x="5579" y="1815"/>
                                      </a:lnTo>
                                      <a:lnTo>
                                        <a:pt x="5679" y="1895"/>
                                      </a:lnTo>
                                      <a:lnTo>
                                        <a:pt x="5765" y="1966"/>
                                      </a:lnTo>
                                      <a:lnTo>
                                        <a:pt x="5837" y="2026"/>
                                      </a:lnTo>
                                      <a:lnTo>
                                        <a:pt x="5934" y="2112"/>
                                      </a:lnTo>
                                      <a:lnTo>
                                        <a:pt x="5968" y="2142"/>
                                      </a:lnTo>
                                      <a:lnTo>
                                        <a:pt x="5936" y="2117"/>
                                      </a:lnTo>
                                      <a:lnTo>
                                        <a:pt x="5845" y="2046"/>
                                      </a:lnTo>
                                      <a:lnTo>
                                        <a:pt x="5777" y="1997"/>
                                      </a:lnTo>
                                      <a:lnTo>
                                        <a:pt x="5697" y="1938"/>
                                      </a:lnTo>
                                      <a:lnTo>
                                        <a:pt x="5604" y="1873"/>
                                      </a:lnTo>
                                      <a:lnTo>
                                        <a:pt x="5499" y="1800"/>
                                      </a:lnTo>
                                      <a:lnTo>
                                        <a:pt x="5380" y="1722"/>
                                      </a:lnTo>
                                      <a:lnTo>
                                        <a:pt x="5251" y="1638"/>
                                      </a:lnTo>
                                      <a:lnTo>
                                        <a:pt x="5111" y="1552"/>
                                      </a:lnTo>
                                      <a:lnTo>
                                        <a:pt x="4961" y="1462"/>
                                      </a:lnTo>
                                      <a:lnTo>
                                        <a:pt x="4800" y="1371"/>
                                      </a:lnTo>
                                      <a:lnTo>
                                        <a:pt x="4630" y="1278"/>
                                      </a:lnTo>
                                      <a:lnTo>
                                        <a:pt x="4450" y="1185"/>
                                      </a:lnTo>
                                      <a:lnTo>
                                        <a:pt x="4263" y="1093"/>
                                      </a:lnTo>
                                      <a:lnTo>
                                        <a:pt x="4068" y="1003"/>
                                      </a:lnTo>
                                      <a:lnTo>
                                        <a:pt x="3865" y="916"/>
                                      </a:lnTo>
                                      <a:lnTo>
                                        <a:pt x="3656" y="833"/>
                                      </a:lnTo>
                                      <a:lnTo>
                                        <a:pt x="3439" y="753"/>
                                      </a:lnTo>
                                      <a:lnTo>
                                        <a:pt x="3217" y="680"/>
                                      </a:lnTo>
                                      <a:lnTo>
                                        <a:pt x="2990" y="613"/>
                                      </a:lnTo>
                                      <a:lnTo>
                                        <a:pt x="2758" y="554"/>
                                      </a:lnTo>
                                      <a:lnTo>
                                        <a:pt x="2521" y="502"/>
                                      </a:lnTo>
                                      <a:lnTo>
                                        <a:pt x="2280" y="461"/>
                                      </a:lnTo>
                                      <a:lnTo>
                                        <a:pt x="2036" y="429"/>
                                      </a:lnTo>
                                      <a:lnTo>
                                        <a:pt x="1790" y="409"/>
                                      </a:lnTo>
                                      <a:lnTo>
                                        <a:pt x="1541" y="400"/>
                                      </a:lnTo>
                                      <a:lnTo>
                                        <a:pt x="1289" y="406"/>
                                      </a:lnTo>
                                      <a:lnTo>
                                        <a:pt x="1037" y="424"/>
                                      </a:lnTo>
                                      <a:lnTo>
                                        <a:pt x="783" y="457"/>
                                      </a:lnTo>
                                      <a:lnTo>
                                        <a:pt x="529" y="507"/>
                                      </a:lnTo>
                                      <a:lnTo>
                                        <a:pt x="570" y="538"/>
                                      </a:lnTo>
                                      <a:lnTo>
                                        <a:pt x="613" y="592"/>
                                      </a:lnTo>
                                      <a:lnTo>
                                        <a:pt x="659" y="667"/>
                                      </a:lnTo>
                                      <a:lnTo>
                                        <a:pt x="708" y="763"/>
                                      </a:lnTo>
                                      <a:lnTo>
                                        <a:pt x="760" y="879"/>
                                      </a:lnTo>
                                      <a:lnTo>
                                        <a:pt x="813" y="1015"/>
                                      </a:lnTo>
                                      <a:lnTo>
                                        <a:pt x="867" y="1166"/>
                                      </a:lnTo>
                                      <a:lnTo>
                                        <a:pt x="923" y="1334"/>
                                      </a:lnTo>
                                      <a:lnTo>
                                        <a:pt x="979" y="1517"/>
                                      </a:lnTo>
                                      <a:lnTo>
                                        <a:pt x="1035" y="1712"/>
                                      </a:lnTo>
                                      <a:lnTo>
                                        <a:pt x="1089" y="1922"/>
                                      </a:lnTo>
                                      <a:lnTo>
                                        <a:pt x="1144" y="2141"/>
                                      </a:lnTo>
                                      <a:lnTo>
                                        <a:pt x="1198" y="2371"/>
                                      </a:lnTo>
                                      <a:lnTo>
                                        <a:pt x="1250" y="2610"/>
                                      </a:lnTo>
                                      <a:lnTo>
                                        <a:pt x="1301" y="2856"/>
                                      </a:lnTo>
                                      <a:lnTo>
                                        <a:pt x="1348" y="3109"/>
                                      </a:lnTo>
                                      <a:lnTo>
                                        <a:pt x="1393" y="3367"/>
                                      </a:lnTo>
                                      <a:lnTo>
                                        <a:pt x="1434" y="3629"/>
                                      </a:lnTo>
                                      <a:lnTo>
                                        <a:pt x="1472" y="3894"/>
                                      </a:lnTo>
                                      <a:lnTo>
                                        <a:pt x="1506" y="4161"/>
                                      </a:lnTo>
                                      <a:lnTo>
                                        <a:pt x="1534" y="4427"/>
                                      </a:lnTo>
                                      <a:lnTo>
                                        <a:pt x="1559" y="4693"/>
                                      </a:lnTo>
                                      <a:lnTo>
                                        <a:pt x="1577" y="4958"/>
                                      </a:lnTo>
                                      <a:lnTo>
                                        <a:pt x="1589" y="5219"/>
                                      </a:lnTo>
                                      <a:lnTo>
                                        <a:pt x="1596" y="5475"/>
                                      </a:lnTo>
                                      <a:lnTo>
                                        <a:pt x="1596" y="5726"/>
                                      </a:lnTo>
                                      <a:lnTo>
                                        <a:pt x="1588" y="5970"/>
                                      </a:lnTo>
                                      <a:lnTo>
                                        <a:pt x="1572" y="6206"/>
                                      </a:lnTo>
                                      <a:lnTo>
                                        <a:pt x="1549" y="6432"/>
                                      </a:lnTo>
                                      <a:lnTo>
                                        <a:pt x="1518" y="6649"/>
                                      </a:lnTo>
                                      <a:lnTo>
                                        <a:pt x="1478" y="6854"/>
                                      </a:lnTo>
                                      <a:lnTo>
                                        <a:pt x="1429" y="7046"/>
                                      </a:lnTo>
                                      <a:lnTo>
                                        <a:pt x="5968" y="108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2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85" y="1322"/>
                                  <a:ext cx="178" cy="1497"/>
                                </a:xfrm>
                                <a:custGeom>
                                  <a:avLst/>
                                  <a:gdLst>
                                    <a:gd name="T0" fmla="*/ 52 w 1065"/>
                                    <a:gd name="T1" fmla="*/ 70 h 8985"/>
                                    <a:gd name="T2" fmla="*/ 140 w 1065"/>
                                    <a:gd name="T3" fmla="*/ 158 h 8985"/>
                                    <a:gd name="T4" fmla="*/ 235 w 1065"/>
                                    <a:gd name="T5" fmla="*/ 225 h 8985"/>
                                    <a:gd name="T6" fmla="*/ 337 w 1065"/>
                                    <a:gd name="T7" fmla="*/ 270 h 8985"/>
                                    <a:gd name="T8" fmla="*/ 442 w 1065"/>
                                    <a:gd name="T9" fmla="*/ 294 h 8985"/>
                                    <a:gd name="T10" fmla="*/ 550 w 1065"/>
                                    <a:gd name="T11" fmla="*/ 298 h 8985"/>
                                    <a:gd name="T12" fmla="*/ 659 w 1065"/>
                                    <a:gd name="T13" fmla="*/ 280 h 8985"/>
                                    <a:gd name="T14" fmla="*/ 767 w 1065"/>
                                    <a:gd name="T15" fmla="*/ 240 h 8985"/>
                                    <a:gd name="T16" fmla="*/ 871 w 1065"/>
                                    <a:gd name="T17" fmla="*/ 181 h 8985"/>
                                    <a:gd name="T18" fmla="*/ 972 w 1065"/>
                                    <a:gd name="T19" fmla="*/ 101 h 8985"/>
                                    <a:gd name="T20" fmla="*/ 1065 w 1065"/>
                                    <a:gd name="T21" fmla="*/ 0 h 8985"/>
                                    <a:gd name="T22" fmla="*/ 1037 w 1065"/>
                                    <a:gd name="T23" fmla="*/ 8769 h 8985"/>
                                    <a:gd name="T24" fmla="*/ 971 w 1065"/>
                                    <a:gd name="T25" fmla="*/ 8847 h 8985"/>
                                    <a:gd name="T26" fmla="*/ 878 w 1065"/>
                                    <a:gd name="T27" fmla="*/ 8908 h 8985"/>
                                    <a:gd name="T28" fmla="*/ 767 w 1065"/>
                                    <a:gd name="T29" fmla="*/ 8952 h 8985"/>
                                    <a:gd name="T30" fmla="*/ 643 w 1065"/>
                                    <a:gd name="T31" fmla="*/ 8978 h 8985"/>
                                    <a:gd name="T32" fmla="*/ 514 w 1065"/>
                                    <a:gd name="T33" fmla="*/ 8985 h 8985"/>
                                    <a:gd name="T34" fmla="*/ 385 w 1065"/>
                                    <a:gd name="T35" fmla="*/ 8972 h 8985"/>
                                    <a:gd name="T36" fmla="*/ 263 w 1065"/>
                                    <a:gd name="T37" fmla="*/ 8940 h 8985"/>
                                    <a:gd name="T38" fmla="*/ 153 w 1065"/>
                                    <a:gd name="T39" fmla="*/ 8885 h 8985"/>
                                    <a:gd name="T40" fmla="*/ 63 w 1065"/>
                                    <a:gd name="T41" fmla="*/ 8808 h 8985"/>
                                    <a:gd name="T42" fmla="*/ 0 w 1065"/>
                                    <a:gd name="T43" fmla="*/ 8709 h 8985"/>
                                    <a:gd name="T44" fmla="*/ 140 w 1065"/>
                                    <a:gd name="T45" fmla="*/ 281 h 8985"/>
                                    <a:gd name="T46" fmla="*/ 199 w 1065"/>
                                    <a:gd name="T47" fmla="*/ 370 h 8985"/>
                                    <a:gd name="T48" fmla="*/ 264 w 1065"/>
                                    <a:gd name="T49" fmla="*/ 440 h 8985"/>
                                    <a:gd name="T50" fmla="*/ 334 w 1065"/>
                                    <a:gd name="T51" fmla="*/ 490 h 8985"/>
                                    <a:gd name="T52" fmla="*/ 407 w 1065"/>
                                    <a:gd name="T53" fmla="*/ 520 h 8985"/>
                                    <a:gd name="T54" fmla="*/ 482 w 1065"/>
                                    <a:gd name="T55" fmla="*/ 529 h 8985"/>
                                    <a:gd name="T56" fmla="*/ 559 w 1065"/>
                                    <a:gd name="T57" fmla="*/ 518 h 8985"/>
                                    <a:gd name="T58" fmla="*/ 635 w 1065"/>
                                    <a:gd name="T59" fmla="*/ 489 h 8985"/>
                                    <a:gd name="T60" fmla="*/ 709 w 1065"/>
                                    <a:gd name="T61" fmla="*/ 439 h 8985"/>
                                    <a:gd name="T62" fmla="*/ 779 w 1065"/>
                                    <a:gd name="T63" fmla="*/ 369 h 8985"/>
                                    <a:gd name="T64" fmla="*/ 847 w 1065"/>
                                    <a:gd name="T65" fmla="*/ 281 h 8985"/>
                                    <a:gd name="T66" fmla="*/ 860 w 1065"/>
                                    <a:gd name="T67" fmla="*/ 8512 h 8985"/>
                                    <a:gd name="T68" fmla="*/ 820 w 1065"/>
                                    <a:gd name="T69" fmla="*/ 8591 h 8985"/>
                                    <a:gd name="T70" fmla="*/ 760 w 1065"/>
                                    <a:gd name="T71" fmla="*/ 8654 h 8985"/>
                                    <a:gd name="T72" fmla="*/ 686 w 1065"/>
                                    <a:gd name="T73" fmla="*/ 8702 h 8985"/>
                                    <a:gd name="T74" fmla="*/ 603 w 1065"/>
                                    <a:gd name="T75" fmla="*/ 8731 h 8985"/>
                                    <a:gd name="T76" fmla="*/ 513 w 1065"/>
                                    <a:gd name="T77" fmla="*/ 8744 h 8985"/>
                                    <a:gd name="T78" fmla="*/ 421 w 1065"/>
                                    <a:gd name="T79" fmla="*/ 8739 h 8985"/>
                                    <a:gd name="T80" fmla="*/ 334 w 1065"/>
                                    <a:gd name="T81" fmla="*/ 8714 h 8985"/>
                                    <a:gd name="T82" fmla="*/ 253 w 1065"/>
                                    <a:gd name="T83" fmla="*/ 8669 h 8985"/>
                                    <a:gd name="T84" fmla="*/ 186 w 1065"/>
                                    <a:gd name="T85" fmla="*/ 8604 h 8985"/>
                                    <a:gd name="T86" fmla="*/ 134 w 1065"/>
                                    <a:gd name="T87" fmla="*/ 8517 h 8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065" h="8985">
                                      <a:moveTo>
                                        <a:pt x="0" y="0"/>
                                      </a:moveTo>
                                      <a:lnTo>
                                        <a:pt x="25" y="36"/>
                                      </a:lnTo>
                                      <a:lnTo>
                                        <a:pt x="52" y="70"/>
                                      </a:lnTo>
                                      <a:lnTo>
                                        <a:pt x="81" y="102"/>
                                      </a:lnTo>
                                      <a:lnTo>
                                        <a:pt x="110" y="132"/>
                                      </a:lnTo>
                                      <a:lnTo>
                                        <a:pt x="140" y="158"/>
                                      </a:lnTo>
                                      <a:lnTo>
                                        <a:pt x="171" y="182"/>
                                      </a:lnTo>
                                      <a:lnTo>
                                        <a:pt x="203" y="205"/>
                                      </a:lnTo>
                                      <a:lnTo>
                                        <a:pt x="235" y="225"/>
                                      </a:lnTo>
                                      <a:lnTo>
                                        <a:pt x="269" y="242"/>
                                      </a:lnTo>
                                      <a:lnTo>
                                        <a:pt x="303" y="257"/>
                                      </a:lnTo>
                                      <a:lnTo>
                                        <a:pt x="337" y="270"/>
                                      </a:lnTo>
                                      <a:lnTo>
                                        <a:pt x="372" y="281"/>
                                      </a:lnTo>
                                      <a:lnTo>
                                        <a:pt x="406" y="288"/>
                                      </a:lnTo>
                                      <a:lnTo>
                                        <a:pt x="442" y="294"/>
                                      </a:lnTo>
                                      <a:lnTo>
                                        <a:pt x="478" y="298"/>
                                      </a:lnTo>
                                      <a:lnTo>
                                        <a:pt x="514" y="299"/>
                                      </a:lnTo>
                                      <a:lnTo>
                                        <a:pt x="550" y="298"/>
                                      </a:lnTo>
                                      <a:lnTo>
                                        <a:pt x="586" y="293"/>
                                      </a:lnTo>
                                      <a:lnTo>
                                        <a:pt x="623" y="288"/>
                                      </a:lnTo>
                                      <a:lnTo>
                                        <a:pt x="659" y="280"/>
                                      </a:lnTo>
                                      <a:lnTo>
                                        <a:pt x="695" y="269"/>
                                      </a:lnTo>
                                      <a:lnTo>
                                        <a:pt x="731" y="256"/>
                                      </a:lnTo>
                                      <a:lnTo>
                                        <a:pt x="767" y="240"/>
                                      </a:lnTo>
                                      <a:lnTo>
                                        <a:pt x="802" y="224"/>
                                      </a:lnTo>
                                      <a:lnTo>
                                        <a:pt x="836" y="203"/>
                                      </a:lnTo>
                                      <a:lnTo>
                                        <a:pt x="871" y="181"/>
                                      </a:lnTo>
                                      <a:lnTo>
                                        <a:pt x="905" y="157"/>
                                      </a:lnTo>
                                      <a:lnTo>
                                        <a:pt x="939" y="131"/>
                                      </a:lnTo>
                                      <a:lnTo>
                                        <a:pt x="972" y="101"/>
                                      </a:lnTo>
                                      <a:lnTo>
                                        <a:pt x="1003" y="70"/>
                                      </a:lnTo>
                                      <a:lnTo>
                                        <a:pt x="1035" y="36"/>
                                      </a:lnTo>
                                      <a:lnTo>
                                        <a:pt x="1065" y="0"/>
                                      </a:lnTo>
                                      <a:lnTo>
                                        <a:pt x="1065" y="8709"/>
                                      </a:lnTo>
                                      <a:lnTo>
                                        <a:pt x="1053" y="8740"/>
                                      </a:lnTo>
                                      <a:lnTo>
                                        <a:pt x="1037" y="8769"/>
                                      </a:lnTo>
                                      <a:lnTo>
                                        <a:pt x="1018" y="8797"/>
                                      </a:lnTo>
                                      <a:lnTo>
                                        <a:pt x="996" y="8823"/>
                                      </a:lnTo>
                                      <a:lnTo>
                                        <a:pt x="971" y="8847"/>
                                      </a:lnTo>
                                      <a:lnTo>
                                        <a:pt x="942" y="8869"/>
                                      </a:lnTo>
                                      <a:lnTo>
                                        <a:pt x="911" y="8890"/>
                                      </a:lnTo>
                                      <a:lnTo>
                                        <a:pt x="878" y="8908"/>
                                      </a:lnTo>
                                      <a:lnTo>
                                        <a:pt x="843" y="8925"/>
                                      </a:lnTo>
                                      <a:lnTo>
                                        <a:pt x="806" y="8940"/>
                                      </a:lnTo>
                                      <a:lnTo>
                                        <a:pt x="767" y="8952"/>
                                      </a:lnTo>
                                      <a:lnTo>
                                        <a:pt x="727" y="8963"/>
                                      </a:lnTo>
                                      <a:lnTo>
                                        <a:pt x="685" y="8971"/>
                                      </a:lnTo>
                                      <a:lnTo>
                                        <a:pt x="643" y="8978"/>
                                      </a:lnTo>
                                      <a:lnTo>
                                        <a:pt x="601" y="8983"/>
                                      </a:lnTo>
                                      <a:lnTo>
                                        <a:pt x="558" y="8985"/>
                                      </a:lnTo>
                                      <a:lnTo>
                                        <a:pt x="514" y="8985"/>
                                      </a:lnTo>
                                      <a:lnTo>
                                        <a:pt x="471" y="8983"/>
                                      </a:lnTo>
                                      <a:lnTo>
                                        <a:pt x="428" y="8979"/>
                                      </a:lnTo>
                                      <a:lnTo>
                                        <a:pt x="385" y="8972"/>
                                      </a:lnTo>
                                      <a:lnTo>
                                        <a:pt x="343" y="8964"/>
                                      </a:lnTo>
                                      <a:lnTo>
                                        <a:pt x="302" y="8952"/>
                                      </a:lnTo>
                                      <a:lnTo>
                                        <a:pt x="263" y="8940"/>
                                      </a:lnTo>
                                      <a:lnTo>
                                        <a:pt x="225" y="8924"/>
                                      </a:lnTo>
                                      <a:lnTo>
                                        <a:pt x="188" y="8906"/>
                                      </a:lnTo>
                                      <a:lnTo>
                                        <a:pt x="153" y="8885"/>
                                      </a:lnTo>
                                      <a:lnTo>
                                        <a:pt x="121" y="8862"/>
                                      </a:lnTo>
                                      <a:lnTo>
                                        <a:pt x="91" y="8836"/>
                                      </a:lnTo>
                                      <a:lnTo>
                                        <a:pt x="63" y="8808"/>
                                      </a:lnTo>
                                      <a:lnTo>
                                        <a:pt x="39" y="8778"/>
                                      </a:lnTo>
                                      <a:lnTo>
                                        <a:pt x="18" y="8745"/>
                                      </a:ln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1" y="247"/>
                                      </a:moveTo>
                                      <a:lnTo>
                                        <a:pt x="140" y="281"/>
                                      </a:lnTo>
                                      <a:lnTo>
                                        <a:pt x="159" y="313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99" y="370"/>
                                      </a:lnTo>
                                      <a:lnTo>
                                        <a:pt x="220" y="396"/>
                                      </a:lnTo>
                                      <a:lnTo>
                                        <a:pt x="242" y="419"/>
                                      </a:lnTo>
                                      <a:lnTo>
                                        <a:pt x="264" y="440"/>
                                      </a:lnTo>
                                      <a:lnTo>
                                        <a:pt x="287" y="459"/>
                                      </a:lnTo>
                                      <a:lnTo>
                                        <a:pt x="310" y="475"/>
                                      </a:lnTo>
                                      <a:lnTo>
                                        <a:pt x="334" y="490"/>
                                      </a:lnTo>
                                      <a:lnTo>
                                        <a:pt x="358" y="502"/>
                                      </a:lnTo>
                                      <a:lnTo>
                                        <a:pt x="382" y="511"/>
                                      </a:lnTo>
                                      <a:lnTo>
                                        <a:pt x="407" y="520"/>
                                      </a:lnTo>
                                      <a:lnTo>
                                        <a:pt x="432" y="525"/>
                                      </a:lnTo>
                                      <a:lnTo>
                                        <a:pt x="457" y="528"/>
                                      </a:lnTo>
                                      <a:lnTo>
                                        <a:pt x="482" y="529"/>
                                      </a:lnTo>
                                      <a:lnTo>
                                        <a:pt x="508" y="528"/>
                                      </a:lnTo>
                                      <a:lnTo>
                                        <a:pt x="533" y="524"/>
                                      </a:lnTo>
                                      <a:lnTo>
                                        <a:pt x="559" y="518"/>
                                      </a:lnTo>
                                      <a:lnTo>
                                        <a:pt x="584" y="511"/>
                                      </a:lnTo>
                                      <a:lnTo>
                                        <a:pt x="609" y="501"/>
                                      </a:lnTo>
                                      <a:lnTo>
                                        <a:pt x="635" y="489"/>
                                      </a:lnTo>
                                      <a:lnTo>
                                        <a:pt x="659" y="474"/>
                                      </a:lnTo>
                                      <a:lnTo>
                                        <a:pt x="684" y="458"/>
                                      </a:lnTo>
                                      <a:lnTo>
                                        <a:pt x="709" y="439"/>
                                      </a:lnTo>
                                      <a:lnTo>
                                        <a:pt x="733" y="418"/>
                                      </a:lnTo>
                                      <a:lnTo>
                                        <a:pt x="756" y="395"/>
                                      </a:lnTo>
                                      <a:lnTo>
                                        <a:pt x="779" y="369"/>
                                      </a:lnTo>
                                      <a:lnTo>
                                        <a:pt x="803" y="342"/>
                                      </a:lnTo>
                                      <a:lnTo>
                                        <a:pt x="825" y="312"/>
                                      </a:lnTo>
                                      <a:lnTo>
                                        <a:pt x="847" y="281"/>
                                      </a:lnTo>
                                      <a:lnTo>
                                        <a:pt x="868" y="247"/>
                                      </a:lnTo>
                                      <a:lnTo>
                                        <a:pt x="868" y="8483"/>
                                      </a:lnTo>
                                      <a:lnTo>
                                        <a:pt x="860" y="8512"/>
                                      </a:lnTo>
                                      <a:lnTo>
                                        <a:pt x="849" y="8541"/>
                                      </a:lnTo>
                                      <a:lnTo>
                                        <a:pt x="835" y="8566"/>
                                      </a:lnTo>
                                      <a:lnTo>
                                        <a:pt x="820" y="8591"/>
                                      </a:lnTo>
                                      <a:lnTo>
                                        <a:pt x="802" y="8614"/>
                                      </a:lnTo>
                                      <a:lnTo>
                                        <a:pt x="783" y="8635"/>
                                      </a:lnTo>
                                      <a:lnTo>
                                        <a:pt x="760" y="8654"/>
                                      </a:lnTo>
                                      <a:lnTo>
                                        <a:pt x="737" y="8672"/>
                                      </a:lnTo>
                                      <a:lnTo>
                                        <a:pt x="713" y="8688"/>
                                      </a:lnTo>
                                      <a:lnTo>
                                        <a:pt x="686" y="8702"/>
                                      </a:lnTo>
                                      <a:lnTo>
                                        <a:pt x="659" y="8713"/>
                                      </a:lnTo>
                                      <a:lnTo>
                                        <a:pt x="631" y="8724"/>
                                      </a:lnTo>
                                      <a:lnTo>
                                        <a:pt x="603" y="8731"/>
                                      </a:lnTo>
                                      <a:lnTo>
                                        <a:pt x="573" y="8738"/>
                                      </a:lnTo>
                                      <a:lnTo>
                                        <a:pt x="543" y="8742"/>
                                      </a:lnTo>
                                      <a:lnTo>
                                        <a:pt x="513" y="8744"/>
                                      </a:lnTo>
                                      <a:lnTo>
                                        <a:pt x="482" y="8745"/>
                                      </a:lnTo>
                                      <a:lnTo>
                                        <a:pt x="452" y="8743"/>
                                      </a:lnTo>
                                      <a:lnTo>
                                        <a:pt x="421" y="8739"/>
                                      </a:lnTo>
                                      <a:lnTo>
                                        <a:pt x="392" y="8732"/>
                                      </a:lnTo>
                                      <a:lnTo>
                                        <a:pt x="362" y="8725"/>
                                      </a:lnTo>
                                      <a:lnTo>
                                        <a:pt x="334" y="8714"/>
                                      </a:lnTo>
                                      <a:lnTo>
                                        <a:pt x="306" y="8702"/>
                                      </a:lnTo>
                                      <a:lnTo>
                                        <a:pt x="280" y="8687"/>
                                      </a:lnTo>
                                      <a:lnTo>
                                        <a:pt x="253" y="8669"/>
                                      </a:lnTo>
                                      <a:lnTo>
                                        <a:pt x="229" y="8650"/>
                                      </a:lnTo>
                                      <a:lnTo>
                                        <a:pt x="207" y="8628"/>
                                      </a:lnTo>
                                      <a:lnTo>
                                        <a:pt x="186" y="8604"/>
                                      </a:lnTo>
                                      <a:lnTo>
                                        <a:pt x="167" y="8578"/>
                                      </a:lnTo>
                                      <a:lnTo>
                                        <a:pt x="150" y="8548"/>
                                      </a:lnTo>
                                      <a:lnTo>
                                        <a:pt x="134" y="8517"/>
                                      </a:lnTo>
                                      <a:lnTo>
                                        <a:pt x="121" y="8483"/>
                                      </a:lnTo>
                                      <a:lnTo>
                                        <a:pt x="121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166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6" y="1363"/>
                                  <a:ext cx="124" cy="1416"/>
                                </a:xfrm>
                                <a:custGeom>
                                  <a:avLst/>
                                  <a:gdLst>
                                    <a:gd name="T0" fmla="*/ 19 w 747"/>
                                    <a:gd name="T1" fmla="*/ 34 h 8498"/>
                                    <a:gd name="T2" fmla="*/ 57 w 747"/>
                                    <a:gd name="T3" fmla="*/ 96 h 8498"/>
                                    <a:gd name="T4" fmla="*/ 99 w 747"/>
                                    <a:gd name="T5" fmla="*/ 149 h 8498"/>
                                    <a:gd name="T6" fmla="*/ 143 w 747"/>
                                    <a:gd name="T7" fmla="*/ 193 h 8498"/>
                                    <a:gd name="T8" fmla="*/ 189 w 747"/>
                                    <a:gd name="T9" fmla="*/ 228 h 8498"/>
                                    <a:gd name="T10" fmla="*/ 237 w 747"/>
                                    <a:gd name="T11" fmla="*/ 255 h 8498"/>
                                    <a:gd name="T12" fmla="*/ 286 w 747"/>
                                    <a:gd name="T13" fmla="*/ 273 h 8498"/>
                                    <a:gd name="T14" fmla="*/ 336 w 747"/>
                                    <a:gd name="T15" fmla="*/ 281 h 8498"/>
                                    <a:gd name="T16" fmla="*/ 387 w 747"/>
                                    <a:gd name="T17" fmla="*/ 281 h 8498"/>
                                    <a:gd name="T18" fmla="*/ 438 w 747"/>
                                    <a:gd name="T19" fmla="*/ 271 h 8498"/>
                                    <a:gd name="T20" fmla="*/ 488 w 747"/>
                                    <a:gd name="T21" fmla="*/ 254 h 8498"/>
                                    <a:gd name="T22" fmla="*/ 538 w 747"/>
                                    <a:gd name="T23" fmla="*/ 227 h 8498"/>
                                    <a:gd name="T24" fmla="*/ 588 w 747"/>
                                    <a:gd name="T25" fmla="*/ 192 h 8498"/>
                                    <a:gd name="T26" fmla="*/ 635 w 747"/>
                                    <a:gd name="T27" fmla="*/ 148 h 8498"/>
                                    <a:gd name="T28" fmla="*/ 682 w 747"/>
                                    <a:gd name="T29" fmla="*/ 95 h 8498"/>
                                    <a:gd name="T30" fmla="*/ 726 w 747"/>
                                    <a:gd name="T31" fmla="*/ 34 h 8498"/>
                                    <a:gd name="T32" fmla="*/ 747 w 747"/>
                                    <a:gd name="T33" fmla="*/ 8236 h 8498"/>
                                    <a:gd name="T34" fmla="*/ 728 w 747"/>
                                    <a:gd name="T35" fmla="*/ 8294 h 8498"/>
                                    <a:gd name="T36" fmla="*/ 699 w 747"/>
                                    <a:gd name="T37" fmla="*/ 8344 h 8498"/>
                                    <a:gd name="T38" fmla="*/ 662 w 747"/>
                                    <a:gd name="T39" fmla="*/ 8388 h 8498"/>
                                    <a:gd name="T40" fmla="*/ 616 w 747"/>
                                    <a:gd name="T41" fmla="*/ 8425 h 8498"/>
                                    <a:gd name="T42" fmla="*/ 565 w 747"/>
                                    <a:gd name="T43" fmla="*/ 8455 h 8498"/>
                                    <a:gd name="T44" fmla="*/ 510 w 747"/>
                                    <a:gd name="T45" fmla="*/ 8477 h 8498"/>
                                    <a:gd name="T46" fmla="*/ 452 w 747"/>
                                    <a:gd name="T47" fmla="*/ 8491 h 8498"/>
                                    <a:gd name="T48" fmla="*/ 392 w 747"/>
                                    <a:gd name="T49" fmla="*/ 8497 h 8498"/>
                                    <a:gd name="T50" fmla="*/ 331 w 747"/>
                                    <a:gd name="T51" fmla="*/ 8496 h 8498"/>
                                    <a:gd name="T52" fmla="*/ 271 w 747"/>
                                    <a:gd name="T53" fmla="*/ 8485 h 8498"/>
                                    <a:gd name="T54" fmla="*/ 213 w 747"/>
                                    <a:gd name="T55" fmla="*/ 8467 h 8498"/>
                                    <a:gd name="T56" fmla="*/ 159 w 747"/>
                                    <a:gd name="T57" fmla="*/ 8440 h 8498"/>
                                    <a:gd name="T58" fmla="*/ 108 w 747"/>
                                    <a:gd name="T59" fmla="*/ 8403 h 8498"/>
                                    <a:gd name="T60" fmla="*/ 65 w 747"/>
                                    <a:gd name="T61" fmla="*/ 8357 h 8498"/>
                                    <a:gd name="T62" fmla="*/ 29 w 747"/>
                                    <a:gd name="T63" fmla="*/ 8301 h 8498"/>
                                    <a:gd name="T64" fmla="*/ 0 w 747"/>
                                    <a:gd name="T65" fmla="*/ 8236 h 8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47" h="8498">
                                      <a:moveTo>
                                        <a:pt x="0" y="0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78" y="123"/>
                                      </a:lnTo>
                                      <a:lnTo>
                                        <a:pt x="99" y="149"/>
                                      </a:lnTo>
                                      <a:lnTo>
                                        <a:pt x="121" y="172"/>
                                      </a:lnTo>
                                      <a:lnTo>
                                        <a:pt x="143" y="193"/>
                                      </a:lnTo>
                                      <a:lnTo>
                                        <a:pt x="166" y="212"/>
                                      </a:lnTo>
                                      <a:lnTo>
                                        <a:pt x="189" y="228"/>
                                      </a:lnTo>
                                      <a:lnTo>
                                        <a:pt x="213" y="243"/>
                                      </a:lnTo>
                                      <a:lnTo>
                                        <a:pt x="237" y="255"/>
                                      </a:lnTo>
                                      <a:lnTo>
                                        <a:pt x="261" y="264"/>
                                      </a:lnTo>
                                      <a:lnTo>
                                        <a:pt x="286" y="273"/>
                                      </a:lnTo>
                                      <a:lnTo>
                                        <a:pt x="311" y="278"/>
                                      </a:lnTo>
                                      <a:lnTo>
                                        <a:pt x="336" y="281"/>
                                      </a:lnTo>
                                      <a:lnTo>
                                        <a:pt x="361" y="282"/>
                                      </a:lnTo>
                                      <a:lnTo>
                                        <a:pt x="387" y="281"/>
                                      </a:lnTo>
                                      <a:lnTo>
                                        <a:pt x="412" y="277"/>
                                      </a:lnTo>
                                      <a:lnTo>
                                        <a:pt x="438" y="271"/>
                                      </a:lnTo>
                                      <a:lnTo>
                                        <a:pt x="463" y="264"/>
                                      </a:lnTo>
                                      <a:lnTo>
                                        <a:pt x="488" y="254"/>
                                      </a:lnTo>
                                      <a:lnTo>
                                        <a:pt x="514" y="242"/>
                                      </a:lnTo>
                                      <a:lnTo>
                                        <a:pt x="538" y="227"/>
                                      </a:lnTo>
                                      <a:lnTo>
                                        <a:pt x="563" y="211"/>
                                      </a:lnTo>
                                      <a:lnTo>
                                        <a:pt x="588" y="192"/>
                                      </a:lnTo>
                                      <a:lnTo>
                                        <a:pt x="612" y="171"/>
                                      </a:lnTo>
                                      <a:lnTo>
                                        <a:pt x="635" y="148"/>
                                      </a:lnTo>
                                      <a:lnTo>
                                        <a:pt x="658" y="122"/>
                                      </a:lnTo>
                                      <a:lnTo>
                                        <a:pt x="682" y="95"/>
                                      </a:lnTo>
                                      <a:lnTo>
                                        <a:pt x="704" y="65"/>
                                      </a:lnTo>
                                      <a:lnTo>
                                        <a:pt x="726" y="34"/>
                                      </a:lnTo>
                                      <a:lnTo>
                                        <a:pt x="747" y="0"/>
                                      </a:lnTo>
                                      <a:lnTo>
                                        <a:pt x="747" y="8236"/>
                                      </a:lnTo>
                                      <a:lnTo>
                                        <a:pt x="739" y="8265"/>
                                      </a:lnTo>
                                      <a:lnTo>
                                        <a:pt x="728" y="8294"/>
                                      </a:lnTo>
                                      <a:lnTo>
                                        <a:pt x="714" y="8319"/>
                                      </a:lnTo>
                                      <a:lnTo>
                                        <a:pt x="699" y="8344"/>
                                      </a:lnTo>
                                      <a:lnTo>
                                        <a:pt x="681" y="8367"/>
                                      </a:lnTo>
                                      <a:lnTo>
                                        <a:pt x="662" y="8388"/>
                                      </a:lnTo>
                                      <a:lnTo>
                                        <a:pt x="639" y="8407"/>
                                      </a:lnTo>
                                      <a:lnTo>
                                        <a:pt x="616" y="8425"/>
                                      </a:lnTo>
                                      <a:lnTo>
                                        <a:pt x="592" y="8441"/>
                                      </a:lnTo>
                                      <a:lnTo>
                                        <a:pt x="565" y="8455"/>
                                      </a:lnTo>
                                      <a:lnTo>
                                        <a:pt x="538" y="8466"/>
                                      </a:lnTo>
                                      <a:lnTo>
                                        <a:pt x="510" y="8477"/>
                                      </a:lnTo>
                                      <a:lnTo>
                                        <a:pt x="482" y="8484"/>
                                      </a:lnTo>
                                      <a:lnTo>
                                        <a:pt x="452" y="8491"/>
                                      </a:lnTo>
                                      <a:lnTo>
                                        <a:pt x="422" y="8495"/>
                                      </a:lnTo>
                                      <a:lnTo>
                                        <a:pt x="392" y="8497"/>
                                      </a:lnTo>
                                      <a:lnTo>
                                        <a:pt x="361" y="8498"/>
                                      </a:lnTo>
                                      <a:lnTo>
                                        <a:pt x="331" y="8496"/>
                                      </a:lnTo>
                                      <a:lnTo>
                                        <a:pt x="300" y="8492"/>
                                      </a:lnTo>
                                      <a:lnTo>
                                        <a:pt x="271" y="8485"/>
                                      </a:lnTo>
                                      <a:lnTo>
                                        <a:pt x="241" y="8478"/>
                                      </a:lnTo>
                                      <a:lnTo>
                                        <a:pt x="213" y="8467"/>
                                      </a:lnTo>
                                      <a:lnTo>
                                        <a:pt x="185" y="8455"/>
                                      </a:lnTo>
                                      <a:lnTo>
                                        <a:pt x="159" y="8440"/>
                                      </a:lnTo>
                                      <a:lnTo>
                                        <a:pt x="132" y="8422"/>
                                      </a:lnTo>
                                      <a:lnTo>
                                        <a:pt x="108" y="8403"/>
                                      </a:lnTo>
                                      <a:lnTo>
                                        <a:pt x="86" y="8381"/>
                                      </a:lnTo>
                                      <a:lnTo>
                                        <a:pt x="65" y="8357"/>
                                      </a:lnTo>
                                      <a:lnTo>
                                        <a:pt x="46" y="8331"/>
                                      </a:lnTo>
                                      <a:lnTo>
                                        <a:pt x="29" y="8301"/>
                                      </a:lnTo>
                                      <a:lnTo>
                                        <a:pt x="13" y="8270"/>
                                      </a:lnTo>
                                      <a:lnTo>
                                        <a:pt x="0" y="8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" y="1031"/>
                                  <a:ext cx="906" cy="1742"/>
                                </a:xfrm>
                                <a:custGeom>
                                  <a:avLst/>
                                  <a:gdLst>
                                    <a:gd name="T0" fmla="*/ 5439 w 5439"/>
                                    <a:gd name="T1" fmla="*/ 1742 h 10451"/>
                                    <a:gd name="T2" fmla="*/ 5316 w 5439"/>
                                    <a:gd name="T3" fmla="*/ 1646 h 10451"/>
                                    <a:gd name="T4" fmla="*/ 5168 w 5439"/>
                                    <a:gd name="T5" fmla="*/ 1538 h 10451"/>
                                    <a:gd name="T6" fmla="*/ 4970 w 5439"/>
                                    <a:gd name="T7" fmla="*/ 1400 h 10451"/>
                                    <a:gd name="T8" fmla="*/ 4722 w 5439"/>
                                    <a:gd name="T9" fmla="*/ 1238 h 10451"/>
                                    <a:gd name="T10" fmla="*/ 4432 w 5439"/>
                                    <a:gd name="T11" fmla="*/ 1062 h 10451"/>
                                    <a:gd name="T12" fmla="*/ 4101 w 5439"/>
                                    <a:gd name="T13" fmla="*/ 878 h 10451"/>
                                    <a:gd name="T14" fmla="*/ 3734 w 5439"/>
                                    <a:gd name="T15" fmla="*/ 693 h 10451"/>
                                    <a:gd name="T16" fmla="*/ 3336 w 5439"/>
                                    <a:gd name="T17" fmla="*/ 516 h 10451"/>
                                    <a:gd name="T18" fmla="*/ 2910 w 5439"/>
                                    <a:gd name="T19" fmla="*/ 353 h 10451"/>
                                    <a:gd name="T20" fmla="*/ 2461 w 5439"/>
                                    <a:gd name="T21" fmla="*/ 213 h 10451"/>
                                    <a:gd name="T22" fmla="*/ 1992 w 5439"/>
                                    <a:gd name="T23" fmla="*/ 102 h 10451"/>
                                    <a:gd name="T24" fmla="*/ 1507 w 5439"/>
                                    <a:gd name="T25" fmla="*/ 29 h 10451"/>
                                    <a:gd name="T26" fmla="*/ 1012 w 5439"/>
                                    <a:gd name="T27" fmla="*/ 0 h 10451"/>
                                    <a:gd name="T28" fmla="*/ 508 w 5439"/>
                                    <a:gd name="T29" fmla="*/ 24 h 10451"/>
                                    <a:gd name="T30" fmla="*/ 0 w 5439"/>
                                    <a:gd name="T31" fmla="*/ 107 h 10451"/>
                                    <a:gd name="T32" fmla="*/ 84 w 5439"/>
                                    <a:gd name="T33" fmla="*/ 192 h 10451"/>
                                    <a:gd name="T34" fmla="*/ 179 w 5439"/>
                                    <a:gd name="T35" fmla="*/ 363 h 10451"/>
                                    <a:gd name="T36" fmla="*/ 284 w 5439"/>
                                    <a:gd name="T37" fmla="*/ 615 h 10451"/>
                                    <a:gd name="T38" fmla="*/ 394 w 5439"/>
                                    <a:gd name="T39" fmla="*/ 934 h 10451"/>
                                    <a:gd name="T40" fmla="*/ 506 w 5439"/>
                                    <a:gd name="T41" fmla="*/ 1312 h 10451"/>
                                    <a:gd name="T42" fmla="*/ 615 w 5439"/>
                                    <a:gd name="T43" fmla="*/ 1741 h 10451"/>
                                    <a:gd name="T44" fmla="*/ 721 w 5439"/>
                                    <a:gd name="T45" fmla="*/ 2210 h 10451"/>
                                    <a:gd name="T46" fmla="*/ 819 w 5439"/>
                                    <a:gd name="T47" fmla="*/ 2709 h 10451"/>
                                    <a:gd name="T48" fmla="*/ 905 w 5439"/>
                                    <a:gd name="T49" fmla="*/ 3229 h 10451"/>
                                    <a:gd name="T50" fmla="*/ 977 w 5439"/>
                                    <a:gd name="T51" fmla="*/ 3761 h 10451"/>
                                    <a:gd name="T52" fmla="*/ 1030 w 5439"/>
                                    <a:gd name="T53" fmla="*/ 4293 h 10451"/>
                                    <a:gd name="T54" fmla="*/ 1060 w 5439"/>
                                    <a:gd name="T55" fmla="*/ 4819 h 10451"/>
                                    <a:gd name="T56" fmla="*/ 1067 w 5439"/>
                                    <a:gd name="T57" fmla="*/ 5326 h 10451"/>
                                    <a:gd name="T58" fmla="*/ 1043 w 5439"/>
                                    <a:gd name="T59" fmla="*/ 5806 h 10451"/>
                                    <a:gd name="T60" fmla="*/ 989 w 5439"/>
                                    <a:gd name="T61" fmla="*/ 6249 h 10451"/>
                                    <a:gd name="T62" fmla="*/ 900 w 5439"/>
                                    <a:gd name="T63" fmla="*/ 6646 h 10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439" h="10451">
                                      <a:moveTo>
                                        <a:pt x="5439" y="10451"/>
                                      </a:moveTo>
                                      <a:lnTo>
                                        <a:pt x="5439" y="1742"/>
                                      </a:lnTo>
                                      <a:lnTo>
                                        <a:pt x="5407" y="1717"/>
                                      </a:lnTo>
                                      <a:lnTo>
                                        <a:pt x="5316" y="1646"/>
                                      </a:lnTo>
                                      <a:lnTo>
                                        <a:pt x="5248" y="1597"/>
                                      </a:lnTo>
                                      <a:lnTo>
                                        <a:pt x="5168" y="1538"/>
                                      </a:lnTo>
                                      <a:lnTo>
                                        <a:pt x="5075" y="1473"/>
                                      </a:lnTo>
                                      <a:lnTo>
                                        <a:pt x="4970" y="1400"/>
                                      </a:lnTo>
                                      <a:lnTo>
                                        <a:pt x="4851" y="1322"/>
                                      </a:lnTo>
                                      <a:lnTo>
                                        <a:pt x="4722" y="1238"/>
                                      </a:lnTo>
                                      <a:lnTo>
                                        <a:pt x="4582" y="1152"/>
                                      </a:lnTo>
                                      <a:lnTo>
                                        <a:pt x="4432" y="1062"/>
                                      </a:lnTo>
                                      <a:lnTo>
                                        <a:pt x="4271" y="971"/>
                                      </a:lnTo>
                                      <a:lnTo>
                                        <a:pt x="4101" y="878"/>
                                      </a:lnTo>
                                      <a:lnTo>
                                        <a:pt x="3921" y="785"/>
                                      </a:lnTo>
                                      <a:lnTo>
                                        <a:pt x="3734" y="693"/>
                                      </a:lnTo>
                                      <a:lnTo>
                                        <a:pt x="3539" y="603"/>
                                      </a:lnTo>
                                      <a:lnTo>
                                        <a:pt x="3336" y="516"/>
                                      </a:lnTo>
                                      <a:lnTo>
                                        <a:pt x="3127" y="433"/>
                                      </a:lnTo>
                                      <a:lnTo>
                                        <a:pt x="2910" y="353"/>
                                      </a:lnTo>
                                      <a:lnTo>
                                        <a:pt x="2688" y="280"/>
                                      </a:lnTo>
                                      <a:lnTo>
                                        <a:pt x="2461" y="213"/>
                                      </a:lnTo>
                                      <a:lnTo>
                                        <a:pt x="2229" y="154"/>
                                      </a:lnTo>
                                      <a:lnTo>
                                        <a:pt x="1992" y="102"/>
                                      </a:lnTo>
                                      <a:lnTo>
                                        <a:pt x="1751" y="61"/>
                                      </a:lnTo>
                                      <a:lnTo>
                                        <a:pt x="1507" y="29"/>
                                      </a:lnTo>
                                      <a:lnTo>
                                        <a:pt x="1261" y="9"/>
                                      </a:lnTo>
                                      <a:lnTo>
                                        <a:pt x="1012" y="0"/>
                                      </a:lnTo>
                                      <a:lnTo>
                                        <a:pt x="760" y="6"/>
                                      </a:lnTo>
                                      <a:lnTo>
                                        <a:pt x="508" y="24"/>
                                      </a:lnTo>
                                      <a:lnTo>
                                        <a:pt x="254" y="5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84" y="192"/>
                                      </a:lnTo>
                                      <a:lnTo>
                                        <a:pt x="130" y="267"/>
                                      </a:lnTo>
                                      <a:lnTo>
                                        <a:pt x="179" y="363"/>
                                      </a:lnTo>
                                      <a:lnTo>
                                        <a:pt x="231" y="479"/>
                                      </a:lnTo>
                                      <a:lnTo>
                                        <a:pt x="284" y="615"/>
                                      </a:lnTo>
                                      <a:lnTo>
                                        <a:pt x="338" y="766"/>
                                      </a:lnTo>
                                      <a:lnTo>
                                        <a:pt x="394" y="934"/>
                                      </a:lnTo>
                                      <a:lnTo>
                                        <a:pt x="450" y="1117"/>
                                      </a:lnTo>
                                      <a:lnTo>
                                        <a:pt x="506" y="1312"/>
                                      </a:lnTo>
                                      <a:lnTo>
                                        <a:pt x="560" y="1522"/>
                                      </a:lnTo>
                                      <a:lnTo>
                                        <a:pt x="615" y="1741"/>
                                      </a:lnTo>
                                      <a:lnTo>
                                        <a:pt x="669" y="1971"/>
                                      </a:lnTo>
                                      <a:lnTo>
                                        <a:pt x="721" y="2210"/>
                                      </a:lnTo>
                                      <a:lnTo>
                                        <a:pt x="772" y="2456"/>
                                      </a:lnTo>
                                      <a:lnTo>
                                        <a:pt x="819" y="2709"/>
                                      </a:lnTo>
                                      <a:lnTo>
                                        <a:pt x="864" y="2967"/>
                                      </a:lnTo>
                                      <a:lnTo>
                                        <a:pt x="905" y="3229"/>
                                      </a:lnTo>
                                      <a:lnTo>
                                        <a:pt x="943" y="3494"/>
                                      </a:lnTo>
                                      <a:lnTo>
                                        <a:pt x="977" y="3761"/>
                                      </a:lnTo>
                                      <a:lnTo>
                                        <a:pt x="1005" y="4027"/>
                                      </a:lnTo>
                                      <a:lnTo>
                                        <a:pt x="1030" y="4293"/>
                                      </a:lnTo>
                                      <a:lnTo>
                                        <a:pt x="1048" y="4558"/>
                                      </a:lnTo>
                                      <a:lnTo>
                                        <a:pt x="1060" y="4819"/>
                                      </a:lnTo>
                                      <a:lnTo>
                                        <a:pt x="1067" y="5075"/>
                                      </a:lnTo>
                                      <a:lnTo>
                                        <a:pt x="1067" y="5326"/>
                                      </a:lnTo>
                                      <a:lnTo>
                                        <a:pt x="1059" y="5570"/>
                                      </a:lnTo>
                                      <a:lnTo>
                                        <a:pt x="1043" y="5806"/>
                                      </a:lnTo>
                                      <a:lnTo>
                                        <a:pt x="1020" y="6032"/>
                                      </a:lnTo>
                                      <a:lnTo>
                                        <a:pt x="989" y="6249"/>
                                      </a:lnTo>
                                      <a:lnTo>
                                        <a:pt x="949" y="6454"/>
                                      </a:lnTo>
                                      <a:lnTo>
                                        <a:pt x="900" y="6646"/>
                                      </a:lnTo>
                                      <a:lnTo>
                                        <a:pt x="5439" y="104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0" y="964"/>
                                  <a:ext cx="995" cy="1809"/>
                                </a:xfrm>
                                <a:custGeom>
                                  <a:avLst/>
                                  <a:gdLst>
                                    <a:gd name="T0" fmla="*/ 4791 w 5966"/>
                                    <a:gd name="T1" fmla="*/ 7235 h 10851"/>
                                    <a:gd name="T2" fmla="*/ 4771 w 5966"/>
                                    <a:gd name="T3" fmla="*/ 7043 h 10851"/>
                                    <a:gd name="T4" fmla="*/ 4752 w 5966"/>
                                    <a:gd name="T5" fmla="*/ 6817 h 10851"/>
                                    <a:gd name="T6" fmla="*/ 4732 w 5966"/>
                                    <a:gd name="T7" fmla="*/ 6515 h 10851"/>
                                    <a:gd name="T8" fmla="*/ 4716 w 5966"/>
                                    <a:gd name="T9" fmla="*/ 6146 h 10851"/>
                                    <a:gd name="T10" fmla="*/ 4708 w 5966"/>
                                    <a:gd name="T11" fmla="*/ 5719 h 10851"/>
                                    <a:gd name="T12" fmla="*/ 4712 w 5966"/>
                                    <a:gd name="T13" fmla="*/ 5241 h 10851"/>
                                    <a:gd name="T14" fmla="*/ 4732 w 5966"/>
                                    <a:gd name="T15" fmla="*/ 4722 h 10851"/>
                                    <a:gd name="T16" fmla="*/ 4772 w 5966"/>
                                    <a:gd name="T17" fmla="*/ 4171 h 10851"/>
                                    <a:gd name="T18" fmla="*/ 4837 w 5966"/>
                                    <a:gd name="T19" fmla="*/ 3595 h 10851"/>
                                    <a:gd name="T20" fmla="*/ 4930 w 5966"/>
                                    <a:gd name="T21" fmla="*/ 3004 h 10851"/>
                                    <a:gd name="T22" fmla="*/ 5056 w 5966"/>
                                    <a:gd name="T23" fmla="*/ 2406 h 10851"/>
                                    <a:gd name="T24" fmla="*/ 5217 w 5966"/>
                                    <a:gd name="T25" fmla="*/ 1808 h 10851"/>
                                    <a:gd name="T26" fmla="*/ 5420 w 5966"/>
                                    <a:gd name="T27" fmla="*/ 1222 h 10851"/>
                                    <a:gd name="T28" fmla="*/ 5668 w 5966"/>
                                    <a:gd name="T29" fmla="*/ 654 h 10851"/>
                                    <a:gd name="T30" fmla="*/ 5966 w 5966"/>
                                    <a:gd name="T31" fmla="*/ 113 h 10851"/>
                                    <a:gd name="T32" fmla="*/ 5395 w 5966"/>
                                    <a:gd name="T33" fmla="*/ 21 h 10851"/>
                                    <a:gd name="T34" fmla="*/ 4831 w 5966"/>
                                    <a:gd name="T35" fmla="*/ 0 h 10851"/>
                                    <a:gd name="T36" fmla="*/ 4278 w 5966"/>
                                    <a:gd name="T37" fmla="*/ 41 h 10851"/>
                                    <a:gd name="T38" fmla="*/ 3742 w 5966"/>
                                    <a:gd name="T39" fmla="*/ 135 h 10851"/>
                                    <a:gd name="T40" fmla="*/ 3226 w 5966"/>
                                    <a:gd name="T41" fmla="*/ 275 h 10851"/>
                                    <a:gd name="T42" fmla="*/ 2732 w 5966"/>
                                    <a:gd name="T43" fmla="*/ 448 h 10851"/>
                                    <a:gd name="T44" fmla="*/ 2267 w 5966"/>
                                    <a:gd name="T45" fmla="*/ 649 h 10851"/>
                                    <a:gd name="T46" fmla="*/ 1834 w 5966"/>
                                    <a:gd name="T47" fmla="*/ 865 h 10851"/>
                                    <a:gd name="T48" fmla="*/ 1437 w 5966"/>
                                    <a:gd name="T49" fmla="*/ 1092 h 10851"/>
                                    <a:gd name="T50" fmla="*/ 1080 w 5966"/>
                                    <a:gd name="T51" fmla="*/ 1316 h 10851"/>
                                    <a:gd name="T52" fmla="*/ 767 w 5966"/>
                                    <a:gd name="T53" fmla="*/ 1530 h 10851"/>
                                    <a:gd name="T54" fmla="*/ 501 w 5966"/>
                                    <a:gd name="T55" fmla="*/ 1727 h 10851"/>
                                    <a:gd name="T56" fmla="*/ 287 w 5966"/>
                                    <a:gd name="T57" fmla="*/ 1895 h 10851"/>
                                    <a:gd name="T58" fmla="*/ 130 w 5966"/>
                                    <a:gd name="T59" fmla="*/ 2026 h 10851"/>
                                    <a:gd name="T60" fmla="*/ 0 w 5966"/>
                                    <a:gd name="T61" fmla="*/ 2142 h 10851"/>
                                    <a:gd name="T62" fmla="*/ 122 w 5966"/>
                                    <a:gd name="T63" fmla="*/ 2046 h 10851"/>
                                    <a:gd name="T64" fmla="*/ 269 w 5966"/>
                                    <a:gd name="T65" fmla="*/ 1938 h 10851"/>
                                    <a:gd name="T66" fmla="*/ 469 w 5966"/>
                                    <a:gd name="T67" fmla="*/ 1800 h 10851"/>
                                    <a:gd name="T68" fmla="*/ 715 w 5966"/>
                                    <a:gd name="T69" fmla="*/ 1638 h 10851"/>
                                    <a:gd name="T70" fmla="*/ 1007 w 5966"/>
                                    <a:gd name="T71" fmla="*/ 1462 h 10851"/>
                                    <a:gd name="T72" fmla="*/ 1336 w 5966"/>
                                    <a:gd name="T73" fmla="*/ 1278 h 10851"/>
                                    <a:gd name="T74" fmla="*/ 1703 w 5966"/>
                                    <a:gd name="T75" fmla="*/ 1093 h 10851"/>
                                    <a:gd name="T76" fmla="*/ 2101 w 5966"/>
                                    <a:gd name="T77" fmla="*/ 916 h 10851"/>
                                    <a:gd name="T78" fmla="*/ 2527 w 5966"/>
                                    <a:gd name="T79" fmla="*/ 753 h 10851"/>
                                    <a:gd name="T80" fmla="*/ 2976 w 5966"/>
                                    <a:gd name="T81" fmla="*/ 613 h 10851"/>
                                    <a:gd name="T82" fmla="*/ 3445 w 5966"/>
                                    <a:gd name="T83" fmla="*/ 502 h 10851"/>
                                    <a:gd name="T84" fmla="*/ 3930 w 5966"/>
                                    <a:gd name="T85" fmla="*/ 429 h 10851"/>
                                    <a:gd name="T86" fmla="*/ 4426 w 5966"/>
                                    <a:gd name="T87" fmla="*/ 400 h 10851"/>
                                    <a:gd name="T88" fmla="*/ 4930 w 5966"/>
                                    <a:gd name="T89" fmla="*/ 424 h 10851"/>
                                    <a:gd name="T90" fmla="*/ 5437 w 5966"/>
                                    <a:gd name="T91" fmla="*/ 507 h 10851"/>
                                    <a:gd name="T92" fmla="*/ 5354 w 5966"/>
                                    <a:gd name="T93" fmla="*/ 592 h 10851"/>
                                    <a:gd name="T94" fmla="*/ 5258 w 5966"/>
                                    <a:gd name="T95" fmla="*/ 763 h 10851"/>
                                    <a:gd name="T96" fmla="*/ 5154 w 5966"/>
                                    <a:gd name="T97" fmla="*/ 1015 h 10851"/>
                                    <a:gd name="T98" fmla="*/ 5044 w 5966"/>
                                    <a:gd name="T99" fmla="*/ 1334 h 10851"/>
                                    <a:gd name="T100" fmla="*/ 4932 w 5966"/>
                                    <a:gd name="T101" fmla="*/ 1712 h 10851"/>
                                    <a:gd name="T102" fmla="*/ 4822 w 5966"/>
                                    <a:gd name="T103" fmla="*/ 2141 h 10851"/>
                                    <a:gd name="T104" fmla="*/ 4716 w 5966"/>
                                    <a:gd name="T105" fmla="*/ 2610 h 10851"/>
                                    <a:gd name="T106" fmla="*/ 4618 w 5966"/>
                                    <a:gd name="T107" fmla="*/ 3109 h 10851"/>
                                    <a:gd name="T108" fmla="*/ 4533 w 5966"/>
                                    <a:gd name="T109" fmla="*/ 3629 h 10851"/>
                                    <a:gd name="T110" fmla="*/ 4462 w 5966"/>
                                    <a:gd name="T111" fmla="*/ 4161 h 10851"/>
                                    <a:gd name="T112" fmla="*/ 4409 w 5966"/>
                                    <a:gd name="T113" fmla="*/ 4693 h 10851"/>
                                    <a:gd name="T114" fmla="*/ 4377 w 5966"/>
                                    <a:gd name="T115" fmla="*/ 5219 h 10851"/>
                                    <a:gd name="T116" fmla="*/ 4372 w 5966"/>
                                    <a:gd name="T117" fmla="*/ 5726 h 10851"/>
                                    <a:gd name="T118" fmla="*/ 4394 w 5966"/>
                                    <a:gd name="T119" fmla="*/ 6206 h 10851"/>
                                    <a:gd name="T120" fmla="*/ 4449 w 5966"/>
                                    <a:gd name="T121" fmla="*/ 6649 h 10851"/>
                                    <a:gd name="T122" fmla="*/ 4539 w 5966"/>
                                    <a:gd name="T123" fmla="*/ 7046 h 10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966" h="10851">
                                      <a:moveTo>
                                        <a:pt x="0" y="10851"/>
                                      </a:moveTo>
                                      <a:lnTo>
                                        <a:pt x="4791" y="7235"/>
                                      </a:lnTo>
                                      <a:lnTo>
                                        <a:pt x="4786" y="7185"/>
                                      </a:lnTo>
                                      <a:lnTo>
                                        <a:pt x="4771" y="7043"/>
                                      </a:lnTo>
                                      <a:lnTo>
                                        <a:pt x="4762" y="6940"/>
                                      </a:lnTo>
                                      <a:lnTo>
                                        <a:pt x="4752" y="6817"/>
                                      </a:lnTo>
                                      <a:lnTo>
                                        <a:pt x="4742" y="6674"/>
                                      </a:lnTo>
                                      <a:lnTo>
                                        <a:pt x="4732" y="6515"/>
                                      </a:lnTo>
                                      <a:lnTo>
                                        <a:pt x="4724" y="6338"/>
                                      </a:lnTo>
                                      <a:lnTo>
                                        <a:pt x="4716" y="6146"/>
                                      </a:lnTo>
                                      <a:lnTo>
                                        <a:pt x="4711" y="5939"/>
                                      </a:lnTo>
                                      <a:lnTo>
                                        <a:pt x="4708" y="5719"/>
                                      </a:lnTo>
                                      <a:lnTo>
                                        <a:pt x="4709" y="5485"/>
                                      </a:lnTo>
                                      <a:lnTo>
                                        <a:pt x="4712" y="5241"/>
                                      </a:lnTo>
                                      <a:lnTo>
                                        <a:pt x="4720" y="4986"/>
                                      </a:lnTo>
                                      <a:lnTo>
                                        <a:pt x="4732" y="4722"/>
                                      </a:lnTo>
                                      <a:lnTo>
                                        <a:pt x="4749" y="4450"/>
                                      </a:lnTo>
                                      <a:lnTo>
                                        <a:pt x="4772" y="4171"/>
                                      </a:lnTo>
                                      <a:lnTo>
                                        <a:pt x="4801" y="3886"/>
                                      </a:lnTo>
                                      <a:lnTo>
                                        <a:pt x="4837" y="3595"/>
                                      </a:lnTo>
                                      <a:lnTo>
                                        <a:pt x="4879" y="3301"/>
                                      </a:lnTo>
                                      <a:lnTo>
                                        <a:pt x="4930" y="3004"/>
                                      </a:lnTo>
                                      <a:lnTo>
                                        <a:pt x="4988" y="2705"/>
                                      </a:lnTo>
                                      <a:lnTo>
                                        <a:pt x="5056" y="2406"/>
                                      </a:lnTo>
                                      <a:lnTo>
                                        <a:pt x="5132" y="2107"/>
                                      </a:lnTo>
                                      <a:lnTo>
                                        <a:pt x="5217" y="1808"/>
                                      </a:lnTo>
                                      <a:lnTo>
                                        <a:pt x="5313" y="1514"/>
                                      </a:lnTo>
                                      <a:lnTo>
                                        <a:pt x="5420" y="1222"/>
                                      </a:lnTo>
                                      <a:lnTo>
                                        <a:pt x="5538" y="935"/>
                                      </a:lnTo>
                                      <a:lnTo>
                                        <a:pt x="5668" y="654"/>
                                      </a:lnTo>
                                      <a:lnTo>
                                        <a:pt x="5811" y="379"/>
                                      </a:lnTo>
                                      <a:lnTo>
                                        <a:pt x="5966" y="113"/>
                                      </a:lnTo>
                                      <a:lnTo>
                                        <a:pt x="5680" y="57"/>
                                      </a:lnTo>
                                      <a:lnTo>
                                        <a:pt x="5395" y="21"/>
                                      </a:lnTo>
                                      <a:lnTo>
                                        <a:pt x="5112" y="2"/>
                                      </a:lnTo>
                                      <a:lnTo>
                                        <a:pt x="4831" y="0"/>
                                      </a:lnTo>
                                      <a:lnTo>
                                        <a:pt x="4553" y="13"/>
                                      </a:lnTo>
                                      <a:lnTo>
                                        <a:pt x="4278" y="41"/>
                                      </a:lnTo>
                                      <a:lnTo>
                                        <a:pt x="4007" y="82"/>
                                      </a:lnTo>
                                      <a:lnTo>
                                        <a:pt x="3742" y="135"/>
                                      </a:lnTo>
                                      <a:lnTo>
                                        <a:pt x="3480" y="199"/>
                                      </a:lnTo>
                                      <a:lnTo>
                                        <a:pt x="3226" y="275"/>
                                      </a:lnTo>
                                      <a:lnTo>
                                        <a:pt x="2975" y="357"/>
                                      </a:lnTo>
                                      <a:lnTo>
                                        <a:pt x="2732" y="448"/>
                                      </a:lnTo>
                                      <a:lnTo>
                                        <a:pt x="2497" y="545"/>
                                      </a:lnTo>
                                      <a:lnTo>
                                        <a:pt x="2267" y="649"/>
                                      </a:lnTo>
                                      <a:lnTo>
                                        <a:pt x="2047" y="756"/>
                                      </a:lnTo>
                                      <a:lnTo>
                                        <a:pt x="1834" y="865"/>
                                      </a:lnTo>
                                      <a:lnTo>
                                        <a:pt x="1631" y="978"/>
                                      </a:lnTo>
                                      <a:lnTo>
                                        <a:pt x="1437" y="1092"/>
                                      </a:lnTo>
                                      <a:lnTo>
                                        <a:pt x="1253" y="1205"/>
                                      </a:lnTo>
                                      <a:lnTo>
                                        <a:pt x="1080" y="1316"/>
                                      </a:lnTo>
                                      <a:lnTo>
                                        <a:pt x="917" y="1426"/>
                                      </a:lnTo>
                                      <a:lnTo>
                                        <a:pt x="767" y="1530"/>
                                      </a:lnTo>
                                      <a:lnTo>
                                        <a:pt x="628" y="1632"/>
                                      </a:lnTo>
                                      <a:lnTo>
                                        <a:pt x="501" y="1727"/>
                                      </a:lnTo>
                                      <a:lnTo>
                                        <a:pt x="388" y="1815"/>
                                      </a:lnTo>
                                      <a:lnTo>
                                        <a:pt x="287" y="1895"/>
                                      </a:lnTo>
                                      <a:lnTo>
                                        <a:pt x="202" y="1966"/>
                                      </a:lnTo>
                                      <a:lnTo>
                                        <a:pt x="130" y="2026"/>
                                      </a:lnTo>
                                      <a:lnTo>
                                        <a:pt x="33" y="2112"/>
                                      </a:lnTo>
                                      <a:lnTo>
                                        <a:pt x="0" y="2142"/>
                                      </a:lnTo>
                                      <a:lnTo>
                                        <a:pt x="31" y="2117"/>
                                      </a:lnTo>
                                      <a:lnTo>
                                        <a:pt x="122" y="2046"/>
                                      </a:lnTo>
                                      <a:lnTo>
                                        <a:pt x="189" y="1997"/>
                                      </a:lnTo>
                                      <a:lnTo>
                                        <a:pt x="269" y="1938"/>
                                      </a:lnTo>
                                      <a:lnTo>
                                        <a:pt x="362" y="1873"/>
                                      </a:lnTo>
                                      <a:lnTo>
                                        <a:pt x="469" y="1800"/>
                                      </a:lnTo>
                                      <a:lnTo>
                                        <a:pt x="586" y="1722"/>
                                      </a:lnTo>
                                      <a:lnTo>
                                        <a:pt x="715" y="1638"/>
                                      </a:lnTo>
                                      <a:lnTo>
                                        <a:pt x="856" y="1552"/>
                                      </a:lnTo>
                                      <a:lnTo>
                                        <a:pt x="1007" y="1462"/>
                                      </a:lnTo>
                                      <a:lnTo>
                                        <a:pt x="1167" y="1371"/>
                                      </a:lnTo>
                                      <a:lnTo>
                                        <a:pt x="1336" y="1278"/>
                                      </a:lnTo>
                                      <a:lnTo>
                                        <a:pt x="1516" y="1185"/>
                                      </a:lnTo>
                                      <a:lnTo>
                                        <a:pt x="1703" y="1093"/>
                                      </a:lnTo>
                                      <a:lnTo>
                                        <a:pt x="1899" y="1003"/>
                                      </a:lnTo>
                                      <a:lnTo>
                                        <a:pt x="2101" y="916"/>
                                      </a:lnTo>
                                      <a:lnTo>
                                        <a:pt x="2311" y="833"/>
                                      </a:lnTo>
                                      <a:lnTo>
                                        <a:pt x="2527" y="753"/>
                                      </a:lnTo>
                                      <a:lnTo>
                                        <a:pt x="2749" y="680"/>
                                      </a:lnTo>
                                      <a:lnTo>
                                        <a:pt x="2976" y="613"/>
                                      </a:lnTo>
                                      <a:lnTo>
                                        <a:pt x="3209" y="554"/>
                                      </a:lnTo>
                                      <a:lnTo>
                                        <a:pt x="3445" y="502"/>
                                      </a:lnTo>
                                      <a:lnTo>
                                        <a:pt x="3686" y="461"/>
                                      </a:lnTo>
                                      <a:lnTo>
                                        <a:pt x="3930" y="429"/>
                                      </a:lnTo>
                                      <a:lnTo>
                                        <a:pt x="4177" y="409"/>
                                      </a:lnTo>
                                      <a:lnTo>
                                        <a:pt x="4426" y="400"/>
                                      </a:lnTo>
                                      <a:lnTo>
                                        <a:pt x="4677" y="406"/>
                                      </a:lnTo>
                                      <a:lnTo>
                                        <a:pt x="4930" y="424"/>
                                      </a:lnTo>
                                      <a:lnTo>
                                        <a:pt x="5183" y="457"/>
                                      </a:lnTo>
                                      <a:lnTo>
                                        <a:pt x="5437" y="507"/>
                                      </a:lnTo>
                                      <a:lnTo>
                                        <a:pt x="5397" y="538"/>
                                      </a:lnTo>
                                      <a:lnTo>
                                        <a:pt x="5354" y="592"/>
                                      </a:lnTo>
                                      <a:lnTo>
                                        <a:pt x="5307" y="667"/>
                                      </a:lnTo>
                                      <a:lnTo>
                                        <a:pt x="5258" y="763"/>
                                      </a:lnTo>
                                      <a:lnTo>
                                        <a:pt x="5207" y="879"/>
                                      </a:lnTo>
                                      <a:lnTo>
                                        <a:pt x="5154" y="1015"/>
                                      </a:lnTo>
                                      <a:lnTo>
                                        <a:pt x="5100" y="1166"/>
                                      </a:lnTo>
                                      <a:lnTo>
                                        <a:pt x="5044" y="1334"/>
                                      </a:lnTo>
                                      <a:lnTo>
                                        <a:pt x="4988" y="1517"/>
                                      </a:lnTo>
                                      <a:lnTo>
                                        <a:pt x="4932" y="1712"/>
                                      </a:lnTo>
                                      <a:lnTo>
                                        <a:pt x="4877" y="1922"/>
                                      </a:lnTo>
                                      <a:lnTo>
                                        <a:pt x="4822" y="2141"/>
                                      </a:lnTo>
                                      <a:lnTo>
                                        <a:pt x="4768" y="2371"/>
                                      </a:lnTo>
                                      <a:lnTo>
                                        <a:pt x="4716" y="2610"/>
                                      </a:lnTo>
                                      <a:lnTo>
                                        <a:pt x="4666" y="2856"/>
                                      </a:lnTo>
                                      <a:lnTo>
                                        <a:pt x="4618" y="3109"/>
                                      </a:lnTo>
                                      <a:lnTo>
                                        <a:pt x="4574" y="3367"/>
                                      </a:lnTo>
                                      <a:lnTo>
                                        <a:pt x="4533" y="3629"/>
                                      </a:lnTo>
                                      <a:lnTo>
                                        <a:pt x="4495" y="3894"/>
                                      </a:lnTo>
                                      <a:lnTo>
                                        <a:pt x="4462" y="4161"/>
                                      </a:lnTo>
                                      <a:lnTo>
                                        <a:pt x="4432" y="4427"/>
                                      </a:lnTo>
                                      <a:lnTo>
                                        <a:pt x="4409" y="4693"/>
                                      </a:lnTo>
                                      <a:lnTo>
                                        <a:pt x="4390" y="4958"/>
                                      </a:lnTo>
                                      <a:lnTo>
                                        <a:pt x="4377" y="5219"/>
                                      </a:lnTo>
                                      <a:lnTo>
                                        <a:pt x="4371" y="5475"/>
                                      </a:lnTo>
                                      <a:lnTo>
                                        <a:pt x="4372" y="5726"/>
                                      </a:lnTo>
                                      <a:lnTo>
                                        <a:pt x="4379" y="5970"/>
                                      </a:lnTo>
                                      <a:lnTo>
                                        <a:pt x="4394" y="6206"/>
                                      </a:lnTo>
                                      <a:lnTo>
                                        <a:pt x="4417" y="6432"/>
                                      </a:lnTo>
                                      <a:lnTo>
                                        <a:pt x="4449" y="6649"/>
                                      </a:lnTo>
                                      <a:lnTo>
                                        <a:pt x="4489" y="6854"/>
                                      </a:lnTo>
                                      <a:lnTo>
                                        <a:pt x="4539" y="7046"/>
                                      </a:lnTo>
                                      <a:lnTo>
                                        <a:pt x="0" y="108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0" y="1031"/>
                                  <a:ext cx="907" cy="1742"/>
                                </a:xfrm>
                                <a:custGeom>
                                  <a:avLst/>
                                  <a:gdLst>
                                    <a:gd name="T0" fmla="*/ 0 w 5437"/>
                                    <a:gd name="T1" fmla="*/ 1742 h 10451"/>
                                    <a:gd name="T2" fmla="*/ 122 w 5437"/>
                                    <a:gd name="T3" fmla="*/ 1646 h 10451"/>
                                    <a:gd name="T4" fmla="*/ 269 w 5437"/>
                                    <a:gd name="T5" fmla="*/ 1538 h 10451"/>
                                    <a:gd name="T6" fmla="*/ 469 w 5437"/>
                                    <a:gd name="T7" fmla="*/ 1400 h 10451"/>
                                    <a:gd name="T8" fmla="*/ 715 w 5437"/>
                                    <a:gd name="T9" fmla="*/ 1238 h 10451"/>
                                    <a:gd name="T10" fmla="*/ 1007 w 5437"/>
                                    <a:gd name="T11" fmla="*/ 1062 h 10451"/>
                                    <a:gd name="T12" fmla="*/ 1336 w 5437"/>
                                    <a:gd name="T13" fmla="*/ 878 h 10451"/>
                                    <a:gd name="T14" fmla="*/ 1703 w 5437"/>
                                    <a:gd name="T15" fmla="*/ 693 h 10451"/>
                                    <a:gd name="T16" fmla="*/ 2101 w 5437"/>
                                    <a:gd name="T17" fmla="*/ 516 h 10451"/>
                                    <a:gd name="T18" fmla="*/ 2527 w 5437"/>
                                    <a:gd name="T19" fmla="*/ 353 h 10451"/>
                                    <a:gd name="T20" fmla="*/ 2976 w 5437"/>
                                    <a:gd name="T21" fmla="*/ 213 h 10451"/>
                                    <a:gd name="T22" fmla="*/ 3445 w 5437"/>
                                    <a:gd name="T23" fmla="*/ 102 h 10451"/>
                                    <a:gd name="T24" fmla="*/ 3930 w 5437"/>
                                    <a:gd name="T25" fmla="*/ 29 h 10451"/>
                                    <a:gd name="T26" fmla="*/ 4426 w 5437"/>
                                    <a:gd name="T27" fmla="*/ 0 h 10451"/>
                                    <a:gd name="T28" fmla="*/ 4930 w 5437"/>
                                    <a:gd name="T29" fmla="*/ 24 h 10451"/>
                                    <a:gd name="T30" fmla="*/ 5437 w 5437"/>
                                    <a:gd name="T31" fmla="*/ 107 h 10451"/>
                                    <a:gd name="T32" fmla="*/ 5354 w 5437"/>
                                    <a:gd name="T33" fmla="*/ 192 h 10451"/>
                                    <a:gd name="T34" fmla="*/ 5258 w 5437"/>
                                    <a:gd name="T35" fmla="*/ 363 h 10451"/>
                                    <a:gd name="T36" fmla="*/ 5154 w 5437"/>
                                    <a:gd name="T37" fmla="*/ 615 h 10451"/>
                                    <a:gd name="T38" fmla="*/ 5044 w 5437"/>
                                    <a:gd name="T39" fmla="*/ 934 h 10451"/>
                                    <a:gd name="T40" fmla="*/ 4932 w 5437"/>
                                    <a:gd name="T41" fmla="*/ 1312 h 10451"/>
                                    <a:gd name="T42" fmla="*/ 4822 w 5437"/>
                                    <a:gd name="T43" fmla="*/ 1741 h 10451"/>
                                    <a:gd name="T44" fmla="*/ 4716 w 5437"/>
                                    <a:gd name="T45" fmla="*/ 2210 h 10451"/>
                                    <a:gd name="T46" fmla="*/ 4618 w 5437"/>
                                    <a:gd name="T47" fmla="*/ 2709 h 10451"/>
                                    <a:gd name="T48" fmla="*/ 4533 w 5437"/>
                                    <a:gd name="T49" fmla="*/ 3229 h 10451"/>
                                    <a:gd name="T50" fmla="*/ 4462 w 5437"/>
                                    <a:gd name="T51" fmla="*/ 3761 h 10451"/>
                                    <a:gd name="T52" fmla="*/ 4409 w 5437"/>
                                    <a:gd name="T53" fmla="*/ 4293 h 10451"/>
                                    <a:gd name="T54" fmla="*/ 4377 w 5437"/>
                                    <a:gd name="T55" fmla="*/ 4819 h 10451"/>
                                    <a:gd name="T56" fmla="*/ 4372 w 5437"/>
                                    <a:gd name="T57" fmla="*/ 5326 h 10451"/>
                                    <a:gd name="T58" fmla="*/ 4394 w 5437"/>
                                    <a:gd name="T59" fmla="*/ 5806 h 10451"/>
                                    <a:gd name="T60" fmla="*/ 4449 w 5437"/>
                                    <a:gd name="T61" fmla="*/ 6249 h 10451"/>
                                    <a:gd name="T62" fmla="*/ 4539 w 5437"/>
                                    <a:gd name="T63" fmla="*/ 6646 h 10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437" h="10451">
                                      <a:moveTo>
                                        <a:pt x="0" y="10451"/>
                                      </a:moveTo>
                                      <a:lnTo>
                                        <a:pt x="0" y="1742"/>
                                      </a:lnTo>
                                      <a:lnTo>
                                        <a:pt x="31" y="1717"/>
                                      </a:lnTo>
                                      <a:lnTo>
                                        <a:pt x="122" y="1646"/>
                                      </a:lnTo>
                                      <a:lnTo>
                                        <a:pt x="189" y="1597"/>
                                      </a:lnTo>
                                      <a:lnTo>
                                        <a:pt x="269" y="1538"/>
                                      </a:lnTo>
                                      <a:lnTo>
                                        <a:pt x="362" y="1473"/>
                                      </a:lnTo>
                                      <a:lnTo>
                                        <a:pt x="469" y="1400"/>
                                      </a:lnTo>
                                      <a:lnTo>
                                        <a:pt x="586" y="1322"/>
                                      </a:lnTo>
                                      <a:lnTo>
                                        <a:pt x="715" y="1238"/>
                                      </a:lnTo>
                                      <a:lnTo>
                                        <a:pt x="856" y="1152"/>
                                      </a:lnTo>
                                      <a:lnTo>
                                        <a:pt x="1007" y="1062"/>
                                      </a:lnTo>
                                      <a:lnTo>
                                        <a:pt x="1167" y="971"/>
                                      </a:lnTo>
                                      <a:lnTo>
                                        <a:pt x="1336" y="878"/>
                                      </a:lnTo>
                                      <a:lnTo>
                                        <a:pt x="1516" y="785"/>
                                      </a:lnTo>
                                      <a:lnTo>
                                        <a:pt x="1703" y="693"/>
                                      </a:lnTo>
                                      <a:lnTo>
                                        <a:pt x="1899" y="603"/>
                                      </a:lnTo>
                                      <a:lnTo>
                                        <a:pt x="2101" y="516"/>
                                      </a:lnTo>
                                      <a:lnTo>
                                        <a:pt x="2311" y="433"/>
                                      </a:lnTo>
                                      <a:lnTo>
                                        <a:pt x="2527" y="353"/>
                                      </a:lnTo>
                                      <a:lnTo>
                                        <a:pt x="2749" y="280"/>
                                      </a:lnTo>
                                      <a:lnTo>
                                        <a:pt x="2976" y="213"/>
                                      </a:lnTo>
                                      <a:lnTo>
                                        <a:pt x="3209" y="154"/>
                                      </a:lnTo>
                                      <a:lnTo>
                                        <a:pt x="3445" y="102"/>
                                      </a:lnTo>
                                      <a:lnTo>
                                        <a:pt x="3686" y="61"/>
                                      </a:lnTo>
                                      <a:lnTo>
                                        <a:pt x="3930" y="29"/>
                                      </a:lnTo>
                                      <a:lnTo>
                                        <a:pt x="4177" y="9"/>
                                      </a:lnTo>
                                      <a:lnTo>
                                        <a:pt x="4426" y="0"/>
                                      </a:lnTo>
                                      <a:lnTo>
                                        <a:pt x="4677" y="6"/>
                                      </a:lnTo>
                                      <a:lnTo>
                                        <a:pt x="4930" y="24"/>
                                      </a:lnTo>
                                      <a:lnTo>
                                        <a:pt x="5183" y="57"/>
                                      </a:lnTo>
                                      <a:lnTo>
                                        <a:pt x="5437" y="107"/>
                                      </a:lnTo>
                                      <a:lnTo>
                                        <a:pt x="5397" y="138"/>
                                      </a:lnTo>
                                      <a:lnTo>
                                        <a:pt x="5354" y="192"/>
                                      </a:lnTo>
                                      <a:lnTo>
                                        <a:pt x="5307" y="267"/>
                                      </a:lnTo>
                                      <a:lnTo>
                                        <a:pt x="5258" y="363"/>
                                      </a:lnTo>
                                      <a:lnTo>
                                        <a:pt x="5207" y="479"/>
                                      </a:lnTo>
                                      <a:lnTo>
                                        <a:pt x="5154" y="615"/>
                                      </a:lnTo>
                                      <a:lnTo>
                                        <a:pt x="5100" y="766"/>
                                      </a:lnTo>
                                      <a:lnTo>
                                        <a:pt x="5044" y="934"/>
                                      </a:lnTo>
                                      <a:lnTo>
                                        <a:pt x="4988" y="1117"/>
                                      </a:lnTo>
                                      <a:lnTo>
                                        <a:pt x="4932" y="1312"/>
                                      </a:lnTo>
                                      <a:lnTo>
                                        <a:pt x="4877" y="1522"/>
                                      </a:lnTo>
                                      <a:lnTo>
                                        <a:pt x="4822" y="1741"/>
                                      </a:lnTo>
                                      <a:lnTo>
                                        <a:pt x="4768" y="1971"/>
                                      </a:lnTo>
                                      <a:lnTo>
                                        <a:pt x="4716" y="2210"/>
                                      </a:lnTo>
                                      <a:lnTo>
                                        <a:pt x="4666" y="2456"/>
                                      </a:lnTo>
                                      <a:lnTo>
                                        <a:pt x="4618" y="2709"/>
                                      </a:lnTo>
                                      <a:lnTo>
                                        <a:pt x="4574" y="2967"/>
                                      </a:lnTo>
                                      <a:lnTo>
                                        <a:pt x="4533" y="3229"/>
                                      </a:lnTo>
                                      <a:lnTo>
                                        <a:pt x="4495" y="3494"/>
                                      </a:lnTo>
                                      <a:lnTo>
                                        <a:pt x="4462" y="3761"/>
                                      </a:lnTo>
                                      <a:lnTo>
                                        <a:pt x="4432" y="4027"/>
                                      </a:lnTo>
                                      <a:lnTo>
                                        <a:pt x="4409" y="4293"/>
                                      </a:lnTo>
                                      <a:lnTo>
                                        <a:pt x="4390" y="4558"/>
                                      </a:lnTo>
                                      <a:lnTo>
                                        <a:pt x="4377" y="4819"/>
                                      </a:lnTo>
                                      <a:lnTo>
                                        <a:pt x="4371" y="5075"/>
                                      </a:lnTo>
                                      <a:lnTo>
                                        <a:pt x="4372" y="5326"/>
                                      </a:lnTo>
                                      <a:lnTo>
                                        <a:pt x="4379" y="5570"/>
                                      </a:lnTo>
                                      <a:lnTo>
                                        <a:pt x="4394" y="5806"/>
                                      </a:lnTo>
                                      <a:lnTo>
                                        <a:pt x="4417" y="6032"/>
                                      </a:lnTo>
                                      <a:lnTo>
                                        <a:pt x="4449" y="6249"/>
                                      </a:lnTo>
                                      <a:lnTo>
                                        <a:pt x="4489" y="6454"/>
                                      </a:lnTo>
                                      <a:lnTo>
                                        <a:pt x="4539" y="6646"/>
                                      </a:lnTo>
                                      <a:lnTo>
                                        <a:pt x="0" y="104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1472"/>
                                  <a:ext cx="413" cy="302"/>
                                </a:xfrm>
                                <a:custGeom>
                                  <a:avLst/>
                                  <a:gdLst>
                                    <a:gd name="T0" fmla="*/ 2328 w 2478"/>
                                    <a:gd name="T1" fmla="*/ 1291 h 1811"/>
                                    <a:gd name="T2" fmla="*/ 2266 w 2478"/>
                                    <a:gd name="T3" fmla="*/ 1215 h 1811"/>
                                    <a:gd name="T4" fmla="*/ 2200 w 2478"/>
                                    <a:gd name="T5" fmla="*/ 1143 h 1811"/>
                                    <a:gd name="T6" fmla="*/ 2130 w 2478"/>
                                    <a:gd name="T7" fmla="*/ 1076 h 1811"/>
                                    <a:gd name="T8" fmla="*/ 2056 w 2478"/>
                                    <a:gd name="T9" fmla="*/ 1016 h 1811"/>
                                    <a:gd name="T10" fmla="*/ 1981 w 2478"/>
                                    <a:gd name="T11" fmla="*/ 961 h 1811"/>
                                    <a:gd name="T12" fmla="*/ 1905 w 2478"/>
                                    <a:gd name="T13" fmla="*/ 914 h 1811"/>
                                    <a:gd name="T14" fmla="*/ 1829 w 2478"/>
                                    <a:gd name="T15" fmla="*/ 874 h 1811"/>
                                    <a:gd name="T16" fmla="*/ 1754 w 2478"/>
                                    <a:gd name="T17" fmla="*/ 841 h 1811"/>
                                    <a:gd name="T18" fmla="*/ 1680 w 2478"/>
                                    <a:gd name="T19" fmla="*/ 819 h 1811"/>
                                    <a:gd name="T20" fmla="*/ 1609 w 2478"/>
                                    <a:gd name="T21" fmla="*/ 805 h 1811"/>
                                    <a:gd name="T22" fmla="*/ 1473 w 2478"/>
                                    <a:gd name="T23" fmla="*/ 813 h 1811"/>
                                    <a:gd name="T24" fmla="*/ 1305 w 2478"/>
                                    <a:gd name="T25" fmla="*/ 841 h 1811"/>
                                    <a:gd name="T26" fmla="*/ 1125 w 2478"/>
                                    <a:gd name="T27" fmla="*/ 881 h 1811"/>
                                    <a:gd name="T28" fmla="*/ 955 w 2478"/>
                                    <a:gd name="T29" fmla="*/ 930 h 1811"/>
                                    <a:gd name="T30" fmla="*/ 815 w 2478"/>
                                    <a:gd name="T31" fmla="*/ 980 h 1811"/>
                                    <a:gd name="T32" fmla="*/ 813 w 2478"/>
                                    <a:gd name="T33" fmla="*/ 980 h 1811"/>
                                    <a:gd name="T34" fmla="*/ 887 w 2478"/>
                                    <a:gd name="T35" fmla="*/ 954 h 1811"/>
                                    <a:gd name="T36" fmla="*/ 1001 w 2478"/>
                                    <a:gd name="T37" fmla="*/ 927 h 1811"/>
                                    <a:gd name="T38" fmla="*/ 1151 w 2478"/>
                                    <a:gd name="T39" fmla="*/ 906 h 1811"/>
                                    <a:gd name="T40" fmla="*/ 1298 w 2478"/>
                                    <a:gd name="T41" fmla="*/ 887 h 1811"/>
                                    <a:gd name="T42" fmla="*/ 1364 w 2478"/>
                                    <a:gd name="T43" fmla="*/ 824 h 1811"/>
                                    <a:gd name="T44" fmla="*/ 1346 w 2478"/>
                                    <a:gd name="T45" fmla="*/ 664 h 1811"/>
                                    <a:gd name="T46" fmla="*/ 1326 w 2478"/>
                                    <a:gd name="T47" fmla="*/ 497 h 1811"/>
                                    <a:gd name="T48" fmla="*/ 1304 w 2478"/>
                                    <a:gd name="T49" fmla="*/ 327 h 1811"/>
                                    <a:gd name="T50" fmla="*/ 1279 w 2478"/>
                                    <a:gd name="T51" fmla="*/ 159 h 1811"/>
                                    <a:gd name="T52" fmla="*/ 1254 w 2478"/>
                                    <a:gd name="T53" fmla="*/ 0 h 1811"/>
                                    <a:gd name="T54" fmla="*/ 1132 w 2478"/>
                                    <a:gd name="T55" fmla="*/ 143 h 1811"/>
                                    <a:gd name="T56" fmla="*/ 957 w 2478"/>
                                    <a:gd name="T57" fmla="*/ 274 h 1811"/>
                                    <a:gd name="T58" fmla="*/ 752 w 2478"/>
                                    <a:gd name="T59" fmla="*/ 398 h 1811"/>
                                    <a:gd name="T60" fmla="*/ 538 w 2478"/>
                                    <a:gd name="T61" fmla="*/ 516 h 1811"/>
                                    <a:gd name="T62" fmla="*/ 334 w 2478"/>
                                    <a:gd name="T63" fmla="*/ 632 h 1811"/>
                                    <a:gd name="T64" fmla="*/ 163 w 2478"/>
                                    <a:gd name="T65" fmla="*/ 749 h 1811"/>
                                    <a:gd name="T66" fmla="*/ 44 w 2478"/>
                                    <a:gd name="T67" fmla="*/ 869 h 1811"/>
                                    <a:gd name="T68" fmla="*/ 0 w 2478"/>
                                    <a:gd name="T69" fmla="*/ 995 h 1811"/>
                                    <a:gd name="T70" fmla="*/ 51 w 2478"/>
                                    <a:gd name="T71" fmla="*/ 1129 h 1811"/>
                                    <a:gd name="T72" fmla="*/ 217 w 2478"/>
                                    <a:gd name="T73" fmla="*/ 1276 h 1811"/>
                                    <a:gd name="T74" fmla="*/ 443 w 2478"/>
                                    <a:gd name="T75" fmla="*/ 1400 h 1811"/>
                                    <a:gd name="T76" fmla="*/ 620 w 2478"/>
                                    <a:gd name="T77" fmla="*/ 1472 h 1811"/>
                                    <a:gd name="T78" fmla="*/ 863 w 2478"/>
                                    <a:gd name="T79" fmla="*/ 1555 h 1811"/>
                                    <a:gd name="T80" fmla="*/ 1151 w 2478"/>
                                    <a:gd name="T81" fmla="*/ 1642 h 1811"/>
                                    <a:gd name="T82" fmla="*/ 1457 w 2478"/>
                                    <a:gd name="T83" fmla="*/ 1720 h 1811"/>
                                    <a:gd name="T84" fmla="*/ 1760 w 2478"/>
                                    <a:gd name="T85" fmla="*/ 1779 h 1811"/>
                                    <a:gd name="T86" fmla="*/ 2037 w 2478"/>
                                    <a:gd name="T87" fmla="*/ 1810 h 1811"/>
                                    <a:gd name="T88" fmla="*/ 2265 w 2478"/>
                                    <a:gd name="T89" fmla="*/ 1801 h 1811"/>
                                    <a:gd name="T90" fmla="*/ 2419 w 2478"/>
                                    <a:gd name="T91" fmla="*/ 1740 h 1811"/>
                                    <a:gd name="T92" fmla="*/ 2478 w 2478"/>
                                    <a:gd name="T93" fmla="*/ 1619 h 1811"/>
                                    <a:gd name="T94" fmla="*/ 2416 w 2478"/>
                                    <a:gd name="T95" fmla="*/ 1426 h 18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478" h="1811">
                                      <a:moveTo>
                                        <a:pt x="2366" y="1344"/>
                                      </a:moveTo>
                                      <a:lnTo>
                                        <a:pt x="2347" y="1318"/>
                                      </a:lnTo>
                                      <a:lnTo>
                                        <a:pt x="2328" y="1291"/>
                                      </a:lnTo>
                                      <a:lnTo>
                                        <a:pt x="2307" y="1266"/>
                                      </a:lnTo>
                                      <a:lnTo>
                                        <a:pt x="2287" y="1240"/>
                                      </a:lnTo>
                                      <a:lnTo>
                                        <a:pt x="2266" y="1215"/>
                                      </a:lnTo>
                                      <a:lnTo>
                                        <a:pt x="2245" y="1191"/>
                                      </a:lnTo>
                                      <a:lnTo>
                                        <a:pt x="2223" y="1167"/>
                                      </a:lnTo>
                                      <a:lnTo>
                                        <a:pt x="2200" y="1143"/>
                                      </a:lnTo>
                                      <a:lnTo>
                                        <a:pt x="2176" y="1121"/>
                                      </a:lnTo>
                                      <a:lnTo>
                                        <a:pt x="2153" y="1099"/>
                                      </a:lnTo>
                                      <a:lnTo>
                                        <a:pt x="2130" y="1076"/>
                                      </a:lnTo>
                                      <a:lnTo>
                                        <a:pt x="2106" y="1056"/>
                                      </a:lnTo>
                                      <a:lnTo>
                                        <a:pt x="2081" y="1035"/>
                                      </a:lnTo>
                                      <a:lnTo>
                                        <a:pt x="2056" y="1016"/>
                                      </a:lnTo>
                                      <a:lnTo>
                                        <a:pt x="2032" y="997"/>
                                      </a:lnTo>
                                      <a:lnTo>
                                        <a:pt x="2006" y="978"/>
                                      </a:lnTo>
                                      <a:lnTo>
                                        <a:pt x="1981" y="961"/>
                                      </a:lnTo>
                                      <a:lnTo>
                                        <a:pt x="1956" y="944"/>
                                      </a:lnTo>
                                      <a:lnTo>
                                        <a:pt x="1930" y="928"/>
                                      </a:lnTo>
                                      <a:lnTo>
                                        <a:pt x="1905" y="914"/>
                                      </a:lnTo>
                                      <a:lnTo>
                                        <a:pt x="1880" y="899"/>
                                      </a:lnTo>
                                      <a:lnTo>
                                        <a:pt x="1854" y="885"/>
                                      </a:lnTo>
                                      <a:lnTo>
                                        <a:pt x="1829" y="874"/>
                                      </a:lnTo>
                                      <a:lnTo>
                                        <a:pt x="1803" y="862"/>
                                      </a:lnTo>
                                      <a:lnTo>
                                        <a:pt x="1778" y="851"/>
                                      </a:lnTo>
                                      <a:lnTo>
                                        <a:pt x="1754" y="841"/>
                                      </a:lnTo>
                                      <a:lnTo>
                                        <a:pt x="1728" y="832"/>
                                      </a:lnTo>
                                      <a:lnTo>
                                        <a:pt x="1704" y="825"/>
                                      </a:lnTo>
                                      <a:lnTo>
                                        <a:pt x="1680" y="819"/>
                                      </a:lnTo>
                                      <a:lnTo>
                                        <a:pt x="1656" y="812"/>
                                      </a:lnTo>
                                      <a:lnTo>
                                        <a:pt x="1632" y="808"/>
                                      </a:lnTo>
                                      <a:lnTo>
                                        <a:pt x="1609" y="805"/>
                                      </a:lnTo>
                                      <a:lnTo>
                                        <a:pt x="1569" y="805"/>
                                      </a:lnTo>
                                      <a:lnTo>
                                        <a:pt x="1522" y="808"/>
                                      </a:lnTo>
                                      <a:lnTo>
                                        <a:pt x="1473" y="813"/>
                                      </a:lnTo>
                                      <a:lnTo>
                                        <a:pt x="1419" y="821"/>
                                      </a:lnTo>
                                      <a:lnTo>
                                        <a:pt x="1363" y="830"/>
                                      </a:lnTo>
                                      <a:lnTo>
                                        <a:pt x="1305" y="841"/>
                                      </a:lnTo>
                                      <a:lnTo>
                                        <a:pt x="1245" y="853"/>
                                      </a:lnTo>
                                      <a:lnTo>
                                        <a:pt x="1185" y="866"/>
                                      </a:lnTo>
                                      <a:lnTo>
                                        <a:pt x="1125" y="881"/>
                                      </a:lnTo>
                                      <a:lnTo>
                                        <a:pt x="1066" y="897"/>
                                      </a:lnTo>
                                      <a:lnTo>
                                        <a:pt x="1010" y="913"/>
                                      </a:lnTo>
                                      <a:lnTo>
                                        <a:pt x="955" y="930"/>
                                      </a:lnTo>
                                      <a:lnTo>
                                        <a:pt x="903" y="946"/>
                                      </a:lnTo>
                                      <a:lnTo>
                                        <a:pt x="857" y="963"/>
                                      </a:lnTo>
                                      <a:lnTo>
                                        <a:pt x="815" y="980"/>
                                      </a:lnTo>
                                      <a:lnTo>
                                        <a:pt x="778" y="997"/>
                                      </a:lnTo>
                                      <a:lnTo>
                                        <a:pt x="796" y="989"/>
                                      </a:lnTo>
                                      <a:lnTo>
                                        <a:pt x="813" y="980"/>
                                      </a:lnTo>
                                      <a:lnTo>
                                        <a:pt x="833" y="973"/>
                                      </a:lnTo>
                                      <a:lnTo>
                                        <a:pt x="850" y="967"/>
                                      </a:lnTo>
                                      <a:lnTo>
                                        <a:pt x="887" y="954"/>
                                      </a:lnTo>
                                      <a:lnTo>
                                        <a:pt x="925" y="943"/>
                                      </a:lnTo>
                                      <a:lnTo>
                                        <a:pt x="962" y="935"/>
                                      </a:lnTo>
                                      <a:lnTo>
                                        <a:pt x="1001" y="927"/>
                                      </a:lnTo>
                                      <a:lnTo>
                                        <a:pt x="1037" y="921"/>
                                      </a:lnTo>
                                      <a:lnTo>
                                        <a:pt x="1076" y="916"/>
                                      </a:lnTo>
                                      <a:lnTo>
                                        <a:pt x="1151" y="906"/>
                                      </a:lnTo>
                                      <a:lnTo>
                                        <a:pt x="1226" y="898"/>
                                      </a:lnTo>
                                      <a:lnTo>
                                        <a:pt x="1261" y="893"/>
                                      </a:lnTo>
                                      <a:lnTo>
                                        <a:pt x="1298" y="887"/>
                                      </a:lnTo>
                                      <a:lnTo>
                                        <a:pt x="1334" y="881"/>
                                      </a:lnTo>
                                      <a:lnTo>
                                        <a:pt x="1370" y="874"/>
                                      </a:lnTo>
                                      <a:lnTo>
                                        <a:pt x="1364" y="824"/>
                                      </a:lnTo>
                                      <a:lnTo>
                                        <a:pt x="1359" y="772"/>
                                      </a:lnTo>
                                      <a:lnTo>
                                        <a:pt x="1352" y="719"/>
                                      </a:lnTo>
                                      <a:lnTo>
                                        <a:pt x="1346" y="664"/>
                                      </a:lnTo>
                                      <a:lnTo>
                                        <a:pt x="1340" y="609"/>
                                      </a:lnTo>
                                      <a:lnTo>
                                        <a:pt x="1333" y="553"/>
                                      </a:lnTo>
                                      <a:lnTo>
                                        <a:pt x="1326" y="497"/>
                                      </a:lnTo>
                                      <a:lnTo>
                                        <a:pt x="1319" y="440"/>
                                      </a:lnTo>
                                      <a:lnTo>
                                        <a:pt x="1311" y="383"/>
                                      </a:lnTo>
                                      <a:lnTo>
                                        <a:pt x="1304" y="327"/>
                                      </a:lnTo>
                                      <a:lnTo>
                                        <a:pt x="1296" y="270"/>
                                      </a:lnTo>
                                      <a:lnTo>
                                        <a:pt x="1288" y="214"/>
                                      </a:lnTo>
                                      <a:lnTo>
                                        <a:pt x="1279" y="159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63" y="52"/>
                                      </a:lnTo>
                                      <a:lnTo>
                                        <a:pt x="1254" y="0"/>
                                      </a:lnTo>
                                      <a:lnTo>
                                        <a:pt x="1220" y="50"/>
                                      </a:lnTo>
                                      <a:lnTo>
                                        <a:pt x="1179" y="97"/>
                                      </a:lnTo>
                                      <a:lnTo>
                                        <a:pt x="1132" y="143"/>
                                      </a:lnTo>
                                      <a:lnTo>
                                        <a:pt x="1078" y="187"/>
                                      </a:lnTo>
                                      <a:lnTo>
                                        <a:pt x="1020" y="232"/>
                                      </a:lnTo>
                                      <a:lnTo>
                                        <a:pt x="957" y="274"/>
                                      </a:lnTo>
                                      <a:lnTo>
                                        <a:pt x="891" y="316"/>
                                      </a:lnTo>
                                      <a:lnTo>
                                        <a:pt x="822" y="358"/>
                                      </a:lnTo>
                                      <a:lnTo>
                                        <a:pt x="752" y="398"/>
                                      </a:lnTo>
                                      <a:lnTo>
                                        <a:pt x="680" y="438"/>
                                      </a:lnTo>
                                      <a:lnTo>
                                        <a:pt x="609" y="477"/>
                                      </a:lnTo>
                                      <a:lnTo>
                                        <a:pt x="538" y="516"/>
                                      </a:lnTo>
                                      <a:lnTo>
                                        <a:pt x="467" y="555"/>
                                      </a:lnTo>
                                      <a:lnTo>
                                        <a:pt x="399" y="594"/>
                                      </a:lnTo>
                                      <a:lnTo>
                                        <a:pt x="334" y="632"/>
                                      </a:lnTo>
                                      <a:lnTo>
                                        <a:pt x="273" y="672"/>
                                      </a:lnTo>
                                      <a:lnTo>
                                        <a:pt x="215" y="710"/>
                                      </a:lnTo>
                                      <a:lnTo>
                                        <a:pt x="163" y="749"/>
                                      </a:lnTo>
                                      <a:lnTo>
                                        <a:pt x="116" y="789"/>
                                      </a:lnTo>
                                      <a:lnTo>
                                        <a:pt x="77" y="828"/>
                                      </a:lnTo>
                                      <a:lnTo>
                                        <a:pt x="44" y="869"/>
                                      </a:lnTo>
                                      <a:lnTo>
                                        <a:pt x="21" y="911"/>
                                      </a:lnTo>
                                      <a:lnTo>
                                        <a:pt x="5" y="952"/>
                                      </a:lnTo>
                                      <a:lnTo>
                                        <a:pt x="0" y="995"/>
                                      </a:lnTo>
                                      <a:lnTo>
                                        <a:pt x="5" y="1038"/>
                                      </a:lnTo>
                                      <a:lnTo>
                                        <a:pt x="22" y="1084"/>
                                      </a:lnTo>
                                      <a:lnTo>
                                        <a:pt x="51" y="1129"/>
                                      </a:lnTo>
                                      <a:lnTo>
                                        <a:pt x="92" y="1177"/>
                                      </a:lnTo>
                                      <a:lnTo>
                                        <a:pt x="147" y="1226"/>
                                      </a:lnTo>
                                      <a:lnTo>
                                        <a:pt x="217" y="1276"/>
                                      </a:lnTo>
                                      <a:lnTo>
                                        <a:pt x="301" y="1328"/>
                                      </a:lnTo>
                                      <a:lnTo>
                                        <a:pt x="402" y="1381"/>
                                      </a:lnTo>
                                      <a:lnTo>
                                        <a:pt x="443" y="1400"/>
                                      </a:lnTo>
                                      <a:lnTo>
                                        <a:pt x="492" y="1422"/>
                                      </a:lnTo>
                                      <a:lnTo>
                                        <a:pt x="553" y="1445"/>
                                      </a:lnTo>
                                      <a:lnTo>
                                        <a:pt x="620" y="1472"/>
                                      </a:lnTo>
                                      <a:lnTo>
                                        <a:pt x="695" y="1498"/>
                                      </a:lnTo>
                                      <a:lnTo>
                                        <a:pt x="777" y="1527"/>
                                      </a:lnTo>
                                      <a:lnTo>
                                        <a:pt x="863" y="1555"/>
                                      </a:lnTo>
                                      <a:lnTo>
                                        <a:pt x="955" y="1585"/>
                                      </a:lnTo>
                                      <a:lnTo>
                                        <a:pt x="1051" y="1614"/>
                                      </a:lnTo>
                                      <a:lnTo>
                                        <a:pt x="1151" y="1642"/>
                                      </a:lnTo>
                                      <a:lnTo>
                                        <a:pt x="1252" y="1670"/>
                                      </a:lnTo>
                                      <a:lnTo>
                                        <a:pt x="1354" y="1696"/>
                                      </a:lnTo>
                                      <a:lnTo>
                                        <a:pt x="1457" y="1720"/>
                                      </a:lnTo>
                                      <a:lnTo>
                                        <a:pt x="1559" y="1742"/>
                                      </a:lnTo>
                                      <a:lnTo>
                                        <a:pt x="1661" y="1763"/>
                                      </a:lnTo>
                                      <a:lnTo>
                                        <a:pt x="1760" y="1779"/>
                                      </a:lnTo>
                                      <a:lnTo>
                                        <a:pt x="1857" y="1793"/>
                                      </a:lnTo>
                                      <a:lnTo>
                                        <a:pt x="1949" y="1804"/>
                                      </a:lnTo>
                                      <a:lnTo>
                                        <a:pt x="2037" y="1810"/>
                                      </a:lnTo>
                                      <a:lnTo>
                                        <a:pt x="2119" y="1811"/>
                                      </a:lnTo>
                                      <a:lnTo>
                                        <a:pt x="2195" y="1809"/>
                                      </a:lnTo>
                                      <a:lnTo>
                                        <a:pt x="2265" y="1801"/>
                                      </a:lnTo>
                                      <a:lnTo>
                                        <a:pt x="2325" y="1786"/>
                                      </a:lnTo>
                                      <a:lnTo>
                                        <a:pt x="2377" y="1767"/>
                                      </a:lnTo>
                                      <a:lnTo>
                                        <a:pt x="2419" y="1740"/>
                                      </a:lnTo>
                                      <a:lnTo>
                                        <a:pt x="2450" y="1707"/>
                                      </a:lnTo>
                                      <a:lnTo>
                                        <a:pt x="2470" y="1666"/>
                                      </a:lnTo>
                                      <a:lnTo>
                                        <a:pt x="2478" y="1619"/>
                                      </a:lnTo>
                                      <a:lnTo>
                                        <a:pt x="2471" y="1563"/>
                                      </a:lnTo>
                                      <a:lnTo>
                                        <a:pt x="2451" y="1499"/>
                                      </a:lnTo>
                                      <a:lnTo>
                                        <a:pt x="2416" y="1426"/>
                                      </a:lnTo>
                                      <a:lnTo>
                                        <a:pt x="2366" y="1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" y="1724"/>
                                  <a:ext cx="411" cy="206"/>
                                </a:xfrm>
                                <a:custGeom>
                                  <a:avLst/>
                                  <a:gdLst>
                                    <a:gd name="T0" fmla="*/ 1197 w 2469"/>
                                    <a:gd name="T1" fmla="*/ 351 h 1235"/>
                                    <a:gd name="T2" fmla="*/ 1047 w 2469"/>
                                    <a:gd name="T3" fmla="*/ 320 h 1235"/>
                                    <a:gd name="T4" fmla="*/ 894 w 2469"/>
                                    <a:gd name="T5" fmla="*/ 287 h 1235"/>
                                    <a:gd name="T6" fmla="*/ 736 w 2469"/>
                                    <a:gd name="T7" fmla="*/ 250 h 1235"/>
                                    <a:gd name="T8" fmla="*/ 576 w 2469"/>
                                    <a:gd name="T9" fmla="*/ 207 h 1235"/>
                                    <a:gd name="T10" fmla="*/ 413 w 2469"/>
                                    <a:gd name="T11" fmla="*/ 158 h 1235"/>
                                    <a:gd name="T12" fmla="*/ 248 w 2469"/>
                                    <a:gd name="T13" fmla="*/ 102 h 1235"/>
                                    <a:gd name="T14" fmla="*/ 125 w 2469"/>
                                    <a:gd name="T15" fmla="*/ 53 h 1235"/>
                                    <a:gd name="T16" fmla="*/ 42 w 2469"/>
                                    <a:gd name="T17" fmla="*/ 18 h 1235"/>
                                    <a:gd name="T18" fmla="*/ 25 w 2469"/>
                                    <a:gd name="T19" fmla="*/ 50 h 1235"/>
                                    <a:gd name="T20" fmla="*/ 81 w 2469"/>
                                    <a:gd name="T21" fmla="*/ 168 h 1235"/>
                                    <a:gd name="T22" fmla="*/ 129 w 2469"/>
                                    <a:gd name="T23" fmla="*/ 267 h 1235"/>
                                    <a:gd name="T24" fmla="*/ 164 w 2469"/>
                                    <a:gd name="T25" fmla="*/ 336 h 1235"/>
                                    <a:gd name="T26" fmla="*/ 203 w 2469"/>
                                    <a:gd name="T27" fmla="*/ 405 h 1235"/>
                                    <a:gd name="T28" fmla="*/ 244 w 2469"/>
                                    <a:gd name="T29" fmla="*/ 473 h 1235"/>
                                    <a:gd name="T30" fmla="*/ 289 w 2469"/>
                                    <a:gd name="T31" fmla="*/ 538 h 1235"/>
                                    <a:gd name="T32" fmla="*/ 338 w 2469"/>
                                    <a:gd name="T33" fmla="*/ 602 h 1235"/>
                                    <a:gd name="T34" fmla="*/ 391 w 2469"/>
                                    <a:gd name="T35" fmla="*/ 659 h 1235"/>
                                    <a:gd name="T36" fmla="*/ 448 w 2469"/>
                                    <a:gd name="T37" fmla="*/ 710 h 1235"/>
                                    <a:gd name="T38" fmla="*/ 509 w 2469"/>
                                    <a:gd name="T39" fmla="*/ 755 h 1235"/>
                                    <a:gd name="T40" fmla="*/ 576 w 2469"/>
                                    <a:gd name="T41" fmla="*/ 791 h 1235"/>
                                    <a:gd name="T42" fmla="*/ 648 w 2469"/>
                                    <a:gd name="T43" fmla="*/ 817 h 1235"/>
                                    <a:gd name="T44" fmla="*/ 724 w 2469"/>
                                    <a:gd name="T45" fmla="*/ 832 h 1235"/>
                                    <a:gd name="T46" fmla="*/ 823 w 2469"/>
                                    <a:gd name="T47" fmla="*/ 837 h 1235"/>
                                    <a:gd name="T48" fmla="*/ 948 w 2469"/>
                                    <a:gd name="T49" fmla="*/ 850 h 1235"/>
                                    <a:gd name="T50" fmla="*/ 1078 w 2469"/>
                                    <a:gd name="T51" fmla="*/ 869 h 1235"/>
                                    <a:gd name="T52" fmla="*/ 1214 w 2469"/>
                                    <a:gd name="T53" fmla="*/ 895 h 1235"/>
                                    <a:gd name="T54" fmla="*/ 1307 w 2469"/>
                                    <a:gd name="T55" fmla="*/ 914 h 1235"/>
                                    <a:gd name="T56" fmla="*/ 1364 w 2469"/>
                                    <a:gd name="T57" fmla="*/ 926 h 1235"/>
                                    <a:gd name="T58" fmla="*/ 1461 w 2469"/>
                                    <a:gd name="T59" fmla="*/ 949 h 1235"/>
                                    <a:gd name="T60" fmla="*/ 1606 w 2469"/>
                                    <a:gd name="T61" fmla="*/ 991 h 1235"/>
                                    <a:gd name="T62" fmla="*/ 1761 w 2469"/>
                                    <a:gd name="T63" fmla="*/ 1038 h 1235"/>
                                    <a:gd name="T64" fmla="*/ 1914 w 2469"/>
                                    <a:gd name="T65" fmla="*/ 1089 h 1235"/>
                                    <a:gd name="T66" fmla="*/ 2057 w 2469"/>
                                    <a:gd name="T67" fmla="*/ 1139 h 1235"/>
                                    <a:gd name="T68" fmla="*/ 2177 w 2469"/>
                                    <a:gd name="T69" fmla="*/ 1183 h 1235"/>
                                    <a:gd name="T70" fmla="*/ 2266 w 2469"/>
                                    <a:gd name="T71" fmla="*/ 1219 h 1235"/>
                                    <a:gd name="T72" fmla="*/ 2302 w 2469"/>
                                    <a:gd name="T73" fmla="*/ 1235 h 1235"/>
                                    <a:gd name="T74" fmla="*/ 2320 w 2469"/>
                                    <a:gd name="T75" fmla="*/ 1232 h 1235"/>
                                    <a:gd name="T76" fmla="*/ 2340 w 2469"/>
                                    <a:gd name="T77" fmla="*/ 1220 h 1235"/>
                                    <a:gd name="T78" fmla="*/ 2363 w 2469"/>
                                    <a:gd name="T79" fmla="*/ 1200 h 1235"/>
                                    <a:gd name="T80" fmla="*/ 2387 w 2469"/>
                                    <a:gd name="T81" fmla="*/ 1170 h 1235"/>
                                    <a:gd name="T82" fmla="*/ 2409 w 2469"/>
                                    <a:gd name="T83" fmla="*/ 1134 h 1235"/>
                                    <a:gd name="T84" fmla="*/ 2430 w 2469"/>
                                    <a:gd name="T85" fmla="*/ 1092 h 1235"/>
                                    <a:gd name="T86" fmla="*/ 2447 w 2469"/>
                                    <a:gd name="T87" fmla="*/ 1042 h 1235"/>
                                    <a:gd name="T88" fmla="*/ 2461 w 2469"/>
                                    <a:gd name="T89" fmla="*/ 987 h 1235"/>
                                    <a:gd name="T90" fmla="*/ 2468 w 2469"/>
                                    <a:gd name="T91" fmla="*/ 926 h 1235"/>
                                    <a:gd name="T92" fmla="*/ 2468 w 2469"/>
                                    <a:gd name="T93" fmla="*/ 862 h 1235"/>
                                    <a:gd name="T94" fmla="*/ 2461 w 2469"/>
                                    <a:gd name="T95" fmla="*/ 792 h 1235"/>
                                    <a:gd name="T96" fmla="*/ 2443 w 2469"/>
                                    <a:gd name="T97" fmla="*/ 719 h 1235"/>
                                    <a:gd name="T98" fmla="*/ 2415 w 2469"/>
                                    <a:gd name="T99" fmla="*/ 642 h 1235"/>
                                    <a:gd name="T100" fmla="*/ 2375 w 2469"/>
                                    <a:gd name="T101" fmla="*/ 563 h 1235"/>
                                    <a:gd name="T102" fmla="*/ 2321 w 2469"/>
                                    <a:gd name="T103" fmla="*/ 482 h 1235"/>
                                    <a:gd name="T104" fmla="*/ 2277 w 2469"/>
                                    <a:gd name="T105" fmla="*/ 444 h 1235"/>
                                    <a:gd name="T106" fmla="*/ 2238 w 2469"/>
                                    <a:gd name="T107" fmla="*/ 449 h 1235"/>
                                    <a:gd name="T108" fmla="*/ 2153 w 2469"/>
                                    <a:gd name="T109" fmla="*/ 452 h 1235"/>
                                    <a:gd name="T110" fmla="*/ 2003 w 2469"/>
                                    <a:gd name="T111" fmla="*/ 451 h 1235"/>
                                    <a:gd name="T112" fmla="*/ 1829 w 2469"/>
                                    <a:gd name="T113" fmla="*/ 444 h 1235"/>
                                    <a:gd name="T114" fmla="*/ 1649 w 2469"/>
                                    <a:gd name="T115" fmla="*/ 431 h 1235"/>
                                    <a:gd name="T116" fmla="*/ 1484 w 2469"/>
                                    <a:gd name="T117" fmla="*/ 415 h 1235"/>
                                    <a:gd name="T118" fmla="*/ 1383 w 2469"/>
                                    <a:gd name="T119" fmla="*/ 402 h 1235"/>
                                    <a:gd name="T120" fmla="*/ 1331 w 2469"/>
                                    <a:gd name="T121" fmla="*/ 391 h 1235"/>
                                    <a:gd name="T122" fmla="*/ 1293 w 2469"/>
                                    <a:gd name="T123" fmla="*/ 382 h 1235"/>
                                    <a:gd name="T124" fmla="*/ 1273 w 2469"/>
                                    <a:gd name="T125" fmla="*/ 371 h 1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469" h="1235">
                                      <a:moveTo>
                                        <a:pt x="1271" y="366"/>
                                      </a:moveTo>
                                      <a:lnTo>
                                        <a:pt x="1197" y="351"/>
                                      </a:lnTo>
                                      <a:lnTo>
                                        <a:pt x="1123" y="336"/>
                                      </a:lnTo>
                                      <a:lnTo>
                                        <a:pt x="1047" y="320"/>
                                      </a:lnTo>
                                      <a:lnTo>
                                        <a:pt x="971" y="304"/>
                                      </a:lnTo>
                                      <a:lnTo>
                                        <a:pt x="894" y="287"/>
                                      </a:lnTo>
                                      <a:lnTo>
                                        <a:pt x="814" y="269"/>
                                      </a:lnTo>
                                      <a:lnTo>
                                        <a:pt x="736" y="250"/>
                                      </a:lnTo>
                                      <a:lnTo>
                                        <a:pt x="656" y="228"/>
                                      </a:lnTo>
                                      <a:lnTo>
                                        <a:pt x="576" y="207"/>
                                      </a:lnTo>
                                      <a:lnTo>
                                        <a:pt x="494" y="183"/>
                                      </a:lnTo>
                                      <a:lnTo>
                                        <a:pt x="413" y="158"/>
                                      </a:lnTo>
                                      <a:lnTo>
                                        <a:pt x="331" y="130"/>
                                      </a:lnTo>
                                      <a:lnTo>
                                        <a:pt x="248" y="102"/>
                                      </a:lnTo>
                                      <a:lnTo>
                                        <a:pt x="166" y="70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42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53" y="107"/>
                                      </a:lnTo>
                                      <a:lnTo>
                                        <a:pt x="81" y="168"/>
                                      </a:lnTo>
                                      <a:lnTo>
                                        <a:pt x="113" y="234"/>
                                      </a:lnTo>
                                      <a:lnTo>
                                        <a:pt x="129" y="267"/>
                                      </a:lnTo>
                                      <a:lnTo>
                                        <a:pt x="147" y="301"/>
                                      </a:lnTo>
                                      <a:lnTo>
                                        <a:pt x="164" y="336"/>
                                      </a:lnTo>
                                      <a:lnTo>
                                        <a:pt x="183" y="370"/>
                                      </a:lnTo>
                                      <a:lnTo>
                                        <a:pt x="203" y="405"/>
                                      </a:lnTo>
                                      <a:lnTo>
                                        <a:pt x="223" y="439"/>
                                      </a:lnTo>
                                      <a:lnTo>
                                        <a:pt x="244" y="473"/>
                                      </a:lnTo>
                                      <a:lnTo>
                                        <a:pt x="266" y="506"/>
                                      </a:lnTo>
                                      <a:lnTo>
                                        <a:pt x="289" y="538"/>
                                      </a:lnTo>
                                      <a:lnTo>
                                        <a:pt x="313" y="570"/>
                                      </a:lnTo>
                                      <a:lnTo>
                                        <a:pt x="338" y="602"/>
                                      </a:lnTo>
                                      <a:lnTo>
                                        <a:pt x="363" y="630"/>
                                      </a:lnTo>
                                      <a:lnTo>
                                        <a:pt x="391" y="659"/>
                                      </a:lnTo>
                                      <a:lnTo>
                                        <a:pt x="418" y="685"/>
                                      </a:lnTo>
                                      <a:lnTo>
                                        <a:pt x="448" y="710"/>
                                      </a:lnTo>
                                      <a:lnTo>
                                        <a:pt x="477" y="734"/>
                                      </a:lnTo>
                                      <a:lnTo>
                                        <a:pt x="509" y="755"/>
                                      </a:lnTo>
                                      <a:lnTo>
                                        <a:pt x="542" y="774"/>
                                      </a:lnTo>
                                      <a:lnTo>
                                        <a:pt x="576" y="791"/>
                                      </a:lnTo>
                                      <a:lnTo>
                                        <a:pt x="611" y="806"/>
                                      </a:lnTo>
                                      <a:lnTo>
                                        <a:pt x="648" y="817"/>
                                      </a:lnTo>
                                      <a:lnTo>
                                        <a:pt x="684" y="826"/>
                                      </a:lnTo>
                                      <a:lnTo>
                                        <a:pt x="724" y="832"/>
                                      </a:lnTo>
                                      <a:lnTo>
                                        <a:pt x="765" y="834"/>
                                      </a:lnTo>
                                      <a:lnTo>
                                        <a:pt x="823" y="837"/>
                                      </a:lnTo>
                                      <a:lnTo>
                                        <a:pt x="884" y="843"/>
                                      </a:lnTo>
                                      <a:lnTo>
                                        <a:pt x="948" y="850"/>
                                      </a:lnTo>
                                      <a:lnTo>
                                        <a:pt x="1012" y="858"/>
                                      </a:lnTo>
                                      <a:lnTo>
                                        <a:pt x="1078" y="869"/>
                                      </a:lnTo>
                                      <a:lnTo>
                                        <a:pt x="1145" y="882"/>
                                      </a:lnTo>
                                      <a:lnTo>
                                        <a:pt x="1214" y="895"/>
                                      </a:lnTo>
                                      <a:lnTo>
                                        <a:pt x="1283" y="910"/>
                                      </a:lnTo>
                                      <a:lnTo>
                                        <a:pt x="1307" y="914"/>
                                      </a:lnTo>
                                      <a:lnTo>
                                        <a:pt x="1334" y="920"/>
                                      </a:lnTo>
                                      <a:lnTo>
                                        <a:pt x="1364" y="926"/>
                                      </a:lnTo>
                                      <a:lnTo>
                                        <a:pt x="1395" y="933"/>
                                      </a:lnTo>
                                      <a:lnTo>
                                        <a:pt x="1461" y="949"/>
                                      </a:lnTo>
                                      <a:lnTo>
                                        <a:pt x="1532" y="968"/>
                                      </a:lnTo>
                                      <a:lnTo>
                                        <a:pt x="1606" y="991"/>
                                      </a:lnTo>
                                      <a:lnTo>
                                        <a:pt x="1683" y="1013"/>
                                      </a:lnTo>
                                      <a:lnTo>
                                        <a:pt x="1761" y="1038"/>
                                      </a:lnTo>
                                      <a:lnTo>
                                        <a:pt x="1838" y="1062"/>
                                      </a:lnTo>
                                      <a:lnTo>
                                        <a:pt x="1914" y="1089"/>
                                      </a:lnTo>
                                      <a:lnTo>
                                        <a:pt x="1987" y="1114"/>
                                      </a:lnTo>
                                      <a:lnTo>
                                        <a:pt x="2057" y="1139"/>
                                      </a:lnTo>
                                      <a:lnTo>
                                        <a:pt x="2120" y="1162"/>
                                      </a:lnTo>
                                      <a:lnTo>
                                        <a:pt x="2177" y="1183"/>
                                      </a:lnTo>
                                      <a:lnTo>
                                        <a:pt x="2226" y="1203"/>
                                      </a:lnTo>
                                      <a:lnTo>
                                        <a:pt x="2266" y="1219"/>
                                      </a:lnTo>
                                      <a:lnTo>
                                        <a:pt x="2295" y="1233"/>
                                      </a:lnTo>
                                      <a:lnTo>
                                        <a:pt x="2302" y="1235"/>
                                      </a:lnTo>
                                      <a:lnTo>
                                        <a:pt x="2311" y="1235"/>
                                      </a:lnTo>
                                      <a:lnTo>
                                        <a:pt x="2320" y="1232"/>
                                      </a:lnTo>
                                      <a:lnTo>
                                        <a:pt x="2330" y="1227"/>
                                      </a:lnTo>
                                      <a:lnTo>
                                        <a:pt x="2340" y="1220"/>
                                      </a:lnTo>
                                      <a:lnTo>
                                        <a:pt x="2352" y="1210"/>
                                      </a:lnTo>
                                      <a:lnTo>
                                        <a:pt x="2363" y="1200"/>
                                      </a:lnTo>
                                      <a:lnTo>
                                        <a:pt x="2375" y="1186"/>
                                      </a:lnTo>
                                      <a:lnTo>
                                        <a:pt x="2387" y="1170"/>
                                      </a:lnTo>
                                      <a:lnTo>
                                        <a:pt x="2398" y="1153"/>
                                      </a:lnTo>
                                      <a:lnTo>
                                        <a:pt x="2409" y="1134"/>
                                      </a:lnTo>
                                      <a:lnTo>
                                        <a:pt x="2419" y="1114"/>
                                      </a:lnTo>
                                      <a:lnTo>
                                        <a:pt x="2430" y="1092"/>
                                      </a:lnTo>
                                      <a:lnTo>
                                        <a:pt x="2439" y="1068"/>
                                      </a:lnTo>
                                      <a:lnTo>
                                        <a:pt x="2447" y="1042"/>
                                      </a:lnTo>
                                      <a:lnTo>
                                        <a:pt x="2454" y="1015"/>
                                      </a:lnTo>
                                      <a:lnTo>
                                        <a:pt x="2461" y="987"/>
                                      </a:lnTo>
                                      <a:lnTo>
                                        <a:pt x="2465" y="957"/>
                                      </a:lnTo>
                                      <a:lnTo>
                                        <a:pt x="2468" y="926"/>
                                      </a:lnTo>
                                      <a:lnTo>
                                        <a:pt x="2469" y="894"/>
                                      </a:lnTo>
                                      <a:lnTo>
                                        <a:pt x="2468" y="862"/>
                                      </a:lnTo>
                                      <a:lnTo>
                                        <a:pt x="2466" y="827"/>
                                      </a:lnTo>
                                      <a:lnTo>
                                        <a:pt x="2461" y="792"/>
                                      </a:lnTo>
                                      <a:lnTo>
                                        <a:pt x="2453" y="756"/>
                                      </a:lnTo>
                                      <a:lnTo>
                                        <a:pt x="2443" y="719"/>
                                      </a:lnTo>
                                      <a:lnTo>
                                        <a:pt x="2430" y="681"/>
                                      </a:lnTo>
                                      <a:lnTo>
                                        <a:pt x="2415" y="642"/>
                                      </a:lnTo>
                                      <a:lnTo>
                                        <a:pt x="2396" y="603"/>
                                      </a:lnTo>
                                      <a:lnTo>
                                        <a:pt x="2375" y="563"/>
                                      </a:lnTo>
                                      <a:lnTo>
                                        <a:pt x="2350" y="523"/>
                                      </a:lnTo>
                                      <a:lnTo>
                                        <a:pt x="2321" y="482"/>
                                      </a:lnTo>
                                      <a:lnTo>
                                        <a:pt x="2289" y="442"/>
                                      </a:lnTo>
                                      <a:lnTo>
                                        <a:pt x="2277" y="444"/>
                                      </a:lnTo>
                                      <a:lnTo>
                                        <a:pt x="2259" y="447"/>
                                      </a:lnTo>
                                      <a:lnTo>
                                        <a:pt x="2238" y="449"/>
                                      </a:lnTo>
                                      <a:lnTo>
                                        <a:pt x="2213" y="450"/>
                                      </a:lnTo>
                                      <a:lnTo>
                                        <a:pt x="2153" y="452"/>
                                      </a:lnTo>
                                      <a:lnTo>
                                        <a:pt x="2082" y="452"/>
                                      </a:lnTo>
                                      <a:lnTo>
                                        <a:pt x="2003" y="451"/>
                                      </a:lnTo>
                                      <a:lnTo>
                                        <a:pt x="1918" y="448"/>
                                      </a:lnTo>
                                      <a:lnTo>
                                        <a:pt x="1829" y="444"/>
                                      </a:lnTo>
                                      <a:lnTo>
                                        <a:pt x="1738" y="438"/>
                                      </a:lnTo>
                                      <a:lnTo>
                                        <a:pt x="1649" y="431"/>
                                      </a:lnTo>
                                      <a:lnTo>
                                        <a:pt x="1564" y="424"/>
                                      </a:lnTo>
                                      <a:lnTo>
                                        <a:pt x="1484" y="415"/>
                                      </a:lnTo>
                                      <a:lnTo>
                                        <a:pt x="1415" y="406"/>
                                      </a:lnTo>
                                      <a:lnTo>
                                        <a:pt x="1383" y="402"/>
                                      </a:lnTo>
                                      <a:lnTo>
                                        <a:pt x="1355" y="396"/>
                                      </a:lnTo>
                                      <a:lnTo>
                                        <a:pt x="1331" y="391"/>
                                      </a:lnTo>
                                      <a:lnTo>
                                        <a:pt x="1310" y="387"/>
                                      </a:lnTo>
                                      <a:lnTo>
                                        <a:pt x="1293" y="382"/>
                                      </a:lnTo>
                                      <a:lnTo>
                                        <a:pt x="1281" y="376"/>
                                      </a:lnTo>
                                      <a:lnTo>
                                        <a:pt x="1273" y="371"/>
                                      </a:lnTo>
                                      <a:lnTo>
                                        <a:pt x="1271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" y="1879"/>
                                  <a:ext cx="247" cy="176"/>
                                </a:xfrm>
                                <a:custGeom>
                                  <a:avLst/>
                                  <a:gdLst>
                                    <a:gd name="T0" fmla="*/ 1005 w 1481"/>
                                    <a:gd name="T1" fmla="*/ 205 h 1058"/>
                                    <a:gd name="T2" fmla="*/ 896 w 1481"/>
                                    <a:gd name="T3" fmla="*/ 180 h 1058"/>
                                    <a:gd name="T4" fmla="*/ 767 w 1481"/>
                                    <a:gd name="T5" fmla="*/ 150 h 1058"/>
                                    <a:gd name="T6" fmla="*/ 624 w 1481"/>
                                    <a:gd name="T7" fmla="*/ 119 h 1058"/>
                                    <a:gd name="T8" fmla="*/ 478 w 1481"/>
                                    <a:gd name="T9" fmla="*/ 87 h 1058"/>
                                    <a:gd name="T10" fmla="*/ 336 w 1481"/>
                                    <a:gd name="T11" fmla="*/ 56 h 1058"/>
                                    <a:gd name="T12" fmla="*/ 205 w 1481"/>
                                    <a:gd name="T13" fmla="*/ 31 h 1058"/>
                                    <a:gd name="T14" fmla="*/ 95 w 1481"/>
                                    <a:gd name="T15" fmla="*/ 12 h 1058"/>
                                    <a:gd name="T16" fmla="*/ 13 w 1481"/>
                                    <a:gd name="T17" fmla="*/ 1 h 1058"/>
                                    <a:gd name="T18" fmla="*/ 22 w 1481"/>
                                    <a:gd name="T19" fmla="*/ 9 h 1058"/>
                                    <a:gd name="T20" fmla="*/ 72 w 1481"/>
                                    <a:gd name="T21" fmla="*/ 37 h 1058"/>
                                    <a:gd name="T22" fmla="*/ 127 w 1481"/>
                                    <a:gd name="T23" fmla="*/ 78 h 1058"/>
                                    <a:gd name="T24" fmla="*/ 187 w 1481"/>
                                    <a:gd name="T25" fmla="*/ 129 h 1058"/>
                                    <a:gd name="T26" fmla="*/ 250 w 1481"/>
                                    <a:gd name="T27" fmla="*/ 188 h 1058"/>
                                    <a:gd name="T28" fmla="*/ 317 w 1481"/>
                                    <a:gd name="T29" fmla="*/ 256 h 1058"/>
                                    <a:gd name="T30" fmla="*/ 421 w 1481"/>
                                    <a:gd name="T31" fmla="*/ 367 h 1058"/>
                                    <a:gd name="T32" fmla="*/ 560 w 1481"/>
                                    <a:gd name="T33" fmla="*/ 526 h 1058"/>
                                    <a:gd name="T34" fmla="*/ 694 w 1481"/>
                                    <a:gd name="T35" fmla="*/ 685 h 1058"/>
                                    <a:gd name="T36" fmla="*/ 813 w 1481"/>
                                    <a:gd name="T37" fmla="*/ 834 h 1058"/>
                                    <a:gd name="T38" fmla="*/ 912 w 1481"/>
                                    <a:gd name="T39" fmla="*/ 959 h 1058"/>
                                    <a:gd name="T40" fmla="*/ 961 w 1481"/>
                                    <a:gd name="T41" fmla="*/ 1018 h 1058"/>
                                    <a:gd name="T42" fmla="*/ 984 w 1481"/>
                                    <a:gd name="T43" fmla="*/ 1033 h 1058"/>
                                    <a:gd name="T44" fmla="*/ 1012 w 1481"/>
                                    <a:gd name="T45" fmla="*/ 1044 h 1058"/>
                                    <a:gd name="T46" fmla="*/ 1042 w 1481"/>
                                    <a:gd name="T47" fmla="*/ 1052 h 1058"/>
                                    <a:gd name="T48" fmla="*/ 1074 w 1481"/>
                                    <a:gd name="T49" fmla="*/ 1056 h 1058"/>
                                    <a:gd name="T50" fmla="*/ 1108 w 1481"/>
                                    <a:gd name="T51" fmla="*/ 1058 h 1058"/>
                                    <a:gd name="T52" fmla="*/ 1143 w 1481"/>
                                    <a:gd name="T53" fmla="*/ 1056 h 1058"/>
                                    <a:gd name="T54" fmla="*/ 1179 w 1481"/>
                                    <a:gd name="T55" fmla="*/ 1052 h 1058"/>
                                    <a:gd name="T56" fmla="*/ 1216 w 1481"/>
                                    <a:gd name="T57" fmla="*/ 1045 h 1058"/>
                                    <a:gd name="T58" fmla="*/ 1252 w 1481"/>
                                    <a:gd name="T59" fmla="*/ 1034 h 1058"/>
                                    <a:gd name="T60" fmla="*/ 1287 w 1481"/>
                                    <a:gd name="T61" fmla="*/ 1021 h 1058"/>
                                    <a:gd name="T62" fmla="*/ 1320 w 1481"/>
                                    <a:gd name="T63" fmla="*/ 1006 h 1058"/>
                                    <a:gd name="T64" fmla="*/ 1353 w 1481"/>
                                    <a:gd name="T65" fmla="*/ 988 h 1058"/>
                                    <a:gd name="T66" fmla="*/ 1384 w 1481"/>
                                    <a:gd name="T67" fmla="*/ 967 h 1058"/>
                                    <a:gd name="T68" fmla="*/ 1411 w 1481"/>
                                    <a:gd name="T69" fmla="*/ 944 h 1058"/>
                                    <a:gd name="T70" fmla="*/ 1436 w 1481"/>
                                    <a:gd name="T71" fmla="*/ 919 h 1058"/>
                                    <a:gd name="T72" fmla="*/ 1457 w 1481"/>
                                    <a:gd name="T73" fmla="*/ 890 h 1058"/>
                                    <a:gd name="T74" fmla="*/ 1472 w 1481"/>
                                    <a:gd name="T75" fmla="*/ 858 h 1058"/>
                                    <a:gd name="T76" fmla="*/ 1479 w 1481"/>
                                    <a:gd name="T77" fmla="*/ 819 h 1058"/>
                                    <a:gd name="T78" fmla="*/ 1481 w 1481"/>
                                    <a:gd name="T79" fmla="*/ 779 h 1058"/>
                                    <a:gd name="T80" fmla="*/ 1478 w 1481"/>
                                    <a:gd name="T81" fmla="*/ 735 h 1058"/>
                                    <a:gd name="T82" fmla="*/ 1471 w 1481"/>
                                    <a:gd name="T83" fmla="*/ 690 h 1058"/>
                                    <a:gd name="T84" fmla="*/ 1454 w 1481"/>
                                    <a:gd name="T85" fmla="*/ 621 h 1058"/>
                                    <a:gd name="T86" fmla="*/ 1424 w 1481"/>
                                    <a:gd name="T87" fmla="*/ 529 h 1058"/>
                                    <a:gd name="T88" fmla="*/ 1391 w 1481"/>
                                    <a:gd name="T89" fmla="*/ 444 h 1058"/>
                                    <a:gd name="T90" fmla="*/ 1364 w 1481"/>
                                    <a:gd name="T91" fmla="*/ 372 h 1058"/>
                                    <a:gd name="T92" fmla="*/ 1349 w 1481"/>
                                    <a:gd name="T93" fmla="*/ 330 h 1058"/>
                                    <a:gd name="T94" fmla="*/ 1344 w 1481"/>
                                    <a:gd name="T95" fmla="*/ 309 h 1058"/>
                                    <a:gd name="T96" fmla="*/ 1305 w 1481"/>
                                    <a:gd name="T97" fmla="*/ 290 h 1058"/>
                                    <a:gd name="T98" fmla="*/ 1224 w 1481"/>
                                    <a:gd name="T99" fmla="*/ 266 h 1058"/>
                                    <a:gd name="T100" fmla="*/ 1140 w 1481"/>
                                    <a:gd name="T101" fmla="*/ 240 h 1058"/>
                                    <a:gd name="T102" fmla="*/ 1051 w 1481"/>
                                    <a:gd name="T103" fmla="*/ 215 h 10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481" h="1058">
                                      <a:moveTo>
                                        <a:pt x="1005" y="202"/>
                                      </a:moveTo>
                                      <a:lnTo>
                                        <a:pt x="1005" y="205"/>
                                      </a:lnTo>
                                      <a:lnTo>
                                        <a:pt x="954" y="194"/>
                                      </a:lnTo>
                                      <a:lnTo>
                                        <a:pt x="896" y="180"/>
                                      </a:lnTo>
                                      <a:lnTo>
                                        <a:pt x="833" y="165"/>
                                      </a:lnTo>
                                      <a:lnTo>
                                        <a:pt x="767" y="150"/>
                                      </a:lnTo>
                                      <a:lnTo>
                                        <a:pt x="697" y="134"/>
                                      </a:lnTo>
                                      <a:lnTo>
                                        <a:pt x="624" y="119"/>
                                      </a:lnTo>
                                      <a:lnTo>
                                        <a:pt x="551" y="103"/>
                                      </a:lnTo>
                                      <a:lnTo>
                                        <a:pt x="478" y="87"/>
                                      </a:lnTo>
                                      <a:lnTo>
                                        <a:pt x="405" y="7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268" y="44"/>
                                      </a:lnTo>
                                      <a:lnTo>
                                        <a:pt x="205" y="31"/>
                                      </a:lnTo>
                                      <a:lnTo>
                                        <a:pt x="147" y="20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98" y="56"/>
                                      </a:lnTo>
                                      <a:lnTo>
                                        <a:pt x="127" y="78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217" y="158"/>
                                      </a:lnTo>
                                      <a:lnTo>
                                        <a:pt x="250" y="188"/>
                                      </a:lnTo>
                                      <a:lnTo>
                                        <a:pt x="283" y="221"/>
                                      </a:lnTo>
                                      <a:lnTo>
                                        <a:pt x="317" y="256"/>
                                      </a:lnTo>
                                      <a:lnTo>
                                        <a:pt x="352" y="291"/>
                                      </a:lnTo>
                                      <a:lnTo>
                                        <a:pt x="421" y="367"/>
                                      </a:lnTo>
                                      <a:lnTo>
                                        <a:pt x="491" y="445"/>
                                      </a:lnTo>
                                      <a:lnTo>
                                        <a:pt x="560" y="526"/>
                                      </a:lnTo>
                                      <a:lnTo>
                                        <a:pt x="628" y="606"/>
                                      </a:lnTo>
                                      <a:lnTo>
                                        <a:pt x="694" y="685"/>
                                      </a:lnTo>
                                      <a:lnTo>
                                        <a:pt x="756" y="762"/>
                                      </a:lnTo>
                                      <a:lnTo>
                                        <a:pt x="813" y="834"/>
                                      </a:lnTo>
                                      <a:lnTo>
                                        <a:pt x="866" y="901"/>
                                      </a:lnTo>
                                      <a:lnTo>
                                        <a:pt x="912" y="959"/>
                                      </a:lnTo>
                                      <a:lnTo>
                                        <a:pt x="951" y="1009"/>
                                      </a:lnTo>
                                      <a:lnTo>
                                        <a:pt x="961" y="1018"/>
                                      </a:lnTo>
                                      <a:lnTo>
                                        <a:pt x="973" y="1026"/>
                                      </a:lnTo>
                                      <a:lnTo>
                                        <a:pt x="984" y="1033"/>
                                      </a:lnTo>
                                      <a:lnTo>
                                        <a:pt x="998" y="1038"/>
                                      </a:lnTo>
                                      <a:lnTo>
                                        <a:pt x="1012" y="1044"/>
                                      </a:lnTo>
                                      <a:lnTo>
                                        <a:pt x="1027" y="1048"/>
                                      </a:lnTo>
                                      <a:lnTo>
                                        <a:pt x="1042" y="1052"/>
                                      </a:lnTo>
                                      <a:lnTo>
                                        <a:pt x="1057" y="1054"/>
                                      </a:lnTo>
                                      <a:lnTo>
                                        <a:pt x="1074" y="1056"/>
                                      </a:lnTo>
                                      <a:lnTo>
                                        <a:pt x="1091" y="1057"/>
                                      </a:lnTo>
                                      <a:lnTo>
                                        <a:pt x="1108" y="1058"/>
                                      </a:lnTo>
                                      <a:lnTo>
                                        <a:pt x="1125" y="1057"/>
                                      </a:lnTo>
                                      <a:lnTo>
                                        <a:pt x="1143" y="1056"/>
                                      </a:lnTo>
                                      <a:lnTo>
                                        <a:pt x="1161" y="1055"/>
                                      </a:lnTo>
                                      <a:lnTo>
                                        <a:pt x="1179" y="1052"/>
                                      </a:lnTo>
                                      <a:lnTo>
                                        <a:pt x="1197" y="1049"/>
                                      </a:lnTo>
                                      <a:lnTo>
                                        <a:pt x="1216" y="1045"/>
                                      </a:lnTo>
                                      <a:lnTo>
                                        <a:pt x="1234" y="1040"/>
                                      </a:lnTo>
                                      <a:lnTo>
                                        <a:pt x="1252" y="1034"/>
                                      </a:lnTo>
                                      <a:lnTo>
                                        <a:pt x="1270" y="1029"/>
                                      </a:lnTo>
                                      <a:lnTo>
                                        <a:pt x="1287" y="1021"/>
                                      </a:lnTo>
                                      <a:lnTo>
                                        <a:pt x="1304" y="1014"/>
                                      </a:lnTo>
                                      <a:lnTo>
                                        <a:pt x="1320" y="1006"/>
                                      </a:lnTo>
                                      <a:lnTo>
                                        <a:pt x="1337" y="997"/>
                                      </a:lnTo>
                                      <a:lnTo>
                                        <a:pt x="1353" y="988"/>
                                      </a:lnTo>
                                      <a:lnTo>
                                        <a:pt x="1369" y="978"/>
                                      </a:lnTo>
                                      <a:lnTo>
                                        <a:pt x="1384" y="967"/>
                                      </a:lnTo>
                                      <a:lnTo>
                                        <a:pt x="1398" y="956"/>
                                      </a:lnTo>
                                      <a:lnTo>
                                        <a:pt x="1411" y="944"/>
                                      </a:lnTo>
                                      <a:lnTo>
                                        <a:pt x="1424" y="932"/>
                                      </a:lnTo>
                                      <a:lnTo>
                                        <a:pt x="1436" y="919"/>
                                      </a:lnTo>
                                      <a:lnTo>
                                        <a:pt x="1447" y="906"/>
                                      </a:lnTo>
                                      <a:lnTo>
                                        <a:pt x="1457" y="890"/>
                                      </a:lnTo>
                                      <a:lnTo>
                                        <a:pt x="1465" y="874"/>
                                      </a:lnTo>
                                      <a:lnTo>
                                        <a:pt x="1472" y="858"/>
                                      </a:lnTo>
                                      <a:lnTo>
                                        <a:pt x="1476" y="838"/>
                                      </a:lnTo>
                                      <a:lnTo>
                                        <a:pt x="1479" y="819"/>
                                      </a:lnTo>
                                      <a:lnTo>
                                        <a:pt x="1481" y="799"/>
                                      </a:lnTo>
                                      <a:lnTo>
                                        <a:pt x="1481" y="779"/>
                                      </a:lnTo>
                                      <a:lnTo>
                                        <a:pt x="1480" y="757"/>
                                      </a:lnTo>
                                      <a:lnTo>
                                        <a:pt x="1478" y="735"/>
                                      </a:lnTo>
                                      <a:lnTo>
                                        <a:pt x="1475" y="713"/>
                                      </a:lnTo>
                                      <a:lnTo>
                                        <a:pt x="1471" y="690"/>
                                      </a:lnTo>
                                      <a:lnTo>
                                        <a:pt x="1466" y="667"/>
                                      </a:lnTo>
                                      <a:lnTo>
                                        <a:pt x="1454" y="621"/>
                                      </a:lnTo>
                                      <a:lnTo>
                                        <a:pt x="1440" y="574"/>
                                      </a:lnTo>
                                      <a:lnTo>
                                        <a:pt x="1424" y="529"/>
                                      </a:lnTo>
                                      <a:lnTo>
                                        <a:pt x="1407" y="485"/>
                                      </a:lnTo>
                                      <a:lnTo>
                                        <a:pt x="1391" y="444"/>
                                      </a:lnTo>
                                      <a:lnTo>
                                        <a:pt x="1376" y="406"/>
                                      </a:lnTo>
                                      <a:lnTo>
                                        <a:pt x="1364" y="372"/>
                                      </a:lnTo>
                                      <a:lnTo>
                                        <a:pt x="1352" y="343"/>
                                      </a:lnTo>
                                      <a:lnTo>
                                        <a:pt x="1349" y="330"/>
                                      </a:lnTo>
                                      <a:lnTo>
                                        <a:pt x="1346" y="318"/>
                                      </a:lnTo>
                                      <a:lnTo>
                                        <a:pt x="1344" y="309"/>
                                      </a:lnTo>
                                      <a:lnTo>
                                        <a:pt x="1343" y="301"/>
                                      </a:lnTo>
                                      <a:lnTo>
                                        <a:pt x="1305" y="290"/>
                                      </a:lnTo>
                                      <a:lnTo>
                                        <a:pt x="1266" y="277"/>
                                      </a:lnTo>
                                      <a:lnTo>
                                        <a:pt x="1224" y="266"/>
                                      </a:lnTo>
                                      <a:lnTo>
                                        <a:pt x="1183" y="253"/>
                                      </a:lnTo>
                                      <a:lnTo>
                                        <a:pt x="1140" y="240"/>
                                      </a:lnTo>
                                      <a:lnTo>
                                        <a:pt x="1095" y="227"/>
                                      </a:lnTo>
                                      <a:lnTo>
                                        <a:pt x="1051" y="215"/>
                                      </a:lnTo>
                                      <a:lnTo>
                                        <a:pt x="1005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2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1458"/>
                                  <a:ext cx="523" cy="619"/>
                                </a:xfrm>
                                <a:custGeom>
                                  <a:avLst/>
                                  <a:gdLst>
                                    <a:gd name="T0" fmla="*/ 2542 w 3139"/>
                                    <a:gd name="T1" fmla="*/ 3011 h 3715"/>
                                    <a:gd name="T2" fmla="*/ 2616 w 3139"/>
                                    <a:gd name="T3" fmla="*/ 3305 h 3715"/>
                                    <a:gd name="T4" fmla="*/ 2558 w 3139"/>
                                    <a:gd name="T5" fmla="*/ 3460 h 3715"/>
                                    <a:gd name="T6" fmla="*/ 2413 w 3139"/>
                                    <a:gd name="T7" fmla="*/ 3551 h 3715"/>
                                    <a:gd name="T8" fmla="*/ 2245 w 3139"/>
                                    <a:gd name="T9" fmla="*/ 3584 h 3715"/>
                                    <a:gd name="T10" fmla="*/ 2105 w 3139"/>
                                    <a:gd name="T11" fmla="*/ 3549 h 3715"/>
                                    <a:gd name="T12" fmla="*/ 1713 w 3139"/>
                                    <a:gd name="T13" fmla="*/ 3060 h 3715"/>
                                    <a:gd name="T14" fmla="*/ 1396 w 3139"/>
                                    <a:gd name="T15" fmla="*/ 2697 h 3715"/>
                                    <a:gd name="T16" fmla="*/ 1135 w 3139"/>
                                    <a:gd name="T17" fmla="*/ 2526 h 3715"/>
                                    <a:gd name="T18" fmla="*/ 1629 w 3139"/>
                                    <a:gd name="T19" fmla="*/ 2602 h 3715"/>
                                    <a:gd name="T20" fmla="*/ 2406 w 3139"/>
                                    <a:gd name="T21" fmla="*/ 2805 h 3715"/>
                                    <a:gd name="T22" fmla="*/ 1501 w 3139"/>
                                    <a:gd name="T23" fmla="*/ 948 h 3715"/>
                                    <a:gd name="T24" fmla="*/ 1986 w 3139"/>
                                    <a:gd name="T25" fmla="*/ 856 h 3715"/>
                                    <a:gd name="T26" fmla="*/ 2486 w 3139"/>
                                    <a:gd name="T27" fmla="*/ 1030 h 3715"/>
                                    <a:gd name="T28" fmla="*/ 2941 w 3139"/>
                                    <a:gd name="T29" fmla="*/ 1491 h 3715"/>
                                    <a:gd name="T30" fmla="*/ 3047 w 3139"/>
                                    <a:gd name="T31" fmla="*/ 1714 h 3715"/>
                                    <a:gd name="T32" fmla="*/ 3028 w 3139"/>
                                    <a:gd name="T33" fmla="*/ 1886 h 3715"/>
                                    <a:gd name="T34" fmla="*/ 2898 w 3139"/>
                                    <a:gd name="T35" fmla="*/ 2004 h 3715"/>
                                    <a:gd name="T36" fmla="*/ 3083 w 3139"/>
                                    <a:gd name="T37" fmla="*/ 2309 h 3715"/>
                                    <a:gd name="T38" fmla="*/ 3112 w 3139"/>
                                    <a:gd name="T39" fmla="*/ 2664 h 3715"/>
                                    <a:gd name="T40" fmla="*/ 2930 w 3139"/>
                                    <a:gd name="T41" fmla="*/ 2889 h 3715"/>
                                    <a:gd name="T42" fmla="*/ 2766 w 3139"/>
                                    <a:gd name="T43" fmla="*/ 2927 h 3715"/>
                                    <a:gd name="T44" fmla="*/ 2542 w 3139"/>
                                    <a:gd name="T45" fmla="*/ 2886 h 3715"/>
                                    <a:gd name="T46" fmla="*/ 2677 w 3139"/>
                                    <a:gd name="T47" fmla="*/ 3248 h 3715"/>
                                    <a:gd name="T48" fmla="*/ 2689 w 3139"/>
                                    <a:gd name="T49" fmla="*/ 3452 h 3715"/>
                                    <a:gd name="T50" fmla="*/ 2578 w 3139"/>
                                    <a:gd name="T51" fmla="*/ 3622 h 3715"/>
                                    <a:gd name="T52" fmla="*/ 2332 w 3139"/>
                                    <a:gd name="T53" fmla="*/ 3712 h 3715"/>
                                    <a:gd name="T54" fmla="*/ 2057 w 3139"/>
                                    <a:gd name="T55" fmla="*/ 3671 h 3715"/>
                                    <a:gd name="T56" fmla="*/ 1854 w 3139"/>
                                    <a:gd name="T57" fmla="*/ 3461 h 3715"/>
                                    <a:gd name="T58" fmla="*/ 1397 w 3139"/>
                                    <a:gd name="T59" fmla="*/ 2859 h 3715"/>
                                    <a:gd name="T60" fmla="*/ 1045 w 3139"/>
                                    <a:gd name="T61" fmla="*/ 2508 h 3715"/>
                                    <a:gd name="T62" fmla="*/ 772 w 3139"/>
                                    <a:gd name="T63" fmla="*/ 2304 h 3715"/>
                                    <a:gd name="T64" fmla="*/ 598 w 3139"/>
                                    <a:gd name="T65" fmla="*/ 1979 h 3715"/>
                                    <a:gd name="T66" fmla="*/ 344 w 3139"/>
                                    <a:gd name="T67" fmla="*/ 1511 h 3715"/>
                                    <a:gd name="T68" fmla="*/ 39 w 3139"/>
                                    <a:gd name="T69" fmla="*/ 1023 h 3715"/>
                                    <a:gd name="T70" fmla="*/ 658 w 3139"/>
                                    <a:gd name="T71" fmla="*/ 616 h 3715"/>
                                    <a:gd name="T72" fmla="*/ 1434 w 3139"/>
                                    <a:gd name="T73" fmla="*/ 205 h 3715"/>
                                    <a:gd name="T74" fmla="*/ 1439 w 3139"/>
                                    <a:gd name="T75" fmla="*/ 257 h 3715"/>
                                    <a:gd name="T76" fmla="*/ 811 w 3139"/>
                                    <a:gd name="T77" fmla="*/ 669 h 3715"/>
                                    <a:gd name="T78" fmla="*/ 363 w 3139"/>
                                    <a:gd name="T79" fmla="*/ 1057 h 3715"/>
                                    <a:gd name="T80" fmla="*/ 737 w 3139"/>
                                    <a:gd name="T81" fmla="*/ 1467 h 3715"/>
                                    <a:gd name="T82" fmla="*/ 1713 w 3139"/>
                                    <a:gd name="T83" fmla="*/ 1794 h 3715"/>
                                    <a:gd name="T84" fmla="*/ 2478 w 3139"/>
                                    <a:gd name="T85" fmla="*/ 1879 h 3715"/>
                                    <a:gd name="T86" fmla="*/ 2783 w 3139"/>
                                    <a:gd name="T87" fmla="*/ 1695 h 3715"/>
                                    <a:gd name="T88" fmla="*/ 2468 w 3139"/>
                                    <a:gd name="T89" fmla="*/ 1273 h 3715"/>
                                    <a:gd name="T90" fmla="*/ 2020 w 3139"/>
                                    <a:gd name="T91" fmla="*/ 1021 h 3715"/>
                                    <a:gd name="T92" fmla="*/ 1579 w 3139"/>
                                    <a:gd name="T93" fmla="*/ 979 h 3715"/>
                                    <a:gd name="T94" fmla="*/ 1164 w 3139"/>
                                    <a:gd name="T95" fmla="*/ 1099 h 3715"/>
                                    <a:gd name="T96" fmla="*/ 2462 w 3139"/>
                                    <a:gd name="T97" fmla="*/ 2087 h 3715"/>
                                    <a:gd name="T98" fmla="*/ 1854 w 3139"/>
                                    <a:gd name="T99" fmla="*/ 2028 h 3715"/>
                                    <a:gd name="T100" fmla="*/ 1126 w 3139"/>
                                    <a:gd name="T101" fmla="*/ 1837 h 3715"/>
                                    <a:gd name="T102" fmla="*/ 573 w 3139"/>
                                    <a:gd name="T103" fmla="*/ 1705 h 3715"/>
                                    <a:gd name="T104" fmla="*/ 764 w 3139"/>
                                    <a:gd name="T105" fmla="*/ 2071 h 3715"/>
                                    <a:gd name="T106" fmla="*/ 997 w 3139"/>
                                    <a:gd name="T107" fmla="*/ 2332 h 3715"/>
                                    <a:gd name="T108" fmla="*/ 1337 w 3139"/>
                                    <a:gd name="T109" fmla="*/ 2435 h 3715"/>
                                    <a:gd name="T110" fmla="*/ 1860 w 3139"/>
                                    <a:gd name="T111" fmla="*/ 2522 h 3715"/>
                                    <a:gd name="T112" fmla="*/ 2685 w 3139"/>
                                    <a:gd name="T113" fmla="*/ 2778 h 3715"/>
                                    <a:gd name="T114" fmla="*/ 2879 w 3139"/>
                                    <a:gd name="T115" fmla="*/ 2813 h 3715"/>
                                    <a:gd name="T116" fmla="*/ 2975 w 3139"/>
                                    <a:gd name="T117" fmla="*/ 2644 h 3715"/>
                                    <a:gd name="T118" fmla="*/ 2975 w 3139"/>
                                    <a:gd name="T119" fmla="*/ 2355 h 37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139" h="3715">
                                      <a:moveTo>
                                        <a:pt x="2478" y="2827"/>
                                      </a:moveTo>
                                      <a:lnTo>
                                        <a:pt x="2479" y="2835"/>
                                      </a:lnTo>
                                      <a:lnTo>
                                        <a:pt x="2481" y="2844"/>
                                      </a:lnTo>
                                      <a:lnTo>
                                        <a:pt x="2484" y="2856"/>
                                      </a:lnTo>
                                      <a:lnTo>
                                        <a:pt x="2487" y="2869"/>
                                      </a:lnTo>
                                      <a:lnTo>
                                        <a:pt x="2499" y="2898"/>
                                      </a:lnTo>
                                      <a:lnTo>
                                        <a:pt x="2511" y="2932"/>
                                      </a:lnTo>
                                      <a:lnTo>
                                        <a:pt x="2526" y="2970"/>
                                      </a:lnTo>
                                      <a:lnTo>
                                        <a:pt x="2542" y="3011"/>
                                      </a:lnTo>
                                      <a:lnTo>
                                        <a:pt x="2559" y="3055"/>
                                      </a:lnTo>
                                      <a:lnTo>
                                        <a:pt x="2575" y="3100"/>
                                      </a:lnTo>
                                      <a:lnTo>
                                        <a:pt x="2589" y="3147"/>
                                      </a:lnTo>
                                      <a:lnTo>
                                        <a:pt x="2601" y="3193"/>
                                      </a:lnTo>
                                      <a:lnTo>
                                        <a:pt x="2606" y="3216"/>
                                      </a:lnTo>
                                      <a:lnTo>
                                        <a:pt x="2610" y="3239"/>
                                      </a:lnTo>
                                      <a:lnTo>
                                        <a:pt x="2613" y="3261"/>
                                      </a:lnTo>
                                      <a:lnTo>
                                        <a:pt x="2615" y="3283"/>
                                      </a:lnTo>
                                      <a:lnTo>
                                        <a:pt x="2616" y="3305"/>
                                      </a:lnTo>
                                      <a:lnTo>
                                        <a:pt x="2616" y="3325"/>
                                      </a:lnTo>
                                      <a:lnTo>
                                        <a:pt x="2614" y="3345"/>
                                      </a:lnTo>
                                      <a:lnTo>
                                        <a:pt x="2611" y="3364"/>
                                      </a:lnTo>
                                      <a:lnTo>
                                        <a:pt x="2607" y="3384"/>
                                      </a:lnTo>
                                      <a:lnTo>
                                        <a:pt x="2600" y="3400"/>
                                      </a:lnTo>
                                      <a:lnTo>
                                        <a:pt x="2592" y="3416"/>
                                      </a:lnTo>
                                      <a:lnTo>
                                        <a:pt x="2582" y="3432"/>
                                      </a:lnTo>
                                      <a:lnTo>
                                        <a:pt x="2571" y="3446"/>
                                      </a:lnTo>
                                      <a:lnTo>
                                        <a:pt x="2558" y="3460"/>
                                      </a:lnTo>
                                      <a:lnTo>
                                        <a:pt x="2544" y="3472"/>
                                      </a:lnTo>
                                      <a:lnTo>
                                        <a:pt x="2530" y="3484"/>
                                      </a:lnTo>
                                      <a:lnTo>
                                        <a:pt x="2516" y="3496"/>
                                      </a:lnTo>
                                      <a:lnTo>
                                        <a:pt x="2500" y="3506"/>
                                      </a:lnTo>
                                      <a:lnTo>
                                        <a:pt x="2484" y="3517"/>
                                      </a:lnTo>
                                      <a:lnTo>
                                        <a:pt x="2467" y="3526"/>
                                      </a:lnTo>
                                      <a:lnTo>
                                        <a:pt x="2449" y="3536"/>
                                      </a:lnTo>
                                      <a:lnTo>
                                        <a:pt x="2431" y="3543"/>
                                      </a:lnTo>
                                      <a:lnTo>
                                        <a:pt x="2413" y="3551"/>
                                      </a:lnTo>
                                      <a:lnTo>
                                        <a:pt x="2395" y="3558"/>
                                      </a:lnTo>
                                      <a:lnTo>
                                        <a:pt x="2376" y="3563"/>
                                      </a:lnTo>
                                      <a:lnTo>
                                        <a:pt x="2357" y="3569"/>
                                      </a:lnTo>
                                      <a:lnTo>
                                        <a:pt x="2338" y="3574"/>
                                      </a:lnTo>
                                      <a:lnTo>
                                        <a:pt x="2320" y="3577"/>
                                      </a:lnTo>
                                      <a:lnTo>
                                        <a:pt x="2301" y="3580"/>
                                      </a:lnTo>
                                      <a:lnTo>
                                        <a:pt x="2282" y="3582"/>
                                      </a:lnTo>
                                      <a:lnTo>
                                        <a:pt x="2263" y="3583"/>
                                      </a:lnTo>
                                      <a:lnTo>
                                        <a:pt x="2245" y="3584"/>
                                      </a:lnTo>
                                      <a:lnTo>
                                        <a:pt x="2227" y="3583"/>
                                      </a:lnTo>
                                      <a:lnTo>
                                        <a:pt x="2210" y="3582"/>
                                      </a:lnTo>
                                      <a:lnTo>
                                        <a:pt x="2192" y="3580"/>
                                      </a:lnTo>
                                      <a:lnTo>
                                        <a:pt x="2177" y="3578"/>
                                      </a:lnTo>
                                      <a:lnTo>
                                        <a:pt x="2161" y="3574"/>
                                      </a:lnTo>
                                      <a:lnTo>
                                        <a:pt x="2146" y="3570"/>
                                      </a:lnTo>
                                      <a:lnTo>
                                        <a:pt x="2131" y="3563"/>
                                      </a:lnTo>
                                      <a:lnTo>
                                        <a:pt x="2117" y="3557"/>
                                      </a:lnTo>
                                      <a:lnTo>
                                        <a:pt x="2105" y="3549"/>
                                      </a:lnTo>
                                      <a:lnTo>
                                        <a:pt x="2093" y="3541"/>
                                      </a:lnTo>
                                      <a:lnTo>
                                        <a:pt x="2082" y="3532"/>
                                      </a:lnTo>
                                      <a:lnTo>
                                        <a:pt x="2073" y="3522"/>
                                      </a:lnTo>
                                      <a:lnTo>
                                        <a:pt x="2011" y="3446"/>
                                      </a:lnTo>
                                      <a:lnTo>
                                        <a:pt x="1950" y="3369"/>
                                      </a:lnTo>
                                      <a:lnTo>
                                        <a:pt x="1890" y="3290"/>
                                      </a:lnTo>
                                      <a:lnTo>
                                        <a:pt x="1830" y="3213"/>
                                      </a:lnTo>
                                      <a:lnTo>
                                        <a:pt x="1772" y="3136"/>
                                      </a:lnTo>
                                      <a:lnTo>
                                        <a:pt x="1713" y="3060"/>
                                      </a:lnTo>
                                      <a:lnTo>
                                        <a:pt x="1655" y="2986"/>
                                      </a:lnTo>
                                      <a:lnTo>
                                        <a:pt x="1598" y="2915"/>
                                      </a:lnTo>
                                      <a:lnTo>
                                        <a:pt x="1568" y="2881"/>
                                      </a:lnTo>
                                      <a:lnTo>
                                        <a:pt x="1539" y="2848"/>
                                      </a:lnTo>
                                      <a:lnTo>
                                        <a:pt x="1511" y="2815"/>
                                      </a:lnTo>
                                      <a:lnTo>
                                        <a:pt x="1482" y="2784"/>
                                      </a:lnTo>
                                      <a:lnTo>
                                        <a:pt x="1453" y="2753"/>
                                      </a:lnTo>
                                      <a:lnTo>
                                        <a:pt x="1424" y="2725"/>
                                      </a:lnTo>
                                      <a:lnTo>
                                        <a:pt x="1396" y="2697"/>
                                      </a:lnTo>
                                      <a:lnTo>
                                        <a:pt x="1367" y="2672"/>
                                      </a:lnTo>
                                      <a:lnTo>
                                        <a:pt x="1339" y="2648"/>
                                      </a:lnTo>
                                      <a:lnTo>
                                        <a:pt x="1309" y="2624"/>
                                      </a:lnTo>
                                      <a:lnTo>
                                        <a:pt x="1281" y="2603"/>
                                      </a:lnTo>
                                      <a:lnTo>
                                        <a:pt x="1252" y="2584"/>
                                      </a:lnTo>
                                      <a:lnTo>
                                        <a:pt x="1222" y="2566"/>
                                      </a:lnTo>
                                      <a:lnTo>
                                        <a:pt x="1194" y="2550"/>
                                      </a:lnTo>
                                      <a:lnTo>
                                        <a:pt x="1164" y="2538"/>
                                      </a:lnTo>
                                      <a:lnTo>
                                        <a:pt x="1135" y="2526"/>
                                      </a:lnTo>
                                      <a:lnTo>
                                        <a:pt x="1148" y="2527"/>
                                      </a:lnTo>
                                      <a:lnTo>
                                        <a:pt x="1183" y="2529"/>
                                      </a:lnTo>
                                      <a:lnTo>
                                        <a:pt x="1218" y="2534"/>
                                      </a:lnTo>
                                      <a:lnTo>
                                        <a:pt x="1255" y="2537"/>
                                      </a:lnTo>
                                      <a:lnTo>
                                        <a:pt x="1293" y="2542"/>
                                      </a:lnTo>
                                      <a:lnTo>
                                        <a:pt x="1372" y="2554"/>
                                      </a:lnTo>
                                      <a:lnTo>
                                        <a:pt x="1456" y="2567"/>
                                      </a:lnTo>
                                      <a:lnTo>
                                        <a:pt x="1542" y="2584"/>
                                      </a:lnTo>
                                      <a:lnTo>
                                        <a:pt x="1629" y="2602"/>
                                      </a:lnTo>
                                      <a:lnTo>
                                        <a:pt x="1719" y="2621"/>
                                      </a:lnTo>
                                      <a:lnTo>
                                        <a:pt x="1810" y="2642"/>
                                      </a:lnTo>
                                      <a:lnTo>
                                        <a:pt x="1900" y="2665"/>
                                      </a:lnTo>
                                      <a:lnTo>
                                        <a:pt x="1990" y="2688"/>
                                      </a:lnTo>
                                      <a:lnTo>
                                        <a:pt x="2078" y="2711"/>
                                      </a:lnTo>
                                      <a:lnTo>
                                        <a:pt x="2165" y="2735"/>
                                      </a:lnTo>
                                      <a:lnTo>
                                        <a:pt x="2249" y="2759"/>
                                      </a:lnTo>
                                      <a:lnTo>
                                        <a:pt x="2330" y="2782"/>
                                      </a:lnTo>
                                      <a:lnTo>
                                        <a:pt x="2406" y="2805"/>
                                      </a:lnTo>
                                      <a:lnTo>
                                        <a:pt x="2478" y="2827"/>
                                      </a:lnTo>
                                      <a:close/>
                                      <a:moveTo>
                                        <a:pt x="1121" y="1120"/>
                                      </a:moveTo>
                                      <a:lnTo>
                                        <a:pt x="1176" y="1093"/>
                                      </a:lnTo>
                                      <a:lnTo>
                                        <a:pt x="1231" y="1066"/>
                                      </a:lnTo>
                                      <a:lnTo>
                                        <a:pt x="1285" y="1040"/>
                                      </a:lnTo>
                                      <a:lnTo>
                                        <a:pt x="1340" y="1016"/>
                                      </a:lnTo>
                                      <a:lnTo>
                                        <a:pt x="1394" y="991"/>
                                      </a:lnTo>
                                      <a:lnTo>
                                        <a:pt x="1448" y="969"/>
                                      </a:lnTo>
                                      <a:lnTo>
                                        <a:pt x="1501" y="948"/>
                                      </a:lnTo>
                                      <a:lnTo>
                                        <a:pt x="1555" y="929"/>
                                      </a:lnTo>
                                      <a:lnTo>
                                        <a:pt x="1609" y="911"/>
                                      </a:lnTo>
                                      <a:lnTo>
                                        <a:pt x="1663" y="896"/>
                                      </a:lnTo>
                                      <a:lnTo>
                                        <a:pt x="1717" y="882"/>
                                      </a:lnTo>
                                      <a:lnTo>
                                        <a:pt x="1771" y="872"/>
                                      </a:lnTo>
                                      <a:lnTo>
                                        <a:pt x="1825" y="863"/>
                                      </a:lnTo>
                                      <a:lnTo>
                                        <a:pt x="1879" y="858"/>
                                      </a:lnTo>
                                      <a:lnTo>
                                        <a:pt x="1932" y="856"/>
                                      </a:lnTo>
                                      <a:lnTo>
                                        <a:pt x="1986" y="856"/>
                                      </a:lnTo>
                                      <a:lnTo>
                                        <a:pt x="2041" y="860"/>
                                      </a:lnTo>
                                      <a:lnTo>
                                        <a:pt x="2095" y="868"/>
                                      </a:lnTo>
                                      <a:lnTo>
                                        <a:pt x="2150" y="878"/>
                                      </a:lnTo>
                                      <a:lnTo>
                                        <a:pt x="2205" y="893"/>
                                      </a:lnTo>
                                      <a:lnTo>
                                        <a:pt x="2261" y="912"/>
                                      </a:lnTo>
                                      <a:lnTo>
                                        <a:pt x="2317" y="935"/>
                                      </a:lnTo>
                                      <a:lnTo>
                                        <a:pt x="2373" y="963"/>
                                      </a:lnTo>
                                      <a:lnTo>
                                        <a:pt x="2429" y="994"/>
                                      </a:lnTo>
                                      <a:lnTo>
                                        <a:pt x="2486" y="1030"/>
                                      </a:lnTo>
                                      <a:lnTo>
                                        <a:pt x="2544" y="1073"/>
                                      </a:lnTo>
                                      <a:lnTo>
                                        <a:pt x="2601" y="1119"/>
                                      </a:lnTo>
                                      <a:lnTo>
                                        <a:pt x="2660" y="1171"/>
                                      </a:lnTo>
                                      <a:lnTo>
                                        <a:pt x="2719" y="1228"/>
                                      </a:lnTo>
                                      <a:lnTo>
                                        <a:pt x="2779" y="1290"/>
                                      </a:lnTo>
                                      <a:lnTo>
                                        <a:pt x="2839" y="1359"/>
                                      </a:lnTo>
                                      <a:lnTo>
                                        <a:pt x="2899" y="1434"/>
                                      </a:lnTo>
                                      <a:lnTo>
                                        <a:pt x="2921" y="1463"/>
                                      </a:lnTo>
                                      <a:lnTo>
                                        <a:pt x="2941" y="1491"/>
                                      </a:lnTo>
                                      <a:lnTo>
                                        <a:pt x="2959" y="1519"/>
                                      </a:lnTo>
                                      <a:lnTo>
                                        <a:pt x="2976" y="1545"/>
                                      </a:lnTo>
                                      <a:lnTo>
                                        <a:pt x="2992" y="1572"/>
                                      </a:lnTo>
                                      <a:lnTo>
                                        <a:pt x="3005" y="1597"/>
                                      </a:lnTo>
                                      <a:lnTo>
                                        <a:pt x="3017" y="1622"/>
                                      </a:lnTo>
                                      <a:lnTo>
                                        <a:pt x="3027" y="1646"/>
                                      </a:lnTo>
                                      <a:lnTo>
                                        <a:pt x="3036" y="1670"/>
                                      </a:lnTo>
                                      <a:lnTo>
                                        <a:pt x="3042" y="1692"/>
                                      </a:lnTo>
                                      <a:lnTo>
                                        <a:pt x="3047" y="1714"/>
                                      </a:lnTo>
                                      <a:lnTo>
                                        <a:pt x="3051" y="1737"/>
                                      </a:lnTo>
                                      <a:lnTo>
                                        <a:pt x="3053" y="1757"/>
                                      </a:lnTo>
                                      <a:lnTo>
                                        <a:pt x="3055" y="1778"/>
                                      </a:lnTo>
                                      <a:lnTo>
                                        <a:pt x="3053" y="1797"/>
                                      </a:lnTo>
                                      <a:lnTo>
                                        <a:pt x="3051" y="1816"/>
                                      </a:lnTo>
                                      <a:lnTo>
                                        <a:pt x="3048" y="1834"/>
                                      </a:lnTo>
                                      <a:lnTo>
                                        <a:pt x="3043" y="1852"/>
                                      </a:lnTo>
                                      <a:lnTo>
                                        <a:pt x="3037" y="1869"/>
                                      </a:lnTo>
                                      <a:lnTo>
                                        <a:pt x="3028" y="1886"/>
                                      </a:lnTo>
                                      <a:lnTo>
                                        <a:pt x="3019" y="1901"/>
                                      </a:lnTo>
                                      <a:lnTo>
                                        <a:pt x="3008" y="1916"/>
                                      </a:lnTo>
                                      <a:lnTo>
                                        <a:pt x="2996" y="1930"/>
                                      </a:lnTo>
                                      <a:lnTo>
                                        <a:pt x="2983" y="1945"/>
                                      </a:lnTo>
                                      <a:lnTo>
                                        <a:pt x="2969" y="1957"/>
                                      </a:lnTo>
                                      <a:lnTo>
                                        <a:pt x="2953" y="1970"/>
                                      </a:lnTo>
                                      <a:lnTo>
                                        <a:pt x="2936" y="1982"/>
                                      </a:lnTo>
                                      <a:lnTo>
                                        <a:pt x="2917" y="1993"/>
                                      </a:lnTo>
                                      <a:lnTo>
                                        <a:pt x="2898" y="2004"/>
                                      </a:lnTo>
                                      <a:lnTo>
                                        <a:pt x="2878" y="2013"/>
                                      </a:lnTo>
                                      <a:lnTo>
                                        <a:pt x="2856" y="2023"/>
                                      </a:lnTo>
                                      <a:lnTo>
                                        <a:pt x="2833" y="2031"/>
                                      </a:lnTo>
                                      <a:lnTo>
                                        <a:pt x="2892" y="2079"/>
                                      </a:lnTo>
                                      <a:lnTo>
                                        <a:pt x="2943" y="2127"/>
                                      </a:lnTo>
                                      <a:lnTo>
                                        <a:pt x="2987" y="2173"/>
                                      </a:lnTo>
                                      <a:lnTo>
                                        <a:pt x="3025" y="2220"/>
                                      </a:lnTo>
                                      <a:lnTo>
                                        <a:pt x="3057" y="2265"/>
                                      </a:lnTo>
                                      <a:lnTo>
                                        <a:pt x="3083" y="2309"/>
                                      </a:lnTo>
                                      <a:lnTo>
                                        <a:pt x="3104" y="2354"/>
                                      </a:lnTo>
                                      <a:lnTo>
                                        <a:pt x="3120" y="2396"/>
                                      </a:lnTo>
                                      <a:lnTo>
                                        <a:pt x="3131" y="2438"/>
                                      </a:lnTo>
                                      <a:lnTo>
                                        <a:pt x="3137" y="2480"/>
                                      </a:lnTo>
                                      <a:lnTo>
                                        <a:pt x="3139" y="2519"/>
                                      </a:lnTo>
                                      <a:lnTo>
                                        <a:pt x="3137" y="2557"/>
                                      </a:lnTo>
                                      <a:lnTo>
                                        <a:pt x="3132" y="2594"/>
                                      </a:lnTo>
                                      <a:lnTo>
                                        <a:pt x="3123" y="2630"/>
                                      </a:lnTo>
                                      <a:lnTo>
                                        <a:pt x="3112" y="2664"/>
                                      </a:lnTo>
                                      <a:lnTo>
                                        <a:pt x="3098" y="2696"/>
                                      </a:lnTo>
                                      <a:lnTo>
                                        <a:pt x="3081" y="2727"/>
                                      </a:lnTo>
                                      <a:lnTo>
                                        <a:pt x="3063" y="2756"/>
                                      </a:lnTo>
                                      <a:lnTo>
                                        <a:pt x="3043" y="2783"/>
                                      </a:lnTo>
                                      <a:lnTo>
                                        <a:pt x="3022" y="2808"/>
                                      </a:lnTo>
                                      <a:lnTo>
                                        <a:pt x="3000" y="2832"/>
                                      </a:lnTo>
                                      <a:lnTo>
                                        <a:pt x="2976" y="2853"/>
                                      </a:lnTo>
                                      <a:lnTo>
                                        <a:pt x="2953" y="2872"/>
                                      </a:lnTo>
                                      <a:lnTo>
                                        <a:pt x="2930" y="2889"/>
                                      </a:lnTo>
                                      <a:lnTo>
                                        <a:pt x="2908" y="2904"/>
                                      </a:lnTo>
                                      <a:lnTo>
                                        <a:pt x="2884" y="2916"/>
                                      </a:lnTo>
                                      <a:lnTo>
                                        <a:pt x="2863" y="2926"/>
                                      </a:lnTo>
                                      <a:lnTo>
                                        <a:pt x="2843" y="2932"/>
                                      </a:lnTo>
                                      <a:lnTo>
                                        <a:pt x="2824" y="2937"/>
                                      </a:lnTo>
                                      <a:lnTo>
                                        <a:pt x="2807" y="2938"/>
                                      </a:lnTo>
                                      <a:lnTo>
                                        <a:pt x="2794" y="2937"/>
                                      </a:lnTo>
                                      <a:lnTo>
                                        <a:pt x="2781" y="2934"/>
                                      </a:lnTo>
                                      <a:lnTo>
                                        <a:pt x="2766" y="2927"/>
                                      </a:lnTo>
                                      <a:lnTo>
                                        <a:pt x="2744" y="2918"/>
                                      </a:lnTo>
                                      <a:lnTo>
                                        <a:pt x="2717" y="2908"/>
                                      </a:lnTo>
                                      <a:lnTo>
                                        <a:pt x="2686" y="2896"/>
                                      </a:lnTo>
                                      <a:lnTo>
                                        <a:pt x="2649" y="2883"/>
                                      </a:lnTo>
                                      <a:lnTo>
                                        <a:pt x="2607" y="2869"/>
                                      </a:lnTo>
                                      <a:lnTo>
                                        <a:pt x="2561" y="2854"/>
                                      </a:lnTo>
                                      <a:lnTo>
                                        <a:pt x="2511" y="2838"/>
                                      </a:lnTo>
                                      <a:lnTo>
                                        <a:pt x="2526" y="2859"/>
                                      </a:lnTo>
                                      <a:lnTo>
                                        <a:pt x="2542" y="2886"/>
                                      </a:lnTo>
                                      <a:lnTo>
                                        <a:pt x="2559" y="2917"/>
                                      </a:lnTo>
                                      <a:lnTo>
                                        <a:pt x="2577" y="2953"/>
                                      </a:lnTo>
                                      <a:lnTo>
                                        <a:pt x="2595" y="2992"/>
                                      </a:lnTo>
                                      <a:lnTo>
                                        <a:pt x="2612" y="3036"/>
                                      </a:lnTo>
                                      <a:lnTo>
                                        <a:pt x="2629" y="3081"/>
                                      </a:lnTo>
                                      <a:lnTo>
                                        <a:pt x="2645" y="3128"/>
                                      </a:lnTo>
                                      <a:lnTo>
                                        <a:pt x="2659" y="3175"/>
                                      </a:lnTo>
                                      <a:lnTo>
                                        <a:pt x="2672" y="3224"/>
                                      </a:lnTo>
                                      <a:lnTo>
                                        <a:pt x="2677" y="3248"/>
                                      </a:lnTo>
                                      <a:lnTo>
                                        <a:pt x="2682" y="3273"/>
                                      </a:lnTo>
                                      <a:lnTo>
                                        <a:pt x="2686" y="3297"/>
                                      </a:lnTo>
                                      <a:lnTo>
                                        <a:pt x="2689" y="3320"/>
                                      </a:lnTo>
                                      <a:lnTo>
                                        <a:pt x="2691" y="3343"/>
                                      </a:lnTo>
                                      <a:lnTo>
                                        <a:pt x="2692" y="3367"/>
                                      </a:lnTo>
                                      <a:lnTo>
                                        <a:pt x="2693" y="3389"/>
                                      </a:lnTo>
                                      <a:lnTo>
                                        <a:pt x="2693" y="3411"/>
                                      </a:lnTo>
                                      <a:lnTo>
                                        <a:pt x="2691" y="3432"/>
                                      </a:lnTo>
                                      <a:lnTo>
                                        <a:pt x="2689" y="3452"/>
                                      </a:lnTo>
                                      <a:lnTo>
                                        <a:pt x="2686" y="3471"/>
                                      </a:lnTo>
                                      <a:lnTo>
                                        <a:pt x="2681" y="3490"/>
                                      </a:lnTo>
                                      <a:lnTo>
                                        <a:pt x="2673" y="3511"/>
                                      </a:lnTo>
                                      <a:lnTo>
                                        <a:pt x="2663" y="3533"/>
                                      </a:lnTo>
                                      <a:lnTo>
                                        <a:pt x="2650" y="3552"/>
                                      </a:lnTo>
                                      <a:lnTo>
                                        <a:pt x="2635" y="3571"/>
                                      </a:lnTo>
                                      <a:lnTo>
                                        <a:pt x="2617" y="3589"/>
                                      </a:lnTo>
                                      <a:lnTo>
                                        <a:pt x="2598" y="3606"/>
                                      </a:lnTo>
                                      <a:lnTo>
                                        <a:pt x="2578" y="3622"/>
                                      </a:lnTo>
                                      <a:lnTo>
                                        <a:pt x="2555" y="3637"/>
                                      </a:lnTo>
                                      <a:lnTo>
                                        <a:pt x="2530" y="3651"/>
                                      </a:lnTo>
                                      <a:lnTo>
                                        <a:pt x="2505" y="3664"/>
                                      </a:lnTo>
                                      <a:lnTo>
                                        <a:pt x="2479" y="3675"/>
                                      </a:lnTo>
                                      <a:lnTo>
                                        <a:pt x="2451" y="3686"/>
                                      </a:lnTo>
                                      <a:lnTo>
                                        <a:pt x="2422" y="3694"/>
                                      </a:lnTo>
                                      <a:lnTo>
                                        <a:pt x="2393" y="3702"/>
                                      </a:lnTo>
                                      <a:lnTo>
                                        <a:pt x="2362" y="3708"/>
                                      </a:lnTo>
                                      <a:lnTo>
                                        <a:pt x="2332" y="3712"/>
                                      </a:lnTo>
                                      <a:lnTo>
                                        <a:pt x="2300" y="3714"/>
                                      </a:lnTo>
                                      <a:lnTo>
                                        <a:pt x="2270" y="3715"/>
                                      </a:lnTo>
                                      <a:lnTo>
                                        <a:pt x="2238" y="3715"/>
                                      </a:lnTo>
                                      <a:lnTo>
                                        <a:pt x="2207" y="3712"/>
                                      </a:lnTo>
                                      <a:lnTo>
                                        <a:pt x="2175" y="3708"/>
                                      </a:lnTo>
                                      <a:lnTo>
                                        <a:pt x="2145" y="3702"/>
                                      </a:lnTo>
                                      <a:lnTo>
                                        <a:pt x="2115" y="3693"/>
                                      </a:lnTo>
                                      <a:lnTo>
                                        <a:pt x="2086" y="3684"/>
                                      </a:lnTo>
                                      <a:lnTo>
                                        <a:pt x="2057" y="3671"/>
                                      </a:lnTo>
                                      <a:lnTo>
                                        <a:pt x="2030" y="3656"/>
                                      </a:lnTo>
                                      <a:lnTo>
                                        <a:pt x="2002" y="3639"/>
                                      </a:lnTo>
                                      <a:lnTo>
                                        <a:pt x="1977" y="3620"/>
                                      </a:lnTo>
                                      <a:lnTo>
                                        <a:pt x="1954" y="3599"/>
                                      </a:lnTo>
                                      <a:lnTo>
                                        <a:pt x="1931" y="3575"/>
                                      </a:lnTo>
                                      <a:lnTo>
                                        <a:pt x="1910" y="3548"/>
                                      </a:lnTo>
                                      <a:lnTo>
                                        <a:pt x="1891" y="3520"/>
                                      </a:lnTo>
                                      <a:lnTo>
                                        <a:pt x="1873" y="3491"/>
                                      </a:lnTo>
                                      <a:lnTo>
                                        <a:pt x="1854" y="3461"/>
                                      </a:lnTo>
                                      <a:lnTo>
                                        <a:pt x="1832" y="3428"/>
                                      </a:lnTo>
                                      <a:lnTo>
                                        <a:pt x="1810" y="3394"/>
                                      </a:lnTo>
                                      <a:lnTo>
                                        <a:pt x="1759" y="3323"/>
                                      </a:lnTo>
                                      <a:lnTo>
                                        <a:pt x="1703" y="3248"/>
                                      </a:lnTo>
                                      <a:lnTo>
                                        <a:pt x="1644" y="3170"/>
                                      </a:lnTo>
                                      <a:lnTo>
                                        <a:pt x="1583" y="3091"/>
                                      </a:lnTo>
                                      <a:lnTo>
                                        <a:pt x="1519" y="3012"/>
                                      </a:lnTo>
                                      <a:lnTo>
                                        <a:pt x="1457" y="2934"/>
                                      </a:lnTo>
                                      <a:lnTo>
                                        <a:pt x="1397" y="2859"/>
                                      </a:lnTo>
                                      <a:lnTo>
                                        <a:pt x="1339" y="2788"/>
                                      </a:lnTo>
                                      <a:lnTo>
                                        <a:pt x="1285" y="2724"/>
                                      </a:lnTo>
                                      <a:lnTo>
                                        <a:pt x="1236" y="2665"/>
                                      </a:lnTo>
                                      <a:lnTo>
                                        <a:pt x="1195" y="2614"/>
                                      </a:lnTo>
                                      <a:lnTo>
                                        <a:pt x="1161" y="2574"/>
                                      </a:lnTo>
                                      <a:lnTo>
                                        <a:pt x="1136" y="2543"/>
                                      </a:lnTo>
                                      <a:lnTo>
                                        <a:pt x="1122" y="2525"/>
                                      </a:lnTo>
                                      <a:lnTo>
                                        <a:pt x="1083" y="2518"/>
                                      </a:lnTo>
                                      <a:lnTo>
                                        <a:pt x="1045" y="2508"/>
                                      </a:lnTo>
                                      <a:lnTo>
                                        <a:pt x="1009" y="2496"/>
                                      </a:lnTo>
                                      <a:lnTo>
                                        <a:pt x="974" y="2480"/>
                                      </a:lnTo>
                                      <a:lnTo>
                                        <a:pt x="941" y="2462"/>
                                      </a:lnTo>
                                      <a:lnTo>
                                        <a:pt x="910" y="2441"/>
                                      </a:lnTo>
                                      <a:lnTo>
                                        <a:pt x="879" y="2417"/>
                                      </a:lnTo>
                                      <a:lnTo>
                                        <a:pt x="851" y="2392"/>
                                      </a:lnTo>
                                      <a:lnTo>
                                        <a:pt x="823" y="2364"/>
                                      </a:lnTo>
                                      <a:lnTo>
                                        <a:pt x="797" y="2335"/>
                                      </a:lnTo>
                                      <a:lnTo>
                                        <a:pt x="772" y="2304"/>
                                      </a:lnTo>
                                      <a:lnTo>
                                        <a:pt x="748" y="2271"/>
                                      </a:lnTo>
                                      <a:lnTo>
                                        <a:pt x="726" y="2238"/>
                                      </a:lnTo>
                                      <a:lnTo>
                                        <a:pt x="705" y="2203"/>
                                      </a:lnTo>
                                      <a:lnTo>
                                        <a:pt x="684" y="2167"/>
                                      </a:lnTo>
                                      <a:lnTo>
                                        <a:pt x="665" y="2131"/>
                                      </a:lnTo>
                                      <a:lnTo>
                                        <a:pt x="647" y="2093"/>
                                      </a:lnTo>
                                      <a:lnTo>
                                        <a:pt x="630" y="2055"/>
                                      </a:lnTo>
                                      <a:lnTo>
                                        <a:pt x="613" y="2017"/>
                                      </a:lnTo>
                                      <a:lnTo>
                                        <a:pt x="598" y="1979"/>
                                      </a:lnTo>
                                      <a:lnTo>
                                        <a:pt x="583" y="1941"/>
                                      </a:lnTo>
                                      <a:lnTo>
                                        <a:pt x="569" y="1902"/>
                                      </a:lnTo>
                                      <a:lnTo>
                                        <a:pt x="557" y="1865"/>
                                      </a:lnTo>
                                      <a:lnTo>
                                        <a:pt x="545" y="1828"/>
                                      </a:lnTo>
                                      <a:lnTo>
                                        <a:pt x="522" y="1757"/>
                                      </a:lnTo>
                                      <a:lnTo>
                                        <a:pt x="503" y="1690"/>
                                      </a:lnTo>
                                      <a:lnTo>
                                        <a:pt x="485" y="1628"/>
                                      </a:lnTo>
                                      <a:lnTo>
                                        <a:pt x="469" y="1574"/>
                                      </a:lnTo>
                                      <a:lnTo>
                                        <a:pt x="344" y="1511"/>
                                      </a:lnTo>
                                      <a:lnTo>
                                        <a:pt x="241" y="1450"/>
                                      </a:lnTo>
                                      <a:lnTo>
                                        <a:pt x="157" y="1391"/>
                                      </a:lnTo>
                                      <a:lnTo>
                                        <a:pt x="93" y="1334"/>
                                      </a:lnTo>
                                      <a:lnTo>
                                        <a:pt x="45" y="1279"/>
                                      </a:lnTo>
                                      <a:lnTo>
                                        <a:pt x="15" y="1225"/>
                                      </a:lnTo>
                                      <a:lnTo>
                                        <a:pt x="0" y="1172"/>
                                      </a:lnTo>
                                      <a:lnTo>
                                        <a:pt x="0" y="1121"/>
                                      </a:lnTo>
                                      <a:lnTo>
                                        <a:pt x="13" y="1072"/>
                                      </a:lnTo>
                                      <a:lnTo>
                                        <a:pt x="39" y="1023"/>
                                      </a:lnTo>
                                      <a:lnTo>
                                        <a:pt x="76" y="975"/>
                                      </a:lnTo>
                                      <a:lnTo>
                                        <a:pt x="124" y="929"/>
                                      </a:lnTo>
                                      <a:lnTo>
                                        <a:pt x="181" y="882"/>
                                      </a:lnTo>
                                      <a:lnTo>
                                        <a:pt x="245" y="837"/>
                                      </a:lnTo>
                                      <a:lnTo>
                                        <a:pt x="318" y="792"/>
                                      </a:lnTo>
                                      <a:lnTo>
                                        <a:pt x="396" y="747"/>
                                      </a:lnTo>
                                      <a:lnTo>
                                        <a:pt x="480" y="704"/>
                                      </a:lnTo>
                                      <a:lnTo>
                                        <a:pt x="567" y="659"/>
                                      </a:lnTo>
                                      <a:lnTo>
                                        <a:pt x="658" y="616"/>
                                      </a:lnTo>
                                      <a:lnTo>
                                        <a:pt x="750" y="572"/>
                                      </a:lnTo>
                                      <a:lnTo>
                                        <a:pt x="844" y="527"/>
                                      </a:lnTo>
                                      <a:lnTo>
                                        <a:pt x="937" y="483"/>
                                      </a:lnTo>
                                      <a:lnTo>
                                        <a:pt x="1029" y="438"/>
                                      </a:lnTo>
                                      <a:lnTo>
                                        <a:pt x="1119" y="393"/>
                                      </a:lnTo>
                                      <a:lnTo>
                                        <a:pt x="1206" y="347"/>
                                      </a:lnTo>
                                      <a:lnTo>
                                        <a:pt x="1288" y="301"/>
                                      </a:lnTo>
                                      <a:lnTo>
                                        <a:pt x="1364" y="253"/>
                                      </a:lnTo>
                                      <a:lnTo>
                                        <a:pt x="1434" y="205"/>
                                      </a:lnTo>
                                      <a:lnTo>
                                        <a:pt x="1497" y="155"/>
                                      </a:lnTo>
                                      <a:lnTo>
                                        <a:pt x="1551" y="104"/>
                                      </a:lnTo>
                                      <a:lnTo>
                                        <a:pt x="1595" y="53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608" y="53"/>
                                      </a:lnTo>
                                      <a:lnTo>
                                        <a:pt x="1577" y="105"/>
                                      </a:lnTo>
                                      <a:lnTo>
                                        <a:pt x="1538" y="156"/>
                                      </a:lnTo>
                                      <a:lnTo>
                                        <a:pt x="1492" y="207"/>
                                      </a:lnTo>
                                      <a:lnTo>
                                        <a:pt x="1439" y="257"/>
                                      </a:lnTo>
                                      <a:lnTo>
                                        <a:pt x="1381" y="304"/>
                                      </a:lnTo>
                                      <a:lnTo>
                                        <a:pt x="1318" y="353"/>
                                      </a:lnTo>
                                      <a:lnTo>
                                        <a:pt x="1250" y="399"/>
                                      </a:lnTo>
                                      <a:lnTo>
                                        <a:pt x="1179" y="446"/>
                                      </a:lnTo>
                                      <a:lnTo>
                                        <a:pt x="1107" y="491"/>
                                      </a:lnTo>
                                      <a:lnTo>
                                        <a:pt x="1032" y="536"/>
                                      </a:lnTo>
                                      <a:lnTo>
                                        <a:pt x="958" y="581"/>
                                      </a:lnTo>
                                      <a:lnTo>
                                        <a:pt x="884" y="624"/>
                                      </a:lnTo>
                                      <a:lnTo>
                                        <a:pt x="811" y="669"/>
                                      </a:lnTo>
                                      <a:lnTo>
                                        <a:pt x="741" y="712"/>
                                      </a:lnTo>
                                      <a:lnTo>
                                        <a:pt x="674" y="755"/>
                                      </a:lnTo>
                                      <a:lnTo>
                                        <a:pt x="611" y="798"/>
                                      </a:lnTo>
                                      <a:lnTo>
                                        <a:pt x="552" y="841"/>
                                      </a:lnTo>
                                      <a:lnTo>
                                        <a:pt x="499" y="884"/>
                                      </a:lnTo>
                                      <a:lnTo>
                                        <a:pt x="453" y="927"/>
                                      </a:lnTo>
                                      <a:lnTo>
                                        <a:pt x="414" y="970"/>
                                      </a:lnTo>
                                      <a:lnTo>
                                        <a:pt x="384" y="1013"/>
                                      </a:lnTo>
                                      <a:lnTo>
                                        <a:pt x="363" y="1057"/>
                                      </a:lnTo>
                                      <a:lnTo>
                                        <a:pt x="352" y="1100"/>
                                      </a:lnTo>
                                      <a:lnTo>
                                        <a:pt x="352" y="1145"/>
                                      </a:lnTo>
                                      <a:lnTo>
                                        <a:pt x="365" y="1189"/>
                                      </a:lnTo>
                                      <a:lnTo>
                                        <a:pt x="390" y="1233"/>
                                      </a:lnTo>
                                      <a:lnTo>
                                        <a:pt x="428" y="1279"/>
                                      </a:lnTo>
                                      <a:lnTo>
                                        <a:pt x="481" y="1325"/>
                                      </a:lnTo>
                                      <a:lnTo>
                                        <a:pt x="549" y="1372"/>
                                      </a:lnTo>
                                      <a:lnTo>
                                        <a:pt x="635" y="1419"/>
                                      </a:lnTo>
                                      <a:lnTo>
                                        <a:pt x="737" y="1467"/>
                                      </a:lnTo>
                                      <a:lnTo>
                                        <a:pt x="848" y="1515"/>
                                      </a:lnTo>
                                      <a:lnTo>
                                        <a:pt x="959" y="1559"/>
                                      </a:lnTo>
                                      <a:lnTo>
                                        <a:pt x="1070" y="1601"/>
                                      </a:lnTo>
                                      <a:lnTo>
                                        <a:pt x="1181" y="1640"/>
                                      </a:lnTo>
                                      <a:lnTo>
                                        <a:pt x="1291" y="1676"/>
                                      </a:lnTo>
                                      <a:lnTo>
                                        <a:pt x="1399" y="1710"/>
                                      </a:lnTo>
                                      <a:lnTo>
                                        <a:pt x="1506" y="1741"/>
                                      </a:lnTo>
                                      <a:lnTo>
                                        <a:pt x="1610" y="1769"/>
                                      </a:lnTo>
                                      <a:lnTo>
                                        <a:pt x="1713" y="1794"/>
                                      </a:lnTo>
                                      <a:lnTo>
                                        <a:pt x="1813" y="1816"/>
                                      </a:lnTo>
                                      <a:lnTo>
                                        <a:pt x="1910" y="1835"/>
                                      </a:lnTo>
                                      <a:lnTo>
                                        <a:pt x="2003" y="1851"/>
                                      </a:lnTo>
                                      <a:lnTo>
                                        <a:pt x="2093" y="1863"/>
                                      </a:lnTo>
                                      <a:lnTo>
                                        <a:pt x="2180" y="1873"/>
                                      </a:lnTo>
                                      <a:lnTo>
                                        <a:pt x="2261" y="1879"/>
                                      </a:lnTo>
                                      <a:lnTo>
                                        <a:pt x="2338" y="1882"/>
                                      </a:lnTo>
                                      <a:lnTo>
                                        <a:pt x="2411" y="1882"/>
                                      </a:lnTo>
                                      <a:lnTo>
                                        <a:pt x="2478" y="1879"/>
                                      </a:lnTo>
                                      <a:lnTo>
                                        <a:pt x="2539" y="1873"/>
                                      </a:lnTo>
                                      <a:lnTo>
                                        <a:pt x="2594" y="1862"/>
                                      </a:lnTo>
                                      <a:lnTo>
                                        <a:pt x="2642" y="1850"/>
                                      </a:lnTo>
                                      <a:lnTo>
                                        <a:pt x="2685" y="1833"/>
                                      </a:lnTo>
                                      <a:lnTo>
                                        <a:pt x="2720" y="1813"/>
                                      </a:lnTo>
                                      <a:lnTo>
                                        <a:pt x="2747" y="1788"/>
                                      </a:lnTo>
                                      <a:lnTo>
                                        <a:pt x="2767" y="1761"/>
                                      </a:lnTo>
                                      <a:lnTo>
                                        <a:pt x="2780" y="1730"/>
                                      </a:lnTo>
                                      <a:lnTo>
                                        <a:pt x="2783" y="1695"/>
                                      </a:lnTo>
                                      <a:lnTo>
                                        <a:pt x="2778" y="1657"/>
                                      </a:lnTo>
                                      <a:lnTo>
                                        <a:pt x="2764" y="1615"/>
                                      </a:lnTo>
                                      <a:lnTo>
                                        <a:pt x="2741" y="1569"/>
                                      </a:lnTo>
                                      <a:lnTo>
                                        <a:pt x="2707" y="1520"/>
                                      </a:lnTo>
                                      <a:lnTo>
                                        <a:pt x="2664" y="1467"/>
                                      </a:lnTo>
                                      <a:lnTo>
                                        <a:pt x="2615" y="1413"/>
                                      </a:lnTo>
                                      <a:lnTo>
                                        <a:pt x="2566" y="1363"/>
                                      </a:lnTo>
                                      <a:lnTo>
                                        <a:pt x="2517" y="1317"/>
                                      </a:lnTo>
                                      <a:lnTo>
                                        <a:pt x="2468" y="1273"/>
                                      </a:lnTo>
                                      <a:lnTo>
                                        <a:pt x="2418" y="1233"/>
                                      </a:lnTo>
                                      <a:lnTo>
                                        <a:pt x="2369" y="1196"/>
                                      </a:lnTo>
                                      <a:lnTo>
                                        <a:pt x="2319" y="1162"/>
                                      </a:lnTo>
                                      <a:lnTo>
                                        <a:pt x="2270" y="1132"/>
                                      </a:lnTo>
                                      <a:lnTo>
                                        <a:pt x="2220" y="1104"/>
                                      </a:lnTo>
                                      <a:lnTo>
                                        <a:pt x="2169" y="1079"/>
                                      </a:lnTo>
                                      <a:lnTo>
                                        <a:pt x="2119" y="1057"/>
                                      </a:lnTo>
                                      <a:lnTo>
                                        <a:pt x="2070" y="1037"/>
                                      </a:lnTo>
                                      <a:lnTo>
                                        <a:pt x="2020" y="1021"/>
                                      </a:lnTo>
                                      <a:lnTo>
                                        <a:pt x="1971" y="1006"/>
                                      </a:lnTo>
                                      <a:lnTo>
                                        <a:pt x="1921" y="994"/>
                                      </a:lnTo>
                                      <a:lnTo>
                                        <a:pt x="1871" y="986"/>
                                      </a:lnTo>
                                      <a:lnTo>
                                        <a:pt x="1822" y="979"/>
                                      </a:lnTo>
                                      <a:lnTo>
                                        <a:pt x="1773" y="974"/>
                                      </a:lnTo>
                                      <a:lnTo>
                                        <a:pt x="1724" y="972"/>
                                      </a:lnTo>
                                      <a:lnTo>
                                        <a:pt x="1676" y="972"/>
                                      </a:lnTo>
                                      <a:lnTo>
                                        <a:pt x="1627" y="974"/>
                                      </a:lnTo>
                                      <a:lnTo>
                                        <a:pt x="1579" y="979"/>
                                      </a:lnTo>
                                      <a:lnTo>
                                        <a:pt x="1531" y="985"/>
                                      </a:lnTo>
                                      <a:lnTo>
                                        <a:pt x="1483" y="993"/>
                                      </a:lnTo>
                                      <a:lnTo>
                                        <a:pt x="1437" y="1003"/>
                                      </a:lnTo>
                                      <a:lnTo>
                                        <a:pt x="1390" y="1016"/>
                                      </a:lnTo>
                                      <a:lnTo>
                                        <a:pt x="1344" y="1028"/>
                                      </a:lnTo>
                                      <a:lnTo>
                                        <a:pt x="1299" y="1044"/>
                                      </a:lnTo>
                                      <a:lnTo>
                                        <a:pt x="1253" y="1061"/>
                                      </a:lnTo>
                                      <a:lnTo>
                                        <a:pt x="1209" y="1079"/>
                                      </a:lnTo>
                                      <a:lnTo>
                                        <a:pt x="1164" y="1099"/>
                                      </a:lnTo>
                                      <a:lnTo>
                                        <a:pt x="1121" y="1120"/>
                                      </a:lnTo>
                                      <a:close/>
                                      <a:moveTo>
                                        <a:pt x="2809" y="2040"/>
                                      </a:moveTo>
                                      <a:lnTo>
                                        <a:pt x="2768" y="2052"/>
                                      </a:lnTo>
                                      <a:lnTo>
                                        <a:pt x="2724" y="2061"/>
                                      </a:lnTo>
                                      <a:lnTo>
                                        <a:pt x="2676" y="2070"/>
                                      </a:lnTo>
                                      <a:lnTo>
                                        <a:pt x="2627" y="2077"/>
                                      </a:lnTo>
                                      <a:lnTo>
                                        <a:pt x="2574" y="2082"/>
                                      </a:lnTo>
                                      <a:lnTo>
                                        <a:pt x="2519" y="2085"/>
                                      </a:lnTo>
                                      <a:lnTo>
                                        <a:pt x="2462" y="2087"/>
                                      </a:lnTo>
                                      <a:lnTo>
                                        <a:pt x="2403" y="2087"/>
                                      </a:lnTo>
                                      <a:lnTo>
                                        <a:pt x="2340" y="2085"/>
                                      </a:lnTo>
                                      <a:lnTo>
                                        <a:pt x="2277" y="2082"/>
                                      </a:lnTo>
                                      <a:lnTo>
                                        <a:pt x="2210" y="2077"/>
                                      </a:lnTo>
                                      <a:lnTo>
                                        <a:pt x="2143" y="2071"/>
                                      </a:lnTo>
                                      <a:lnTo>
                                        <a:pt x="2073" y="2062"/>
                                      </a:lnTo>
                                      <a:lnTo>
                                        <a:pt x="2002" y="2053"/>
                                      </a:lnTo>
                                      <a:lnTo>
                                        <a:pt x="1929" y="2041"/>
                                      </a:lnTo>
                                      <a:lnTo>
                                        <a:pt x="1854" y="2028"/>
                                      </a:lnTo>
                                      <a:lnTo>
                                        <a:pt x="1778" y="2013"/>
                                      </a:lnTo>
                                      <a:lnTo>
                                        <a:pt x="1701" y="1997"/>
                                      </a:lnTo>
                                      <a:lnTo>
                                        <a:pt x="1622" y="1979"/>
                                      </a:lnTo>
                                      <a:lnTo>
                                        <a:pt x="1542" y="1960"/>
                                      </a:lnTo>
                                      <a:lnTo>
                                        <a:pt x="1460" y="1937"/>
                                      </a:lnTo>
                                      <a:lnTo>
                                        <a:pt x="1379" y="1915"/>
                                      </a:lnTo>
                                      <a:lnTo>
                                        <a:pt x="1295" y="1891"/>
                                      </a:lnTo>
                                      <a:lnTo>
                                        <a:pt x="1212" y="1864"/>
                                      </a:lnTo>
                                      <a:lnTo>
                                        <a:pt x="1126" y="1837"/>
                                      </a:lnTo>
                                      <a:lnTo>
                                        <a:pt x="1042" y="1807"/>
                                      </a:lnTo>
                                      <a:lnTo>
                                        <a:pt x="955" y="1777"/>
                                      </a:lnTo>
                                      <a:lnTo>
                                        <a:pt x="869" y="1744"/>
                                      </a:lnTo>
                                      <a:lnTo>
                                        <a:pt x="782" y="1710"/>
                                      </a:lnTo>
                                      <a:lnTo>
                                        <a:pt x="695" y="1674"/>
                                      </a:lnTo>
                                      <a:lnTo>
                                        <a:pt x="608" y="1636"/>
                                      </a:lnTo>
                                      <a:lnTo>
                                        <a:pt x="520" y="1598"/>
                                      </a:lnTo>
                                      <a:lnTo>
                                        <a:pt x="545" y="1648"/>
                                      </a:lnTo>
                                      <a:lnTo>
                                        <a:pt x="573" y="1705"/>
                                      </a:lnTo>
                                      <a:lnTo>
                                        <a:pt x="601" y="1766"/>
                                      </a:lnTo>
                                      <a:lnTo>
                                        <a:pt x="633" y="1832"/>
                                      </a:lnTo>
                                      <a:lnTo>
                                        <a:pt x="649" y="1865"/>
                                      </a:lnTo>
                                      <a:lnTo>
                                        <a:pt x="667" y="1899"/>
                                      </a:lnTo>
                                      <a:lnTo>
                                        <a:pt x="684" y="1934"/>
                                      </a:lnTo>
                                      <a:lnTo>
                                        <a:pt x="703" y="1968"/>
                                      </a:lnTo>
                                      <a:lnTo>
                                        <a:pt x="723" y="2003"/>
                                      </a:lnTo>
                                      <a:lnTo>
                                        <a:pt x="743" y="2037"/>
                                      </a:lnTo>
                                      <a:lnTo>
                                        <a:pt x="764" y="2071"/>
                                      </a:lnTo>
                                      <a:lnTo>
                                        <a:pt x="786" y="2104"/>
                                      </a:lnTo>
                                      <a:lnTo>
                                        <a:pt x="809" y="2136"/>
                                      </a:lnTo>
                                      <a:lnTo>
                                        <a:pt x="833" y="2168"/>
                                      </a:lnTo>
                                      <a:lnTo>
                                        <a:pt x="858" y="2200"/>
                                      </a:lnTo>
                                      <a:lnTo>
                                        <a:pt x="883" y="2228"/>
                                      </a:lnTo>
                                      <a:lnTo>
                                        <a:pt x="911" y="2257"/>
                                      </a:lnTo>
                                      <a:lnTo>
                                        <a:pt x="938" y="2283"/>
                                      </a:lnTo>
                                      <a:lnTo>
                                        <a:pt x="968" y="2308"/>
                                      </a:lnTo>
                                      <a:lnTo>
                                        <a:pt x="997" y="2332"/>
                                      </a:lnTo>
                                      <a:lnTo>
                                        <a:pt x="1029" y="2353"/>
                                      </a:lnTo>
                                      <a:lnTo>
                                        <a:pt x="1062" y="2372"/>
                                      </a:lnTo>
                                      <a:lnTo>
                                        <a:pt x="1096" y="2389"/>
                                      </a:lnTo>
                                      <a:lnTo>
                                        <a:pt x="1131" y="2404"/>
                                      </a:lnTo>
                                      <a:lnTo>
                                        <a:pt x="1168" y="2415"/>
                                      </a:lnTo>
                                      <a:lnTo>
                                        <a:pt x="1204" y="2424"/>
                                      </a:lnTo>
                                      <a:lnTo>
                                        <a:pt x="1244" y="2430"/>
                                      </a:lnTo>
                                      <a:lnTo>
                                        <a:pt x="1285" y="2432"/>
                                      </a:lnTo>
                                      <a:lnTo>
                                        <a:pt x="1337" y="2435"/>
                                      </a:lnTo>
                                      <a:lnTo>
                                        <a:pt x="1389" y="2439"/>
                                      </a:lnTo>
                                      <a:lnTo>
                                        <a:pt x="1445" y="2445"/>
                                      </a:lnTo>
                                      <a:lnTo>
                                        <a:pt x="1501" y="2452"/>
                                      </a:lnTo>
                                      <a:lnTo>
                                        <a:pt x="1559" y="2461"/>
                                      </a:lnTo>
                                      <a:lnTo>
                                        <a:pt x="1619" y="2471"/>
                                      </a:lnTo>
                                      <a:lnTo>
                                        <a:pt x="1678" y="2483"/>
                                      </a:lnTo>
                                      <a:lnTo>
                                        <a:pt x="1738" y="2494"/>
                                      </a:lnTo>
                                      <a:lnTo>
                                        <a:pt x="1799" y="2508"/>
                                      </a:lnTo>
                                      <a:lnTo>
                                        <a:pt x="1860" y="2522"/>
                                      </a:lnTo>
                                      <a:lnTo>
                                        <a:pt x="1921" y="2537"/>
                                      </a:lnTo>
                                      <a:lnTo>
                                        <a:pt x="1981" y="2553"/>
                                      </a:lnTo>
                                      <a:lnTo>
                                        <a:pt x="2100" y="2585"/>
                                      </a:lnTo>
                                      <a:lnTo>
                                        <a:pt x="2217" y="2619"/>
                                      </a:lnTo>
                                      <a:lnTo>
                                        <a:pt x="2328" y="2654"/>
                                      </a:lnTo>
                                      <a:lnTo>
                                        <a:pt x="2431" y="2688"/>
                                      </a:lnTo>
                                      <a:lnTo>
                                        <a:pt x="2526" y="2721"/>
                                      </a:lnTo>
                                      <a:lnTo>
                                        <a:pt x="2612" y="2750"/>
                                      </a:lnTo>
                                      <a:lnTo>
                                        <a:pt x="2685" y="2778"/>
                                      </a:lnTo>
                                      <a:lnTo>
                                        <a:pt x="2744" y="2801"/>
                                      </a:lnTo>
                                      <a:lnTo>
                                        <a:pt x="2788" y="2819"/>
                                      </a:lnTo>
                                      <a:lnTo>
                                        <a:pt x="2815" y="2831"/>
                                      </a:lnTo>
                                      <a:lnTo>
                                        <a:pt x="2824" y="2834"/>
                                      </a:lnTo>
                                      <a:lnTo>
                                        <a:pt x="2834" y="2834"/>
                                      </a:lnTo>
                                      <a:lnTo>
                                        <a:pt x="2844" y="2833"/>
                                      </a:lnTo>
                                      <a:lnTo>
                                        <a:pt x="2856" y="2827"/>
                                      </a:lnTo>
                                      <a:lnTo>
                                        <a:pt x="2868" y="2821"/>
                                      </a:lnTo>
                                      <a:lnTo>
                                        <a:pt x="2879" y="2813"/>
                                      </a:lnTo>
                                      <a:lnTo>
                                        <a:pt x="2891" y="2801"/>
                                      </a:lnTo>
                                      <a:lnTo>
                                        <a:pt x="2903" y="2788"/>
                                      </a:lnTo>
                                      <a:lnTo>
                                        <a:pt x="2915" y="2772"/>
                                      </a:lnTo>
                                      <a:lnTo>
                                        <a:pt x="2927" y="2756"/>
                                      </a:lnTo>
                                      <a:lnTo>
                                        <a:pt x="2937" y="2737"/>
                                      </a:lnTo>
                                      <a:lnTo>
                                        <a:pt x="2948" y="2716"/>
                                      </a:lnTo>
                                      <a:lnTo>
                                        <a:pt x="2958" y="2694"/>
                                      </a:lnTo>
                                      <a:lnTo>
                                        <a:pt x="2967" y="2670"/>
                                      </a:lnTo>
                                      <a:lnTo>
                                        <a:pt x="2975" y="2644"/>
                                      </a:lnTo>
                                      <a:lnTo>
                                        <a:pt x="2982" y="2617"/>
                                      </a:lnTo>
                                      <a:lnTo>
                                        <a:pt x="2987" y="2589"/>
                                      </a:lnTo>
                                      <a:lnTo>
                                        <a:pt x="2991" y="2558"/>
                                      </a:lnTo>
                                      <a:lnTo>
                                        <a:pt x="2993" y="2527"/>
                                      </a:lnTo>
                                      <a:lnTo>
                                        <a:pt x="2994" y="2494"/>
                                      </a:lnTo>
                                      <a:lnTo>
                                        <a:pt x="2992" y="2462"/>
                                      </a:lnTo>
                                      <a:lnTo>
                                        <a:pt x="2989" y="2427"/>
                                      </a:lnTo>
                                      <a:lnTo>
                                        <a:pt x="2984" y="2391"/>
                                      </a:lnTo>
                                      <a:lnTo>
                                        <a:pt x="2975" y="2355"/>
                                      </a:lnTo>
                                      <a:lnTo>
                                        <a:pt x="2965" y="2318"/>
                                      </a:lnTo>
                                      <a:lnTo>
                                        <a:pt x="2952" y="2280"/>
                                      </a:lnTo>
                                      <a:lnTo>
                                        <a:pt x="2936" y="2241"/>
                                      </a:lnTo>
                                      <a:lnTo>
                                        <a:pt x="2917" y="2202"/>
                                      </a:lnTo>
                                      <a:lnTo>
                                        <a:pt x="2895" y="2161"/>
                                      </a:lnTo>
                                      <a:lnTo>
                                        <a:pt x="2870" y="2121"/>
                                      </a:lnTo>
                                      <a:lnTo>
                                        <a:pt x="2841" y="2080"/>
                                      </a:lnTo>
                                      <a:lnTo>
                                        <a:pt x="2809" y="20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5" y="1472"/>
                                  <a:ext cx="413" cy="302"/>
                                </a:xfrm>
                                <a:custGeom>
                                  <a:avLst/>
                                  <a:gdLst>
                                    <a:gd name="T0" fmla="*/ 150 w 2478"/>
                                    <a:gd name="T1" fmla="*/ 1291 h 1811"/>
                                    <a:gd name="T2" fmla="*/ 212 w 2478"/>
                                    <a:gd name="T3" fmla="*/ 1215 h 1811"/>
                                    <a:gd name="T4" fmla="*/ 278 w 2478"/>
                                    <a:gd name="T5" fmla="*/ 1143 h 1811"/>
                                    <a:gd name="T6" fmla="*/ 348 w 2478"/>
                                    <a:gd name="T7" fmla="*/ 1076 h 1811"/>
                                    <a:gd name="T8" fmla="*/ 421 w 2478"/>
                                    <a:gd name="T9" fmla="*/ 1016 h 1811"/>
                                    <a:gd name="T10" fmla="*/ 497 w 2478"/>
                                    <a:gd name="T11" fmla="*/ 961 h 1811"/>
                                    <a:gd name="T12" fmla="*/ 573 w 2478"/>
                                    <a:gd name="T13" fmla="*/ 914 h 1811"/>
                                    <a:gd name="T14" fmla="*/ 649 w 2478"/>
                                    <a:gd name="T15" fmla="*/ 874 h 1811"/>
                                    <a:gd name="T16" fmla="*/ 724 w 2478"/>
                                    <a:gd name="T17" fmla="*/ 841 h 1811"/>
                                    <a:gd name="T18" fmla="*/ 798 w 2478"/>
                                    <a:gd name="T19" fmla="*/ 819 h 1811"/>
                                    <a:gd name="T20" fmla="*/ 869 w 2478"/>
                                    <a:gd name="T21" fmla="*/ 805 h 1811"/>
                                    <a:gd name="T22" fmla="*/ 1005 w 2478"/>
                                    <a:gd name="T23" fmla="*/ 813 h 1811"/>
                                    <a:gd name="T24" fmla="*/ 1173 w 2478"/>
                                    <a:gd name="T25" fmla="*/ 841 h 1811"/>
                                    <a:gd name="T26" fmla="*/ 1353 w 2478"/>
                                    <a:gd name="T27" fmla="*/ 881 h 1811"/>
                                    <a:gd name="T28" fmla="*/ 1523 w 2478"/>
                                    <a:gd name="T29" fmla="*/ 930 h 1811"/>
                                    <a:gd name="T30" fmla="*/ 1663 w 2478"/>
                                    <a:gd name="T31" fmla="*/ 980 h 1811"/>
                                    <a:gd name="T32" fmla="*/ 1665 w 2478"/>
                                    <a:gd name="T33" fmla="*/ 980 h 1811"/>
                                    <a:gd name="T34" fmla="*/ 1591 w 2478"/>
                                    <a:gd name="T35" fmla="*/ 954 h 1811"/>
                                    <a:gd name="T36" fmla="*/ 1477 w 2478"/>
                                    <a:gd name="T37" fmla="*/ 927 h 1811"/>
                                    <a:gd name="T38" fmla="*/ 1327 w 2478"/>
                                    <a:gd name="T39" fmla="*/ 906 h 1811"/>
                                    <a:gd name="T40" fmla="*/ 1180 w 2478"/>
                                    <a:gd name="T41" fmla="*/ 887 h 1811"/>
                                    <a:gd name="T42" fmla="*/ 1113 w 2478"/>
                                    <a:gd name="T43" fmla="*/ 824 h 1811"/>
                                    <a:gd name="T44" fmla="*/ 1132 w 2478"/>
                                    <a:gd name="T45" fmla="*/ 664 h 1811"/>
                                    <a:gd name="T46" fmla="*/ 1152 w 2478"/>
                                    <a:gd name="T47" fmla="*/ 497 h 1811"/>
                                    <a:gd name="T48" fmla="*/ 1174 w 2478"/>
                                    <a:gd name="T49" fmla="*/ 327 h 1811"/>
                                    <a:gd name="T50" fmla="*/ 1198 w 2478"/>
                                    <a:gd name="T51" fmla="*/ 159 h 1811"/>
                                    <a:gd name="T52" fmla="*/ 1224 w 2478"/>
                                    <a:gd name="T53" fmla="*/ 0 h 1811"/>
                                    <a:gd name="T54" fmla="*/ 1346 w 2478"/>
                                    <a:gd name="T55" fmla="*/ 143 h 1811"/>
                                    <a:gd name="T56" fmla="*/ 1521 w 2478"/>
                                    <a:gd name="T57" fmla="*/ 274 h 1811"/>
                                    <a:gd name="T58" fmla="*/ 1726 w 2478"/>
                                    <a:gd name="T59" fmla="*/ 398 h 1811"/>
                                    <a:gd name="T60" fmla="*/ 1940 w 2478"/>
                                    <a:gd name="T61" fmla="*/ 516 h 1811"/>
                                    <a:gd name="T62" fmla="*/ 2144 w 2478"/>
                                    <a:gd name="T63" fmla="*/ 632 h 1811"/>
                                    <a:gd name="T64" fmla="*/ 2315 w 2478"/>
                                    <a:gd name="T65" fmla="*/ 749 h 1811"/>
                                    <a:gd name="T66" fmla="*/ 2434 w 2478"/>
                                    <a:gd name="T67" fmla="*/ 869 h 1811"/>
                                    <a:gd name="T68" fmla="*/ 2478 w 2478"/>
                                    <a:gd name="T69" fmla="*/ 995 h 1811"/>
                                    <a:gd name="T70" fmla="*/ 2427 w 2478"/>
                                    <a:gd name="T71" fmla="*/ 1129 h 1811"/>
                                    <a:gd name="T72" fmla="*/ 2261 w 2478"/>
                                    <a:gd name="T73" fmla="*/ 1276 h 1811"/>
                                    <a:gd name="T74" fmla="*/ 2035 w 2478"/>
                                    <a:gd name="T75" fmla="*/ 1400 h 1811"/>
                                    <a:gd name="T76" fmla="*/ 1858 w 2478"/>
                                    <a:gd name="T77" fmla="*/ 1472 h 1811"/>
                                    <a:gd name="T78" fmla="*/ 1614 w 2478"/>
                                    <a:gd name="T79" fmla="*/ 1555 h 1811"/>
                                    <a:gd name="T80" fmla="*/ 1327 w 2478"/>
                                    <a:gd name="T81" fmla="*/ 1642 h 1811"/>
                                    <a:gd name="T82" fmla="*/ 1021 w 2478"/>
                                    <a:gd name="T83" fmla="*/ 1720 h 1811"/>
                                    <a:gd name="T84" fmla="*/ 718 w 2478"/>
                                    <a:gd name="T85" fmla="*/ 1779 h 1811"/>
                                    <a:gd name="T86" fmla="*/ 440 w 2478"/>
                                    <a:gd name="T87" fmla="*/ 1810 h 1811"/>
                                    <a:gd name="T88" fmla="*/ 213 w 2478"/>
                                    <a:gd name="T89" fmla="*/ 1801 h 1811"/>
                                    <a:gd name="T90" fmla="*/ 59 w 2478"/>
                                    <a:gd name="T91" fmla="*/ 1740 h 1811"/>
                                    <a:gd name="T92" fmla="*/ 0 w 2478"/>
                                    <a:gd name="T93" fmla="*/ 1619 h 1811"/>
                                    <a:gd name="T94" fmla="*/ 62 w 2478"/>
                                    <a:gd name="T95" fmla="*/ 1426 h 18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478" h="1811">
                                      <a:moveTo>
                                        <a:pt x="112" y="1344"/>
                                      </a:moveTo>
                                      <a:lnTo>
                                        <a:pt x="130" y="1318"/>
                                      </a:lnTo>
                                      <a:lnTo>
                                        <a:pt x="150" y="1291"/>
                                      </a:lnTo>
                                      <a:lnTo>
                                        <a:pt x="169" y="1266"/>
                                      </a:lnTo>
                                      <a:lnTo>
                                        <a:pt x="191" y="1240"/>
                                      </a:lnTo>
                                      <a:lnTo>
                                        <a:pt x="212" y="1215"/>
                                      </a:lnTo>
                                      <a:lnTo>
                                        <a:pt x="233" y="1191"/>
                                      </a:lnTo>
                                      <a:lnTo>
                                        <a:pt x="255" y="1167"/>
                                      </a:lnTo>
                                      <a:lnTo>
                                        <a:pt x="278" y="1143"/>
                                      </a:lnTo>
                                      <a:lnTo>
                                        <a:pt x="300" y="1121"/>
                                      </a:lnTo>
                                      <a:lnTo>
                                        <a:pt x="325" y="1099"/>
                                      </a:lnTo>
                                      <a:lnTo>
                                        <a:pt x="348" y="1076"/>
                                      </a:lnTo>
                                      <a:lnTo>
                                        <a:pt x="372" y="1056"/>
                                      </a:lnTo>
                                      <a:lnTo>
                                        <a:pt x="397" y="1035"/>
                                      </a:lnTo>
                                      <a:lnTo>
                                        <a:pt x="421" y="1016"/>
                                      </a:lnTo>
                                      <a:lnTo>
                                        <a:pt x="446" y="997"/>
                                      </a:lnTo>
                                      <a:lnTo>
                                        <a:pt x="472" y="978"/>
                                      </a:lnTo>
                                      <a:lnTo>
                                        <a:pt x="497" y="961"/>
                                      </a:lnTo>
                                      <a:lnTo>
                                        <a:pt x="522" y="944"/>
                                      </a:lnTo>
                                      <a:lnTo>
                                        <a:pt x="548" y="928"/>
                                      </a:lnTo>
                                      <a:lnTo>
                                        <a:pt x="573" y="914"/>
                                      </a:lnTo>
                                      <a:lnTo>
                                        <a:pt x="598" y="899"/>
                                      </a:lnTo>
                                      <a:lnTo>
                                        <a:pt x="624" y="885"/>
                                      </a:lnTo>
                                      <a:lnTo>
                                        <a:pt x="649" y="874"/>
                                      </a:lnTo>
                                      <a:lnTo>
                                        <a:pt x="675" y="862"/>
                                      </a:lnTo>
                                      <a:lnTo>
                                        <a:pt x="700" y="851"/>
                                      </a:lnTo>
                                      <a:lnTo>
                                        <a:pt x="724" y="841"/>
                                      </a:lnTo>
                                      <a:lnTo>
                                        <a:pt x="750" y="832"/>
                                      </a:lnTo>
                                      <a:lnTo>
                                        <a:pt x="774" y="825"/>
                                      </a:lnTo>
                                      <a:lnTo>
                                        <a:pt x="798" y="819"/>
                                      </a:lnTo>
                                      <a:lnTo>
                                        <a:pt x="821" y="812"/>
                                      </a:lnTo>
                                      <a:lnTo>
                                        <a:pt x="846" y="808"/>
                                      </a:lnTo>
                                      <a:lnTo>
                                        <a:pt x="869" y="805"/>
                                      </a:lnTo>
                                      <a:lnTo>
                                        <a:pt x="909" y="805"/>
                                      </a:lnTo>
                                      <a:lnTo>
                                        <a:pt x="956" y="808"/>
                                      </a:lnTo>
                                      <a:lnTo>
                                        <a:pt x="1005" y="813"/>
                                      </a:lnTo>
                                      <a:lnTo>
                                        <a:pt x="1059" y="821"/>
                                      </a:lnTo>
                                      <a:lnTo>
                                        <a:pt x="1115" y="830"/>
                                      </a:lnTo>
                                      <a:lnTo>
                                        <a:pt x="1173" y="841"/>
                                      </a:lnTo>
                                      <a:lnTo>
                                        <a:pt x="1232" y="853"/>
                                      </a:lnTo>
                                      <a:lnTo>
                                        <a:pt x="1293" y="866"/>
                                      </a:lnTo>
                                      <a:lnTo>
                                        <a:pt x="1353" y="881"/>
                                      </a:lnTo>
                                      <a:lnTo>
                                        <a:pt x="1411" y="897"/>
                                      </a:lnTo>
                                      <a:lnTo>
                                        <a:pt x="1468" y="913"/>
                                      </a:lnTo>
                                      <a:lnTo>
                                        <a:pt x="1523" y="930"/>
                                      </a:lnTo>
                                      <a:lnTo>
                                        <a:pt x="1574" y="946"/>
                                      </a:lnTo>
                                      <a:lnTo>
                                        <a:pt x="1621" y="963"/>
                                      </a:lnTo>
                                      <a:lnTo>
                                        <a:pt x="1663" y="980"/>
                                      </a:lnTo>
                                      <a:lnTo>
                                        <a:pt x="1700" y="997"/>
                                      </a:lnTo>
                                      <a:lnTo>
                                        <a:pt x="1682" y="989"/>
                                      </a:lnTo>
                                      <a:lnTo>
                                        <a:pt x="1665" y="980"/>
                                      </a:lnTo>
                                      <a:lnTo>
                                        <a:pt x="1645" y="973"/>
                                      </a:lnTo>
                                      <a:lnTo>
                                        <a:pt x="1628" y="967"/>
                                      </a:lnTo>
                                      <a:lnTo>
                                        <a:pt x="1591" y="954"/>
                                      </a:lnTo>
                                      <a:lnTo>
                                        <a:pt x="1553" y="943"/>
                                      </a:lnTo>
                                      <a:lnTo>
                                        <a:pt x="1516" y="935"/>
                                      </a:lnTo>
                                      <a:lnTo>
                                        <a:pt x="1477" y="927"/>
                                      </a:lnTo>
                                      <a:lnTo>
                                        <a:pt x="1441" y="921"/>
                                      </a:lnTo>
                                      <a:lnTo>
                                        <a:pt x="1402" y="916"/>
                                      </a:lnTo>
                                      <a:lnTo>
                                        <a:pt x="1327" y="906"/>
                                      </a:lnTo>
                                      <a:lnTo>
                                        <a:pt x="1252" y="898"/>
                                      </a:lnTo>
                                      <a:lnTo>
                                        <a:pt x="1215" y="893"/>
                                      </a:lnTo>
                                      <a:lnTo>
                                        <a:pt x="1180" y="887"/>
                                      </a:lnTo>
                                      <a:lnTo>
                                        <a:pt x="1144" y="881"/>
                                      </a:lnTo>
                                      <a:lnTo>
                                        <a:pt x="1108" y="874"/>
                                      </a:lnTo>
                                      <a:lnTo>
                                        <a:pt x="1113" y="824"/>
                                      </a:lnTo>
                                      <a:lnTo>
                                        <a:pt x="1119" y="772"/>
                                      </a:lnTo>
                                      <a:lnTo>
                                        <a:pt x="1126" y="719"/>
                                      </a:lnTo>
                                      <a:lnTo>
                                        <a:pt x="1132" y="664"/>
                                      </a:lnTo>
                                      <a:lnTo>
                                        <a:pt x="1138" y="609"/>
                                      </a:lnTo>
                                      <a:lnTo>
                                        <a:pt x="1145" y="553"/>
                                      </a:lnTo>
                                      <a:lnTo>
                                        <a:pt x="1152" y="497"/>
                                      </a:lnTo>
                                      <a:lnTo>
                                        <a:pt x="1159" y="440"/>
                                      </a:lnTo>
                                      <a:lnTo>
                                        <a:pt x="1167" y="383"/>
                                      </a:lnTo>
                                      <a:lnTo>
                                        <a:pt x="1174" y="327"/>
                                      </a:lnTo>
                                      <a:lnTo>
                                        <a:pt x="1182" y="270"/>
                                      </a:lnTo>
                                      <a:lnTo>
                                        <a:pt x="1190" y="214"/>
                                      </a:lnTo>
                                      <a:lnTo>
                                        <a:pt x="1198" y="159"/>
                                      </a:lnTo>
                                      <a:lnTo>
                                        <a:pt x="1206" y="105"/>
                                      </a:lnTo>
                                      <a:lnTo>
                                        <a:pt x="1215" y="52"/>
                                      </a:lnTo>
                                      <a:lnTo>
                                        <a:pt x="1224" y="0"/>
                                      </a:lnTo>
                                      <a:lnTo>
                                        <a:pt x="1258" y="50"/>
                                      </a:lnTo>
                                      <a:lnTo>
                                        <a:pt x="1299" y="97"/>
                                      </a:lnTo>
                                      <a:lnTo>
                                        <a:pt x="1346" y="143"/>
                                      </a:lnTo>
                                      <a:lnTo>
                                        <a:pt x="1400" y="187"/>
                                      </a:lnTo>
                                      <a:lnTo>
                                        <a:pt x="1458" y="232"/>
                                      </a:lnTo>
                                      <a:lnTo>
                                        <a:pt x="1521" y="274"/>
                                      </a:lnTo>
                                      <a:lnTo>
                                        <a:pt x="1587" y="316"/>
                                      </a:lnTo>
                                      <a:lnTo>
                                        <a:pt x="1656" y="358"/>
                                      </a:lnTo>
                                      <a:lnTo>
                                        <a:pt x="1726" y="398"/>
                                      </a:lnTo>
                                      <a:lnTo>
                                        <a:pt x="1798" y="438"/>
                                      </a:lnTo>
                                      <a:lnTo>
                                        <a:pt x="1869" y="477"/>
                                      </a:lnTo>
                                      <a:lnTo>
                                        <a:pt x="1940" y="516"/>
                                      </a:lnTo>
                                      <a:lnTo>
                                        <a:pt x="2011" y="555"/>
                                      </a:lnTo>
                                      <a:lnTo>
                                        <a:pt x="2079" y="594"/>
                                      </a:lnTo>
                                      <a:lnTo>
                                        <a:pt x="2144" y="632"/>
                                      </a:lnTo>
                                      <a:lnTo>
                                        <a:pt x="2205" y="672"/>
                                      </a:lnTo>
                                      <a:lnTo>
                                        <a:pt x="2263" y="710"/>
                                      </a:lnTo>
                                      <a:lnTo>
                                        <a:pt x="2315" y="749"/>
                                      </a:lnTo>
                                      <a:lnTo>
                                        <a:pt x="2362" y="789"/>
                                      </a:lnTo>
                                      <a:lnTo>
                                        <a:pt x="2401" y="828"/>
                                      </a:lnTo>
                                      <a:lnTo>
                                        <a:pt x="2434" y="869"/>
                                      </a:lnTo>
                                      <a:lnTo>
                                        <a:pt x="2457" y="911"/>
                                      </a:lnTo>
                                      <a:lnTo>
                                        <a:pt x="2473" y="952"/>
                                      </a:lnTo>
                                      <a:lnTo>
                                        <a:pt x="2478" y="995"/>
                                      </a:lnTo>
                                      <a:lnTo>
                                        <a:pt x="2473" y="1038"/>
                                      </a:lnTo>
                                      <a:lnTo>
                                        <a:pt x="2456" y="1084"/>
                                      </a:lnTo>
                                      <a:lnTo>
                                        <a:pt x="2427" y="1129"/>
                                      </a:lnTo>
                                      <a:lnTo>
                                        <a:pt x="2386" y="1177"/>
                                      </a:lnTo>
                                      <a:lnTo>
                                        <a:pt x="2331" y="1226"/>
                                      </a:lnTo>
                                      <a:lnTo>
                                        <a:pt x="2261" y="1276"/>
                                      </a:lnTo>
                                      <a:lnTo>
                                        <a:pt x="2177" y="1328"/>
                                      </a:lnTo>
                                      <a:lnTo>
                                        <a:pt x="2076" y="1381"/>
                                      </a:lnTo>
                                      <a:lnTo>
                                        <a:pt x="2035" y="1400"/>
                                      </a:lnTo>
                                      <a:lnTo>
                                        <a:pt x="1985" y="1422"/>
                                      </a:lnTo>
                                      <a:lnTo>
                                        <a:pt x="1925" y="1445"/>
                                      </a:lnTo>
                                      <a:lnTo>
                                        <a:pt x="1858" y="1472"/>
                                      </a:lnTo>
                                      <a:lnTo>
                                        <a:pt x="1783" y="1498"/>
                                      </a:lnTo>
                                      <a:lnTo>
                                        <a:pt x="1701" y="1527"/>
                                      </a:lnTo>
                                      <a:lnTo>
                                        <a:pt x="1614" y="1555"/>
                                      </a:lnTo>
                                      <a:lnTo>
                                        <a:pt x="1522" y="1585"/>
                                      </a:lnTo>
                                      <a:lnTo>
                                        <a:pt x="1427" y="1614"/>
                                      </a:lnTo>
                                      <a:lnTo>
                                        <a:pt x="1327" y="1642"/>
                                      </a:lnTo>
                                      <a:lnTo>
                                        <a:pt x="1226" y="1670"/>
                                      </a:lnTo>
                                      <a:lnTo>
                                        <a:pt x="1124" y="1696"/>
                                      </a:lnTo>
                                      <a:lnTo>
                                        <a:pt x="1021" y="1720"/>
                                      </a:lnTo>
                                      <a:lnTo>
                                        <a:pt x="919" y="1742"/>
                                      </a:lnTo>
                                      <a:lnTo>
                                        <a:pt x="817" y="1763"/>
                                      </a:lnTo>
                                      <a:lnTo>
                                        <a:pt x="718" y="1779"/>
                                      </a:lnTo>
                                      <a:lnTo>
                                        <a:pt x="621" y="1793"/>
                                      </a:lnTo>
                                      <a:lnTo>
                                        <a:pt x="529" y="1804"/>
                                      </a:lnTo>
                                      <a:lnTo>
                                        <a:pt x="440" y="1810"/>
                                      </a:lnTo>
                                      <a:lnTo>
                                        <a:pt x="358" y="1811"/>
                                      </a:lnTo>
                                      <a:lnTo>
                                        <a:pt x="281" y="1809"/>
                                      </a:lnTo>
                                      <a:lnTo>
                                        <a:pt x="213" y="1801"/>
                                      </a:lnTo>
                                      <a:lnTo>
                                        <a:pt x="153" y="1786"/>
                                      </a:lnTo>
                                      <a:lnTo>
                                        <a:pt x="101" y="1767"/>
                                      </a:lnTo>
                                      <a:lnTo>
                                        <a:pt x="59" y="1740"/>
                                      </a:lnTo>
                                      <a:lnTo>
                                        <a:pt x="28" y="1707"/>
                                      </a:lnTo>
                                      <a:lnTo>
                                        <a:pt x="8" y="1666"/>
                                      </a:lnTo>
                                      <a:lnTo>
                                        <a:pt x="0" y="1619"/>
                                      </a:lnTo>
                                      <a:lnTo>
                                        <a:pt x="7" y="1563"/>
                                      </a:lnTo>
                                      <a:lnTo>
                                        <a:pt x="27" y="1499"/>
                                      </a:lnTo>
                                      <a:lnTo>
                                        <a:pt x="62" y="1426"/>
                                      </a:lnTo>
                                      <a:lnTo>
                                        <a:pt x="112" y="1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6" y="1724"/>
                                  <a:ext cx="411" cy="206"/>
                                </a:xfrm>
                                <a:custGeom>
                                  <a:avLst/>
                                  <a:gdLst>
                                    <a:gd name="T0" fmla="*/ 1272 w 2469"/>
                                    <a:gd name="T1" fmla="*/ 351 h 1235"/>
                                    <a:gd name="T2" fmla="*/ 1421 w 2469"/>
                                    <a:gd name="T3" fmla="*/ 320 h 1235"/>
                                    <a:gd name="T4" fmla="*/ 1575 w 2469"/>
                                    <a:gd name="T5" fmla="*/ 287 h 1235"/>
                                    <a:gd name="T6" fmla="*/ 1733 w 2469"/>
                                    <a:gd name="T7" fmla="*/ 250 h 1235"/>
                                    <a:gd name="T8" fmla="*/ 1893 w 2469"/>
                                    <a:gd name="T9" fmla="*/ 207 h 1235"/>
                                    <a:gd name="T10" fmla="*/ 2056 w 2469"/>
                                    <a:gd name="T11" fmla="*/ 158 h 1235"/>
                                    <a:gd name="T12" fmla="*/ 2221 w 2469"/>
                                    <a:gd name="T13" fmla="*/ 102 h 1235"/>
                                    <a:gd name="T14" fmla="*/ 2344 w 2469"/>
                                    <a:gd name="T15" fmla="*/ 53 h 1235"/>
                                    <a:gd name="T16" fmla="*/ 2427 w 2469"/>
                                    <a:gd name="T17" fmla="*/ 18 h 1235"/>
                                    <a:gd name="T18" fmla="*/ 2444 w 2469"/>
                                    <a:gd name="T19" fmla="*/ 50 h 1235"/>
                                    <a:gd name="T20" fmla="*/ 2388 w 2469"/>
                                    <a:gd name="T21" fmla="*/ 168 h 1235"/>
                                    <a:gd name="T22" fmla="*/ 2322 w 2469"/>
                                    <a:gd name="T23" fmla="*/ 301 h 1235"/>
                                    <a:gd name="T24" fmla="*/ 2266 w 2469"/>
                                    <a:gd name="T25" fmla="*/ 405 h 1235"/>
                                    <a:gd name="T26" fmla="*/ 2225 w 2469"/>
                                    <a:gd name="T27" fmla="*/ 473 h 1235"/>
                                    <a:gd name="T28" fmla="*/ 2180 w 2469"/>
                                    <a:gd name="T29" fmla="*/ 538 h 1235"/>
                                    <a:gd name="T30" fmla="*/ 2131 w 2469"/>
                                    <a:gd name="T31" fmla="*/ 602 h 1235"/>
                                    <a:gd name="T32" fmla="*/ 2078 w 2469"/>
                                    <a:gd name="T33" fmla="*/ 659 h 1235"/>
                                    <a:gd name="T34" fmla="*/ 2021 w 2469"/>
                                    <a:gd name="T35" fmla="*/ 710 h 1235"/>
                                    <a:gd name="T36" fmla="*/ 1960 w 2469"/>
                                    <a:gd name="T37" fmla="*/ 755 h 1235"/>
                                    <a:gd name="T38" fmla="*/ 1893 w 2469"/>
                                    <a:gd name="T39" fmla="*/ 791 h 1235"/>
                                    <a:gd name="T40" fmla="*/ 1821 w 2469"/>
                                    <a:gd name="T41" fmla="*/ 817 h 1235"/>
                                    <a:gd name="T42" fmla="*/ 1745 w 2469"/>
                                    <a:gd name="T43" fmla="*/ 832 h 1235"/>
                                    <a:gd name="T44" fmla="*/ 1646 w 2469"/>
                                    <a:gd name="T45" fmla="*/ 837 h 1235"/>
                                    <a:gd name="T46" fmla="*/ 1521 w 2469"/>
                                    <a:gd name="T47" fmla="*/ 850 h 1235"/>
                                    <a:gd name="T48" fmla="*/ 1390 w 2469"/>
                                    <a:gd name="T49" fmla="*/ 869 h 1235"/>
                                    <a:gd name="T50" fmla="*/ 1255 w 2469"/>
                                    <a:gd name="T51" fmla="*/ 895 h 1235"/>
                                    <a:gd name="T52" fmla="*/ 1161 w 2469"/>
                                    <a:gd name="T53" fmla="*/ 914 h 1235"/>
                                    <a:gd name="T54" fmla="*/ 1105 w 2469"/>
                                    <a:gd name="T55" fmla="*/ 926 h 1235"/>
                                    <a:gd name="T56" fmla="*/ 1008 w 2469"/>
                                    <a:gd name="T57" fmla="*/ 949 h 1235"/>
                                    <a:gd name="T58" fmla="*/ 862 w 2469"/>
                                    <a:gd name="T59" fmla="*/ 991 h 1235"/>
                                    <a:gd name="T60" fmla="*/ 708 w 2469"/>
                                    <a:gd name="T61" fmla="*/ 1038 h 1235"/>
                                    <a:gd name="T62" fmla="*/ 555 w 2469"/>
                                    <a:gd name="T63" fmla="*/ 1089 h 1235"/>
                                    <a:gd name="T64" fmla="*/ 412 w 2469"/>
                                    <a:gd name="T65" fmla="*/ 1139 h 1235"/>
                                    <a:gd name="T66" fmla="*/ 292 w 2469"/>
                                    <a:gd name="T67" fmla="*/ 1183 h 1235"/>
                                    <a:gd name="T68" fmla="*/ 203 w 2469"/>
                                    <a:gd name="T69" fmla="*/ 1219 h 1235"/>
                                    <a:gd name="T70" fmla="*/ 167 w 2469"/>
                                    <a:gd name="T71" fmla="*/ 1235 h 1235"/>
                                    <a:gd name="T72" fmla="*/ 149 w 2469"/>
                                    <a:gd name="T73" fmla="*/ 1232 h 1235"/>
                                    <a:gd name="T74" fmla="*/ 128 w 2469"/>
                                    <a:gd name="T75" fmla="*/ 1220 h 1235"/>
                                    <a:gd name="T76" fmla="*/ 106 w 2469"/>
                                    <a:gd name="T77" fmla="*/ 1200 h 1235"/>
                                    <a:gd name="T78" fmla="*/ 82 w 2469"/>
                                    <a:gd name="T79" fmla="*/ 1170 h 1235"/>
                                    <a:gd name="T80" fmla="*/ 60 w 2469"/>
                                    <a:gd name="T81" fmla="*/ 1134 h 1235"/>
                                    <a:gd name="T82" fmla="*/ 39 w 2469"/>
                                    <a:gd name="T83" fmla="*/ 1092 h 1235"/>
                                    <a:gd name="T84" fmla="*/ 21 w 2469"/>
                                    <a:gd name="T85" fmla="*/ 1042 h 1235"/>
                                    <a:gd name="T86" fmla="*/ 8 w 2469"/>
                                    <a:gd name="T87" fmla="*/ 987 h 1235"/>
                                    <a:gd name="T88" fmla="*/ 1 w 2469"/>
                                    <a:gd name="T89" fmla="*/ 926 h 1235"/>
                                    <a:gd name="T90" fmla="*/ 1 w 2469"/>
                                    <a:gd name="T91" fmla="*/ 862 h 1235"/>
                                    <a:gd name="T92" fmla="*/ 8 w 2469"/>
                                    <a:gd name="T93" fmla="*/ 792 h 1235"/>
                                    <a:gd name="T94" fmla="*/ 25 w 2469"/>
                                    <a:gd name="T95" fmla="*/ 719 h 1235"/>
                                    <a:gd name="T96" fmla="*/ 54 w 2469"/>
                                    <a:gd name="T97" fmla="*/ 642 h 1235"/>
                                    <a:gd name="T98" fmla="*/ 94 w 2469"/>
                                    <a:gd name="T99" fmla="*/ 563 h 1235"/>
                                    <a:gd name="T100" fmla="*/ 148 w 2469"/>
                                    <a:gd name="T101" fmla="*/ 482 h 1235"/>
                                    <a:gd name="T102" fmla="*/ 192 w 2469"/>
                                    <a:gd name="T103" fmla="*/ 444 h 1235"/>
                                    <a:gd name="T104" fmla="*/ 231 w 2469"/>
                                    <a:gd name="T105" fmla="*/ 449 h 1235"/>
                                    <a:gd name="T106" fmla="*/ 316 w 2469"/>
                                    <a:gd name="T107" fmla="*/ 452 h 1235"/>
                                    <a:gd name="T108" fmla="*/ 466 w 2469"/>
                                    <a:gd name="T109" fmla="*/ 451 h 1235"/>
                                    <a:gd name="T110" fmla="*/ 640 w 2469"/>
                                    <a:gd name="T111" fmla="*/ 444 h 1235"/>
                                    <a:gd name="T112" fmla="*/ 820 w 2469"/>
                                    <a:gd name="T113" fmla="*/ 431 h 1235"/>
                                    <a:gd name="T114" fmla="*/ 985 w 2469"/>
                                    <a:gd name="T115" fmla="*/ 415 h 1235"/>
                                    <a:gd name="T116" fmla="*/ 1085 w 2469"/>
                                    <a:gd name="T117" fmla="*/ 402 h 1235"/>
                                    <a:gd name="T118" fmla="*/ 1138 w 2469"/>
                                    <a:gd name="T119" fmla="*/ 391 h 1235"/>
                                    <a:gd name="T120" fmla="*/ 1176 w 2469"/>
                                    <a:gd name="T121" fmla="*/ 382 h 1235"/>
                                    <a:gd name="T122" fmla="*/ 1196 w 2469"/>
                                    <a:gd name="T123" fmla="*/ 371 h 1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469" h="1235">
                                      <a:moveTo>
                                        <a:pt x="1198" y="366"/>
                                      </a:moveTo>
                                      <a:lnTo>
                                        <a:pt x="1272" y="351"/>
                                      </a:lnTo>
                                      <a:lnTo>
                                        <a:pt x="1346" y="336"/>
                                      </a:lnTo>
                                      <a:lnTo>
                                        <a:pt x="1421" y="320"/>
                                      </a:lnTo>
                                      <a:lnTo>
                                        <a:pt x="1498" y="304"/>
                                      </a:lnTo>
                                      <a:lnTo>
                                        <a:pt x="1575" y="287"/>
                                      </a:lnTo>
                                      <a:lnTo>
                                        <a:pt x="1653" y="269"/>
                                      </a:lnTo>
                                      <a:lnTo>
                                        <a:pt x="1733" y="250"/>
                                      </a:lnTo>
                                      <a:lnTo>
                                        <a:pt x="1813" y="228"/>
                                      </a:lnTo>
                                      <a:lnTo>
                                        <a:pt x="1893" y="207"/>
                                      </a:lnTo>
                                      <a:lnTo>
                                        <a:pt x="1975" y="183"/>
                                      </a:lnTo>
                                      <a:lnTo>
                                        <a:pt x="2056" y="158"/>
                                      </a:lnTo>
                                      <a:lnTo>
                                        <a:pt x="2138" y="130"/>
                                      </a:lnTo>
                                      <a:lnTo>
                                        <a:pt x="2221" y="102"/>
                                      </a:lnTo>
                                      <a:lnTo>
                                        <a:pt x="2303" y="70"/>
                                      </a:lnTo>
                                      <a:lnTo>
                                        <a:pt x="2344" y="53"/>
                                      </a:lnTo>
                                      <a:lnTo>
                                        <a:pt x="2386" y="36"/>
                                      </a:lnTo>
                                      <a:lnTo>
                                        <a:pt x="2427" y="18"/>
                                      </a:lnTo>
                                      <a:lnTo>
                                        <a:pt x="2469" y="0"/>
                                      </a:lnTo>
                                      <a:lnTo>
                                        <a:pt x="2444" y="50"/>
                                      </a:lnTo>
                                      <a:lnTo>
                                        <a:pt x="2416" y="107"/>
                                      </a:lnTo>
                                      <a:lnTo>
                                        <a:pt x="2388" y="168"/>
                                      </a:lnTo>
                                      <a:lnTo>
                                        <a:pt x="2356" y="234"/>
                                      </a:lnTo>
                                      <a:lnTo>
                                        <a:pt x="2322" y="301"/>
                                      </a:lnTo>
                                      <a:lnTo>
                                        <a:pt x="2286" y="370"/>
                                      </a:lnTo>
                                      <a:lnTo>
                                        <a:pt x="2266" y="405"/>
                                      </a:lnTo>
                                      <a:lnTo>
                                        <a:pt x="2246" y="439"/>
                                      </a:lnTo>
                                      <a:lnTo>
                                        <a:pt x="2225" y="473"/>
                                      </a:lnTo>
                                      <a:lnTo>
                                        <a:pt x="2203" y="506"/>
                                      </a:lnTo>
                                      <a:lnTo>
                                        <a:pt x="2180" y="538"/>
                                      </a:lnTo>
                                      <a:lnTo>
                                        <a:pt x="2156" y="570"/>
                                      </a:lnTo>
                                      <a:lnTo>
                                        <a:pt x="2131" y="602"/>
                                      </a:lnTo>
                                      <a:lnTo>
                                        <a:pt x="2106" y="630"/>
                                      </a:lnTo>
                                      <a:lnTo>
                                        <a:pt x="2078" y="659"/>
                                      </a:lnTo>
                                      <a:lnTo>
                                        <a:pt x="2051" y="685"/>
                                      </a:lnTo>
                                      <a:lnTo>
                                        <a:pt x="2021" y="710"/>
                                      </a:lnTo>
                                      <a:lnTo>
                                        <a:pt x="1992" y="734"/>
                                      </a:lnTo>
                                      <a:lnTo>
                                        <a:pt x="1960" y="755"/>
                                      </a:lnTo>
                                      <a:lnTo>
                                        <a:pt x="1927" y="774"/>
                                      </a:lnTo>
                                      <a:lnTo>
                                        <a:pt x="1893" y="791"/>
                                      </a:lnTo>
                                      <a:lnTo>
                                        <a:pt x="1858" y="806"/>
                                      </a:lnTo>
                                      <a:lnTo>
                                        <a:pt x="1821" y="817"/>
                                      </a:lnTo>
                                      <a:lnTo>
                                        <a:pt x="1785" y="826"/>
                                      </a:lnTo>
                                      <a:lnTo>
                                        <a:pt x="1745" y="832"/>
                                      </a:lnTo>
                                      <a:lnTo>
                                        <a:pt x="1704" y="834"/>
                                      </a:lnTo>
                                      <a:lnTo>
                                        <a:pt x="1646" y="837"/>
                                      </a:lnTo>
                                      <a:lnTo>
                                        <a:pt x="1585" y="843"/>
                                      </a:lnTo>
                                      <a:lnTo>
                                        <a:pt x="1521" y="850"/>
                                      </a:lnTo>
                                      <a:lnTo>
                                        <a:pt x="1457" y="858"/>
                                      </a:lnTo>
                                      <a:lnTo>
                                        <a:pt x="1390" y="869"/>
                                      </a:lnTo>
                                      <a:lnTo>
                                        <a:pt x="1324" y="882"/>
                                      </a:lnTo>
                                      <a:lnTo>
                                        <a:pt x="1255" y="895"/>
                                      </a:lnTo>
                                      <a:lnTo>
                                        <a:pt x="1186" y="910"/>
                                      </a:lnTo>
                                      <a:lnTo>
                                        <a:pt x="1161" y="914"/>
                                      </a:lnTo>
                                      <a:lnTo>
                                        <a:pt x="1135" y="920"/>
                                      </a:lnTo>
                                      <a:lnTo>
                                        <a:pt x="1105" y="926"/>
                                      </a:lnTo>
                                      <a:lnTo>
                                        <a:pt x="1074" y="933"/>
                                      </a:lnTo>
                                      <a:lnTo>
                                        <a:pt x="1008" y="949"/>
                                      </a:lnTo>
                                      <a:lnTo>
                                        <a:pt x="937" y="968"/>
                                      </a:lnTo>
                                      <a:lnTo>
                                        <a:pt x="862" y="991"/>
                                      </a:lnTo>
                                      <a:lnTo>
                                        <a:pt x="786" y="1013"/>
                                      </a:lnTo>
                                      <a:lnTo>
                                        <a:pt x="708" y="1038"/>
                                      </a:lnTo>
                                      <a:lnTo>
                                        <a:pt x="631" y="1062"/>
                                      </a:lnTo>
                                      <a:lnTo>
                                        <a:pt x="555" y="1089"/>
                                      </a:lnTo>
                                      <a:lnTo>
                                        <a:pt x="481" y="1114"/>
                                      </a:lnTo>
                                      <a:lnTo>
                                        <a:pt x="412" y="1139"/>
                                      </a:lnTo>
                                      <a:lnTo>
                                        <a:pt x="349" y="1162"/>
                                      </a:lnTo>
                                      <a:lnTo>
                                        <a:pt x="292" y="1183"/>
                                      </a:lnTo>
                                      <a:lnTo>
                                        <a:pt x="243" y="1203"/>
                                      </a:lnTo>
                                      <a:lnTo>
                                        <a:pt x="203" y="1219"/>
                                      </a:lnTo>
                                      <a:lnTo>
                                        <a:pt x="174" y="1233"/>
                                      </a:lnTo>
                                      <a:lnTo>
                                        <a:pt x="167" y="1235"/>
                                      </a:lnTo>
                                      <a:lnTo>
                                        <a:pt x="158" y="1235"/>
                                      </a:lnTo>
                                      <a:lnTo>
                                        <a:pt x="149" y="1232"/>
                                      </a:lnTo>
                                      <a:lnTo>
                                        <a:pt x="139" y="1227"/>
                                      </a:lnTo>
                                      <a:lnTo>
                                        <a:pt x="128" y="1220"/>
                                      </a:lnTo>
                                      <a:lnTo>
                                        <a:pt x="117" y="1210"/>
                                      </a:lnTo>
                                      <a:lnTo>
                                        <a:pt x="106" y="1200"/>
                                      </a:lnTo>
                                      <a:lnTo>
                                        <a:pt x="94" y="1186"/>
                                      </a:lnTo>
                                      <a:lnTo>
                                        <a:pt x="82" y="1170"/>
                                      </a:lnTo>
                                      <a:lnTo>
                                        <a:pt x="71" y="1153"/>
                                      </a:lnTo>
                                      <a:lnTo>
                                        <a:pt x="60" y="1134"/>
                                      </a:lnTo>
                                      <a:lnTo>
                                        <a:pt x="50" y="1114"/>
                                      </a:lnTo>
                                      <a:lnTo>
                                        <a:pt x="39" y="1092"/>
                                      </a:lnTo>
                                      <a:lnTo>
                                        <a:pt x="30" y="1068"/>
                                      </a:lnTo>
                                      <a:lnTo>
                                        <a:pt x="21" y="1042"/>
                                      </a:lnTo>
                                      <a:lnTo>
                                        <a:pt x="15" y="1015"/>
                                      </a:lnTo>
                                      <a:lnTo>
                                        <a:pt x="8" y="987"/>
                                      </a:lnTo>
                                      <a:lnTo>
                                        <a:pt x="4" y="957"/>
                                      </a:lnTo>
                                      <a:lnTo>
                                        <a:pt x="1" y="926"/>
                                      </a:lnTo>
                                      <a:lnTo>
                                        <a:pt x="0" y="894"/>
                                      </a:lnTo>
                                      <a:lnTo>
                                        <a:pt x="1" y="862"/>
                                      </a:lnTo>
                                      <a:lnTo>
                                        <a:pt x="3" y="827"/>
                                      </a:lnTo>
                                      <a:lnTo>
                                        <a:pt x="8" y="792"/>
                                      </a:lnTo>
                                      <a:lnTo>
                                        <a:pt x="16" y="756"/>
                                      </a:lnTo>
                                      <a:lnTo>
                                        <a:pt x="25" y="719"/>
                                      </a:lnTo>
                                      <a:lnTo>
                                        <a:pt x="38" y="681"/>
                                      </a:lnTo>
                                      <a:lnTo>
                                        <a:pt x="54" y="642"/>
                                      </a:lnTo>
                                      <a:lnTo>
                                        <a:pt x="73" y="603"/>
                                      </a:lnTo>
                                      <a:lnTo>
                                        <a:pt x="94" y="563"/>
                                      </a:lnTo>
                                      <a:lnTo>
                                        <a:pt x="119" y="523"/>
                                      </a:lnTo>
                                      <a:lnTo>
                                        <a:pt x="148" y="482"/>
                                      </a:lnTo>
                                      <a:lnTo>
                                        <a:pt x="180" y="442"/>
                                      </a:lnTo>
                                      <a:lnTo>
                                        <a:pt x="192" y="444"/>
                                      </a:lnTo>
                                      <a:lnTo>
                                        <a:pt x="209" y="447"/>
                                      </a:lnTo>
                                      <a:lnTo>
                                        <a:pt x="231" y="449"/>
                                      </a:lnTo>
                                      <a:lnTo>
                                        <a:pt x="256" y="450"/>
                                      </a:lnTo>
                                      <a:lnTo>
                                        <a:pt x="316" y="452"/>
                                      </a:lnTo>
                                      <a:lnTo>
                                        <a:pt x="387" y="452"/>
                                      </a:lnTo>
                                      <a:lnTo>
                                        <a:pt x="466" y="451"/>
                                      </a:lnTo>
                                      <a:lnTo>
                                        <a:pt x="551" y="448"/>
                                      </a:lnTo>
                                      <a:lnTo>
                                        <a:pt x="640" y="444"/>
                                      </a:lnTo>
                                      <a:lnTo>
                                        <a:pt x="731" y="438"/>
                                      </a:lnTo>
                                      <a:lnTo>
                                        <a:pt x="820" y="431"/>
                                      </a:lnTo>
                                      <a:lnTo>
                                        <a:pt x="905" y="424"/>
                                      </a:lnTo>
                                      <a:lnTo>
                                        <a:pt x="985" y="415"/>
                                      </a:lnTo>
                                      <a:lnTo>
                                        <a:pt x="1054" y="406"/>
                                      </a:lnTo>
                                      <a:lnTo>
                                        <a:pt x="1085" y="402"/>
                                      </a:lnTo>
                                      <a:lnTo>
                                        <a:pt x="1114" y="396"/>
                                      </a:lnTo>
                                      <a:lnTo>
                                        <a:pt x="1138" y="391"/>
                                      </a:lnTo>
                                      <a:lnTo>
                                        <a:pt x="1159" y="387"/>
                                      </a:lnTo>
                                      <a:lnTo>
                                        <a:pt x="1176" y="382"/>
                                      </a:lnTo>
                                      <a:lnTo>
                                        <a:pt x="1188" y="376"/>
                                      </a:lnTo>
                                      <a:lnTo>
                                        <a:pt x="1196" y="371"/>
                                      </a:lnTo>
                                      <a:lnTo>
                                        <a:pt x="1198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8" y="1879"/>
                                  <a:ext cx="247" cy="176"/>
                                </a:xfrm>
                                <a:custGeom>
                                  <a:avLst/>
                                  <a:gdLst>
                                    <a:gd name="T0" fmla="*/ 476 w 1481"/>
                                    <a:gd name="T1" fmla="*/ 205 h 1058"/>
                                    <a:gd name="T2" fmla="*/ 584 w 1481"/>
                                    <a:gd name="T3" fmla="*/ 180 h 1058"/>
                                    <a:gd name="T4" fmla="*/ 714 w 1481"/>
                                    <a:gd name="T5" fmla="*/ 150 h 1058"/>
                                    <a:gd name="T6" fmla="*/ 856 w 1481"/>
                                    <a:gd name="T7" fmla="*/ 119 h 1058"/>
                                    <a:gd name="T8" fmla="*/ 1003 w 1481"/>
                                    <a:gd name="T9" fmla="*/ 87 h 1058"/>
                                    <a:gd name="T10" fmla="*/ 1145 w 1481"/>
                                    <a:gd name="T11" fmla="*/ 56 h 1058"/>
                                    <a:gd name="T12" fmla="*/ 1276 w 1481"/>
                                    <a:gd name="T13" fmla="*/ 31 h 1058"/>
                                    <a:gd name="T14" fmla="*/ 1386 w 1481"/>
                                    <a:gd name="T15" fmla="*/ 12 h 1058"/>
                                    <a:gd name="T16" fmla="*/ 1468 w 1481"/>
                                    <a:gd name="T17" fmla="*/ 1 h 1058"/>
                                    <a:gd name="T18" fmla="*/ 1459 w 1481"/>
                                    <a:gd name="T19" fmla="*/ 9 h 1058"/>
                                    <a:gd name="T20" fmla="*/ 1409 w 1481"/>
                                    <a:gd name="T21" fmla="*/ 37 h 1058"/>
                                    <a:gd name="T22" fmla="*/ 1354 w 1481"/>
                                    <a:gd name="T23" fmla="*/ 78 h 1058"/>
                                    <a:gd name="T24" fmla="*/ 1294 w 1481"/>
                                    <a:gd name="T25" fmla="*/ 129 h 1058"/>
                                    <a:gd name="T26" fmla="*/ 1231 w 1481"/>
                                    <a:gd name="T27" fmla="*/ 188 h 1058"/>
                                    <a:gd name="T28" fmla="*/ 1163 w 1481"/>
                                    <a:gd name="T29" fmla="*/ 256 h 1058"/>
                                    <a:gd name="T30" fmla="*/ 1060 w 1481"/>
                                    <a:gd name="T31" fmla="*/ 367 h 1058"/>
                                    <a:gd name="T32" fmla="*/ 920 w 1481"/>
                                    <a:gd name="T33" fmla="*/ 526 h 1058"/>
                                    <a:gd name="T34" fmla="*/ 787 w 1481"/>
                                    <a:gd name="T35" fmla="*/ 685 h 1058"/>
                                    <a:gd name="T36" fmla="*/ 668 w 1481"/>
                                    <a:gd name="T37" fmla="*/ 834 h 1058"/>
                                    <a:gd name="T38" fmla="*/ 569 w 1481"/>
                                    <a:gd name="T39" fmla="*/ 959 h 1058"/>
                                    <a:gd name="T40" fmla="*/ 520 w 1481"/>
                                    <a:gd name="T41" fmla="*/ 1018 h 1058"/>
                                    <a:gd name="T42" fmla="*/ 495 w 1481"/>
                                    <a:gd name="T43" fmla="*/ 1033 h 1058"/>
                                    <a:gd name="T44" fmla="*/ 469 w 1481"/>
                                    <a:gd name="T45" fmla="*/ 1044 h 1058"/>
                                    <a:gd name="T46" fmla="*/ 438 w 1481"/>
                                    <a:gd name="T47" fmla="*/ 1052 h 1058"/>
                                    <a:gd name="T48" fmla="*/ 407 w 1481"/>
                                    <a:gd name="T49" fmla="*/ 1056 h 1058"/>
                                    <a:gd name="T50" fmla="*/ 373 w 1481"/>
                                    <a:gd name="T51" fmla="*/ 1058 h 1058"/>
                                    <a:gd name="T52" fmla="*/ 338 w 1481"/>
                                    <a:gd name="T53" fmla="*/ 1056 h 1058"/>
                                    <a:gd name="T54" fmla="*/ 302 w 1481"/>
                                    <a:gd name="T55" fmla="*/ 1052 h 1058"/>
                                    <a:gd name="T56" fmla="*/ 265 w 1481"/>
                                    <a:gd name="T57" fmla="*/ 1045 h 1058"/>
                                    <a:gd name="T58" fmla="*/ 229 w 1481"/>
                                    <a:gd name="T59" fmla="*/ 1034 h 1058"/>
                                    <a:gd name="T60" fmla="*/ 194 w 1481"/>
                                    <a:gd name="T61" fmla="*/ 1021 h 1058"/>
                                    <a:gd name="T62" fmla="*/ 159 w 1481"/>
                                    <a:gd name="T63" fmla="*/ 1006 h 1058"/>
                                    <a:gd name="T64" fmla="*/ 128 w 1481"/>
                                    <a:gd name="T65" fmla="*/ 988 h 1058"/>
                                    <a:gd name="T66" fmla="*/ 97 w 1481"/>
                                    <a:gd name="T67" fmla="*/ 967 h 1058"/>
                                    <a:gd name="T68" fmla="*/ 70 w 1481"/>
                                    <a:gd name="T69" fmla="*/ 944 h 1058"/>
                                    <a:gd name="T70" fmla="*/ 45 w 1481"/>
                                    <a:gd name="T71" fmla="*/ 919 h 1058"/>
                                    <a:gd name="T72" fmla="*/ 24 w 1481"/>
                                    <a:gd name="T73" fmla="*/ 890 h 1058"/>
                                    <a:gd name="T74" fmla="*/ 9 w 1481"/>
                                    <a:gd name="T75" fmla="*/ 858 h 1058"/>
                                    <a:gd name="T76" fmla="*/ 2 w 1481"/>
                                    <a:gd name="T77" fmla="*/ 819 h 1058"/>
                                    <a:gd name="T78" fmla="*/ 0 w 1481"/>
                                    <a:gd name="T79" fmla="*/ 779 h 1058"/>
                                    <a:gd name="T80" fmla="*/ 3 w 1481"/>
                                    <a:gd name="T81" fmla="*/ 735 h 1058"/>
                                    <a:gd name="T82" fmla="*/ 10 w 1481"/>
                                    <a:gd name="T83" fmla="*/ 690 h 1058"/>
                                    <a:gd name="T84" fmla="*/ 21 w 1481"/>
                                    <a:gd name="T85" fmla="*/ 644 h 1058"/>
                                    <a:gd name="T86" fmla="*/ 34 w 1481"/>
                                    <a:gd name="T87" fmla="*/ 597 h 1058"/>
                                    <a:gd name="T88" fmla="*/ 57 w 1481"/>
                                    <a:gd name="T89" fmla="*/ 529 h 1058"/>
                                    <a:gd name="T90" fmla="*/ 90 w 1481"/>
                                    <a:gd name="T91" fmla="*/ 444 h 1058"/>
                                    <a:gd name="T92" fmla="*/ 117 w 1481"/>
                                    <a:gd name="T93" fmla="*/ 372 h 1058"/>
                                    <a:gd name="T94" fmla="*/ 132 w 1481"/>
                                    <a:gd name="T95" fmla="*/ 330 h 1058"/>
                                    <a:gd name="T96" fmla="*/ 137 w 1481"/>
                                    <a:gd name="T97" fmla="*/ 309 h 1058"/>
                                    <a:gd name="T98" fmla="*/ 176 w 1481"/>
                                    <a:gd name="T99" fmla="*/ 290 h 1058"/>
                                    <a:gd name="T100" fmla="*/ 257 w 1481"/>
                                    <a:gd name="T101" fmla="*/ 266 h 1058"/>
                                    <a:gd name="T102" fmla="*/ 341 w 1481"/>
                                    <a:gd name="T103" fmla="*/ 240 h 1058"/>
                                    <a:gd name="T104" fmla="*/ 430 w 1481"/>
                                    <a:gd name="T105" fmla="*/ 215 h 10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481" h="1058">
                                      <a:moveTo>
                                        <a:pt x="476" y="202"/>
                                      </a:moveTo>
                                      <a:lnTo>
                                        <a:pt x="476" y="205"/>
                                      </a:lnTo>
                                      <a:lnTo>
                                        <a:pt x="527" y="194"/>
                                      </a:lnTo>
                                      <a:lnTo>
                                        <a:pt x="584" y="180"/>
                                      </a:lnTo>
                                      <a:lnTo>
                                        <a:pt x="648" y="165"/>
                                      </a:lnTo>
                                      <a:lnTo>
                                        <a:pt x="714" y="150"/>
                                      </a:lnTo>
                                      <a:lnTo>
                                        <a:pt x="784" y="134"/>
                                      </a:lnTo>
                                      <a:lnTo>
                                        <a:pt x="856" y="119"/>
                                      </a:lnTo>
                                      <a:lnTo>
                                        <a:pt x="930" y="103"/>
                                      </a:lnTo>
                                      <a:lnTo>
                                        <a:pt x="1003" y="87"/>
                                      </a:lnTo>
                                      <a:lnTo>
                                        <a:pt x="1076" y="71"/>
                                      </a:lnTo>
                                      <a:lnTo>
                                        <a:pt x="1145" y="56"/>
                                      </a:lnTo>
                                      <a:lnTo>
                                        <a:pt x="1213" y="44"/>
                                      </a:lnTo>
                                      <a:lnTo>
                                        <a:pt x="1276" y="31"/>
                                      </a:lnTo>
                                      <a:lnTo>
                                        <a:pt x="1334" y="20"/>
                                      </a:lnTo>
                                      <a:lnTo>
                                        <a:pt x="1386" y="12"/>
                                      </a:lnTo>
                                      <a:lnTo>
                                        <a:pt x="1431" y="5"/>
                                      </a:lnTo>
                                      <a:lnTo>
                                        <a:pt x="1468" y="1"/>
                                      </a:lnTo>
                                      <a:lnTo>
                                        <a:pt x="1481" y="0"/>
                                      </a:lnTo>
                                      <a:lnTo>
                                        <a:pt x="1459" y="9"/>
                                      </a:lnTo>
                                      <a:lnTo>
                                        <a:pt x="1435" y="21"/>
                                      </a:lnTo>
                                      <a:lnTo>
                                        <a:pt x="1409" y="37"/>
                                      </a:lnTo>
                                      <a:lnTo>
                                        <a:pt x="1383" y="56"/>
                                      </a:lnTo>
                                      <a:lnTo>
                                        <a:pt x="1354" y="78"/>
                                      </a:lnTo>
                                      <a:lnTo>
                                        <a:pt x="1325" y="102"/>
                                      </a:lnTo>
                                      <a:lnTo>
                                        <a:pt x="1294" y="129"/>
                                      </a:lnTo>
                                      <a:lnTo>
                                        <a:pt x="1263" y="158"/>
                                      </a:lnTo>
                                      <a:lnTo>
                                        <a:pt x="1231" y="188"/>
                                      </a:lnTo>
                                      <a:lnTo>
                                        <a:pt x="1197" y="221"/>
                                      </a:lnTo>
                                      <a:lnTo>
                                        <a:pt x="1163" y="256"/>
                                      </a:lnTo>
                                      <a:lnTo>
                                        <a:pt x="1129" y="291"/>
                                      </a:lnTo>
                                      <a:lnTo>
                                        <a:pt x="1060" y="367"/>
                                      </a:lnTo>
                                      <a:lnTo>
                                        <a:pt x="990" y="445"/>
                                      </a:lnTo>
                                      <a:lnTo>
                                        <a:pt x="920" y="526"/>
                                      </a:lnTo>
                                      <a:lnTo>
                                        <a:pt x="853" y="606"/>
                                      </a:lnTo>
                                      <a:lnTo>
                                        <a:pt x="787" y="685"/>
                                      </a:lnTo>
                                      <a:lnTo>
                                        <a:pt x="725" y="762"/>
                                      </a:lnTo>
                                      <a:lnTo>
                                        <a:pt x="668" y="834"/>
                                      </a:lnTo>
                                      <a:lnTo>
                                        <a:pt x="615" y="901"/>
                                      </a:lnTo>
                                      <a:lnTo>
                                        <a:pt x="569" y="959"/>
                                      </a:lnTo>
                                      <a:lnTo>
                                        <a:pt x="530" y="1009"/>
                                      </a:lnTo>
                                      <a:lnTo>
                                        <a:pt x="520" y="1018"/>
                                      </a:lnTo>
                                      <a:lnTo>
                                        <a:pt x="508" y="1026"/>
                                      </a:lnTo>
                                      <a:lnTo>
                                        <a:pt x="495" y="1033"/>
                                      </a:lnTo>
                                      <a:lnTo>
                                        <a:pt x="483" y="1038"/>
                                      </a:lnTo>
                                      <a:lnTo>
                                        <a:pt x="469" y="1044"/>
                                      </a:lnTo>
                                      <a:lnTo>
                                        <a:pt x="454" y="1048"/>
                                      </a:lnTo>
                                      <a:lnTo>
                                        <a:pt x="438" y="1052"/>
                                      </a:lnTo>
                                      <a:lnTo>
                                        <a:pt x="424" y="1054"/>
                                      </a:lnTo>
                                      <a:lnTo>
                                        <a:pt x="407" y="1056"/>
                                      </a:lnTo>
                                      <a:lnTo>
                                        <a:pt x="390" y="1057"/>
                                      </a:lnTo>
                                      <a:lnTo>
                                        <a:pt x="373" y="1058"/>
                                      </a:lnTo>
                                      <a:lnTo>
                                        <a:pt x="355" y="1057"/>
                                      </a:lnTo>
                                      <a:lnTo>
                                        <a:pt x="338" y="1056"/>
                                      </a:lnTo>
                                      <a:lnTo>
                                        <a:pt x="320" y="1055"/>
                                      </a:lnTo>
                                      <a:lnTo>
                                        <a:pt x="302" y="1052"/>
                                      </a:lnTo>
                                      <a:lnTo>
                                        <a:pt x="284" y="1049"/>
                                      </a:lnTo>
                                      <a:lnTo>
                                        <a:pt x="265" y="1045"/>
                                      </a:lnTo>
                                      <a:lnTo>
                                        <a:pt x="247" y="1040"/>
                                      </a:lnTo>
                                      <a:lnTo>
                                        <a:pt x="229" y="1034"/>
                                      </a:lnTo>
                                      <a:lnTo>
                                        <a:pt x="211" y="1029"/>
                                      </a:lnTo>
                                      <a:lnTo>
                                        <a:pt x="194" y="1021"/>
                                      </a:lnTo>
                                      <a:lnTo>
                                        <a:pt x="176" y="1014"/>
                                      </a:lnTo>
                                      <a:lnTo>
                                        <a:pt x="159" y="1006"/>
                                      </a:lnTo>
                                      <a:lnTo>
                                        <a:pt x="144" y="997"/>
                                      </a:lnTo>
                                      <a:lnTo>
                                        <a:pt x="128" y="988"/>
                                      </a:lnTo>
                                      <a:lnTo>
                                        <a:pt x="112" y="978"/>
                                      </a:lnTo>
                                      <a:lnTo>
                                        <a:pt x="97" y="967"/>
                                      </a:lnTo>
                                      <a:lnTo>
                                        <a:pt x="83" y="956"/>
                                      </a:lnTo>
                                      <a:lnTo>
                                        <a:pt x="70" y="944"/>
                                      </a:lnTo>
                                      <a:lnTo>
                                        <a:pt x="57" y="932"/>
                                      </a:lnTo>
                                      <a:lnTo>
                                        <a:pt x="45" y="919"/>
                                      </a:lnTo>
                                      <a:lnTo>
                                        <a:pt x="34" y="906"/>
                                      </a:lnTo>
                                      <a:lnTo>
                                        <a:pt x="24" y="890"/>
                                      </a:lnTo>
                                      <a:lnTo>
                                        <a:pt x="16" y="874"/>
                                      </a:lnTo>
                                      <a:lnTo>
                                        <a:pt x="9" y="858"/>
                                      </a:lnTo>
                                      <a:lnTo>
                                        <a:pt x="5" y="838"/>
                                      </a:lnTo>
                                      <a:lnTo>
                                        <a:pt x="2" y="81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" y="757"/>
                                      </a:lnTo>
                                      <a:lnTo>
                                        <a:pt x="3" y="735"/>
                                      </a:lnTo>
                                      <a:lnTo>
                                        <a:pt x="6" y="713"/>
                                      </a:lnTo>
                                      <a:lnTo>
                                        <a:pt x="10" y="690"/>
                                      </a:lnTo>
                                      <a:lnTo>
                                        <a:pt x="15" y="667"/>
                                      </a:lnTo>
                                      <a:lnTo>
                                        <a:pt x="21" y="644"/>
                                      </a:lnTo>
                                      <a:lnTo>
                                        <a:pt x="27" y="621"/>
                                      </a:lnTo>
                                      <a:lnTo>
                                        <a:pt x="34" y="597"/>
                                      </a:lnTo>
                                      <a:lnTo>
                                        <a:pt x="41" y="574"/>
                                      </a:lnTo>
                                      <a:lnTo>
                                        <a:pt x="57" y="529"/>
                                      </a:lnTo>
                                      <a:lnTo>
                                        <a:pt x="73" y="485"/>
                                      </a:lnTo>
                                      <a:lnTo>
                                        <a:pt x="90" y="444"/>
                                      </a:lnTo>
                                      <a:lnTo>
                                        <a:pt x="105" y="406"/>
                                      </a:lnTo>
                                      <a:lnTo>
                                        <a:pt x="117" y="372"/>
                                      </a:lnTo>
                                      <a:lnTo>
                                        <a:pt x="128" y="343"/>
                                      </a:lnTo>
                                      <a:lnTo>
                                        <a:pt x="132" y="330"/>
                                      </a:lnTo>
                                      <a:lnTo>
                                        <a:pt x="135" y="318"/>
                                      </a:lnTo>
                                      <a:lnTo>
                                        <a:pt x="137" y="309"/>
                                      </a:lnTo>
                                      <a:lnTo>
                                        <a:pt x="138" y="301"/>
                                      </a:lnTo>
                                      <a:lnTo>
                                        <a:pt x="176" y="290"/>
                                      </a:lnTo>
                                      <a:lnTo>
                                        <a:pt x="215" y="277"/>
                                      </a:lnTo>
                                      <a:lnTo>
                                        <a:pt x="257" y="266"/>
                                      </a:lnTo>
                                      <a:lnTo>
                                        <a:pt x="298" y="253"/>
                                      </a:lnTo>
                                      <a:lnTo>
                                        <a:pt x="341" y="240"/>
                                      </a:lnTo>
                                      <a:lnTo>
                                        <a:pt x="386" y="227"/>
                                      </a:lnTo>
                                      <a:lnTo>
                                        <a:pt x="430" y="215"/>
                                      </a:lnTo>
                                      <a:lnTo>
                                        <a:pt x="476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821" y="1458"/>
                                  <a:ext cx="523" cy="619"/>
                                </a:xfrm>
                                <a:custGeom>
                                  <a:avLst/>
                                  <a:gdLst>
                                    <a:gd name="T0" fmla="*/ 596 w 3139"/>
                                    <a:gd name="T1" fmla="*/ 3011 h 3715"/>
                                    <a:gd name="T2" fmla="*/ 526 w 3139"/>
                                    <a:gd name="T3" fmla="*/ 3261 h 3715"/>
                                    <a:gd name="T4" fmla="*/ 557 w 3139"/>
                                    <a:gd name="T5" fmla="*/ 3432 h 3715"/>
                                    <a:gd name="T6" fmla="*/ 690 w 3139"/>
                                    <a:gd name="T7" fmla="*/ 3536 h 3715"/>
                                    <a:gd name="T8" fmla="*/ 857 w 3139"/>
                                    <a:gd name="T9" fmla="*/ 3582 h 3715"/>
                                    <a:gd name="T10" fmla="*/ 1008 w 3139"/>
                                    <a:gd name="T11" fmla="*/ 3563 h 3715"/>
                                    <a:gd name="T12" fmla="*/ 1309 w 3139"/>
                                    <a:gd name="T13" fmla="*/ 3213 h 3715"/>
                                    <a:gd name="T14" fmla="*/ 1685 w 3139"/>
                                    <a:gd name="T15" fmla="*/ 2753 h 3715"/>
                                    <a:gd name="T16" fmla="*/ 1945 w 3139"/>
                                    <a:gd name="T17" fmla="*/ 2550 h 3715"/>
                                    <a:gd name="T18" fmla="*/ 1683 w 3139"/>
                                    <a:gd name="T19" fmla="*/ 2567 h 3715"/>
                                    <a:gd name="T20" fmla="*/ 890 w 3139"/>
                                    <a:gd name="T21" fmla="*/ 2759 h 3715"/>
                                    <a:gd name="T22" fmla="*/ 1745 w 3139"/>
                                    <a:gd name="T23" fmla="*/ 991 h 3715"/>
                                    <a:gd name="T24" fmla="*/ 1260 w 3139"/>
                                    <a:gd name="T25" fmla="*/ 858 h 3715"/>
                                    <a:gd name="T26" fmla="*/ 766 w 3139"/>
                                    <a:gd name="T27" fmla="*/ 963 h 3715"/>
                                    <a:gd name="T28" fmla="*/ 240 w 3139"/>
                                    <a:gd name="T29" fmla="*/ 1434 h 3715"/>
                                    <a:gd name="T30" fmla="*/ 103 w 3139"/>
                                    <a:gd name="T31" fmla="*/ 1670 h 3715"/>
                                    <a:gd name="T32" fmla="*/ 96 w 3139"/>
                                    <a:gd name="T33" fmla="*/ 1852 h 3715"/>
                                    <a:gd name="T34" fmla="*/ 203 w 3139"/>
                                    <a:gd name="T35" fmla="*/ 1982 h 3715"/>
                                    <a:gd name="T36" fmla="*/ 114 w 3139"/>
                                    <a:gd name="T37" fmla="*/ 2220 h 3715"/>
                                    <a:gd name="T38" fmla="*/ 7 w 3139"/>
                                    <a:gd name="T39" fmla="*/ 2594 h 3715"/>
                                    <a:gd name="T40" fmla="*/ 162 w 3139"/>
                                    <a:gd name="T41" fmla="*/ 2853 h 3715"/>
                                    <a:gd name="T42" fmla="*/ 345 w 3139"/>
                                    <a:gd name="T43" fmla="*/ 2937 h 3715"/>
                                    <a:gd name="T44" fmla="*/ 628 w 3139"/>
                                    <a:gd name="T45" fmla="*/ 2838 h 3715"/>
                                    <a:gd name="T46" fmla="*/ 480 w 3139"/>
                                    <a:gd name="T47" fmla="*/ 3175 h 3715"/>
                                    <a:gd name="T48" fmla="*/ 446 w 3139"/>
                                    <a:gd name="T49" fmla="*/ 3411 h 3715"/>
                                    <a:gd name="T50" fmla="*/ 521 w 3139"/>
                                    <a:gd name="T51" fmla="*/ 3589 h 3715"/>
                                    <a:gd name="T52" fmla="*/ 746 w 3139"/>
                                    <a:gd name="T53" fmla="*/ 3702 h 3715"/>
                                    <a:gd name="T54" fmla="*/ 1024 w 3139"/>
                                    <a:gd name="T55" fmla="*/ 3693 h 3715"/>
                                    <a:gd name="T56" fmla="*/ 1248 w 3139"/>
                                    <a:gd name="T57" fmla="*/ 3520 h 3715"/>
                                    <a:gd name="T58" fmla="*/ 1620 w 3139"/>
                                    <a:gd name="T59" fmla="*/ 3012 h 3715"/>
                                    <a:gd name="T60" fmla="*/ 2017 w 3139"/>
                                    <a:gd name="T61" fmla="*/ 2525 h 3715"/>
                                    <a:gd name="T62" fmla="*/ 2316 w 3139"/>
                                    <a:gd name="T63" fmla="*/ 2364 h 3715"/>
                                    <a:gd name="T64" fmla="*/ 2509 w 3139"/>
                                    <a:gd name="T65" fmla="*/ 2055 h 3715"/>
                                    <a:gd name="T66" fmla="*/ 2654 w 3139"/>
                                    <a:gd name="T67" fmla="*/ 1628 h 3715"/>
                                    <a:gd name="T68" fmla="*/ 3139 w 3139"/>
                                    <a:gd name="T69" fmla="*/ 1121 h 3715"/>
                                    <a:gd name="T70" fmla="*/ 2659 w 3139"/>
                                    <a:gd name="T71" fmla="*/ 704 h 3715"/>
                                    <a:gd name="T72" fmla="*/ 1851 w 3139"/>
                                    <a:gd name="T73" fmla="*/ 301 h 3715"/>
                                    <a:gd name="T74" fmla="*/ 1601 w 3139"/>
                                    <a:gd name="T75" fmla="*/ 156 h 3715"/>
                                    <a:gd name="T76" fmla="*/ 2181 w 3139"/>
                                    <a:gd name="T77" fmla="*/ 581 h 3715"/>
                                    <a:gd name="T78" fmla="*/ 2725 w 3139"/>
                                    <a:gd name="T79" fmla="*/ 970 h 3715"/>
                                    <a:gd name="T80" fmla="*/ 2590 w 3139"/>
                                    <a:gd name="T81" fmla="*/ 1372 h 3715"/>
                                    <a:gd name="T82" fmla="*/ 1633 w 3139"/>
                                    <a:gd name="T83" fmla="*/ 1741 h 3715"/>
                                    <a:gd name="T84" fmla="*/ 801 w 3139"/>
                                    <a:gd name="T85" fmla="*/ 1882 h 3715"/>
                                    <a:gd name="T86" fmla="*/ 372 w 3139"/>
                                    <a:gd name="T87" fmla="*/ 1761 h 3715"/>
                                    <a:gd name="T88" fmla="*/ 573 w 3139"/>
                                    <a:gd name="T89" fmla="*/ 1363 h 3715"/>
                                    <a:gd name="T90" fmla="*/ 1020 w 3139"/>
                                    <a:gd name="T91" fmla="*/ 1057 h 3715"/>
                                    <a:gd name="T92" fmla="*/ 1463 w 3139"/>
                                    <a:gd name="T93" fmla="*/ 972 h 3715"/>
                                    <a:gd name="T94" fmla="*/ 1886 w 3139"/>
                                    <a:gd name="T95" fmla="*/ 1061 h 3715"/>
                                    <a:gd name="T96" fmla="*/ 565 w 3139"/>
                                    <a:gd name="T97" fmla="*/ 2082 h 3715"/>
                                    <a:gd name="T98" fmla="*/ 1137 w 3139"/>
                                    <a:gd name="T99" fmla="*/ 2053 h 3715"/>
                                    <a:gd name="T100" fmla="*/ 1844 w 3139"/>
                                    <a:gd name="T101" fmla="*/ 1891 h 3715"/>
                                    <a:gd name="T102" fmla="*/ 2619 w 3139"/>
                                    <a:gd name="T103" fmla="*/ 1598 h 3715"/>
                                    <a:gd name="T104" fmla="*/ 2375 w 3139"/>
                                    <a:gd name="T105" fmla="*/ 2071 h 3715"/>
                                    <a:gd name="T106" fmla="*/ 2142 w 3139"/>
                                    <a:gd name="T107" fmla="*/ 2332 h 3715"/>
                                    <a:gd name="T108" fmla="*/ 1802 w 3139"/>
                                    <a:gd name="T109" fmla="*/ 2435 h 3715"/>
                                    <a:gd name="T110" fmla="*/ 1278 w 3139"/>
                                    <a:gd name="T111" fmla="*/ 2522 h 3715"/>
                                    <a:gd name="T112" fmla="*/ 613 w 3139"/>
                                    <a:gd name="T113" fmla="*/ 2721 h 3715"/>
                                    <a:gd name="T114" fmla="*/ 283 w 3139"/>
                                    <a:gd name="T115" fmla="*/ 2827 h 3715"/>
                                    <a:gd name="T116" fmla="*/ 181 w 3139"/>
                                    <a:gd name="T117" fmla="*/ 2694 h 3715"/>
                                    <a:gd name="T118" fmla="*/ 150 w 3139"/>
                                    <a:gd name="T119" fmla="*/ 2427 h 3715"/>
                                    <a:gd name="T120" fmla="*/ 298 w 3139"/>
                                    <a:gd name="T121" fmla="*/ 2080 h 37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139" h="3715">
                                      <a:moveTo>
                                        <a:pt x="661" y="2827"/>
                                      </a:moveTo>
                                      <a:lnTo>
                                        <a:pt x="660" y="2835"/>
                                      </a:lnTo>
                                      <a:lnTo>
                                        <a:pt x="658" y="2844"/>
                                      </a:lnTo>
                                      <a:lnTo>
                                        <a:pt x="655" y="2856"/>
                                      </a:lnTo>
                                      <a:lnTo>
                                        <a:pt x="651" y="2869"/>
                                      </a:lnTo>
                                      <a:lnTo>
                                        <a:pt x="640" y="2898"/>
                                      </a:lnTo>
                                      <a:lnTo>
                                        <a:pt x="628" y="2932"/>
                                      </a:lnTo>
                                      <a:lnTo>
                                        <a:pt x="613" y="2970"/>
                                      </a:lnTo>
                                      <a:lnTo>
                                        <a:pt x="596" y="3011"/>
                                      </a:lnTo>
                                      <a:lnTo>
                                        <a:pt x="580" y="3055"/>
                                      </a:lnTo>
                                      <a:lnTo>
                                        <a:pt x="564" y="3100"/>
                                      </a:lnTo>
                                      <a:lnTo>
                                        <a:pt x="557" y="3123"/>
                                      </a:lnTo>
                                      <a:lnTo>
                                        <a:pt x="550" y="3147"/>
                                      </a:lnTo>
                                      <a:lnTo>
                                        <a:pt x="544" y="3170"/>
                                      </a:lnTo>
                                      <a:lnTo>
                                        <a:pt x="538" y="3193"/>
                                      </a:lnTo>
                                      <a:lnTo>
                                        <a:pt x="533" y="3216"/>
                                      </a:lnTo>
                                      <a:lnTo>
                                        <a:pt x="529" y="3239"/>
                                      </a:lnTo>
                                      <a:lnTo>
                                        <a:pt x="526" y="3261"/>
                                      </a:lnTo>
                                      <a:lnTo>
                                        <a:pt x="524" y="3283"/>
                                      </a:lnTo>
                                      <a:lnTo>
                                        <a:pt x="523" y="3305"/>
                                      </a:lnTo>
                                      <a:lnTo>
                                        <a:pt x="523" y="3325"/>
                                      </a:lnTo>
                                      <a:lnTo>
                                        <a:pt x="525" y="3345"/>
                                      </a:lnTo>
                                      <a:lnTo>
                                        <a:pt x="528" y="3364"/>
                                      </a:lnTo>
                                      <a:lnTo>
                                        <a:pt x="532" y="3384"/>
                                      </a:lnTo>
                                      <a:lnTo>
                                        <a:pt x="539" y="3400"/>
                                      </a:lnTo>
                                      <a:lnTo>
                                        <a:pt x="547" y="3416"/>
                                      </a:lnTo>
                                      <a:lnTo>
                                        <a:pt x="557" y="3432"/>
                                      </a:lnTo>
                                      <a:lnTo>
                                        <a:pt x="568" y="3446"/>
                                      </a:lnTo>
                                      <a:lnTo>
                                        <a:pt x="581" y="3460"/>
                                      </a:lnTo>
                                      <a:lnTo>
                                        <a:pt x="594" y="3472"/>
                                      </a:lnTo>
                                      <a:lnTo>
                                        <a:pt x="609" y="3484"/>
                                      </a:lnTo>
                                      <a:lnTo>
                                        <a:pt x="623" y="3496"/>
                                      </a:lnTo>
                                      <a:lnTo>
                                        <a:pt x="639" y="3506"/>
                                      </a:lnTo>
                                      <a:lnTo>
                                        <a:pt x="655" y="3517"/>
                                      </a:lnTo>
                                      <a:lnTo>
                                        <a:pt x="672" y="3526"/>
                                      </a:lnTo>
                                      <a:lnTo>
                                        <a:pt x="690" y="3536"/>
                                      </a:lnTo>
                                      <a:lnTo>
                                        <a:pt x="707" y="3543"/>
                                      </a:lnTo>
                                      <a:lnTo>
                                        <a:pt x="726" y="3551"/>
                                      </a:lnTo>
                                      <a:lnTo>
                                        <a:pt x="744" y="3558"/>
                                      </a:lnTo>
                                      <a:lnTo>
                                        <a:pt x="763" y="3563"/>
                                      </a:lnTo>
                                      <a:lnTo>
                                        <a:pt x="782" y="3569"/>
                                      </a:lnTo>
                                      <a:lnTo>
                                        <a:pt x="800" y="3574"/>
                                      </a:lnTo>
                                      <a:lnTo>
                                        <a:pt x="819" y="3577"/>
                                      </a:lnTo>
                                      <a:lnTo>
                                        <a:pt x="838" y="3580"/>
                                      </a:lnTo>
                                      <a:lnTo>
                                        <a:pt x="857" y="3582"/>
                                      </a:lnTo>
                                      <a:lnTo>
                                        <a:pt x="875" y="3583"/>
                                      </a:lnTo>
                                      <a:lnTo>
                                        <a:pt x="894" y="3584"/>
                                      </a:lnTo>
                                      <a:lnTo>
                                        <a:pt x="912" y="3583"/>
                                      </a:lnTo>
                                      <a:lnTo>
                                        <a:pt x="929" y="3582"/>
                                      </a:lnTo>
                                      <a:lnTo>
                                        <a:pt x="946" y="3580"/>
                                      </a:lnTo>
                                      <a:lnTo>
                                        <a:pt x="962" y="3578"/>
                                      </a:lnTo>
                                      <a:lnTo>
                                        <a:pt x="978" y="3574"/>
                                      </a:lnTo>
                                      <a:lnTo>
                                        <a:pt x="993" y="3570"/>
                                      </a:lnTo>
                                      <a:lnTo>
                                        <a:pt x="1008" y="3563"/>
                                      </a:lnTo>
                                      <a:lnTo>
                                        <a:pt x="1022" y="3557"/>
                                      </a:lnTo>
                                      <a:lnTo>
                                        <a:pt x="1034" y="3549"/>
                                      </a:lnTo>
                                      <a:lnTo>
                                        <a:pt x="1046" y="3541"/>
                                      </a:lnTo>
                                      <a:lnTo>
                                        <a:pt x="1057" y="3532"/>
                                      </a:lnTo>
                                      <a:lnTo>
                                        <a:pt x="1066" y="3522"/>
                                      </a:lnTo>
                                      <a:lnTo>
                                        <a:pt x="1128" y="3446"/>
                                      </a:lnTo>
                                      <a:lnTo>
                                        <a:pt x="1189" y="3369"/>
                                      </a:lnTo>
                                      <a:lnTo>
                                        <a:pt x="1249" y="3290"/>
                                      </a:lnTo>
                                      <a:lnTo>
                                        <a:pt x="1309" y="3213"/>
                                      </a:lnTo>
                                      <a:lnTo>
                                        <a:pt x="1367" y="3136"/>
                                      </a:lnTo>
                                      <a:lnTo>
                                        <a:pt x="1426" y="3060"/>
                                      </a:lnTo>
                                      <a:lnTo>
                                        <a:pt x="1484" y="2986"/>
                                      </a:lnTo>
                                      <a:lnTo>
                                        <a:pt x="1541" y="2915"/>
                                      </a:lnTo>
                                      <a:lnTo>
                                        <a:pt x="1571" y="2881"/>
                                      </a:lnTo>
                                      <a:lnTo>
                                        <a:pt x="1600" y="2848"/>
                                      </a:lnTo>
                                      <a:lnTo>
                                        <a:pt x="1628" y="2815"/>
                                      </a:lnTo>
                                      <a:lnTo>
                                        <a:pt x="1657" y="2784"/>
                                      </a:lnTo>
                                      <a:lnTo>
                                        <a:pt x="1685" y="2753"/>
                                      </a:lnTo>
                                      <a:lnTo>
                                        <a:pt x="1715" y="2725"/>
                                      </a:lnTo>
                                      <a:lnTo>
                                        <a:pt x="1743" y="2697"/>
                                      </a:lnTo>
                                      <a:lnTo>
                                        <a:pt x="1772" y="2672"/>
                                      </a:lnTo>
                                      <a:lnTo>
                                        <a:pt x="1800" y="2648"/>
                                      </a:lnTo>
                                      <a:lnTo>
                                        <a:pt x="1829" y="2624"/>
                                      </a:lnTo>
                                      <a:lnTo>
                                        <a:pt x="1858" y="2603"/>
                                      </a:lnTo>
                                      <a:lnTo>
                                        <a:pt x="1887" y="2584"/>
                                      </a:lnTo>
                                      <a:lnTo>
                                        <a:pt x="1917" y="2566"/>
                                      </a:lnTo>
                                      <a:lnTo>
                                        <a:pt x="1945" y="2550"/>
                                      </a:lnTo>
                                      <a:lnTo>
                                        <a:pt x="1975" y="2538"/>
                                      </a:lnTo>
                                      <a:lnTo>
                                        <a:pt x="2004" y="2526"/>
                                      </a:lnTo>
                                      <a:lnTo>
                                        <a:pt x="1991" y="2527"/>
                                      </a:lnTo>
                                      <a:lnTo>
                                        <a:pt x="1956" y="2529"/>
                                      </a:lnTo>
                                      <a:lnTo>
                                        <a:pt x="1921" y="2534"/>
                                      </a:lnTo>
                                      <a:lnTo>
                                        <a:pt x="1884" y="2537"/>
                                      </a:lnTo>
                                      <a:lnTo>
                                        <a:pt x="1846" y="2542"/>
                                      </a:lnTo>
                                      <a:lnTo>
                                        <a:pt x="1767" y="2554"/>
                                      </a:lnTo>
                                      <a:lnTo>
                                        <a:pt x="1683" y="2567"/>
                                      </a:lnTo>
                                      <a:lnTo>
                                        <a:pt x="1597" y="2584"/>
                                      </a:lnTo>
                                      <a:lnTo>
                                        <a:pt x="1509" y="2602"/>
                                      </a:lnTo>
                                      <a:lnTo>
                                        <a:pt x="1420" y="2621"/>
                                      </a:lnTo>
                                      <a:lnTo>
                                        <a:pt x="1329" y="2642"/>
                                      </a:lnTo>
                                      <a:lnTo>
                                        <a:pt x="1239" y="2665"/>
                                      </a:lnTo>
                                      <a:lnTo>
                                        <a:pt x="1149" y="2688"/>
                                      </a:lnTo>
                                      <a:lnTo>
                                        <a:pt x="1061" y="2711"/>
                                      </a:lnTo>
                                      <a:lnTo>
                                        <a:pt x="974" y="2735"/>
                                      </a:lnTo>
                                      <a:lnTo>
                                        <a:pt x="890" y="2759"/>
                                      </a:lnTo>
                                      <a:lnTo>
                                        <a:pt x="809" y="2782"/>
                                      </a:lnTo>
                                      <a:lnTo>
                                        <a:pt x="733" y="2805"/>
                                      </a:lnTo>
                                      <a:lnTo>
                                        <a:pt x="661" y="2827"/>
                                      </a:lnTo>
                                      <a:close/>
                                      <a:moveTo>
                                        <a:pt x="2018" y="1120"/>
                                      </a:moveTo>
                                      <a:lnTo>
                                        <a:pt x="1963" y="1093"/>
                                      </a:lnTo>
                                      <a:lnTo>
                                        <a:pt x="1908" y="1066"/>
                                      </a:lnTo>
                                      <a:lnTo>
                                        <a:pt x="1854" y="1040"/>
                                      </a:lnTo>
                                      <a:lnTo>
                                        <a:pt x="1799" y="1016"/>
                                      </a:lnTo>
                                      <a:lnTo>
                                        <a:pt x="1745" y="991"/>
                                      </a:lnTo>
                                      <a:lnTo>
                                        <a:pt x="1691" y="969"/>
                                      </a:lnTo>
                                      <a:lnTo>
                                        <a:pt x="1638" y="948"/>
                                      </a:lnTo>
                                      <a:lnTo>
                                        <a:pt x="1584" y="929"/>
                                      </a:lnTo>
                                      <a:lnTo>
                                        <a:pt x="1530" y="911"/>
                                      </a:lnTo>
                                      <a:lnTo>
                                        <a:pt x="1476" y="896"/>
                                      </a:lnTo>
                                      <a:lnTo>
                                        <a:pt x="1422" y="882"/>
                                      </a:lnTo>
                                      <a:lnTo>
                                        <a:pt x="1368" y="872"/>
                                      </a:lnTo>
                                      <a:lnTo>
                                        <a:pt x="1314" y="863"/>
                                      </a:lnTo>
                                      <a:lnTo>
                                        <a:pt x="1260" y="858"/>
                                      </a:lnTo>
                                      <a:lnTo>
                                        <a:pt x="1207" y="856"/>
                                      </a:lnTo>
                                      <a:lnTo>
                                        <a:pt x="1153" y="856"/>
                                      </a:lnTo>
                                      <a:lnTo>
                                        <a:pt x="1098" y="860"/>
                                      </a:lnTo>
                                      <a:lnTo>
                                        <a:pt x="1044" y="868"/>
                                      </a:lnTo>
                                      <a:lnTo>
                                        <a:pt x="989" y="878"/>
                                      </a:lnTo>
                                      <a:lnTo>
                                        <a:pt x="933" y="893"/>
                                      </a:lnTo>
                                      <a:lnTo>
                                        <a:pt x="878" y="912"/>
                                      </a:lnTo>
                                      <a:lnTo>
                                        <a:pt x="822" y="935"/>
                                      </a:lnTo>
                                      <a:lnTo>
                                        <a:pt x="766" y="963"/>
                                      </a:lnTo>
                                      <a:lnTo>
                                        <a:pt x="710" y="994"/>
                                      </a:lnTo>
                                      <a:lnTo>
                                        <a:pt x="653" y="1030"/>
                                      </a:lnTo>
                                      <a:lnTo>
                                        <a:pt x="595" y="1073"/>
                                      </a:lnTo>
                                      <a:lnTo>
                                        <a:pt x="538" y="1119"/>
                                      </a:lnTo>
                                      <a:lnTo>
                                        <a:pt x="479" y="1171"/>
                                      </a:lnTo>
                                      <a:lnTo>
                                        <a:pt x="419" y="1228"/>
                                      </a:lnTo>
                                      <a:lnTo>
                                        <a:pt x="360" y="1290"/>
                                      </a:lnTo>
                                      <a:lnTo>
                                        <a:pt x="300" y="1359"/>
                                      </a:lnTo>
                                      <a:lnTo>
                                        <a:pt x="240" y="1434"/>
                                      </a:lnTo>
                                      <a:lnTo>
                                        <a:pt x="218" y="1463"/>
                                      </a:lnTo>
                                      <a:lnTo>
                                        <a:pt x="198" y="1491"/>
                                      </a:lnTo>
                                      <a:lnTo>
                                        <a:pt x="178" y="1519"/>
                                      </a:lnTo>
                                      <a:lnTo>
                                        <a:pt x="163" y="1545"/>
                                      </a:lnTo>
                                      <a:lnTo>
                                        <a:pt x="147" y="1572"/>
                                      </a:lnTo>
                                      <a:lnTo>
                                        <a:pt x="134" y="1597"/>
                                      </a:lnTo>
                                      <a:lnTo>
                                        <a:pt x="122" y="1622"/>
                                      </a:lnTo>
                                      <a:lnTo>
                                        <a:pt x="112" y="1646"/>
                                      </a:lnTo>
                                      <a:lnTo>
                                        <a:pt x="103" y="1670"/>
                                      </a:lnTo>
                                      <a:lnTo>
                                        <a:pt x="96" y="1692"/>
                                      </a:lnTo>
                                      <a:lnTo>
                                        <a:pt x="91" y="1714"/>
                                      </a:lnTo>
                                      <a:lnTo>
                                        <a:pt x="88" y="1737"/>
                                      </a:lnTo>
                                      <a:lnTo>
                                        <a:pt x="86" y="1757"/>
                                      </a:lnTo>
                                      <a:lnTo>
                                        <a:pt x="84" y="1778"/>
                                      </a:lnTo>
                                      <a:lnTo>
                                        <a:pt x="86" y="1797"/>
                                      </a:lnTo>
                                      <a:lnTo>
                                        <a:pt x="88" y="1816"/>
                                      </a:lnTo>
                                      <a:lnTo>
                                        <a:pt x="91" y="1834"/>
                                      </a:lnTo>
                                      <a:lnTo>
                                        <a:pt x="96" y="1852"/>
                                      </a:lnTo>
                                      <a:lnTo>
                                        <a:pt x="102" y="1869"/>
                                      </a:lnTo>
                                      <a:lnTo>
                                        <a:pt x="111" y="1886"/>
                                      </a:lnTo>
                                      <a:lnTo>
                                        <a:pt x="120" y="1901"/>
                                      </a:lnTo>
                                      <a:lnTo>
                                        <a:pt x="131" y="1916"/>
                                      </a:lnTo>
                                      <a:lnTo>
                                        <a:pt x="143" y="1930"/>
                                      </a:lnTo>
                                      <a:lnTo>
                                        <a:pt x="155" y="1945"/>
                                      </a:lnTo>
                                      <a:lnTo>
                                        <a:pt x="170" y="1957"/>
                                      </a:lnTo>
                                      <a:lnTo>
                                        <a:pt x="186" y="1970"/>
                                      </a:lnTo>
                                      <a:lnTo>
                                        <a:pt x="203" y="1982"/>
                                      </a:lnTo>
                                      <a:lnTo>
                                        <a:pt x="221" y="1993"/>
                                      </a:lnTo>
                                      <a:lnTo>
                                        <a:pt x="241" y="2004"/>
                                      </a:lnTo>
                                      <a:lnTo>
                                        <a:pt x="261" y="2013"/>
                                      </a:lnTo>
                                      <a:lnTo>
                                        <a:pt x="283" y="2023"/>
                                      </a:lnTo>
                                      <a:lnTo>
                                        <a:pt x="306" y="2031"/>
                                      </a:lnTo>
                                      <a:lnTo>
                                        <a:pt x="247" y="2079"/>
                                      </a:lnTo>
                                      <a:lnTo>
                                        <a:pt x="196" y="2127"/>
                                      </a:lnTo>
                                      <a:lnTo>
                                        <a:pt x="152" y="2173"/>
                                      </a:lnTo>
                                      <a:lnTo>
                                        <a:pt x="114" y="2220"/>
                                      </a:lnTo>
                                      <a:lnTo>
                                        <a:pt x="81" y="2265"/>
                                      </a:lnTo>
                                      <a:lnTo>
                                        <a:pt x="56" y="2309"/>
                                      </a:lnTo>
                                      <a:lnTo>
                                        <a:pt x="35" y="2354"/>
                                      </a:lnTo>
                                      <a:lnTo>
                                        <a:pt x="19" y="2396"/>
                                      </a:lnTo>
                                      <a:lnTo>
                                        <a:pt x="8" y="2438"/>
                                      </a:lnTo>
                                      <a:lnTo>
                                        <a:pt x="2" y="2480"/>
                                      </a:lnTo>
                                      <a:lnTo>
                                        <a:pt x="0" y="2519"/>
                                      </a:lnTo>
                                      <a:lnTo>
                                        <a:pt x="2" y="2557"/>
                                      </a:lnTo>
                                      <a:lnTo>
                                        <a:pt x="7" y="2594"/>
                                      </a:lnTo>
                                      <a:lnTo>
                                        <a:pt x="16" y="2630"/>
                                      </a:lnTo>
                                      <a:lnTo>
                                        <a:pt x="27" y="2664"/>
                                      </a:lnTo>
                                      <a:lnTo>
                                        <a:pt x="41" y="2696"/>
                                      </a:lnTo>
                                      <a:lnTo>
                                        <a:pt x="57" y="2727"/>
                                      </a:lnTo>
                                      <a:lnTo>
                                        <a:pt x="76" y="2756"/>
                                      </a:lnTo>
                                      <a:lnTo>
                                        <a:pt x="96" y="2783"/>
                                      </a:lnTo>
                                      <a:lnTo>
                                        <a:pt x="117" y="2808"/>
                                      </a:lnTo>
                                      <a:lnTo>
                                        <a:pt x="139" y="2832"/>
                                      </a:lnTo>
                                      <a:lnTo>
                                        <a:pt x="162" y="2853"/>
                                      </a:lnTo>
                                      <a:lnTo>
                                        <a:pt x="185" y="2872"/>
                                      </a:lnTo>
                                      <a:lnTo>
                                        <a:pt x="208" y="2889"/>
                                      </a:lnTo>
                                      <a:lnTo>
                                        <a:pt x="231" y="2904"/>
                                      </a:lnTo>
                                      <a:lnTo>
                                        <a:pt x="254" y="2916"/>
                                      </a:lnTo>
                                      <a:lnTo>
                                        <a:pt x="276" y="2926"/>
                                      </a:lnTo>
                                      <a:lnTo>
                                        <a:pt x="296" y="2932"/>
                                      </a:lnTo>
                                      <a:lnTo>
                                        <a:pt x="315" y="2937"/>
                                      </a:lnTo>
                                      <a:lnTo>
                                        <a:pt x="332" y="2938"/>
                                      </a:lnTo>
                                      <a:lnTo>
                                        <a:pt x="345" y="2937"/>
                                      </a:lnTo>
                                      <a:lnTo>
                                        <a:pt x="358" y="2934"/>
                                      </a:lnTo>
                                      <a:lnTo>
                                        <a:pt x="373" y="2927"/>
                                      </a:lnTo>
                                      <a:lnTo>
                                        <a:pt x="395" y="2918"/>
                                      </a:lnTo>
                                      <a:lnTo>
                                        <a:pt x="422" y="2908"/>
                                      </a:lnTo>
                                      <a:lnTo>
                                        <a:pt x="453" y="2896"/>
                                      </a:lnTo>
                                      <a:lnTo>
                                        <a:pt x="490" y="2883"/>
                                      </a:lnTo>
                                      <a:lnTo>
                                        <a:pt x="532" y="2869"/>
                                      </a:lnTo>
                                      <a:lnTo>
                                        <a:pt x="578" y="2854"/>
                                      </a:lnTo>
                                      <a:lnTo>
                                        <a:pt x="628" y="2838"/>
                                      </a:lnTo>
                                      <a:lnTo>
                                        <a:pt x="613" y="2859"/>
                                      </a:lnTo>
                                      <a:lnTo>
                                        <a:pt x="597" y="2886"/>
                                      </a:lnTo>
                                      <a:lnTo>
                                        <a:pt x="580" y="2917"/>
                                      </a:lnTo>
                                      <a:lnTo>
                                        <a:pt x="562" y="2953"/>
                                      </a:lnTo>
                                      <a:lnTo>
                                        <a:pt x="544" y="2992"/>
                                      </a:lnTo>
                                      <a:lnTo>
                                        <a:pt x="527" y="3036"/>
                                      </a:lnTo>
                                      <a:lnTo>
                                        <a:pt x="509" y="3081"/>
                                      </a:lnTo>
                                      <a:lnTo>
                                        <a:pt x="493" y="3128"/>
                                      </a:lnTo>
                                      <a:lnTo>
                                        <a:pt x="480" y="3175"/>
                                      </a:lnTo>
                                      <a:lnTo>
                                        <a:pt x="467" y="3224"/>
                                      </a:lnTo>
                                      <a:lnTo>
                                        <a:pt x="462" y="3248"/>
                                      </a:lnTo>
                                      <a:lnTo>
                                        <a:pt x="457" y="3273"/>
                                      </a:lnTo>
                                      <a:lnTo>
                                        <a:pt x="453" y="3297"/>
                                      </a:lnTo>
                                      <a:lnTo>
                                        <a:pt x="450" y="3320"/>
                                      </a:lnTo>
                                      <a:lnTo>
                                        <a:pt x="448" y="3343"/>
                                      </a:lnTo>
                                      <a:lnTo>
                                        <a:pt x="446" y="3367"/>
                                      </a:lnTo>
                                      <a:lnTo>
                                        <a:pt x="446" y="3389"/>
                                      </a:lnTo>
                                      <a:lnTo>
                                        <a:pt x="446" y="3411"/>
                                      </a:lnTo>
                                      <a:lnTo>
                                        <a:pt x="448" y="3432"/>
                                      </a:lnTo>
                                      <a:lnTo>
                                        <a:pt x="450" y="3452"/>
                                      </a:lnTo>
                                      <a:lnTo>
                                        <a:pt x="453" y="3471"/>
                                      </a:lnTo>
                                      <a:lnTo>
                                        <a:pt x="458" y="3490"/>
                                      </a:lnTo>
                                      <a:lnTo>
                                        <a:pt x="466" y="3511"/>
                                      </a:lnTo>
                                      <a:lnTo>
                                        <a:pt x="476" y="3533"/>
                                      </a:lnTo>
                                      <a:lnTo>
                                        <a:pt x="489" y="3552"/>
                                      </a:lnTo>
                                      <a:lnTo>
                                        <a:pt x="504" y="3571"/>
                                      </a:lnTo>
                                      <a:lnTo>
                                        <a:pt x="521" y="3589"/>
                                      </a:lnTo>
                                      <a:lnTo>
                                        <a:pt x="541" y="3606"/>
                                      </a:lnTo>
                                      <a:lnTo>
                                        <a:pt x="561" y="3622"/>
                                      </a:lnTo>
                                      <a:lnTo>
                                        <a:pt x="584" y="3637"/>
                                      </a:lnTo>
                                      <a:lnTo>
                                        <a:pt x="607" y="3651"/>
                                      </a:lnTo>
                                      <a:lnTo>
                                        <a:pt x="634" y="3664"/>
                                      </a:lnTo>
                                      <a:lnTo>
                                        <a:pt x="660" y="3675"/>
                                      </a:lnTo>
                                      <a:lnTo>
                                        <a:pt x="688" y="3686"/>
                                      </a:lnTo>
                                      <a:lnTo>
                                        <a:pt x="716" y="3694"/>
                                      </a:lnTo>
                                      <a:lnTo>
                                        <a:pt x="746" y="3702"/>
                                      </a:lnTo>
                                      <a:lnTo>
                                        <a:pt x="777" y="3708"/>
                                      </a:lnTo>
                                      <a:lnTo>
                                        <a:pt x="807" y="3712"/>
                                      </a:lnTo>
                                      <a:lnTo>
                                        <a:pt x="838" y="3714"/>
                                      </a:lnTo>
                                      <a:lnTo>
                                        <a:pt x="869" y="3715"/>
                                      </a:lnTo>
                                      <a:lnTo>
                                        <a:pt x="901" y="3715"/>
                                      </a:lnTo>
                                      <a:lnTo>
                                        <a:pt x="932" y="3712"/>
                                      </a:lnTo>
                                      <a:lnTo>
                                        <a:pt x="964" y="3708"/>
                                      </a:lnTo>
                                      <a:lnTo>
                                        <a:pt x="994" y="3702"/>
                                      </a:lnTo>
                                      <a:lnTo>
                                        <a:pt x="1024" y="3693"/>
                                      </a:lnTo>
                                      <a:lnTo>
                                        <a:pt x="1053" y="3684"/>
                                      </a:lnTo>
                                      <a:lnTo>
                                        <a:pt x="1082" y="3671"/>
                                      </a:lnTo>
                                      <a:lnTo>
                                        <a:pt x="1109" y="3656"/>
                                      </a:lnTo>
                                      <a:lnTo>
                                        <a:pt x="1136" y="3639"/>
                                      </a:lnTo>
                                      <a:lnTo>
                                        <a:pt x="1162" y="3620"/>
                                      </a:lnTo>
                                      <a:lnTo>
                                        <a:pt x="1185" y="3599"/>
                                      </a:lnTo>
                                      <a:lnTo>
                                        <a:pt x="1208" y="3575"/>
                                      </a:lnTo>
                                      <a:lnTo>
                                        <a:pt x="1229" y="3548"/>
                                      </a:lnTo>
                                      <a:lnTo>
                                        <a:pt x="1248" y="3520"/>
                                      </a:lnTo>
                                      <a:lnTo>
                                        <a:pt x="1265" y="3491"/>
                                      </a:lnTo>
                                      <a:lnTo>
                                        <a:pt x="1285" y="3461"/>
                                      </a:lnTo>
                                      <a:lnTo>
                                        <a:pt x="1306" y="3428"/>
                                      </a:lnTo>
                                      <a:lnTo>
                                        <a:pt x="1329" y="3394"/>
                                      </a:lnTo>
                                      <a:lnTo>
                                        <a:pt x="1380" y="3323"/>
                                      </a:lnTo>
                                      <a:lnTo>
                                        <a:pt x="1436" y="3248"/>
                                      </a:lnTo>
                                      <a:lnTo>
                                        <a:pt x="1495" y="3170"/>
                                      </a:lnTo>
                                      <a:lnTo>
                                        <a:pt x="1556" y="3091"/>
                                      </a:lnTo>
                                      <a:lnTo>
                                        <a:pt x="1620" y="3012"/>
                                      </a:lnTo>
                                      <a:lnTo>
                                        <a:pt x="1682" y="2934"/>
                                      </a:lnTo>
                                      <a:lnTo>
                                        <a:pt x="1742" y="2859"/>
                                      </a:lnTo>
                                      <a:lnTo>
                                        <a:pt x="1800" y="2788"/>
                                      </a:lnTo>
                                      <a:lnTo>
                                        <a:pt x="1854" y="2724"/>
                                      </a:lnTo>
                                      <a:lnTo>
                                        <a:pt x="1903" y="2665"/>
                                      </a:lnTo>
                                      <a:lnTo>
                                        <a:pt x="1944" y="2614"/>
                                      </a:lnTo>
                                      <a:lnTo>
                                        <a:pt x="1978" y="2574"/>
                                      </a:lnTo>
                                      <a:lnTo>
                                        <a:pt x="2003" y="2543"/>
                                      </a:lnTo>
                                      <a:lnTo>
                                        <a:pt x="2017" y="2525"/>
                                      </a:lnTo>
                                      <a:lnTo>
                                        <a:pt x="2056" y="2518"/>
                                      </a:lnTo>
                                      <a:lnTo>
                                        <a:pt x="2094" y="2508"/>
                                      </a:lnTo>
                                      <a:lnTo>
                                        <a:pt x="2130" y="2496"/>
                                      </a:lnTo>
                                      <a:lnTo>
                                        <a:pt x="2165" y="2480"/>
                                      </a:lnTo>
                                      <a:lnTo>
                                        <a:pt x="2198" y="2462"/>
                                      </a:lnTo>
                                      <a:lnTo>
                                        <a:pt x="2229" y="2441"/>
                                      </a:lnTo>
                                      <a:lnTo>
                                        <a:pt x="2260" y="2417"/>
                                      </a:lnTo>
                                      <a:lnTo>
                                        <a:pt x="2288" y="2392"/>
                                      </a:lnTo>
                                      <a:lnTo>
                                        <a:pt x="2316" y="2364"/>
                                      </a:lnTo>
                                      <a:lnTo>
                                        <a:pt x="2342" y="2335"/>
                                      </a:lnTo>
                                      <a:lnTo>
                                        <a:pt x="2367" y="2304"/>
                                      </a:lnTo>
                                      <a:lnTo>
                                        <a:pt x="2391" y="2271"/>
                                      </a:lnTo>
                                      <a:lnTo>
                                        <a:pt x="2413" y="2238"/>
                                      </a:lnTo>
                                      <a:lnTo>
                                        <a:pt x="2434" y="2203"/>
                                      </a:lnTo>
                                      <a:lnTo>
                                        <a:pt x="2454" y="2167"/>
                                      </a:lnTo>
                                      <a:lnTo>
                                        <a:pt x="2474" y="2131"/>
                                      </a:lnTo>
                                      <a:lnTo>
                                        <a:pt x="2492" y="2093"/>
                                      </a:lnTo>
                                      <a:lnTo>
                                        <a:pt x="2509" y="2055"/>
                                      </a:lnTo>
                                      <a:lnTo>
                                        <a:pt x="2525" y="2017"/>
                                      </a:lnTo>
                                      <a:lnTo>
                                        <a:pt x="2541" y="1979"/>
                                      </a:lnTo>
                                      <a:lnTo>
                                        <a:pt x="2556" y="1941"/>
                                      </a:lnTo>
                                      <a:lnTo>
                                        <a:pt x="2570" y="1902"/>
                                      </a:lnTo>
                                      <a:lnTo>
                                        <a:pt x="2582" y="1865"/>
                                      </a:lnTo>
                                      <a:lnTo>
                                        <a:pt x="2594" y="1828"/>
                                      </a:lnTo>
                                      <a:lnTo>
                                        <a:pt x="2616" y="1757"/>
                                      </a:lnTo>
                                      <a:lnTo>
                                        <a:pt x="2636" y="1690"/>
                                      </a:lnTo>
                                      <a:lnTo>
                                        <a:pt x="2654" y="1628"/>
                                      </a:lnTo>
                                      <a:lnTo>
                                        <a:pt x="2670" y="1574"/>
                                      </a:lnTo>
                                      <a:lnTo>
                                        <a:pt x="2795" y="1511"/>
                                      </a:lnTo>
                                      <a:lnTo>
                                        <a:pt x="2898" y="1450"/>
                                      </a:lnTo>
                                      <a:lnTo>
                                        <a:pt x="2982" y="1391"/>
                                      </a:lnTo>
                                      <a:lnTo>
                                        <a:pt x="3046" y="1334"/>
                                      </a:lnTo>
                                      <a:lnTo>
                                        <a:pt x="3094" y="1279"/>
                                      </a:lnTo>
                                      <a:lnTo>
                                        <a:pt x="3124" y="1225"/>
                                      </a:lnTo>
                                      <a:lnTo>
                                        <a:pt x="3139" y="1172"/>
                                      </a:lnTo>
                                      <a:lnTo>
                                        <a:pt x="3139" y="1121"/>
                                      </a:lnTo>
                                      <a:lnTo>
                                        <a:pt x="3125" y="1072"/>
                                      </a:lnTo>
                                      <a:lnTo>
                                        <a:pt x="3100" y="1023"/>
                                      </a:lnTo>
                                      <a:lnTo>
                                        <a:pt x="3063" y="975"/>
                                      </a:lnTo>
                                      <a:lnTo>
                                        <a:pt x="3015" y="929"/>
                                      </a:lnTo>
                                      <a:lnTo>
                                        <a:pt x="2958" y="882"/>
                                      </a:lnTo>
                                      <a:lnTo>
                                        <a:pt x="2893" y="837"/>
                                      </a:lnTo>
                                      <a:lnTo>
                                        <a:pt x="2821" y="792"/>
                                      </a:lnTo>
                                      <a:lnTo>
                                        <a:pt x="2743" y="747"/>
                                      </a:lnTo>
                                      <a:lnTo>
                                        <a:pt x="2659" y="704"/>
                                      </a:lnTo>
                                      <a:lnTo>
                                        <a:pt x="2572" y="659"/>
                                      </a:lnTo>
                                      <a:lnTo>
                                        <a:pt x="2481" y="616"/>
                                      </a:lnTo>
                                      <a:lnTo>
                                        <a:pt x="2388" y="572"/>
                                      </a:lnTo>
                                      <a:lnTo>
                                        <a:pt x="2295" y="527"/>
                                      </a:lnTo>
                                      <a:lnTo>
                                        <a:pt x="2202" y="483"/>
                                      </a:lnTo>
                                      <a:lnTo>
                                        <a:pt x="2110" y="438"/>
                                      </a:lnTo>
                                      <a:lnTo>
                                        <a:pt x="2020" y="393"/>
                                      </a:lnTo>
                                      <a:lnTo>
                                        <a:pt x="1933" y="347"/>
                                      </a:lnTo>
                                      <a:lnTo>
                                        <a:pt x="1851" y="301"/>
                                      </a:lnTo>
                                      <a:lnTo>
                                        <a:pt x="1775" y="253"/>
                                      </a:lnTo>
                                      <a:lnTo>
                                        <a:pt x="1704" y="205"/>
                                      </a:lnTo>
                                      <a:lnTo>
                                        <a:pt x="1642" y="155"/>
                                      </a:lnTo>
                                      <a:lnTo>
                                        <a:pt x="1588" y="104"/>
                                      </a:lnTo>
                                      <a:lnTo>
                                        <a:pt x="1544" y="53"/>
                                      </a:lnTo>
                                      <a:lnTo>
                                        <a:pt x="1510" y="0"/>
                                      </a:lnTo>
                                      <a:lnTo>
                                        <a:pt x="1531" y="53"/>
                                      </a:lnTo>
                                      <a:lnTo>
                                        <a:pt x="1562" y="105"/>
                                      </a:lnTo>
                                      <a:lnTo>
                                        <a:pt x="1601" y="156"/>
                                      </a:lnTo>
                                      <a:lnTo>
                                        <a:pt x="1647" y="207"/>
                                      </a:lnTo>
                                      <a:lnTo>
                                        <a:pt x="1699" y="257"/>
                                      </a:lnTo>
                                      <a:lnTo>
                                        <a:pt x="1758" y="304"/>
                                      </a:lnTo>
                                      <a:lnTo>
                                        <a:pt x="1821" y="353"/>
                                      </a:lnTo>
                                      <a:lnTo>
                                        <a:pt x="1889" y="399"/>
                                      </a:lnTo>
                                      <a:lnTo>
                                        <a:pt x="1960" y="446"/>
                                      </a:lnTo>
                                      <a:lnTo>
                                        <a:pt x="2032" y="491"/>
                                      </a:lnTo>
                                      <a:lnTo>
                                        <a:pt x="2106" y="536"/>
                                      </a:lnTo>
                                      <a:lnTo>
                                        <a:pt x="2181" y="581"/>
                                      </a:lnTo>
                                      <a:lnTo>
                                        <a:pt x="2255" y="624"/>
                                      </a:lnTo>
                                      <a:lnTo>
                                        <a:pt x="2328" y="669"/>
                                      </a:lnTo>
                                      <a:lnTo>
                                        <a:pt x="2397" y="712"/>
                                      </a:lnTo>
                                      <a:lnTo>
                                        <a:pt x="2465" y="755"/>
                                      </a:lnTo>
                                      <a:lnTo>
                                        <a:pt x="2528" y="798"/>
                                      </a:lnTo>
                                      <a:lnTo>
                                        <a:pt x="2587" y="841"/>
                                      </a:lnTo>
                                      <a:lnTo>
                                        <a:pt x="2639" y="884"/>
                                      </a:lnTo>
                                      <a:lnTo>
                                        <a:pt x="2686" y="927"/>
                                      </a:lnTo>
                                      <a:lnTo>
                                        <a:pt x="2725" y="970"/>
                                      </a:lnTo>
                                      <a:lnTo>
                                        <a:pt x="2754" y="1013"/>
                                      </a:lnTo>
                                      <a:lnTo>
                                        <a:pt x="2776" y="1057"/>
                                      </a:lnTo>
                                      <a:lnTo>
                                        <a:pt x="2787" y="1100"/>
                                      </a:lnTo>
                                      <a:lnTo>
                                        <a:pt x="2786" y="1145"/>
                                      </a:lnTo>
                                      <a:lnTo>
                                        <a:pt x="2774" y="1189"/>
                                      </a:lnTo>
                                      <a:lnTo>
                                        <a:pt x="2749" y="1233"/>
                                      </a:lnTo>
                                      <a:lnTo>
                                        <a:pt x="2711" y="1279"/>
                                      </a:lnTo>
                                      <a:lnTo>
                                        <a:pt x="2657" y="1325"/>
                                      </a:lnTo>
                                      <a:lnTo>
                                        <a:pt x="2590" y="1372"/>
                                      </a:lnTo>
                                      <a:lnTo>
                                        <a:pt x="2504" y="1419"/>
                                      </a:lnTo>
                                      <a:lnTo>
                                        <a:pt x="2402" y="1467"/>
                                      </a:lnTo>
                                      <a:lnTo>
                                        <a:pt x="2291" y="1515"/>
                                      </a:lnTo>
                                      <a:lnTo>
                                        <a:pt x="2180" y="1559"/>
                                      </a:lnTo>
                                      <a:lnTo>
                                        <a:pt x="2069" y="1601"/>
                                      </a:lnTo>
                                      <a:lnTo>
                                        <a:pt x="1958" y="1640"/>
                                      </a:lnTo>
                                      <a:lnTo>
                                        <a:pt x="1848" y="1676"/>
                                      </a:lnTo>
                                      <a:lnTo>
                                        <a:pt x="1740" y="1710"/>
                                      </a:lnTo>
                                      <a:lnTo>
                                        <a:pt x="1633" y="1741"/>
                                      </a:lnTo>
                                      <a:lnTo>
                                        <a:pt x="1529" y="1769"/>
                                      </a:lnTo>
                                      <a:lnTo>
                                        <a:pt x="1426" y="1794"/>
                                      </a:lnTo>
                                      <a:lnTo>
                                        <a:pt x="1326" y="1816"/>
                                      </a:lnTo>
                                      <a:lnTo>
                                        <a:pt x="1229" y="1835"/>
                                      </a:lnTo>
                                      <a:lnTo>
                                        <a:pt x="1136" y="1851"/>
                                      </a:lnTo>
                                      <a:lnTo>
                                        <a:pt x="1045" y="1863"/>
                                      </a:lnTo>
                                      <a:lnTo>
                                        <a:pt x="959" y="1873"/>
                                      </a:lnTo>
                                      <a:lnTo>
                                        <a:pt x="878" y="1879"/>
                                      </a:lnTo>
                                      <a:lnTo>
                                        <a:pt x="801" y="1882"/>
                                      </a:lnTo>
                                      <a:lnTo>
                                        <a:pt x="728" y="1882"/>
                                      </a:lnTo>
                                      <a:lnTo>
                                        <a:pt x="661" y="1879"/>
                                      </a:lnTo>
                                      <a:lnTo>
                                        <a:pt x="600" y="1873"/>
                                      </a:lnTo>
                                      <a:lnTo>
                                        <a:pt x="545" y="1862"/>
                                      </a:lnTo>
                                      <a:lnTo>
                                        <a:pt x="497" y="1850"/>
                                      </a:lnTo>
                                      <a:lnTo>
                                        <a:pt x="454" y="1833"/>
                                      </a:lnTo>
                                      <a:lnTo>
                                        <a:pt x="419" y="1813"/>
                                      </a:lnTo>
                                      <a:lnTo>
                                        <a:pt x="392" y="1788"/>
                                      </a:lnTo>
                                      <a:lnTo>
                                        <a:pt x="372" y="1761"/>
                                      </a:lnTo>
                                      <a:lnTo>
                                        <a:pt x="359" y="1730"/>
                                      </a:lnTo>
                                      <a:lnTo>
                                        <a:pt x="356" y="1695"/>
                                      </a:lnTo>
                                      <a:lnTo>
                                        <a:pt x="361" y="1657"/>
                                      </a:lnTo>
                                      <a:lnTo>
                                        <a:pt x="375" y="1615"/>
                                      </a:lnTo>
                                      <a:lnTo>
                                        <a:pt x="398" y="1569"/>
                                      </a:lnTo>
                                      <a:lnTo>
                                        <a:pt x="432" y="1520"/>
                                      </a:lnTo>
                                      <a:lnTo>
                                        <a:pt x="475" y="1467"/>
                                      </a:lnTo>
                                      <a:lnTo>
                                        <a:pt x="524" y="1413"/>
                                      </a:lnTo>
                                      <a:lnTo>
                                        <a:pt x="573" y="1363"/>
                                      </a:lnTo>
                                      <a:lnTo>
                                        <a:pt x="622" y="1317"/>
                                      </a:lnTo>
                                      <a:lnTo>
                                        <a:pt x="671" y="1273"/>
                                      </a:lnTo>
                                      <a:lnTo>
                                        <a:pt x="721" y="1233"/>
                                      </a:lnTo>
                                      <a:lnTo>
                                        <a:pt x="770" y="1196"/>
                                      </a:lnTo>
                                      <a:lnTo>
                                        <a:pt x="820" y="1162"/>
                                      </a:lnTo>
                                      <a:lnTo>
                                        <a:pt x="869" y="1132"/>
                                      </a:lnTo>
                                      <a:lnTo>
                                        <a:pt x="919" y="1104"/>
                                      </a:lnTo>
                                      <a:lnTo>
                                        <a:pt x="969" y="1079"/>
                                      </a:lnTo>
                                      <a:lnTo>
                                        <a:pt x="1020" y="1057"/>
                                      </a:lnTo>
                                      <a:lnTo>
                                        <a:pt x="1069" y="1037"/>
                                      </a:lnTo>
                                      <a:lnTo>
                                        <a:pt x="1119" y="1021"/>
                                      </a:lnTo>
                                      <a:lnTo>
                                        <a:pt x="1168" y="1006"/>
                                      </a:lnTo>
                                      <a:lnTo>
                                        <a:pt x="1218" y="994"/>
                                      </a:lnTo>
                                      <a:lnTo>
                                        <a:pt x="1268" y="986"/>
                                      </a:lnTo>
                                      <a:lnTo>
                                        <a:pt x="1316" y="979"/>
                                      </a:lnTo>
                                      <a:lnTo>
                                        <a:pt x="1366" y="974"/>
                                      </a:lnTo>
                                      <a:lnTo>
                                        <a:pt x="1415" y="972"/>
                                      </a:lnTo>
                                      <a:lnTo>
                                        <a:pt x="1463" y="972"/>
                                      </a:lnTo>
                                      <a:lnTo>
                                        <a:pt x="1512" y="974"/>
                                      </a:lnTo>
                                      <a:lnTo>
                                        <a:pt x="1559" y="979"/>
                                      </a:lnTo>
                                      <a:lnTo>
                                        <a:pt x="1608" y="985"/>
                                      </a:lnTo>
                                      <a:lnTo>
                                        <a:pt x="1656" y="993"/>
                                      </a:lnTo>
                                      <a:lnTo>
                                        <a:pt x="1702" y="1003"/>
                                      </a:lnTo>
                                      <a:lnTo>
                                        <a:pt x="1749" y="1016"/>
                                      </a:lnTo>
                                      <a:lnTo>
                                        <a:pt x="1795" y="1028"/>
                                      </a:lnTo>
                                      <a:lnTo>
                                        <a:pt x="1840" y="1044"/>
                                      </a:lnTo>
                                      <a:lnTo>
                                        <a:pt x="1886" y="1061"/>
                                      </a:lnTo>
                                      <a:lnTo>
                                        <a:pt x="1930" y="1079"/>
                                      </a:lnTo>
                                      <a:lnTo>
                                        <a:pt x="1975" y="1099"/>
                                      </a:lnTo>
                                      <a:lnTo>
                                        <a:pt x="2018" y="1120"/>
                                      </a:lnTo>
                                      <a:close/>
                                      <a:moveTo>
                                        <a:pt x="330" y="2040"/>
                                      </a:moveTo>
                                      <a:lnTo>
                                        <a:pt x="371" y="2052"/>
                                      </a:lnTo>
                                      <a:lnTo>
                                        <a:pt x="415" y="2061"/>
                                      </a:lnTo>
                                      <a:lnTo>
                                        <a:pt x="463" y="2070"/>
                                      </a:lnTo>
                                      <a:lnTo>
                                        <a:pt x="512" y="2077"/>
                                      </a:lnTo>
                                      <a:lnTo>
                                        <a:pt x="565" y="2082"/>
                                      </a:lnTo>
                                      <a:lnTo>
                                        <a:pt x="620" y="2085"/>
                                      </a:lnTo>
                                      <a:lnTo>
                                        <a:pt x="677" y="2087"/>
                                      </a:lnTo>
                                      <a:lnTo>
                                        <a:pt x="736" y="2087"/>
                                      </a:lnTo>
                                      <a:lnTo>
                                        <a:pt x="799" y="2085"/>
                                      </a:lnTo>
                                      <a:lnTo>
                                        <a:pt x="862" y="2082"/>
                                      </a:lnTo>
                                      <a:lnTo>
                                        <a:pt x="928" y="2077"/>
                                      </a:lnTo>
                                      <a:lnTo>
                                        <a:pt x="996" y="2071"/>
                                      </a:lnTo>
                                      <a:lnTo>
                                        <a:pt x="1066" y="2062"/>
                                      </a:lnTo>
                                      <a:lnTo>
                                        <a:pt x="1137" y="2053"/>
                                      </a:lnTo>
                                      <a:lnTo>
                                        <a:pt x="1210" y="2041"/>
                                      </a:lnTo>
                                      <a:lnTo>
                                        <a:pt x="1285" y="2028"/>
                                      </a:lnTo>
                                      <a:lnTo>
                                        <a:pt x="1361" y="2013"/>
                                      </a:lnTo>
                                      <a:lnTo>
                                        <a:pt x="1438" y="1997"/>
                                      </a:lnTo>
                                      <a:lnTo>
                                        <a:pt x="1517" y="1979"/>
                                      </a:lnTo>
                                      <a:lnTo>
                                        <a:pt x="1597" y="1960"/>
                                      </a:lnTo>
                                      <a:lnTo>
                                        <a:pt x="1678" y="1937"/>
                                      </a:lnTo>
                                      <a:lnTo>
                                        <a:pt x="1760" y="1915"/>
                                      </a:lnTo>
                                      <a:lnTo>
                                        <a:pt x="1844" y="1891"/>
                                      </a:lnTo>
                                      <a:lnTo>
                                        <a:pt x="1927" y="1864"/>
                                      </a:lnTo>
                                      <a:lnTo>
                                        <a:pt x="2013" y="1837"/>
                                      </a:lnTo>
                                      <a:lnTo>
                                        <a:pt x="2097" y="1807"/>
                                      </a:lnTo>
                                      <a:lnTo>
                                        <a:pt x="2184" y="1777"/>
                                      </a:lnTo>
                                      <a:lnTo>
                                        <a:pt x="2270" y="1744"/>
                                      </a:lnTo>
                                      <a:lnTo>
                                        <a:pt x="2357" y="1710"/>
                                      </a:lnTo>
                                      <a:lnTo>
                                        <a:pt x="2444" y="1674"/>
                                      </a:lnTo>
                                      <a:lnTo>
                                        <a:pt x="2531" y="1636"/>
                                      </a:lnTo>
                                      <a:lnTo>
                                        <a:pt x="2619" y="1598"/>
                                      </a:lnTo>
                                      <a:lnTo>
                                        <a:pt x="2594" y="1648"/>
                                      </a:lnTo>
                                      <a:lnTo>
                                        <a:pt x="2566" y="1705"/>
                                      </a:lnTo>
                                      <a:lnTo>
                                        <a:pt x="2538" y="1766"/>
                                      </a:lnTo>
                                      <a:lnTo>
                                        <a:pt x="2506" y="1832"/>
                                      </a:lnTo>
                                      <a:lnTo>
                                        <a:pt x="2472" y="1899"/>
                                      </a:lnTo>
                                      <a:lnTo>
                                        <a:pt x="2436" y="1968"/>
                                      </a:lnTo>
                                      <a:lnTo>
                                        <a:pt x="2416" y="2003"/>
                                      </a:lnTo>
                                      <a:lnTo>
                                        <a:pt x="2396" y="2037"/>
                                      </a:lnTo>
                                      <a:lnTo>
                                        <a:pt x="2375" y="2071"/>
                                      </a:lnTo>
                                      <a:lnTo>
                                        <a:pt x="2353" y="2104"/>
                                      </a:lnTo>
                                      <a:lnTo>
                                        <a:pt x="2330" y="2136"/>
                                      </a:lnTo>
                                      <a:lnTo>
                                        <a:pt x="2306" y="2168"/>
                                      </a:lnTo>
                                      <a:lnTo>
                                        <a:pt x="2281" y="2200"/>
                                      </a:lnTo>
                                      <a:lnTo>
                                        <a:pt x="2256" y="2228"/>
                                      </a:lnTo>
                                      <a:lnTo>
                                        <a:pt x="2228" y="2257"/>
                                      </a:lnTo>
                                      <a:lnTo>
                                        <a:pt x="2201" y="2283"/>
                                      </a:lnTo>
                                      <a:lnTo>
                                        <a:pt x="2171" y="2308"/>
                                      </a:lnTo>
                                      <a:lnTo>
                                        <a:pt x="2142" y="2332"/>
                                      </a:lnTo>
                                      <a:lnTo>
                                        <a:pt x="2110" y="2353"/>
                                      </a:lnTo>
                                      <a:lnTo>
                                        <a:pt x="2077" y="2372"/>
                                      </a:lnTo>
                                      <a:lnTo>
                                        <a:pt x="2043" y="2389"/>
                                      </a:lnTo>
                                      <a:lnTo>
                                        <a:pt x="2008" y="2404"/>
                                      </a:lnTo>
                                      <a:lnTo>
                                        <a:pt x="1971" y="2415"/>
                                      </a:lnTo>
                                      <a:lnTo>
                                        <a:pt x="1935" y="2424"/>
                                      </a:lnTo>
                                      <a:lnTo>
                                        <a:pt x="1895" y="2430"/>
                                      </a:lnTo>
                                      <a:lnTo>
                                        <a:pt x="1854" y="2432"/>
                                      </a:lnTo>
                                      <a:lnTo>
                                        <a:pt x="1802" y="2435"/>
                                      </a:lnTo>
                                      <a:lnTo>
                                        <a:pt x="1749" y="2439"/>
                                      </a:lnTo>
                                      <a:lnTo>
                                        <a:pt x="1694" y="2445"/>
                                      </a:lnTo>
                                      <a:lnTo>
                                        <a:pt x="1638" y="2452"/>
                                      </a:lnTo>
                                      <a:lnTo>
                                        <a:pt x="1580" y="2461"/>
                                      </a:lnTo>
                                      <a:lnTo>
                                        <a:pt x="1520" y="2471"/>
                                      </a:lnTo>
                                      <a:lnTo>
                                        <a:pt x="1461" y="2483"/>
                                      </a:lnTo>
                                      <a:lnTo>
                                        <a:pt x="1400" y="2494"/>
                                      </a:lnTo>
                                      <a:lnTo>
                                        <a:pt x="1340" y="2508"/>
                                      </a:lnTo>
                                      <a:lnTo>
                                        <a:pt x="1278" y="2522"/>
                                      </a:lnTo>
                                      <a:lnTo>
                                        <a:pt x="1218" y="2537"/>
                                      </a:lnTo>
                                      <a:lnTo>
                                        <a:pt x="1158" y="2553"/>
                                      </a:lnTo>
                                      <a:lnTo>
                                        <a:pt x="1098" y="2570"/>
                                      </a:lnTo>
                                      <a:lnTo>
                                        <a:pt x="1039" y="2585"/>
                                      </a:lnTo>
                                      <a:lnTo>
                                        <a:pt x="979" y="2602"/>
                                      </a:lnTo>
                                      <a:lnTo>
                                        <a:pt x="922" y="2619"/>
                                      </a:lnTo>
                                      <a:lnTo>
                                        <a:pt x="811" y="2654"/>
                                      </a:lnTo>
                                      <a:lnTo>
                                        <a:pt x="708" y="2688"/>
                                      </a:lnTo>
                                      <a:lnTo>
                                        <a:pt x="613" y="2721"/>
                                      </a:lnTo>
                                      <a:lnTo>
                                        <a:pt x="527" y="2750"/>
                                      </a:lnTo>
                                      <a:lnTo>
                                        <a:pt x="454" y="2778"/>
                                      </a:lnTo>
                                      <a:lnTo>
                                        <a:pt x="395" y="2801"/>
                                      </a:lnTo>
                                      <a:lnTo>
                                        <a:pt x="351" y="2819"/>
                                      </a:lnTo>
                                      <a:lnTo>
                                        <a:pt x="324" y="2831"/>
                                      </a:lnTo>
                                      <a:lnTo>
                                        <a:pt x="315" y="2834"/>
                                      </a:lnTo>
                                      <a:lnTo>
                                        <a:pt x="305" y="2834"/>
                                      </a:lnTo>
                                      <a:lnTo>
                                        <a:pt x="295" y="2833"/>
                                      </a:lnTo>
                                      <a:lnTo>
                                        <a:pt x="283" y="2827"/>
                                      </a:lnTo>
                                      <a:lnTo>
                                        <a:pt x="271" y="2821"/>
                                      </a:lnTo>
                                      <a:lnTo>
                                        <a:pt x="260" y="2813"/>
                                      </a:lnTo>
                                      <a:lnTo>
                                        <a:pt x="248" y="2801"/>
                                      </a:lnTo>
                                      <a:lnTo>
                                        <a:pt x="236" y="2788"/>
                                      </a:lnTo>
                                      <a:lnTo>
                                        <a:pt x="224" y="2772"/>
                                      </a:lnTo>
                                      <a:lnTo>
                                        <a:pt x="212" y="2756"/>
                                      </a:lnTo>
                                      <a:lnTo>
                                        <a:pt x="201" y="2737"/>
                                      </a:lnTo>
                                      <a:lnTo>
                                        <a:pt x="190" y="2716"/>
                                      </a:lnTo>
                                      <a:lnTo>
                                        <a:pt x="181" y="2694"/>
                                      </a:lnTo>
                                      <a:lnTo>
                                        <a:pt x="172" y="2670"/>
                                      </a:lnTo>
                                      <a:lnTo>
                                        <a:pt x="164" y="2644"/>
                                      </a:lnTo>
                                      <a:lnTo>
                                        <a:pt x="157" y="2617"/>
                                      </a:lnTo>
                                      <a:lnTo>
                                        <a:pt x="152" y="2589"/>
                                      </a:lnTo>
                                      <a:lnTo>
                                        <a:pt x="148" y="2558"/>
                                      </a:lnTo>
                                      <a:lnTo>
                                        <a:pt x="146" y="2527"/>
                                      </a:lnTo>
                                      <a:lnTo>
                                        <a:pt x="145" y="2494"/>
                                      </a:lnTo>
                                      <a:lnTo>
                                        <a:pt x="146" y="2462"/>
                                      </a:lnTo>
                                      <a:lnTo>
                                        <a:pt x="150" y="2427"/>
                                      </a:lnTo>
                                      <a:lnTo>
                                        <a:pt x="155" y="2391"/>
                                      </a:lnTo>
                                      <a:lnTo>
                                        <a:pt x="164" y="2355"/>
                                      </a:lnTo>
                                      <a:lnTo>
                                        <a:pt x="173" y="2318"/>
                                      </a:lnTo>
                                      <a:lnTo>
                                        <a:pt x="187" y="2280"/>
                                      </a:lnTo>
                                      <a:lnTo>
                                        <a:pt x="203" y="2241"/>
                                      </a:lnTo>
                                      <a:lnTo>
                                        <a:pt x="222" y="2202"/>
                                      </a:lnTo>
                                      <a:lnTo>
                                        <a:pt x="244" y="2161"/>
                                      </a:lnTo>
                                      <a:lnTo>
                                        <a:pt x="268" y="2121"/>
                                      </a:lnTo>
                                      <a:lnTo>
                                        <a:pt x="298" y="2080"/>
                                      </a:lnTo>
                                      <a:lnTo>
                                        <a:pt x="330" y="20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" y="0"/>
                                  <a:ext cx="454" cy="695"/>
                                </a:xfrm>
                                <a:custGeom>
                                  <a:avLst/>
                                  <a:gdLst>
                                    <a:gd name="T0" fmla="*/ 2570 w 2724"/>
                                    <a:gd name="T1" fmla="*/ 311 h 4167"/>
                                    <a:gd name="T2" fmla="*/ 2528 w 2724"/>
                                    <a:gd name="T3" fmla="*/ 273 h 4167"/>
                                    <a:gd name="T4" fmla="*/ 2449 w 2724"/>
                                    <a:gd name="T5" fmla="*/ 210 h 4167"/>
                                    <a:gd name="T6" fmla="*/ 2337 w 2724"/>
                                    <a:gd name="T7" fmla="*/ 137 h 4167"/>
                                    <a:gd name="T8" fmla="*/ 2197 w 2724"/>
                                    <a:gd name="T9" fmla="*/ 69 h 4167"/>
                                    <a:gd name="T10" fmla="*/ 2032 w 2724"/>
                                    <a:gd name="T11" fmla="*/ 18 h 4167"/>
                                    <a:gd name="T12" fmla="*/ 1848 w 2724"/>
                                    <a:gd name="T13" fmla="*/ 0 h 4167"/>
                                    <a:gd name="T14" fmla="*/ 1649 w 2724"/>
                                    <a:gd name="T15" fmla="*/ 29 h 4167"/>
                                    <a:gd name="T16" fmla="*/ 1440 w 2724"/>
                                    <a:gd name="T17" fmla="*/ 118 h 4167"/>
                                    <a:gd name="T18" fmla="*/ 1226 w 2724"/>
                                    <a:gd name="T19" fmla="*/ 282 h 4167"/>
                                    <a:gd name="T20" fmla="*/ 1010 w 2724"/>
                                    <a:gd name="T21" fmla="*/ 537 h 4167"/>
                                    <a:gd name="T22" fmla="*/ 797 w 2724"/>
                                    <a:gd name="T23" fmla="*/ 894 h 4167"/>
                                    <a:gd name="T24" fmla="*/ 592 w 2724"/>
                                    <a:gd name="T25" fmla="*/ 1370 h 4167"/>
                                    <a:gd name="T26" fmla="*/ 398 w 2724"/>
                                    <a:gd name="T27" fmla="*/ 1977 h 4167"/>
                                    <a:gd name="T28" fmla="*/ 223 w 2724"/>
                                    <a:gd name="T29" fmla="*/ 2732 h 4167"/>
                                    <a:gd name="T30" fmla="*/ 68 w 2724"/>
                                    <a:gd name="T31" fmla="*/ 3645 h 4167"/>
                                    <a:gd name="T32" fmla="*/ 133 w 2724"/>
                                    <a:gd name="T33" fmla="*/ 3748 h 4167"/>
                                    <a:gd name="T34" fmla="*/ 407 w 2724"/>
                                    <a:gd name="T35" fmla="*/ 3015 h 4167"/>
                                    <a:gd name="T36" fmla="*/ 684 w 2724"/>
                                    <a:gd name="T37" fmla="*/ 2416 h 4167"/>
                                    <a:gd name="T38" fmla="*/ 959 w 2724"/>
                                    <a:gd name="T39" fmla="*/ 1933 h 4167"/>
                                    <a:gd name="T40" fmla="*/ 1231 w 2724"/>
                                    <a:gd name="T41" fmla="*/ 1557 h 4167"/>
                                    <a:gd name="T42" fmla="*/ 1492 w 2724"/>
                                    <a:gd name="T43" fmla="*/ 1271 h 4167"/>
                                    <a:gd name="T44" fmla="*/ 1740 w 2724"/>
                                    <a:gd name="T45" fmla="*/ 1062 h 4167"/>
                                    <a:gd name="T46" fmla="*/ 1969 w 2724"/>
                                    <a:gd name="T47" fmla="*/ 918 h 4167"/>
                                    <a:gd name="T48" fmla="*/ 2177 w 2724"/>
                                    <a:gd name="T49" fmla="*/ 822 h 4167"/>
                                    <a:gd name="T50" fmla="*/ 2357 w 2724"/>
                                    <a:gd name="T51" fmla="*/ 763 h 4167"/>
                                    <a:gd name="T52" fmla="*/ 2506 w 2724"/>
                                    <a:gd name="T53" fmla="*/ 727 h 4167"/>
                                    <a:gd name="T54" fmla="*/ 2620 w 2724"/>
                                    <a:gd name="T55" fmla="*/ 700 h 4167"/>
                                    <a:gd name="T56" fmla="*/ 2694 w 2724"/>
                                    <a:gd name="T57" fmla="*/ 667 h 4167"/>
                                    <a:gd name="T58" fmla="*/ 2724 w 2724"/>
                                    <a:gd name="T59" fmla="*/ 616 h 4167"/>
                                    <a:gd name="T60" fmla="*/ 2705 w 2724"/>
                                    <a:gd name="T61" fmla="*/ 533 h 4167"/>
                                    <a:gd name="T62" fmla="*/ 2632 w 2724"/>
                                    <a:gd name="T63" fmla="*/ 403 h 4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724" h="4167">
                                      <a:moveTo>
                                        <a:pt x="2575" y="316"/>
                                      </a:moveTo>
                                      <a:lnTo>
                                        <a:pt x="2570" y="311"/>
                                      </a:lnTo>
                                      <a:lnTo>
                                        <a:pt x="2554" y="296"/>
                                      </a:lnTo>
                                      <a:lnTo>
                                        <a:pt x="2528" y="273"/>
                                      </a:lnTo>
                                      <a:lnTo>
                                        <a:pt x="2493" y="244"/>
                                      </a:lnTo>
                                      <a:lnTo>
                                        <a:pt x="2449" y="210"/>
                                      </a:lnTo>
                                      <a:lnTo>
                                        <a:pt x="2396" y="174"/>
                                      </a:lnTo>
                                      <a:lnTo>
                                        <a:pt x="2337" y="137"/>
                                      </a:lnTo>
                                      <a:lnTo>
                                        <a:pt x="2270" y="101"/>
                                      </a:lnTo>
                                      <a:lnTo>
                                        <a:pt x="2197" y="69"/>
                                      </a:lnTo>
                                      <a:lnTo>
                                        <a:pt x="2116" y="40"/>
                                      </a:lnTo>
                                      <a:lnTo>
                                        <a:pt x="2032" y="18"/>
                                      </a:lnTo>
                                      <a:lnTo>
                                        <a:pt x="1942" y="4"/>
                                      </a:lnTo>
                                      <a:lnTo>
                                        <a:pt x="1848" y="0"/>
                                      </a:lnTo>
                                      <a:lnTo>
                                        <a:pt x="1751" y="7"/>
                                      </a:lnTo>
                                      <a:lnTo>
                                        <a:pt x="1649" y="29"/>
                                      </a:lnTo>
                                      <a:lnTo>
                                        <a:pt x="1546" y="64"/>
                                      </a:lnTo>
                                      <a:lnTo>
                                        <a:pt x="1440" y="118"/>
                                      </a:lnTo>
                                      <a:lnTo>
                                        <a:pt x="1333" y="190"/>
                                      </a:lnTo>
                                      <a:lnTo>
                                        <a:pt x="1226" y="282"/>
                                      </a:lnTo>
                                      <a:lnTo>
                                        <a:pt x="1118" y="397"/>
                                      </a:lnTo>
                                      <a:lnTo>
                                        <a:pt x="1010" y="537"/>
                                      </a:lnTo>
                                      <a:lnTo>
                                        <a:pt x="902" y="702"/>
                                      </a:lnTo>
                                      <a:lnTo>
                                        <a:pt x="797" y="894"/>
                                      </a:lnTo>
                                      <a:lnTo>
                                        <a:pt x="693" y="1116"/>
                                      </a:lnTo>
                                      <a:lnTo>
                                        <a:pt x="592" y="1370"/>
                                      </a:lnTo>
                                      <a:lnTo>
                                        <a:pt x="493" y="1657"/>
                                      </a:lnTo>
                                      <a:lnTo>
                                        <a:pt x="398" y="1977"/>
                                      </a:lnTo>
                                      <a:lnTo>
                                        <a:pt x="309" y="2335"/>
                                      </a:lnTo>
                                      <a:lnTo>
                                        <a:pt x="223" y="2732"/>
                                      </a:lnTo>
                                      <a:lnTo>
                                        <a:pt x="143" y="3167"/>
                                      </a:lnTo>
                                      <a:lnTo>
                                        <a:pt x="68" y="3645"/>
                                      </a:lnTo>
                                      <a:lnTo>
                                        <a:pt x="0" y="4167"/>
                                      </a:lnTo>
                                      <a:lnTo>
                                        <a:pt x="133" y="3748"/>
                                      </a:lnTo>
                                      <a:lnTo>
                                        <a:pt x="269" y="3364"/>
                                      </a:lnTo>
                                      <a:lnTo>
                                        <a:pt x="407" y="3015"/>
                                      </a:lnTo>
                                      <a:lnTo>
                                        <a:pt x="545" y="2700"/>
                                      </a:lnTo>
                                      <a:lnTo>
                                        <a:pt x="684" y="2416"/>
                                      </a:lnTo>
                                      <a:lnTo>
                                        <a:pt x="822" y="2161"/>
                                      </a:lnTo>
                                      <a:lnTo>
                                        <a:pt x="959" y="1933"/>
                                      </a:lnTo>
                                      <a:lnTo>
                                        <a:pt x="1096" y="1733"/>
                                      </a:lnTo>
                                      <a:lnTo>
                                        <a:pt x="1231" y="1557"/>
                                      </a:lnTo>
                                      <a:lnTo>
                                        <a:pt x="1363" y="1403"/>
                                      </a:lnTo>
                                      <a:lnTo>
                                        <a:pt x="1492" y="1271"/>
                                      </a:lnTo>
                                      <a:lnTo>
                                        <a:pt x="1618" y="1158"/>
                                      </a:lnTo>
                                      <a:lnTo>
                                        <a:pt x="1740" y="1062"/>
                                      </a:lnTo>
                                      <a:lnTo>
                                        <a:pt x="1858" y="983"/>
                                      </a:lnTo>
                                      <a:lnTo>
                                        <a:pt x="1969" y="918"/>
                                      </a:lnTo>
                                      <a:lnTo>
                                        <a:pt x="2076" y="865"/>
                                      </a:lnTo>
                                      <a:lnTo>
                                        <a:pt x="2177" y="822"/>
                                      </a:lnTo>
                                      <a:lnTo>
                                        <a:pt x="2271" y="790"/>
                                      </a:lnTo>
                                      <a:lnTo>
                                        <a:pt x="2357" y="763"/>
                                      </a:lnTo>
                                      <a:lnTo>
                                        <a:pt x="2437" y="743"/>
                                      </a:lnTo>
                                      <a:lnTo>
                                        <a:pt x="2506" y="727"/>
                                      </a:lnTo>
                                      <a:lnTo>
                                        <a:pt x="2569" y="714"/>
                                      </a:lnTo>
                                      <a:lnTo>
                                        <a:pt x="2620" y="700"/>
                                      </a:lnTo>
                                      <a:lnTo>
                                        <a:pt x="2663" y="685"/>
                                      </a:lnTo>
                                      <a:lnTo>
                                        <a:pt x="2694" y="667"/>
                                      </a:lnTo>
                                      <a:lnTo>
                                        <a:pt x="2714" y="645"/>
                                      </a:lnTo>
                                      <a:lnTo>
                                        <a:pt x="2724" y="616"/>
                                      </a:lnTo>
                                      <a:lnTo>
                                        <a:pt x="2721" y="579"/>
                                      </a:lnTo>
                                      <a:lnTo>
                                        <a:pt x="2705" y="533"/>
                                      </a:lnTo>
                                      <a:lnTo>
                                        <a:pt x="2675" y="475"/>
                                      </a:lnTo>
                                      <a:lnTo>
                                        <a:pt x="2632" y="403"/>
                                      </a:lnTo>
                                      <a:lnTo>
                                        <a:pt x="2575" y="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0" y="0"/>
                                  <a:ext cx="454" cy="695"/>
                                </a:xfrm>
                                <a:custGeom>
                                  <a:avLst/>
                                  <a:gdLst>
                                    <a:gd name="T0" fmla="*/ 154 w 2724"/>
                                    <a:gd name="T1" fmla="*/ 311 h 4167"/>
                                    <a:gd name="T2" fmla="*/ 196 w 2724"/>
                                    <a:gd name="T3" fmla="*/ 273 h 4167"/>
                                    <a:gd name="T4" fmla="*/ 275 w 2724"/>
                                    <a:gd name="T5" fmla="*/ 210 h 4167"/>
                                    <a:gd name="T6" fmla="*/ 387 w 2724"/>
                                    <a:gd name="T7" fmla="*/ 137 h 4167"/>
                                    <a:gd name="T8" fmla="*/ 527 w 2724"/>
                                    <a:gd name="T9" fmla="*/ 69 h 4167"/>
                                    <a:gd name="T10" fmla="*/ 692 w 2724"/>
                                    <a:gd name="T11" fmla="*/ 18 h 4167"/>
                                    <a:gd name="T12" fmla="*/ 876 w 2724"/>
                                    <a:gd name="T13" fmla="*/ 0 h 4167"/>
                                    <a:gd name="T14" fmla="*/ 1075 w 2724"/>
                                    <a:gd name="T15" fmla="*/ 29 h 4167"/>
                                    <a:gd name="T16" fmla="*/ 1284 w 2724"/>
                                    <a:gd name="T17" fmla="*/ 118 h 4167"/>
                                    <a:gd name="T18" fmla="*/ 1498 w 2724"/>
                                    <a:gd name="T19" fmla="*/ 282 h 4167"/>
                                    <a:gd name="T20" fmla="*/ 1714 w 2724"/>
                                    <a:gd name="T21" fmla="*/ 537 h 4167"/>
                                    <a:gd name="T22" fmla="*/ 1927 w 2724"/>
                                    <a:gd name="T23" fmla="*/ 894 h 4167"/>
                                    <a:gd name="T24" fmla="*/ 2132 w 2724"/>
                                    <a:gd name="T25" fmla="*/ 1370 h 4167"/>
                                    <a:gd name="T26" fmla="*/ 2325 w 2724"/>
                                    <a:gd name="T27" fmla="*/ 1977 h 4167"/>
                                    <a:gd name="T28" fmla="*/ 2501 w 2724"/>
                                    <a:gd name="T29" fmla="*/ 2732 h 4167"/>
                                    <a:gd name="T30" fmla="*/ 2656 w 2724"/>
                                    <a:gd name="T31" fmla="*/ 3645 h 4167"/>
                                    <a:gd name="T32" fmla="*/ 2590 w 2724"/>
                                    <a:gd name="T33" fmla="*/ 3748 h 4167"/>
                                    <a:gd name="T34" fmla="*/ 2317 w 2724"/>
                                    <a:gd name="T35" fmla="*/ 3015 h 4167"/>
                                    <a:gd name="T36" fmla="*/ 2040 w 2724"/>
                                    <a:gd name="T37" fmla="*/ 2416 h 4167"/>
                                    <a:gd name="T38" fmla="*/ 1765 w 2724"/>
                                    <a:gd name="T39" fmla="*/ 1933 h 4167"/>
                                    <a:gd name="T40" fmla="*/ 1493 w 2724"/>
                                    <a:gd name="T41" fmla="*/ 1557 h 4167"/>
                                    <a:gd name="T42" fmla="*/ 1232 w 2724"/>
                                    <a:gd name="T43" fmla="*/ 1271 h 4167"/>
                                    <a:gd name="T44" fmla="*/ 984 w 2724"/>
                                    <a:gd name="T45" fmla="*/ 1062 h 4167"/>
                                    <a:gd name="T46" fmla="*/ 754 w 2724"/>
                                    <a:gd name="T47" fmla="*/ 918 h 4167"/>
                                    <a:gd name="T48" fmla="*/ 546 w 2724"/>
                                    <a:gd name="T49" fmla="*/ 822 h 4167"/>
                                    <a:gd name="T50" fmla="*/ 367 w 2724"/>
                                    <a:gd name="T51" fmla="*/ 763 h 4167"/>
                                    <a:gd name="T52" fmla="*/ 217 w 2724"/>
                                    <a:gd name="T53" fmla="*/ 727 h 4167"/>
                                    <a:gd name="T54" fmla="*/ 104 w 2724"/>
                                    <a:gd name="T55" fmla="*/ 700 h 4167"/>
                                    <a:gd name="T56" fmla="*/ 30 w 2724"/>
                                    <a:gd name="T57" fmla="*/ 667 h 4167"/>
                                    <a:gd name="T58" fmla="*/ 0 w 2724"/>
                                    <a:gd name="T59" fmla="*/ 616 h 4167"/>
                                    <a:gd name="T60" fmla="*/ 19 w 2724"/>
                                    <a:gd name="T61" fmla="*/ 533 h 4167"/>
                                    <a:gd name="T62" fmla="*/ 91 w 2724"/>
                                    <a:gd name="T63" fmla="*/ 403 h 4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724" h="4167">
                                      <a:moveTo>
                                        <a:pt x="149" y="316"/>
                                      </a:moveTo>
                                      <a:lnTo>
                                        <a:pt x="154" y="311"/>
                                      </a:lnTo>
                                      <a:lnTo>
                                        <a:pt x="170" y="296"/>
                                      </a:lnTo>
                                      <a:lnTo>
                                        <a:pt x="196" y="273"/>
                                      </a:lnTo>
                                      <a:lnTo>
                                        <a:pt x="231" y="244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328" y="174"/>
                                      </a:lnTo>
                                      <a:lnTo>
                                        <a:pt x="387" y="137"/>
                                      </a:lnTo>
                                      <a:lnTo>
                                        <a:pt x="454" y="101"/>
                                      </a:lnTo>
                                      <a:lnTo>
                                        <a:pt x="527" y="69"/>
                                      </a:lnTo>
                                      <a:lnTo>
                                        <a:pt x="608" y="40"/>
                                      </a:lnTo>
                                      <a:lnTo>
                                        <a:pt x="692" y="18"/>
                                      </a:lnTo>
                                      <a:lnTo>
                                        <a:pt x="782" y="4"/>
                                      </a:lnTo>
                                      <a:lnTo>
                                        <a:pt x="876" y="0"/>
                                      </a:lnTo>
                                      <a:lnTo>
                                        <a:pt x="973" y="7"/>
                                      </a:lnTo>
                                      <a:lnTo>
                                        <a:pt x="1075" y="29"/>
                                      </a:lnTo>
                                      <a:lnTo>
                                        <a:pt x="1178" y="64"/>
                                      </a:lnTo>
                                      <a:lnTo>
                                        <a:pt x="1284" y="118"/>
                                      </a:lnTo>
                                      <a:lnTo>
                                        <a:pt x="1391" y="190"/>
                                      </a:lnTo>
                                      <a:lnTo>
                                        <a:pt x="1498" y="282"/>
                                      </a:lnTo>
                                      <a:lnTo>
                                        <a:pt x="1606" y="397"/>
                                      </a:lnTo>
                                      <a:lnTo>
                                        <a:pt x="1714" y="537"/>
                                      </a:lnTo>
                                      <a:lnTo>
                                        <a:pt x="1822" y="702"/>
                                      </a:lnTo>
                                      <a:lnTo>
                                        <a:pt x="1927" y="894"/>
                                      </a:lnTo>
                                      <a:lnTo>
                                        <a:pt x="2031" y="1116"/>
                                      </a:lnTo>
                                      <a:lnTo>
                                        <a:pt x="2132" y="1370"/>
                                      </a:lnTo>
                                      <a:lnTo>
                                        <a:pt x="2230" y="1657"/>
                                      </a:lnTo>
                                      <a:lnTo>
                                        <a:pt x="2325" y="1977"/>
                                      </a:lnTo>
                                      <a:lnTo>
                                        <a:pt x="2415" y="2335"/>
                                      </a:lnTo>
                                      <a:lnTo>
                                        <a:pt x="2501" y="2732"/>
                                      </a:lnTo>
                                      <a:lnTo>
                                        <a:pt x="2581" y="3167"/>
                                      </a:lnTo>
                                      <a:lnTo>
                                        <a:pt x="2656" y="3645"/>
                                      </a:lnTo>
                                      <a:lnTo>
                                        <a:pt x="2724" y="4167"/>
                                      </a:lnTo>
                                      <a:lnTo>
                                        <a:pt x="2590" y="3748"/>
                                      </a:lnTo>
                                      <a:lnTo>
                                        <a:pt x="2454" y="3364"/>
                                      </a:lnTo>
                                      <a:lnTo>
                                        <a:pt x="2317" y="3015"/>
                                      </a:lnTo>
                                      <a:lnTo>
                                        <a:pt x="2179" y="2700"/>
                                      </a:lnTo>
                                      <a:lnTo>
                                        <a:pt x="2040" y="2416"/>
                                      </a:lnTo>
                                      <a:lnTo>
                                        <a:pt x="1902" y="2161"/>
                                      </a:lnTo>
                                      <a:lnTo>
                                        <a:pt x="1765" y="1933"/>
                                      </a:lnTo>
                                      <a:lnTo>
                                        <a:pt x="1628" y="1733"/>
                                      </a:lnTo>
                                      <a:lnTo>
                                        <a:pt x="1493" y="1557"/>
                                      </a:lnTo>
                                      <a:lnTo>
                                        <a:pt x="1361" y="1403"/>
                                      </a:lnTo>
                                      <a:lnTo>
                                        <a:pt x="1232" y="1271"/>
                                      </a:lnTo>
                                      <a:lnTo>
                                        <a:pt x="1105" y="1158"/>
                                      </a:lnTo>
                                      <a:lnTo>
                                        <a:pt x="984" y="1062"/>
                                      </a:lnTo>
                                      <a:lnTo>
                                        <a:pt x="866" y="983"/>
                                      </a:lnTo>
                                      <a:lnTo>
                                        <a:pt x="754" y="918"/>
                                      </a:lnTo>
                                      <a:lnTo>
                                        <a:pt x="648" y="865"/>
                                      </a:lnTo>
                                      <a:lnTo>
                                        <a:pt x="546" y="822"/>
                                      </a:lnTo>
                                      <a:lnTo>
                                        <a:pt x="453" y="790"/>
                                      </a:lnTo>
                                      <a:lnTo>
                                        <a:pt x="367" y="763"/>
                                      </a:lnTo>
                                      <a:lnTo>
                                        <a:pt x="287" y="743"/>
                                      </a:lnTo>
                                      <a:lnTo>
                                        <a:pt x="217" y="727"/>
                                      </a:lnTo>
                                      <a:lnTo>
                                        <a:pt x="155" y="714"/>
                                      </a:lnTo>
                                      <a:lnTo>
                                        <a:pt x="104" y="700"/>
                                      </a:lnTo>
                                      <a:lnTo>
                                        <a:pt x="61" y="685"/>
                                      </a:lnTo>
                                      <a:lnTo>
                                        <a:pt x="30" y="667"/>
                                      </a:lnTo>
                                      <a:lnTo>
                                        <a:pt x="10" y="645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3" y="579"/>
                                      </a:lnTo>
                                      <a:lnTo>
                                        <a:pt x="19" y="533"/>
                                      </a:lnTo>
                                      <a:lnTo>
                                        <a:pt x="49" y="475"/>
                                      </a:lnTo>
                                      <a:lnTo>
                                        <a:pt x="91" y="403"/>
                                      </a:lnTo>
                                      <a:lnTo>
                                        <a:pt x="149" y="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7" o:spid="_x0000_s1026" style="position:absolute;margin-left:302.2pt;margin-top:7pt;width:19.8pt;height:16.95pt;z-index:251754496" coordsize="2344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">
                      <v:shape id="Freeform 208" o:spid="_x0000_s1027" style="position:absolute;left:577;top:311;width:561;height:1039;visibility:visible;mso-wrap-style:square;v-text-anchor:top" coordsize="3369,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5/MIA&#10;AADcAAAADwAAAGRycy9kb3ducmV2LnhtbERPz2vCMBS+D/wfwhN2GZpacEg1ighCLzLmPOjt0Tzb&#10;avNSk2jr/npzGOz48f1erHrTiAc5X1tWMBknIIgLq2suFRx+tqMZCB+QNTaWScGTPKyWg7cFZtp2&#10;/E2PfShFDGGfoYIqhDaT0hcVGfRj2xJH7mydwRChK6V22MVw08g0ST6lwZpjQ4UtbSoqrvu7UXDa&#10;ufbjK8nz529xzHt/6W5TuVbqfdiv5yAC9eFf/OfOtYI0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Ln8wgAAANwAAAAPAAAAAAAAAAAAAAAAAJgCAABkcnMvZG93&#10;bnJldi54bWxQSwUGAAAAAAQABAD1AAAAhwMAAAAA&#10;" path="m1318,r86,4l1488,17r85,20l1657,63r84,35l1823,140r82,49l1987,245r80,62l2145,376r78,75l2299,533r75,86l2447,712r71,98l2588,913r66,108l2720,1134r62,117l2843,1374r57,127l2955,1631r52,134l3056,1904r46,140l3145,2189r40,148l3221,2488r33,154l3282,2797r24,159l3328,3116r16,160l3357,3434r7,156l3369,3744r-1,150l3362,4042r-8,145l3341,4329r-17,137l3304,4600r-24,132l3251,4857r-31,123l3185,5097r-38,113l3106,5319r-46,103l3012,5520r-51,92l2907,5699r-58,81l2790,5855r-64,69l2661,5986r-68,56l2522,6091r-72,42l2373,6168r-77,28l2216,6216r-81,11l2050,6232r-85,-5l1880,6216r-85,-20l1711,6168r-84,-35l1545,6091r-82,-49l1381,5986r-80,-62l1223,5855r-78,-75l1069,5699r-75,-87l921,5520r-71,-98l780,5319,714,5210,648,5097,586,4980,525,4857,468,4732,413,4600,361,4466,312,4329,266,4187,223,4042,183,3894,147,3744,114,3590,86,3434,62,3276,41,3116,24,2956,11,2797,4,2642,,2488,,2337,6,2189r8,-145l27,1904,44,1765,64,1631,88,1501r29,-127l148,1251r35,-117l221,1021,263,913,308,810r48,-98l407,619r54,-86l519,451r59,-75l642,307r65,-62l775,189r71,-49l919,98,995,63r77,-26l1152,17,1233,4,1318,xm1698,519r72,4l1842,533r71,18l1983,574r67,29l2118,639r65,43l2248,729r62,54l2370,842r59,65l2488,977r54,74l2595,1131r52,83l2696,1303r47,93l2788,1494r41,100l2869,1700r36,108l2939,1920r31,116l2999,2154r25,122l3046,2399r19,127l3081,2656r12,131l3102,2922r6,136l3110,3196r-2,137l3102,3469r-9,134l3081,3735r-16,129l3046,3992r-22,123l2999,4237r-29,118l2939,4470r-34,112l2869,4691r-40,105l2788,4897r-45,98l2696,5088r-49,89l2595,5260r-53,79l2488,5414r-59,70l2370,5549r-60,59l2248,5661r-65,48l2118,5752r-68,36l1983,5817r-70,23l1842,5857r-72,11l1698,5871r-73,-3l1554,5857r-71,-17l1413,5817r-68,-29l1278,5752r-66,-43l1148,5661r-63,-53l1025,5549r-59,-65l908,5414r-55,-75l800,5260r-52,-83l700,5088r-48,-93l608,4897,567,4796,527,4691,491,4582,457,4470,425,4355,397,4237,371,4115,349,3992,330,3864,314,3735,303,3603,293,3469r-5,-136l286,3196r2,-138l293,2922r10,-135l314,2656r16,-130l349,2399r22,-123l397,2154r28,-118l457,1920r34,-112l527,1700r40,-106l608,1494r44,-98l700,1303r48,-89l800,1131r53,-80l908,977r58,-70l1025,842r60,-59l1148,729r64,-47l1278,639r67,-36l1413,574r70,-23l1554,533r71,-10l1698,519xe" fillcolor="#1f1a17" stroked="f">
                        <v:path arrowok="t" o:connecttype="custom" o:connectlocs="276,11;344,51;407,119;463,209;509,317;542,440;559,573;559,698;541,810;510,904;465,976;408,1022;341,1039;271,1022;204,976;142,904;87,810;44,698;14,573;1,440;4,317;25,209;59,119;107,51;166,11;283,87;341,101;395,140;441,202;478,283;504,379;517,487;515,601;499,706;471,800;432,877;385,935;330,970;271,978;213,959;161,914;117,848;82,764;58,666;48,556;52,443;71,339;101,249;142,175;191,122;247,92" o:connectangles="0,0,0,0,0,0,0,0,0,0,0,0,0,0,0,0,0,0,0,0,0,0,0,0,0,0,0,0,0,0,0,0,0,0,0,0,0,0,0,0,0,0,0,0,0,0,0,0,0,0,0"/>
                        <o:lock v:ext="edit" verticies="t"/>
                      </v:shape>
                      <v:shape id="Freeform 209" o:spid="_x0000_s1028" style="position:absolute;left:625;top:397;width:470;height:893;visibility:visible;mso-wrap-style:square;v-text-anchor:top" coordsize="2824,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uEMIA&#10;AADcAAAADwAAAGRycy9kb3ducmV2LnhtbESPT4vCMBTE7wt+h/CEva2pPYhWoxRxF9mbf/D8aJ5p&#10;MXkpTdS6n34jCB6HmfkNs1j1zoobdaHxrGA8ykAQV143bBQcD99fUxAhImu0nknBgwKsloOPBRba&#10;33lHt300IkE4FKigjrEtpAxVTQ7DyLfEyTv7zmFMsjNSd3hPcGdlnmUT6bDhtFBjS+uaqsv+6hQY&#10;81eeNtlPuBi7ieVs+rt+WFTqc9iXcxCR+vgOv9pbrSDPx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y4QwgAAANwAAAAPAAAAAAAAAAAAAAAAAJgCAABkcnMvZG93&#10;bnJldi54bWxQSwUGAAAAAAQABAD1AAAAhwMAAAAA&#10;" path="m1412,r72,4l1556,14r71,18l1697,55r67,29l1832,120r65,43l1962,210r62,54l2084,323r59,65l2202,458r54,74l2309,612r52,83l2410,784r47,93l2502,975r41,100l2583,1181r36,108l2653,1401r31,116l2713,1635r25,122l2760,1880r19,127l2795,2137r12,131l2816,2403r6,136l2824,2677r-2,137l2816,2950r-9,134l2795,3216r-16,129l2760,3473r-22,123l2713,3718r-29,118l2653,3951r-34,112l2583,4172r-40,105l2502,4378r-45,98l2410,4569r-49,89l2309,4741r-53,79l2202,4895r-59,70l2084,5030r-60,59l1962,5142r-65,48l1832,5233r-68,36l1697,5298r-70,23l1556,5338r-72,11l1412,5352r-73,-3l1268,5338r-71,-17l1127,5298r-68,-29l992,5233r-66,-43l862,5142r-63,-53l739,5030r-59,-65l622,4895r-55,-75l514,4741r-52,-83l414,4569r-48,-93l322,4378,281,4277,241,4172,205,4063,171,3951,139,3836,111,3718,85,3596,63,3473,44,3345,28,3216,17,3084,7,2950,2,2814,,2677,2,2539,7,2403,17,2268,28,2137,44,2007,63,1880,85,1757r26,-122l139,1517r32,-116l205,1289r36,-108l281,1075,322,975r44,-98l414,784r48,-89l514,612r53,-80l622,458r58,-70l739,323r60,-59l862,210r64,-47l992,120r67,-36l1127,55r70,-23l1268,14,1339,4,1412,xe" fillcolor="#dededd" stroked="f">
                        <v:path arrowok="t" o:connecttype="custom" o:connectlocs="259,2;294,14;327,35;357,65;384,102;409,146;430,197;447,253;459,314;467,378;470,447;467,515;459,579;447,640;430,696;409,747;384,791;357,828;327,858;294,879;259,891;223,892;188,884;154,866;123,839;94,804;69,762;47,714;28,659;14,600;5,537;0,470;1,401;7,335;18,273;34,215;54,163;77,116;104,76;133,44;165,20;199,5;235,0" o:connectangles="0,0,0,0,0,0,0,0,0,0,0,0,0,0,0,0,0,0,0,0,0,0,0,0,0,0,0,0,0,0,0,0,0,0,0,0,0,0,0,0,0,0,0"/>
                      </v:shape>
                      <v:shape id="Freeform 210" o:spid="_x0000_s1029" style="position:absolute;left:867;top:872;width:208;height:394;visibility:visible;mso-wrap-style:square;v-text-anchor:top" coordsize="1249,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p08MA&#10;AADcAAAADwAAAGRycy9kb3ducmV2LnhtbESP3WrCQBSE7wt9h+UUelc3SUFsdJUgWAr2xtgHOGSP&#10;STR7NmQ3f2/vFgQvh5n5htnsJtOIgTpXW1YQLyIQxIXVNZcK/s6HjxUI55E1NpZJwUwOdtvXlw2m&#10;2o58oiH3pQgQdikqqLxvUyldUZFBt7AtcfAutjPog+xKqTscA9w0MomipTRYc1iosKV9RcUt742C&#10;r6v97ac5a3s62WI+fn7nUWyUen+bsjUIT5N/hh/tH60gSRL4Px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op08MAAADcAAAADwAAAAAAAAAAAAAAAACYAgAAZHJzL2Rv&#10;d25yZXYueG1sUEsFBgAAAAAEAAQA9QAAAIgDAAAAAA==&#10;" path="m625,r33,1l689,6r31,7l751,24r30,13l811,53r28,19l868,93r27,23l923,142r26,29l975,202r24,32l1022,270r23,37l1066,346r22,42l1107,431r19,44l1143,522r16,47l1174,619r14,51l1201,723r10,54l1222,832r8,56l1237,945r5,58l1246,1062r3,60l1249,1184r,60l1246,1304r-4,59l1237,1421r-7,59l1222,1536r-11,55l1201,1645r-13,51l1174,1748r-15,49l1143,1845r-17,47l1107,1936r-19,44l1066,2021r-21,39l1022,2097r-23,35l975,2165r-26,31l923,2224r-28,26l868,2275r-29,21l811,2314r-30,16l751,2343r-31,11l689,2361r-31,5l625,2368r-32,-2l561,2361r-31,-7l499,2343r-31,-13l439,2314r-29,-18l382,2275r-28,-25l327,2224r-25,-28l276,2165r-25,-33l228,2097r-23,-37l183,2021r-20,-41l143,1936r-19,-44l107,1845,91,1797,75,1748,62,1696,49,1645,38,1591r-9,-55l20,1480r-7,-59l8,1363,4,1304,1,1244,,1184r1,-62l4,1062r4,-59l13,945r7,-57l29,832r9,-55l49,723,62,670,75,619,91,569r16,-47l124,475r19,-44l163,388r20,-42l205,307r23,-37l251,234r25,-32l302,171r25,-29l354,116,382,93,410,72,439,53,468,37,499,24,530,13,561,6,593,1,625,xe" fillcolor="#1f1a17" stroked="f">
                        <v:path arrowok="t" o:connecttype="custom" o:connectlocs="115,1;130,6;145,15;158,28;170,45;181,65;190,87;198,111;204,138;207,167;208,197;207,227;204,256;198,282;190,307;181,329;170,349;158,365;145,379;130,388;115,393;99,394;83,390;68,382;54,370;42,355;30,336;21,315;12,291;6,265;2,236;0,207;1,177;3,148;8,120;15,95;24,72;34,51;46,34;59,19;73,9;88,2;104,0" o:connectangles="0,0,0,0,0,0,0,0,0,0,0,0,0,0,0,0,0,0,0,0,0,0,0,0,0,0,0,0,0,0,0,0,0,0,0,0,0,0,0,0,0,0,0"/>
                      </v:shape>
                      <v:shape id="Freeform 211" o:spid="_x0000_s1030" style="position:absolute;left:1215;top:311;width:561;height:1039;visibility:visible;mso-wrap-style:square;v-text-anchor:top" coordsize="3369,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ni8YA&#10;AADcAAAADwAAAGRycy9kb3ducmV2LnhtbESPQWvCQBSE7wX/w/KEXorZNNIi0VVEKORSSrUHvT2y&#10;zySafRt3tyb667uFQo/DzHzDLFaDacWVnG8sK3hOUhDEpdUNVwq+dm+TGQgfkDW2lknBjTyslqOH&#10;Beba9vxJ122oRISwz1FBHUKXS+nLmgz6xHbE0TtaZzBE6SqpHfYRblqZpemrNNhwXKixo01N5Xn7&#10;bRQc3l339JEWxe1e7ovBn/rLi1wr9Tge1nMQgYbwH/5rF1pBlk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4ni8YAAADcAAAADwAAAAAAAAAAAAAAAACYAgAAZHJz&#10;L2Rvd25yZXYueG1sUEsFBgAAAAAEAAQA9QAAAIsDAAAAAA==&#10;" path="m2051,r-86,4l1881,17r-85,20l1712,63r-84,35l1546,140r-82,49l1382,245r-80,62l1223,376r-78,75l1069,533r-75,86l921,712r-70,98l781,913r-67,108l649,1134r-62,117l526,1374r-57,127l414,1631r-52,134l313,1904r-47,140l224,2189r-40,148l148,2488r-33,154l87,2797,62,2956,41,3116,24,3276,12,3434,4,3590,,3744r1,150l7,4042r8,145l28,4329r17,137l65,4600r24,132l117,4857r31,123l184,5097r38,113l263,5319r46,103l357,5520r51,92l462,5699r57,81l579,5855r64,69l708,5986r68,56l846,6091r73,42l995,6168r78,28l1153,6216r81,11l1319,6232r85,-5l1489,6216r84,-20l1658,6168r83,-35l1824,6091r82,-49l1988,5986r80,-62l2146,5855r78,-75l2300,5699r75,-87l2448,5520r71,-98l2589,5319r66,-109l2721,5097r62,-117l2843,4857r57,-125l2955,4600r53,-134l3057,4329r46,-142l3146,4042r40,-148l3222,3744r32,-154l3283,3434r24,-158l3328,3116r17,-160l3358,2797r7,-155l3369,2488r,-151l3363,2189r-8,-145l3342,1904r-17,-139l3305,1631r-24,-130l3252,1374r-31,-123l3186,1134r-38,-113l3105,913,3061,810r-49,-98l2962,619r-54,-86l2850,451r-59,-75l2727,307r-65,-62l2594,189r-71,-49l2450,98,2374,63,2297,37,2217,17,2135,4,2051,xm1672,519r-73,4l1527,533r-71,18l1386,574r-67,29l1251,639r-65,43l1121,729r-62,54l999,842r-60,65l881,977r-55,74l774,1131r-52,83l673,1303r-47,93l581,1494r-41,100l500,1700r-36,108l430,1920r-32,116l370,2154r-25,122l322,2399r-19,127l288,2656r-12,131l266,2922r-5,136l259,3196r2,137l266,3469r10,134l288,3735r15,129l322,3992r23,123l370,4237r28,118l430,4470r34,112l500,4691r40,105l581,4897r45,98l673,5088r49,89l774,5260r52,79l881,5414r58,70l999,5549r60,59l1121,5661r65,48l1251,5752r68,36l1386,5817r70,23l1527,5857r72,11l1672,5871r72,-3l1815,5857r71,-17l1956,5817r67,-29l2091,5752r66,-43l2221,5661r62,-53l2344,5549r59,-65l2461,5414r55,-75l2569,5260r51,-83l2669,5088r48,-93l2761,4897r41,-101l2842,4691r36,-109l2912,4470r32,-115l2972,4237r26,-122l3020,3992r19,-128l3055,3735r11,-132l3076,3469r5,-136l3083,3196r-2,-138l3076,2922r-10,-135l3055,2656r-16,-130l3020,2399r-22,-123l2972,2154r-28,-118l2912,1920r-34,-112l2842,1700r-40,-106l2761,1494r-44,-98l2669,1303r-49,-89l2569,1131r-53,-80l2461,977r-58,-70l2344,842r-61,-59l2221,729r-64,-47l2091,639r-68,-36l1956,574r-70,-23l1815,533r-71,-10l1672,519xe" fillcolor="#1f1a17" stroked="f">
                        <v:path arrowok="t" o:connecttype="custom" o:connectlocs="285,11;217,51;153,119;98,209;52,317;19,440;2,573;2,698;19,810;51,904;96,976;153,1022;220,1039;290,1022;357,976;419,904;473,810;517,698;547,573;560,440;557,317;536,209;502,119;454,51;395,11;278,87;220,101;166,140;120,202;83,283;57,379;44,487;46,601;62,706;90,800;129,877;176,935;231,970;290,978;348,959;400,914;444,848;479,764;503,666;513,556;509,443;490,339;460,249;419,175;370,122;314,92" o:connectangles="0,0,0,0,0,0,0,0,0,0,0,0,0,0,0,0,0,0,0,0,0,0,0,0,0,0,0,0,0,0,0,0,0,0,0,0,0,0,0,0,0,0,0,0,0,0,0,0,0,0,0"/>
                        <o:lock v:ext="edit" verticies="t"/>
                      </v:shape>
                      <v:shape id="Freeform 212" o:spid="_x0000_s1031" style="position:absolute;left:1258;top:397;width:470;height:893;visibility:visible;mso-wrap-style:square;v-text-anchor:top" coordsize="2824,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NiMIA&#10;AADcAAAADwAAAGRycy9kb3ducmV2LnhtbESPQWsCMRSE70L/Q3iF3jTrIqJboyyiIt6q0vNj88wu&#10;Ji/LJuraX28KhR6HmfmGWax6Z8WdutB4VjAeZSCIK68bNgrOp+1wBiJEZI3WMyl4UoDV8m2wwEL7&#10;B3/R/RiNSBAOBSqoY2wLKUNVk8Mw8i1x8i6+cxiT7IzUHT4S3FmZZ9lUOmw4LdTY0rqm6nq8OQXG&#10;/JTfm2wXrsZuYjmfHdZPi0p9vPflJ4hIffwP/7X3WkGeT+D3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I2IwgAAANwAAAAPAAAAAAAAAAAAAAAAAJgCAABkcnMvZG93&#10;bnJldi54bWxQSwUGAAAAAAQABAD1AAAAhwMAAAAA&#10;" path="m1413,r-73,4l1268,14r-71,18l1127,55r-67,29l992,120r-65,43l862,210r-62,54l740,323r-60,65l622,458r-55,74l515,612r-52,83l414,784r-47,93l322,975r-41,100l241,1181r-36,108l171,1401r-32,116l111,1635,86,1757,63,1880,44,2007,29,2137,17,2268,7,2403,2,2539,,2677r2,137l7,2950r10,134l29,3216r15,129l63,3473r23,123l111,3718r28,118l171,3951r34,114l241,4172r40,105l322,4378r45,98l414,4569r49,89l515,4741r52,79l622,4895r58,70l740,5030r60,59l862,5142r65,48l992,5233r68,36l1127,5298r70,23l1268,5338r72,11l1413,5352r72,-3l1556,5338r71,-17l1697,5298r67,-29l1832,5233r66,-43l1962,5142r62,-53l2085,5030r59,-65l2202,4895r55,-75l2310,4741r51,-83l2410,4569r48,-93l2502,4378r41,-101l2583,4172r36,-107l2653,3951r32,-115l2713,3718r26,-122l2761,3473r19,-128l2796,3216r11,-132l2817,2950r5,-136l2824,2677r-2,-138l2817,2403r-10,-135l2796,2137r-16,-130l2761,1880r-22,-123l2713,1635r-28,-118l2653,1401r-34,-112l2583,1181r-40,-106l2502,975r-44,-98l2410,784r-49,-89l2310,612r-53,-80l2202,458r-58,-70l2085,323r-61,-59l1962,210r-64,-47l1832,120,1764,84,1697,55,1627,32,1556,14,1485,4,1413,xe" fillcolor="#dededd" stroked="f">
                        <v:path arrowok="t" o:connecttype="custom" o:connectlocs="211,2;176,14;143,35;113,65;86,102;61,146;40,197;23,253;10,314;3,378;0,447;3,515;10,579;23,640;40,696;61,747;86,791;113,828;143,858;176,879;211,891;247,892;282,884;316,866;347,839;376,804;401,762;423,714;442,659;456,600;465,537;470,470;469,401;463,335;452,273;436,215;416,163;393,116;366,76;337,44;305,20;271,5;235,0" o:connectangles="0,0,0,0,0,0,0,0,0,0,0,0,0,0,0,0,0,0,0,0,0,0,0,0,0,0,0,0,0,0,0,0,0,0,0,0,0,0,0,0,0,0,0"/>
                      </v:shape>
                      <v:shape id="Freeform 213" o:spid="_x0000_s1032" style="position:absolute;left:1278;top:872;width:208;height:394;visibility:visible;mso-wrap-style:square;v-text-anchor:top" coordsize="1249,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p8MA&#10;AADcAAAADwAAAGRycy9kb3ducmV2LnhtbESP0YrCMBRE3wX/IVxh32xqF2W3GkUElwV9sbsfcGmu&#10;bbW5KU2q7d8bQfBxmJkzzGrTm1rcqHWVZQWzKAZBnFtdcaHg/28//QLhPLLG2jIpGMjBZj0erTDV&#10;9s4numW+EAHCLkUFpfdNKqXLSzLoItsQB+9sW4M+yLaQusV7gJtaJnG8kAYrDgslNrQrKb9mnVHw&#10;fbHHrh+2TUcnmw+Hz58snhmlPib9dgnCU+/f4Vf7VytIkjk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p8MAAADcAAAADwAAAAAAAAAAAAAAAACYAgAAZHJzL2Rv&#10;d25yZXYueG1sUEsFBgAAAAAEAAQA9QAAAIgDAAAAAA==&#10;" path="m624,l591,1,560,6r-31,7l498,24,468,37,438,53,410,72,381,93r-27,23l326,142r-26,29l274,202r-24,33l227,270r-23,37l182,346r-21,42l142,431r-19,44l106,522,89,569,75,619,61,670,48,723,38,777,27,832r-8,56l12,945r-5,58l3,1062,,1122r,62l,1244r3,60l7,1363r5,58l19,1480r8,56l38,1591r10,54l61,1696r14,52l89,1797r17,48l123,1892r19,44l161,1980r21,41l204,2060r23,37l250,2132r24,33l300,2196r26,28l354,2250r27,25l410,2296r28,18l468,2330r30,13l529,2354r31,7l591,2366r33,2l656,2366r31,-5l719,2354r31,-11l780,2330r30,-16l839,2296r28,-21l895,2250r27,-26l947,2196r26,-31l997,2132r24,-35l1044,2060r22,-39l1086,1980r20,-44l1125,1892r17,-47l1158,1797r15,-49l1187,1696r13,-51l1210,1591r10,-55l1228,1480r8,-59l1241,1363r4,-59l1247,1244r2,-60l1247,1122r-2,-60l1241,1003r-5,-58l1228,888r-8,-56l1210,777r-10,-54l1187,670r-14,-51l1158,569r-16,-47l1125,475r-19,-44l1086,388r-20,-42l1044,307r-23,-37l997,235,973,202,947,171,922,142,895,116,867,93,839,72,810,53,780,37,750,24,719,13,687,6,656,1,624,xe" fillcolor="#1f1a17" stroked="f">
                        <v:path arrowok="t" o:connecttype="custom" o:connectlocs="93,1;78,6;63,15;50,28;38,45;27,65;18,87;10,111;4,138;1,167;0,197;1,227;4,256;10,282;18,307;27,329;38,349;50,365;63,379;78,388;93,393;109,394;125,390;140,382;154,370;166,355;178,336;187,315;195,291;202,265;206,236;208,207;207,177;205,148;200,120;193,95;184,72;174,51;162,34;149,19;135,9;120,2;104,0" o:connectangles="0,0,0,0,0,0,0,0,0,0,0,0,0,0,0,0,0,0,0,0,0,0,0,0,0,0,0,0,0,0,0,0,0,0,0,0,0,0,0,0,0,0,0"/>
                      </v:shape>
                      <v:shape id="Freeform 214" o:spid="_x0000_s1033" style="position:absolute;left:91;top:964;width:994;height:1809;visibility:visible;mso-wrap-style:square;v-text-anchor:top" coordsize="5968,1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sWcMA&#10;AADcAAAADwAAAGRycy9kb3ducmV2LnhtbESP3YrCMBSE7xd8h3AE79bUglKqUaqy4IWr+PMAh+bY&#10;FJuT0mS1vv1mYcHLYWa+YRar3jbiQZ2vHSuYjBMQxKXTNVcKrpevzwyED8gaG8ek4EUeVsvBxwJz&#10;7Z58osc5VCJC2OeowITQ5lL60pBFP3YtcfRurrMYouwqqTt8RrhtZJokM2mx5rhgsKWNofJ+/rEK&#10;iqPJ9rf6QOtXc6Viug2HbPut1GjYF3MQgfrwDv+3d1pBms7g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tsWcMAAADcAAAADwAAAAAAAAAAAAAAAACYAgAAZHJzL2Rv&#10;d25yZXYueG1sUEsFBgAAAAAEAAQA9QAAAIgDAAAAAA==&#10;" path="m5968,10851l1175,7235r6,-50l1195,7043r10,-103l1214,6817r11,-143l1234,6515r9,-177l1250,6146r5,-207l1259,5719r,-234l1254,5241r-7,-255l1234,4722r-17,-272l1194,4171r-28,-285l1131,3595r-44,-294l1038,3004,979,2705,912,2406,836,2107,749,1808,653,1514,546,1222,428,935,298,654,155,379,,113,288,57,572,21,855,2,1136,r278,13l1689,41r270,41l2225,135r261,64l2742,275r249,82l3234,448r237,97l3699,649r221,107l4132,865r203,113l4530,1092r183,113l4887,1316r162,110l5201,1530r138,102l5466,1727r113,88l5679,1895r86,71l5837,2026r97,86l5968,2142r-32,-25l5845,2046r-68,-49l5697,1938r-93,-65l5499,1800r-119,-78l5251,1638r-140,-86l4961,1462r-161,-91l4630,1278r-180,-93l4263,1093r-195,-90l3865,916,3656,833,3439,753,3217,680,2990,613,2758,554,2521,502,2280,461,2036,429,1790,409r-249,-9l1289,406r-252,18l783,457,529,507r41,31l613,592r46,75l708,763r52,116l813,1015r54,151l923,1334r56,183l1035,1712r54,210l1144,2141r54,230l1250,2610r51,246l1348,3109r45,258l1434,3629r38,265l1506,4161r28,266l1559,4693r18,265l1589,5219r7,256l1596,5726r-8,244l1572,6206r-23,226l1518,6649r-40,205l1429,7046r4539,3805xe" fillcolor="#1f1a17" stroked="f">
                        <v:path arrowok="t" o:connecttype="custom" o:connectlocs="196,1206;199,1174;202,1136;206,1086;208,1025;210,953;209,874;206,787;199,695;188,599;173,501;152,401;125,301;91,204;50,109;0,19;95,4;189,0;281,7;371,23;457,46;539,75;616,108;688,144;754,182;814,219;866,255;910,288;946,316;972,338;994,357;974,341;949,323;916,300;875,273;826,244;771,213;710,182;644,153;573,126;498,102;420,84;339,72;257,67;173,71;88,85;102,99;118,127;135,169;154,222;172,285;191,357;208,435;225,518;239,605;251,694;260,782;265,870;266,955;262,1035;253,1108;238,1175" o:connectangles="0,0,0,0,0,0,0,0,0,0,0,0,0,0,0,0,0,0,0,0,0,0,0,0,0,0,0,0,0,0,0,0,0,0,0,0,0,0,0,0,0,0,0,0,0,0,0,0,0,0,0,0,0,0,0,0,0,0,0,0,0,0"/>
                      </v:shape>
                      <v:shape id="Freeform 215" o:spid="_x0000_s1034" style="position:absolute;left:1085;top:1322;width:178;height:1497;visibility:visible;mso-wrap-style:square;v-text-anchor:top" coordsize="1065,8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yJscA&#10;AADcAAAADwAAAGRycy9kb3ducmV2LnhtbESP3WoCMRSE7wXfIRyhN0WzXWiV1SilpaUtYqktXh82&#10;Z3/s5mRJ4rr69E1B8HKYmW+Yxao3jejI+dqygrtJAoI4t7rmUsHP98t4BsIHZI2NZVJwIg+r5XCw&#10;wEzbI39Rtw2liBD2GSqoQmgzKX1ekUE/sS1x9ArrDIYoXSm1w2OEm0amSfIgDdYcFyps6ami/Hd7&#10;MArei+dDWHfn8vPj9d5tiv3utt3slLoZ9Y9zEIH6cA1f2m9aQZpO4f9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A8ibHAAAA3AAAAA8AAAAAAAAAAAAAAAAAmAIAAGRy&#10;cy9kb3ducmV2LnhtbFBLBQYAAAAABAAEAPUAAACMAwAAAAA=&#10;" path="m,l25,36,52,70r29,32l110,132r30,26l171,182r32,23l235,225r34,17l303,257r34,13l372,281r34,7l442,294r36,4l514,299r36,-1l586,293r37,-5l659,280r36,-11l731,256r36,-16l802,224r34,-21l871,181r34,-24l939,131r33,-30l1003,70r32,-34l1065,r,8709l1053,8740r-16,29l1018,8797r-22,26l971,8847r-29,22l911,8890r-33,18l843,8925r-37,15l767,8952r-40,11l685,8971r-42,7l601,8983r-43,2l514,8985r-43,-2l428,8979r-43,-7l343,8964r-41,-12l263,8940r-38,-16l188,8906r-35,-21l121,8862,91,8836,63,8808,39,8778,18,8745,,8709,,xm121,247r19,34l159,313r19,30l199,370r21,26l242,419r22,21l287,459r23,16l334,490r24,12l382,511r25,9l432,525r25,3l482,529r26,-1l533,524r26,-6l584,511r25,-10l635,489r24,-15l684,458r25,-19l733,418r23,-23l779,369r24,-27l825,312r22,-31l868,247r,8236l860,8512r-11,29l835,8566r-15,25l802,8614r-19,21l760,8654r-23,18l713,8688r-27,14l659,8713r-28,11l603,8731r-30,7l543,8742r-30,2l482,8745r-30,-2l421,8739r-29,-7l362,8725r-28,-11l306,8702r-26,-15l253,8669r-24,-19l207,8628r-21,-24l167,8578r-17,-30l134,8517r-13,-34l121,247xe" fillcolor="#28166f" stroked="f">
                        <v:path arrowok="t" o:connecttype="custom" o:connectlocs="9,12;23,26;39,37;56,45;74,49;92,50;110,47;128,40;146,30;162,17;178,0;173,1461;162,1474;147,1484;128,1492;107,1496;86,1497;64,1495;44,1490;26,1480;11,1468;0,1451;23,47;33,62;44,73;56,82;68,87;81,88;93,86;106,81;118,73;130,61;142,47;144,1418;137,1431;127,1442;115,1450;101,1455;86,1457;70,1456;56,1452;42,1444;31,1434;22,1419" o:connectangles="0,0,0,0,0,0,0,0,0,0,0,0,0,0,0,0,0,0,0,0,0,0,0,0,0,0,0,0,0,0,0,0,0,0,0,0,0,0,0,0,0,0,0,0"/>
                        <o:lock v:ext="edit" verticies="t"/>
                      </v:shape>
                      <v:shape id="Freeform 216" o:spid="_x0000_s1035" style="position:absolute;left:1106;top:1363;width:124;height:1416;visibility:visible;mso-wrap-style:square;v-text-anchor:top" coordsize="747,8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3JcEA&#10;AADcAAAADwAAAGRycy9kb3ducmV2LnhtbERPy4rCMBTdD/gP4QpuBk3tQqVjFBUEBWF8gds7zZ2m&#10;THNTmmjr35vFgMvDec+Xna3EgxpfOlYwHiUgiHOnSy4UXC/b4QyED8gaK8ek4Ekelovexxwz7Vo+&#10;0eMcChFD2GeowIRQZ1L63JBFP3I1ceR+XWMxRNgUUjfYxnBbyTRJJtJiybHBYE0bQ/nf+W4VfB9v&#10;vL8df9r159WuanPIp53zSg363eoLRKAuvMX/7p1WkKZxbT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NtyXBAAAA3AAAAA8AAAAAAAAAAAAAAAAAmAIAAGRycy9kb3du&#10;cmV2LnhtbFBLBQYAAAAABAAEAPUAAACGAwAAAAA=&#10;" path="m,l19,34,38,66,57,96r21,27l99,149r22,23l143,193r23,19l189,228r24,15l237,255r24,9l286,273r25,5l336,281r25,1l387,281r25,-4l438,271r25,-7l488,254r26,-12l538,227r25,-16l588,192r24,-21l635,148r23,-26l682,95,704,65,726,34,747,r,8236l739,8265r-11,29l714,8319r-15,25l681,8367r-19,21l639,8407r-23,18l592,8441r-27,14l538,8466r-28,11l482,8484r-30,7l422,8495r-30,2l361,8498r-30,-2l300,8492r-29,-7l241,8478r-28,-11l185,8455r-26,-15l132,8422r-24,-19l86,8381,65,8357,46,8331,29,8301,13,8270,,8236,,xe" fillcolor="#da251d" stroked="f">
                        <v:path arrowok="t" o:connecttype="custom" o:connectlocs="3,6;9,16;16,25;24,32;31,38;39,42;47,45;56,47;64,47;73,45;81,42;89,38;98,32;105,25;113,16;121,6;124,1372;121,1382;116,1390;110,1398;102,1404;94,1409;85,1413;75,1415;65,1416;55,1416;45,1414;35,1411;26,1406;18,1400;11,1393;5,1383;0,1372" o:connectangles="0,0,0,0,0,0,0,0,0,0,0,0,0,0,0,0,0,0,0,0,0,0,0,0,0,0,0,0,0,0,0,0,0"/>
                      </v:shape>
                      <v:shape id="Freeform 217" o:spid="_x0000_s1036" style="position:absolute;left:179;top:1031;width:906;height:1742;visibility:visible;mso-wrap-style:square;v-text-anchor:top" coordsize="5439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oS8UA&#10;AADcAAAADwAAAGRycy9kb3ducmV2LnhtbESPzWsCMRTE74X+D+EJ3mrWhWpdjVIEq+3F+nHw+Ni8&#10;/cDNy5JEd/3vm0Khx2FmfsMsVr1pxJ2cry0rGI8SEMS51TWXCs6nzcsbCB+QNTaWScGDPKyWz08L&#10;zLTt+ED3YyhFhLDPUEEVQptJ6fOKDPqRbYmjV1hnMETpSqkddhFuGpkmyUQarDkuVNjSuqL8erwZ&#10;BcWn+/qebl/1h+1kcQlXuZtM90oNB/37HESgPvyH/9o7rSBNZ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ShLxQAAANwAAAAPAAAAAAAAAAAAAAAAAJgCAABkcnMv&#10;ZG93bnJldi54bWxQSwUGAAAAAAQABAD1AAAAigMAAAAA&#10;" path="m5439,10451r,-8709l5407,1717r-91,-71l5248,1597r-80,-59l5075,1473r-105,-73l4851,1322r-129,-84l4582,1152r-150,-90l4271,971,4101,878,3921,785,3734,693,3539,603,3336,516,3127,433,2910,353,2688,280,2461,213,2229,154,1992,102,1751,61,1507,29,1261,9,1012,,760,6,508,24,254,57,,107r41,31l84,192r46,75l179,363r52,116l284,615r54,151l394,934r56,183l506,1312r54,210l615,1741r54,230l721,2210r51,246l819,2709r45,258l905,3229r38,265l977,3761r28,266l1030,4293r18,265l1060,4819r7,256l1067,5326r-8,244l1043,5806r-23,226l989,6249r-40,205l900,6646r4539,3805xe" fillcolor="#e77817" stroked="f">
                        <v:path arrowok="t" o:connecttype="custom" o:connectlocs="906,290;886,274;861,256;828,233;787,206;738,177;683,146;622,116;556,86;485,59;410,36;332,17;251,5;169,0;85,4;0,18;14,32;30,61;47,103;66,156;84,219;102,290;120,368;136,452;151,538;163,627;172,716;177,803;178,888;174,968;165,1042;150,1108" o:connectangles="0,0,0,0,0,0,0,0,0,0,0,0,0,0,0,0,0,0,0,0,0,0,0,0,0,0,0,0,0,0,0,0"/>
                      </v:shape>
                      <v:shape id="Freeform 218" o:spid="_x0000_s1037" style="position:absolute;left:1260;top:964;width:995;height:1809;visibility:visible;mso-wrap-style:square;v-text-anchor:top" coordsize="5966,1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VR70A&#10;AADcAAAADwAAAGRycy9kb3ducmV2LnhtbERPSwrCMBDdC94hjOBOUxWkVKOIIIgb8Ye4G5qxKTaT&#10;0kSttzcLweXj/efL1lbiRY0vHSsYDRMQxLnTJRcKzqfNIAXhA7LGyjEp+JCH5aLbmWOm3ZsP9DqG&#10;QsQQ9hkqMCHUmZQ+N2TRD11NHLm7ayyGCJtC6gbfMdxWcpwkU2mx5NhgsKa1ofxxfFoFRbpfH9Lb&#10;7mLs09/k+brnoO9K9XvtagYiUBv+4p97qxWMJ3F+PBOP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/NVR70AAADcAAAADwAAAAAAAAAAAAAAAACYAgAAZHJzL2Rvd25yZXYu&#10;eG1sUEsFBgAAAAAEAAQA9QAAAIIDAAAAAA==&#10;" path="m,10851l4791,7235r-5,-50l4771,7043r-9,-103l4752,6817r-10,-143l4732,6515r-8,-177l4716,6146r-5,-207l4708,5719r1,-234l4712,5241r8,-255l4732,4722r17,-272l4772,4171r29,-285l4837,3595r42,-294l4930,3004r58,-299l5056,2406r76,-299l5217,1808r96,-294l5420,1222,5538,935,5668,654,5811,379,5966,113,5680,57,5395,21,5112,2,4831,,4553,13,4278,41,4007,82r-265,53l3480,199r-254,76l2975,357r-243,91l2497,545,2267,649,2047,756,1834,865,1631,978r-194,114l1253,1205r-173,111l917,1426,767,1530,628,1632r-127,95l388,1815r-101,80l202,1966r-72,60l33,2112,,2142r31,-25l122,2046r67,-49l269,1938r93,-65l469,1800r117,-78l715,1638r141,-86l1007,1462r160,-91l1336,1278r180,-93l1703,1093r196,-90l2101,916r210,-83l2527,753r222,-73l2976,613r233,-59l3445,502r241,-41l3930,429r247,-20l4426,400r251,6l4930,424r253,33l5437,507r-40,31l5354,592r-47,75l5258,763r-51,116l5154,1015r-54,151l5044,1334r-56,183l4932,1712r-55,210l4822,2141r-54,230l4716,2610r-50,246l4618,3109r-44,258l4533,3629r-38,265l4462,4161r-30,266l4409,4693r-19,265l4377,5219r-6,256l4372,5726r7,244l4394,6206r23,226l4449,6649r40,205l4539,7046,,10851xe" fillcolor="#1f1a17" stroked="f">
                        <v:path arrowok="t" o:connecttype="custom" o:connectlocs="799,1206;796,1174;793,1136;789,1086;787,1025;785,953;786,874;789,787;796,695;807,599;822,501;843,401;870,301;904,204;945,109;995,19;900,4;806,0;713,7;624,23;538,46;456,75;378,108;306,144;240,182;180,219;128,255;84,288;48,316;22,338;0,357;20,341;45,323;78,300;119,273;168,244;223,213;284,182;350,153;421,126;496,102;575,84;655,72;738,67;822,71;907,85;893,99;877,127;860,169;841,222;823,285;804,357;787,435;770,518;756,605;744,694;735,782;730,870;729,955;733,1035;742,1108;757,1175" o:connectangles="0,0,0,0,0,0,0,0,0,0,0,0,0,0,0,0,0,0,0,0,0,0,0,0,0,0,0,0,0,0,0,0,0,0,0,0,0,0,0,0,0,0,0,0,0,0,0,0,0,0,0,0,0,0,0,0,0,0,0,0,0,0"/>
                      </v:shape>
                      <v:shape id="Freeform 219" o:spid="_x0000_s1038" style="position:absolute;left:1260;top:1031;width:907;height:1742;visibility:visible;mso-wrap-style:square;v-text-anchor:top" coordsize="5437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PacUA&#10;AADcAAAADwAAAGRycy9kb3ducmV2LnhtbESPzWrDMBCE74W+g9hCb43sBELsRjEm0PzdEvcBFmv9&#10;Q6yVY6mx26evAoUeh5n5hllnk+nEnQbXWlYQzyIQxKXVLdcKPouPtxUI55E1dpZJwTc5yDbPT2tM&#10;tR35TPeLr0WAsEtRQeN9n0rpyoYMupntiYNX2cGgD3KopR5wDHDTyXkULaXBlsNCgz1tGyqvly+j&#10;oDqeVov8p0z2Y3I7X8fqsCtyq9Try5S/g/A0+f/wX/ugFcwXMTz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o9pxQAAANwAAAAPAAAAAAAAAAAAAAAAAJgCAABkcnMv&#10;ZG93bnJldi54bWxQSwUGAAAAAAQABAD1AAAAigMAAAAA&#10;" path="m,10451l,1742r31,-25l122,1646r67,-49l269,1538r93,-65l469,1400r117,-78l715,1238r141,-86l1007,1062r160,-91l1336,878r180,-93l1703,693r196,-90l2101,516r210,-83l2527,353r222,-73l2976,213r233,-59l3445,102,3686,61,3930,29,4177,9,4426,r251,6l4930,24r253,33l5437,107r-40,31l5354,192r-47,75l5258,363r-51,116l5154,615r-54,151l5044,934r-56,183l4932,1312r-55,210l4822,1741r-54,230l4716,2210r-50,246l4618,2709r-44,258l4533,3229r-38,265l4462,3761r-30,266l4409,4293r-19,265l4377,4819r-6,256l4372,5326r7,244l4394,5806r23,226l4449,6249r40,205l4539,6646,,10451xe" fillcolor="#e77817" stroked="f">
                        <v:path arrowok="t" o:connecttype="custom" o:connectlocs="0,290;20,274;45,256;78,233;119,206;168,177;223,146;284,116;350,86;422,59;496,36;575,17;656,5;738,0;822,4;907,18;893,32;877,61;860,103;841,156;823,219;804,290;787,368;770,452;756,538;744,627;736,716;730,803;729,888;733,968;742,1042;757,1108" o:connectangles="0,0,0,0,0,0,0,0,0,0,0,0,0,0,0,0,0,0,0,0,0,0,0,0,0,0,0,0,0,0,0,0"/>
                      </v:shape>
                      <v:shape id="Freeform 220" o:spid="_x0000_s1039" style="position:absolute;left:56;top:1472;width:413;height:302;visibility:visible;mso-wrap-style:square;v-text-anchor:top" coordsize="2478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lCcYA&#10;AADcAAAADwAAAGRycy9kb3ducmV2LnhtbESPQWvCQBSE7wX/w/KEXopuGkEluoooohcPtRrw9sg+&#10;k2D2bZrdxvjvXaHQ4zAz3zDzZWcq0VLjSssKPocRCOLM6pJzBafv7WAKwnlkjZVlUvAgB8tF722O&#10;ibZ3/qL26HMRIOwSVFB4XydSuqwgg25oa+LgXW1j0AfZ5FI3eA9wU8k4isbSYMlhocCa1gVlt+Ov&#10;UbBpx+toej7s0ji7fJx+6nRysKlS7/1uNQPhqfP/4b/2XiuIR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blCcYAAADcAAAADwAAAAAAAAAAAAAAAACYAgAAZHJz&#10;L2Rvd25yZXYueG1sUEsFBgAAAAAEAAQA9QAAAIsDAAAAAA==&#10;" path="m2366,1344r-19,-26l2328,1291r-21,-25l2287,1240r-21,-25l2245,1191r-22,-24l2200,1143r-24,-22l2153,1099r-23,-23l2106,1056r-25,-21l2056,1016r-24,-19l2006,978r-25,-17l1956,944r-26,-16l1905,914r-25,-15l1854,885r-25,-11l1803,862r-25,-11l1754,841r-26,-9l1704,825r-24,-6l1656,812r-24,-4l1609,805r-40,l1522,808r-49,5l1419,821r-56,9l1305,841r-60,12l1185,866r-60,15l1066,897r-56,16l955,930r-52,16l857,963r-42,17l778,997r18,-8l813,980r20,-7l850,967r37,-13l925,943r37,-8l1001,927r36,-6l1076,916r75,-10l1226,898r35,-5l1298,887r36,-6l1370,874r-6,-50l1359,772r-7,-53l1346,664r-6,-55l1333,553r-7,-56l1319,440r-8,-57l1304,327r-8,-57l1288,214r-9,-55l1272,105r-9,-53l1254,r-34,50l1179,97r-47,46l1078,187r-58,45l957,274r-66,42l822,358r-70,40l680,438r-71,39l538,516r-71,39l399,594r-65,38l273,672r-58,38l163,749r-47,40l77,828,44,869,21,911,5,952,,995r5,43l22,1084r29,45l92,1177r55,49l217,1276r84,52l402,1381r41,19l492,1422r61,23l620,1472r75,26l777,1527r86,28l955,1585r96,29l1151,1642r101,28l1354,1696r103,24l1559,1742r102,21l1760,1779r97,14l1949,1804r88,6l2119,1811r76,-2l2265,1801r60,-15l2377,1767r42,-27l2450,1707r20,-41l2478,1619r-7,-56l2451,1499r-35,-73l2366,1344xe" fillcolor="#fff500" stroked="f">
                        <v:path arrowok="t" o:connecttype="custom" o:connectlocs="388,215;378,203;367,191;355,179;343,169;330,160;318,152;305,146;292,140;280,137;268,134;246,136;218,140;188,147;159,155;136,163;136,163;148,159;167,155;192,151;216,148;227,137;224,111;221,83;217,55;213,27;209,0;189,24;160,46;125,66;90,86;56,105;27,125;7,145;0,166;9,188;36,213;74,233;103,245;144,259;192,274;243,287;293,297;340,302;378,300;403,290;413,270;403,238" o:connectangles="0,0,0,0,0,0,0,0,0,0,0,0,0,0,0,0,0,0,0,0,0,0,0,0,0,0,0,0,0,0,0,0,0,0,0,0,0,0,0,0,0,0,0,0,0,0,0,0"/>
                      </v:shape>
                      <v:shape id="Freeform 221" o:spid="_x0000_s1040" style="position:absolute;left:87;top:1724;width:411;height:206;visibility:visible;mso-wrap-style:square;v-text-anchor:top" coordsize="2469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goMUA&#10;AADcAAAADwAAAGRycy9kb3ducmV2LnhtbESPQWvCQBSE7wX/w/IEb3VXhVKiq4hW6aVgUy+5PbPP&#10;JJp9G7JbE/99VxB6HGbmG2ax6m0tbtT6yrGGyViBIM6dqbjQcPzZvb6D8AHZYO2YNNzJw2o5eFlg&#10;YlzH33RLQyEihH2CGsoQmkRKn5dk0Y9dQxy9s2sthijbQpoWuwi3tZwq9SYtVhwXSmxoU1J+TX+t&#10;hkunsq8+m3T3bZaq3cfpcMn2B61Hw349BxGoD//hZ/vTaJjOZ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iCgxQAAANwAAAAPAAAAAAAAAAAAAAAAAJgCAABkcnMv&#10;ZG93bnJldi54bWxQSwUGAAAAAAQABAD1AAAAigMAAAAA&#10;" path="m1271,366r-74,-15l1123,336r-76,-16l971,304,894,287,814,269,736,250,656,228,576,207,494,183,413,158,331,130,248,102,166,70,125,53,83,36,42,18,,,25,50r28,57l81,168r32,66l129,267r18,34l164,336r19,34l203,405r20,34l244,473r22,33l289,538r24,32l338,602r25,28l391,659r27,26l448,710r29,24l509,755r33,19l576,791r35,15l648,817r36,9l724,832r41,2l823,837r61,6l948,850r64,8l1078,869r67,13l1214,895r69,15l1307,914r27,6l1364,926r31,7l1461,949r71,19l1606,991r77,22l1761,1038r77,24l1914,1089r73,25l2057,1139r63,23l2177,1183r49,20l2266,1219r29,14l2302,1235r9,l2320,1232r10,-5l2340,1220r12,-10l2363,1200r12,-14l2387,1170r11,-17l2409,1134r10,-20l2430,1092r9,-24l2447,1042r7,-27l2461,987r4,-30l2468,926r1,-32l2468,862r-2,-35l2461,792r-8,-36l2443,719r-13,-38l2415,642r-19,-39l2375,563r-25,-40l2321,482r-32,-40l2277,444r-18,3l2238,449r-25,1l2153,452r-71,l2003,451r-85,-3l1829,444r-91,-6l1649,431r-85,-7l1484,415r-69,-9l1383,402r-28,-6l1331,391r-21,-4l1293,382r-12,-6l1273,371r-2,-5xe" fillcolor="#fff500" stroked="f">
                        <v:path arrowok="t" o:connecttype="custom" o:connectlocs="199,59;174,53;149,48;123,42;96,35;69,26;41,17;21,9;7,3;4,8;13,28;21,45;27,56;34,68;41,79;48,90;56,100;65,110;75,118;85,126;96,132;108,136;121,139;137,140;158,142;179,145;202,149;218,152;227,154;243,158;267,165;293,173;319,182;342,190;362,197;377,203;383,206;386,205;390,203;393,200;397,195;401,189;405,182;407,174;410,165;411,154;411,144;410,132;407,120;402,107;395,94;386,80;379,74;373,75;358,75;333,75;304,74;274,72;247,69;230,67;222,65;215,64;212,62" o:connectangles="0,0,0,0,0,0,0,0,0,0,0,0,0,0,0,0,0,0,0,0,0,0,0,0,0,0,0,0,0,0,0,0,0,0,0,0,0,0,0,0,0,0,0,0,0,0,0,0,0,0,0,0,0,0,0,0,0,0,0,0,0,0,0"/>
                      </v:shape>
                      <v:shape id="Freeform 222" o:spid="_x0000_s1041" style="position:absolute;left:189;top:1879;width:247;height:176;visibility:visible;mso-wrap-style:square;v-text-anchor:top" coordsize="1481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q6sYA&#10;AADcAAAADwAAAGRycy9kb3ducmV2LnhtbESPQUvDQBSE74L/YXlCL8VubKXE2G0RQSoilEYv3h7Z&#10;12xo9m3I27axv74rFDwOM/MNs1gNvlVH6qUJbOBhkoEiroJtuDbw/fV2n4OSiGyxDUwGfklgtby9&#10;WWBhw4m3dCxjrRKEpUADLsau0FoqRx5lEjri5O1C7zEm2dfa9nhKcN/qaZbNtceG04LDjl4dVfvy&#10;4A2c882Tizv5lH0eyh/5mI3tYW3M6G54eQYVaYj/4Wv73RqYzh7h70w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q6sYAAADcAAAADwAAAAAAAAAAAAAAAACYAgAAZHJz&#10;L2Rvd25yZXYueG1sUEsFBgAAAAAEAAQA9QAAAIsDAAAAAA==&#10;" path="m1005,202r,3l954,194,896,180,833,165,767,150,697,134,624,119,551,103,478,87,405,71,336,56,268,44,205,31,147,20,95,12,50,5,13,1,,,22,9,46,21,72,37,98,56r29,22l156,102r31,27l217,158r33,30l283,221r34,35l352,291r69,76l491,445r69,81l628,606r66,79l756,762r57,72l866,901r46,58l951,1009r10,9l973,1026r11,7l998,1038r14,6l1027,1048r15,4l1057,1054r17,2l1091,1057r17,1l1125,1057r18,-1l1161,1055r18,-3l1197,1049r19,-4l1234,1040r18,-6l1270,1029r17,-8l1304,1014r16,-8l1337,997r16,-9l1369,978r15,-11l1398,956r13,-12l1424,932r12,-13l1447,906r10,-16l1465,874r7,-16l1476,838r3,-19l1481,799r,-20l1480,757r-2,-22l1475,713r-4,-23l1466,667r-12,-46l1440,574r-16,-45l1407,485r-16,-41l1376,406r-12,-34l1352,343r-3,-13l1346,318r-2,-9l1343,301r-38,-11l1266,277r-42,-11l1183,253r-43,-13l1095,227r-44,-12l1005,202xe" fillcolor="#fff500" stroked="f">
                        <v:path arrowok="t" o:connecttype="custom" o:connectlocs="168,34;149,30;128,25;104,20;80,14;56,9;34,5;16,2;2,0;4,1;12,6;21,13;31,21;42,31;53,43;70,61;93,88;116,114;136,139;152,160;160,169;164,172;169,174;174,175;179,176;185,176;191,176;197,175;203,174;209,172;215,170;220,167;226,164;231,161;235,157;239,153;243,148;245,143;247,136;247,130;246,122;245,115;242,103;237,88;232,74;227,62;225,55;224,51;218,48;204,44;190,40;175,36" o:connectangles="0,0,0,0,0,0,0,0,0,0,0,0,0,0,0,0,0,0,0,0,0,0,0,0,0,0,0,0,0,0,0,0,0,0,0,0,0,0,0,0,0,0,0,0,0,0,0,0,0,0,0,0"/>
                      </v:shape>
                      <v:shape id="Freeform 223" o:spid="_x0000_s1042" style="position:absolute;top:1458;width:523;height:619;visibility:visible;mso-wrap-style:square;v-text-anchor:top" coordsize="3139,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rycYA&#10;AADcAAAADwAAAGRycy9kb3ducmV2LnhtbESPQWvCQBSE74X+h+UVvEjdVKkt0VVEEGKp2Kal50f2&#10;mYRm34bdNUn/vSsUPA4z8w2zXA+mER05X1tW8DRJQBAXVtdcKvj+2j2+gvABWWNjmRT8kYf16v5u&#10;iam2PX9Sl4dSRAj7FBVUIbSplL6oyKCf2JY4eifrDIYoXSm1wz7CTSOnSTKXBmuOCxW2tK2o+M3P&#10;RsE7Ztmxf8mPB192bvy23/if8YdSo4dhswARaAi38H870wqms2e4no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NrycYAAADcAAAADwAAAAAAAAAAAAAAAACYAgAAZHJz&#10;L2Rvd25yZXYueG1sUEsFBgAAAAAEAAQA9QAAAIsDAAAAAA==&#10;" path="m2478,2827r1,8l2481,2844r3,12l2487,2869r12,29l2511,2932r15,38l2542,3011r17,44l2575,3100r14,47l2601,3193r5,23l2610,3239r3,22l2615,3283r1,22l2616,3325r-2,20l2611,3364r-4,20l2600,3400r-8,16l2582,3432r-11,14l2558,3460r-14,12l2530,3484r-14,12l2500,3506r-16,11l2467,3526r-18,10l2431,3543r-18,8l2395,3558r-19,5l2357,3569r-19,5l2320,3577r-19,3l2282,3582r-19,1l2245,3584r-18,-1l2210,3582r-18,-2l2177,3578r-16,-4l2146,3570r-15,-7l2117,3557r-12,-8l2093,3541r-11,-9l2073,3522r-62,-76l1950,3369r-60,-79l1830,3213r-58,-77l1713,3060r-58,-74l1598,2915r-30,-34l1539,2848r-28,-33l1482,2784r-29,-31l1424,2725r-28,-28l1367,2672r-28,-24l1309,2624r-28,-21l1252,2584r-30,-18l1194,2550r-30,-12l1135,2526r13,1l1183,2529r35,5l1255,2537r38,5l1372,2554r84,13l1542,2584r87,18l1719,2621r91,21l1900,2665r90,23l2078,2711r87,24l2249,2759r81,23l2406,2805r72,22xm1121,1120r55,-27l1231,1066r54,-26l1340,1016r54,-25l1448,969r53,-21l1555,929r54,-18l1663,896r54,-14l1771,872r54,-9l1879,858r53,-2l1986,856r55,4l2095,868r55,10l2205,893r56,19l2317,935r56,28l2429,994r57,36l2544,1073r57,46l2660,1171r59,57l2779,1290r60,69l2899,1434r22,29l2941,1491r18,28l2976,1545r16,27l3005,1597r12,25l3027,1646r9,24l3042,1692r5,22l3051,1737r2,20l3055,1778r-2,19l3051,1816r-3,18l3043,1852r-6,17l3028,1886r-9,15l3008,1916r-12,14l2983,1945r-14,12l2953,1970r-17,12l2917,1993r-19,11l2878,2013r-22,10l2833,2031r59,48l2943,2127r44,46l3025,2220r32,45l3083,2309r21,45l3120,2396r11,42l3137,2480r2,39l3137,2557r-5,37l3123,2630r-11,34l3098,2696r-17,31l3063,2756r-20,27l3022,2808r-22,24l2976,2853r-23,19l2930,2889r-22,15l2884,2916r-21,10l2843,2932r-19,5l2807,2938r-13,-1l2781,2934r-15,-7l2744,2918r-27,-10l2686,2896r-37,-13l2607,2869r-46,-15l2511,2838r15,21l2542,2886r17,31l2577,2953r18,39l2612,3036r17,45l2645,3128r14,47l2672,3224r5,24l2682,3273r4,24l2689,3320r2,23l2692,3367r1,22l2693,3411r-2,21l2689,3452r-3,19l2681,3490r-8,21l2663,3533r-13,19l2635,3571r-18,18l2598,3606r-20,16l2555,3637r-25,14l2505,3664r-26,11l2451,3686r-29,8l2393,3702r-31,6l2332,3712r-32,2l2270,3715r-32,l2207,3712r-32,-4l2145,3702r-30,-9l2086,3684r-29,-13l2030,3656r-28,-17l1977,3620r-23,-21l1931,3575r-21,-27l1891,3520r-18,-29l1854,3461r-22,-33l1810,3394r-51,-71l1703,3248r-59,-78l1583,3091r-64,-79l1457,2934r-60,-75l1339,2788r-54,-64l1236,2665r-41,-51l1161,2574r-25,-31l1122,2525r-39,-7l1045,2508r-36,-12l974,2480r-33,-18l910,2441r-31,-24l851,2392r-28,-28l797,2335r-25,-31l748,2271r-22,-33l705,2203r-21,-36l665,2131r-18,-38l630,2055r-17,-38l598,1979r-15,-38l569,1902r-12,-37l545,1828r-23,-71l503,1690r-18,-62l469,1574,344,1511,241,1450r-84,-59l93,1334,45,1279,15,1225,,1172r,-51l13,1072r26,-49l76,975r48,-46l181,882r64,-45l318,792r78,-45l480,704r87,-45l658,616r92,-44l844,527r93,-44l1029,438r90,-45l1206,347r82,-46l1364,253r70,-48l1497,155r54,-51l1595,53,1629,r-21,53l1577,105r-39,51l1492,207r-53,50l1381,304r-63,49l1250,399r-71,47l1107,491r-75,45l958,581r-74,43l811,669r-70,43l674,755r-63,43l552,841r-53,43l453,927r-39,43l384,1013r-21,44l352,1100r,45l365,1189r25,44l428,1279r53,46l549,1372r86,47l737,1467r111,48l959,1559r111,42l1181,1640r110,36l1399,1710r107,31l1610,1769r103,25l1813,1816r97,19l2003,1851r90,12l2180,1873r81,6l2338,1882r73,l2478,1879r61,-6l2594,1862r48,-12l2685,1833r35,-20l2747,1788r20,-27l2780,1730r3,-35l2778,1657r-14,-42l2741,1569r-34,-49l2664,1467r-49,-54l2566,1363r-49,-46l2468,1273r-50,-40l2369,1196r-50,-34l2270,1132r-50,-28l2169,1079r-50,-22l2070,1037r-50,-16l1971,1006r-50,-12l1871,986r-49,-7l1773,974r-49,-2l1676,972r-49,2l1579,979r-48,6l1483,993r-46,10l1390,1016r-46,12l1299,1044r-46,17l1209,1079r-45,20l1121,1120xm2809,2040r-41,12l2724,2061r-48,9l2627,2077r-53,5l2519,2085r-57,2l2403,2087r-63,-2l2277,2082r-67,-5l2143,2071r-70,-9l2002,2053r-73,-12l1854,2028r-76,-15l1701,1997r-79,-18l1542,1960r-82,-23l1379,1915r-84,-24l1212,1864r-86,-27l1042,1807r-87,-30l869,1744r-87,-34l695,1674r-87,-38l520,1598r25,50l573,1705r28,61l633,1832r16,33l667,1899r17,35l703,1968r20,35l743,2037r21,34l786,2104r23,32l833,2168r25,32l883,2228r28,29l938,2283r30,25l997,2332r32,21l1062,2372r34,17l1131,2404r37,11l1204,2424r40,6l1285,2432r52,3l1389,2439r56,6l1501,2452r58,9l1619,2471r59,12l1738,2494r61,14l1860,2522r61,15l1981,2553r119,32l2217,2619r111,35l2431,2688r95,33l2612,2750r73,28l2744,2801r44,18l2815,2831r9,3l2834,2834r10,-1l2856,2827r12,-6l2879,2813r12,-12l2903,2788r12,-16l2927,2756r10,-19l2948,2716r10,-22l2967,2670r8,-26l2982,2617r5,-28l2991,2558r2,-31l2994,2494r-2,-32l2989,2427r-5,-36l2975,2355r-10,-37l2952,2280r-16,-39l2917,2202r-22,-41l2870,2121r-29,-41l2809,2040xe" fillcolor="#1f1a17" stroked="f">
                        <v:path arrowok="t" o:connecttype="custom" o:connectlocs="424,502;436,551;426,577;402,592;374,597;351,591;285,510;233,449;189,421;271,434;401,467;250,158;331,143;414,172;490,248;508,286;505,314;483,334;514,385;519,444;488,481;461,488;424,481;446,541;448,575;430,604;389,619;343,612;309,577;233,476;174,418;129,384;100,330;57,252;6,170;110,103;239,34;240,43;135,111;60,176;123,244;285,299;413,313;464,282;411,212;337,170;263,163;194,183;410,348;309,338;188,306;95,284;127,345;166,389;223,406;310,420;447,463;480,469;496,441;496,392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224" o:spid="_x0000_s1043" style="position:absolute;left:1875;top:1472;width:413;height:302;visibility:visible;mso-wrap-style:square;v-text-anchor:top" coordsize="2478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jCscA&#10;AADcAAAADwAAAGRycy9kb3ducmV2LnhtbESPQWvCQBSE70L/w/IKvYhuTCGV6CYURdqLB60NeHtk&#10;n0lo9m3MbmP677sFocdhZr5h1vloWjFQ7xrLChbzCARxaXXDlYLTx262BOE8ssbWMin4IQd59jBZ&#10;Y6rtjQ80HH0lAoRdigpq77tUSlfWZNDNbUccvIvtDfog+0rqHm8BbloZR1EiDTYcFmrsaFNT+XX8&#10;Ngq2Q7KJlp/7tyIuz9PTtSte9rZQ6ulxfF2B8DT6//C9/a4VxM8J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t4wrHAAAA3AAAAA8AAAAAAAAAAAAAAAAAmAIAAGRy&#10;cy9kb3ducmV2LnhtbFBLBQYAAAAABAAEAPUAAACMAwAAAAA=&#10;" path="m112,1344r18,-26l150,1291r19,-25l191,1240r21,-25l233,1191r22,-24l278,1143r22,-22l325,1099r23,-23l372,1056r25,-21l421,1016r25,-19l472,978r25,-17l522,944r26,-16l573,914r25,-15l624,885r25,-11l675,862r25,-11l724,841r26,-9l774,825r24,-6l821,812r25,-4l869,805r40,l956,808r49,5l1059,821r56,9l1173,841r59,12l1293,866r60,15l1411,897r57,16l1523,930r51,16l1621,963r42,17l1700,997r-18,-8l1665,980r-20,-7l1628,967r-37,-13l1553,943r-37,-8l1477,927r-36,-6l1402,916r-75,-10l1252,898r-37,-5l1180,887r-36,-6l1108,874r5,-50l1119,772r7,-53l1132,664r6,-55l1145,553r7,-56l1159,440r8,-57l1174,327r8,-57l1190,214r8,-55l1206,105r9,-53l1224,r34,50l1299,97r47,46l1400,187r58,45l1521,274r66,42l1656,358r70,40l1798,438r71,39l1940,516r71,39l2079,594r65,38l2205,672r58,38l2315,749r47,40l2401,828r33,41l2457,911r16,41l2478,995r-5,43l2456,1084r-29,45l2386,1177r-55,49l2261,1276r-84,52l2076,1381r-41,19l1985,1422r-60,23l1858,1472r-75,26l1701,1527r-87,28l1522,1585r-95,29l1327,1642r-101,28l1124,1696r-103,24l919,1742r-102,21l718,1779r-97,14l529,1804r-89,6l358,1811r-77,-2l213,1801r-60,-15l101,1767,59,1740,28,1707,8,1666,,1619r7,-56l27,1499r35,-73l112,1344xe" fillcolor="#fff500" stroked="f">
                        <v:path arrowok="t" o:connecttype="custom" o:connectlocs="25,215;35,203;46,191;58,179;70,169;83,160;96,152;108,146;121,140;133,137;145,134;168,136;196,140;226,147;254,155;277,163;278,163;265,159;246,155;221,151;197,148;186,137;189,111;192,83;196,55;200,27;204,0;224,24;254,46;288,66;323,86;357,105;386,125;406,145;413,166;405,188;377,213;339,233;310,245;269,259;221,274;170,287;120,297;73,302;36,300;10,290;0,270;10,238" o:connectangles="0,0,0,0,0,0,0,0,0,0,0,0,0,0,0,0,0,0,0,0,0,0,0,0,0,0,0,0,0,0,0,0,0,0,0,0,0,0,0,0,0,0,0,0,0,0,0,0"/>
                      </v:shape>
                      <v:shape id="Freeform 225" o:spid="_x0000_s1044" style="position:absolute;left:1846;top:1724;width:411;height:206;visibility:visible;mso-wrap-style:square;v-text-anchor:top" coordsize="2469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o8YA&#10;AADcAAAADwAAAGRycy9kb3ducmV2LnhtbESPQWvCQBSE7wX/w/IKvemuFqxEVym2ihdB015ye2Zf&#10;k9js25BdTfz3bkHocZiZb5jFqre1uFLrK8caxiMFgjh3puJCw/fXZjgD4QOywdoxabiRh9Vy8LTA&#10;xLiOj3RNQyEihH2CGsoQmkRKn5dk0Y9cQxy9H9daDFG2hTQtdhFuazlRaiotVhwXSmxoXVL+m16s&#10;hnOnsn2fjbvbR5aqzefpcM62B61fnvv3OYhAffgPP9o7o2Hy+g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Umo8YAAADcAAAADwAAAAAAAAAAAAAAAACYAgAAZHJz&#10;L2Rvd25yZXYueG1sUEsFBgAAAAAEAAQA9QAAAIsDAAAAAA==&#10;" path="m1198,366r74,-15l1346,336r75,-16l1498,304r77,-17l1653,269r80,-19l1813,228r80,-21l1975,183r81,-25l2138,130r83,-28l2303,70r41,-17l2386,36r41,-18l2469,r-25,50l2416,107r-28,61l2356,234r-34,67l2286,370r-20,35l2246,439r-21,34l2203,506r-23,32l2156,570r-25,32l2106,630r-28,29l2051,685r-30,25l1992,734r-32,21l1927,774r-34,17l1858,806r-37,11l1785,826r-40,6l1704,834r-58,3l1585,843r-64,7l1457,858r-67,11l1324,882r-69,13l1186,910r-25,4l1135,920r-30,6l1074,933r-66,16l937,968r-75,23l786,1013r-78,25l631,1062r-76,27l481,1114r-69,25l349,1162r-57,21l243,1203r-40,16l174,1233r-7,2l158,1235r-9,-3l139,1227r-11,-7l117,1210r-11,-10l94,1186,82,1170,71,1153,60,1134,50,1114,39,1092r-9,-24l21,1042r-6,-27l8,987,4,957,1,926,,894,1,862,3,827,8,792r8,-36l25,719,38,681,54,642,73,603,94,563r25,-40l148,482r32,-40l192,444r17,3l231,449r25,1l316,452r71,l466,451r85,-3l640,444r91,-6l820,431r85,-7l985,415r69,-9l1085,402r29,-6l1138,391r21,-4l1176,382r12,-6l1196,371r2,-5xe" fillcolor="#fff500" stroked="f">
                        <v:path arrowok="t" o:connecttype="custom" o:connectlocs="212,59;237,53;262,48;288,42;315,35;342,26;370,17;390,9;404,3;407,8;398,28;387,50;377,68;370,79;363,90;355,100;346,110;336,118;326,126;315,132;303,136;290,139;274,140;253,142;231,145;209,149;193,152;184,154;168,158;143,165;118,173;92,182;69,190;49,197;34,203;28,206;25,205;21,203;18,200;14,195;10,189;6,182;3,174;1,165;0,154;0,144;1,132;4,120;9,107;16,94;25,80;32,74;38,75;53,75;78,75;107,74;137,72;164,69;181,67;189,65;196,64;199,62" o:connectangles="0,0,0,0,0,0,0,0,0,0,0,0,0,0,0,0,0,0,0,0,0,0,0,0,0,0,0,0,0,0,0,0,0,0,0,0,0,0,0,0,0,0,0,0,0,0,0,0,0,0,0,0,0,0,0,0,0,0,0,0,0,0"/>
                      </v:shape>
                      <v:shape id="Freeform 226" o:spid="_x0000_s1045" style="position:absolute;left:1908;top:1879;width:247;height:176;visibility:visible;mso-wrap-style:square;v-text-anchor:top" coordsize="1481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78MA&#10;AADcAAAADwAAAGRycy9kb3ducmV2LnhtbERPTWvCQBC9F/wPywi9FN1UocToKqVQKqVQTHvxNmTH&#10;bDA7GzKrxv767kHw+Hjfq83gW3WmXprABp6nGSjiKtiGawO/P++THJREZIttYDJwJYHNevSwwsKG&#10;C+/oXMZapRCWAg24GLtCa6kceZRp6IgTdwi9x5hgX2vb4yWF+1bPsuxFe2w4NTjs6M1RdSxP3sBf&#10;/r1w8SBfcsxDuZfP+ZM9fRjzOB5el6AiDfEuvrm31sBsntamM+k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Ug78MAAADcAAAADwAAAAAAAAAAAAAAAACYAgAAZHJzL2Rv&#10;d25yZXYueG1sUEsFBgAAAAAEAAQA9QAAAIgDAAAAAA==&#10;" path="m476,202r,3l527,194r57,-14l648,165r66,-15l784,134r72,-15l930,103r73,-16l1076,71r69,-15l1213,44r63,-13l1334,20r52,-8l1431,5r37,-4l1481,r-22,9l1435,21r-26,16l1383,56r-29,22l1325,102r-31,27l1263,158r-32,30l1197,221r-34,35l1129,291r-69,76l990,445r-70,81l853,606r-66,79l725,762r-57,72l615,901r-46,58l530,1009r-10,9l508,1026r-13,7l483,1038r-14,6l454,1048r-16,4l424,1054r-17,2l390,1057r-17,1l355,1057r-17,-1l320,1055r-18,-3l284,1049r-19,-4l247,1040r-18,-6l211,1029r-17,-8l176,1014r-17,-8l144,997r-16,-9l112,978,97,967,83,956,70,944,57,932,45,919,34,906,24,890,16,874,9,858,5,838,2,819,,799,,779,1,757,3,735,6,713r4,-23l15,667r6,-23l27,621r7,-24l41,574,57,529,73,485,90,444r15,-38l117,372r11,-29l132,330r3,-12l137,309r1,-8l176,290r39,-13l257,266r41,-13l341,240r45,-13l430,215r46,-13xe" fillcolor="#fff500" stroked="f">
                        <v:path arrowok="t" o:connecttype="custom" o:connectlocs="79,34;97,30;119,25;143,20;167,14;191,9;213,5;231,2;245,0;243,1;235,6;226,13;216,21;205,31;194,43;177,61;153,88;131,114;111,139;95,160;87,169;83,172;78,174;73,175;68,176;62,176;56,176;50,175;44,174;38,172;32,170;27,167;21,164;16,161;12,157;8,153;4,148;2,143;0,136;0,130;1,122;2,115;4,107;6,99;10,88;15,74;20,62;22,55;23,51;29,48;43,44;57,40;72,36" o:connectangles="0,0,0,0,0,0,0,0,0,0,0,0,0,0,0,0,0,0,0,0,0,0,0,0,0,0,0,0,0,0,0,0,0,0,0,0,0,0,0,0,0,0,0,0,0,0,0,0,0,0,0,0,0"/>
                      </v:shape>
                      <v:shape id="Freeform 227" o:spid="_x0000_s1046" style="position:absolute;left:1821;top:1458;width:523;height:619;visibility:visible;mso-wrap-style:square;v-text-anchor:top" coordsize="3139,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hzMYA&#10;AADcAAAADwAAAGRycy9kb3ducmV2LnhtbESPQWvCQBSE74X+h+UVvEjdVKG20VVEEGKp2Kal50f2&#10;mYRm34bdNUn/vSsUPA4z8w2zXA+mER05X1tW8DRJQBAXVtdcKvj+2j2+gPABWWNjmRT8kYf16v5u&#10;iam2PX9Sl4dSRAj7FBVUIbSplL6oyKCf2JY4eifrDIYoXSm1wz7CTSOnSfIsDdYcFypsaVtR8Zuf&#10;jYJ3zLJjP8+PB192bvy23/if8YdSo4dhswARaAi38H870wqms1e4no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5hzMYAAADcAAAADwAAAAAAAAAAAAAAAACYAgAAZHJz&#10;L2Rvd25yZXYueG1sUEsFBgAAAAAEAAQA9QAAAIsDAAAAAA==&#10;" path="m661,2827r-1,8l658,2844r-3,12l651,2869r-11,29l628,2932r-15,38l596,3011r-16,44l564,3100r-7,23l550,3147r-6,23l538,3193r-5,23l529,3239r-3,22l524,3283r-1,22l523,3325r2,20l528,3364r4,20l539,3400r8,16l557,3432r11,14l581,3460r13,12l609,3484r14,12l639,3506r16,11l672,3526r18,10l707,3543r19,8l744,3558r19,5l782,3569r18,5l819,3577r19,3l857,3582r18,1l894,3584r18,-1l929,3582r17,-2l962,3578r16,-4l993,3570r15,-7l1022,3557r12,-8l1046,3541r11,-9l1066,3522r62,-76l1189,3369r60,-79l1309,3213r58,-77l1426,3060r58,-74l1541,2915r30,-34l1600,2848r28,-33l1657,2784r28,-31l1715,2725r28,-28l1772,2672r28,-24l1829,2624r29,-21l1887,2584r30,-18l1945,2550r30,-12l2004,2526r-13,1l1956,2529r-35,5l1884,2537r-38,5l1767,2554r-84,13l1597,2584r-88,18l1420,2621r-91,21l1239,2665r-90,23l1061,2711r-87,24l890,2759r-81,23l733,2805r-72,22xm2018,1120r-55,-27l1908,1066r-54,-26l1799,1016r-54,-25l1691,969r-53,-21l1584,929r-54,-18l1476,896r-54,-14l1368,872r-54,-9l1260,858r-53,-2l1153,856r-55,4l1044,868r-55,10l933,893r-55,19l822,935r-56,28l710,994r-57,36l595,1073r-57,46l479,1171r-60,57l360,1290r-60,69l240,1434r-22,29l198,1491r-20,28l163,1545r-16,27l134,1597r-12,25l112,1646r-9,24l96,1692r-5,22l88,1737r-2,20l84,1778r2,19l88,1816r3,18l96,1852r6,17l111,1886r9,15l131,1916r12,14l155,1945r15,12l186,1970r17,12l221,1993r20,11l261,2013r22,10l306,2031r-59,48l196,2127r-44,46l114,2220r-33,45l56,2309r-21,45l19,2396,8,2438r-6,42l,2519r2,38l7,2594r9,36l27,2664r14,32l57,2727r19,29l96,2783r21,25l139,2832r23,21l185,2872r23,17l231,2904r23,12l276,2926r20,6l315,2937r17,1l345,2937r13,-3l373,2927r22,-9l422,2908r31,-12l490,2883r42,-14l578,2854r50,-16l613,2859r-16,27l580,2917r-18,36l544,2992r-17,44l509,3081r-16,47l480,3175r-13,49l462,3248r-5,25l453,3297r-3,23l448,3343r-2,24l446,3389r,22l448,3432r2,20l453,3471r5,19l466,3511r10,22l489,3552r15,19l521,3589r20,17l561,3622r23,15l607,3651r27,13l660,3675r28,11l716,3694r30,8l777,3708r30,4l838,3714r31,1l901,3715r31,-3l964,3708r30,-6l1024,3693r29,-9l1082,3671r27,-15l1136,3639r26,-19l1185,3599r23,-24l1229,3548r19,-28l1265,3491r20,-30l1306,3428r23,-34l1380,3323r56,-75l1495,3170r61,-79l1620,3012r62,-78l1742,2859r58,-71l1854,2724r49,-59l1944,2614r34,-40l2003,2543r14,-18l2056,2518r38,-10l2130,2496r35,-16l2198,2462r31,-21l2260,2417r28,-25l2316,2364r26,-29l2367,2304r24,-33l2413,2238r21,-35l2454,2167r20,-36l2492,2093r17,-38l2525,2017r16,-38l2556,1941r14,-39l2582,1865r12,-37l2616,1757r20,-67l2654,1628r16,-54l2795,1511r103,-61l2982,1391r64,-57l3094,1279r30,-54l3139,1172r,-51l3125,1072r-25,-49l3063,975r-48,-46l2958,882r-65,-45l2821,792r-78,-45l2659,704r-87,-45l2481,616r-93,-44l2295,527r-93,-44l2110,438r-90,-45l1933,347r-82,-46l1775,253r-71,-48l1642,155r-54,-51l1544,53,1510,r21,53l1562,105r39,51l1647,207r52,50l1758,304r63,49l1889,399r71,47l2032,491r74,45l2181,581r74,43l2328,669r69,43l2465,755r63,43l2587,841r52,43l2686,927r39,43l2754,1013r22,44l2787,1100r-1,45l2774,1189r-25,44l2711,1279r-54,46l2590,1372r-86,47l2402,1467r-111,48l2180,1559r-111,42l1958,1640r-110,36l1740,1710r-107,31l1529,1769r-103,25l1326,1816r-97,19l1136,1851r-91,12l959,1873r-81,6l801,1882r-73,l661,1879r-61,-6l545,1862r-48,-12l454,1833r-35,-20l392,1788r-20,-27l359,1730r-3,-35l361,1657r14,-42l398,1569r34,-49l475,1467r49,-54l573,1363r49,-46l671,1273r50,-40l770,1196r50,-34l869,1132r50,-28l969,1079r51,-22l1069,1037r50,-16l1168,1006r50,-12l1268,986r48,-7l1366,974r49,-2l1463,972r49,2l1559,979r49,6l1656,993r46,10l1749,1016r46,12l1840,1044r46,17l1930,1079r45,20l2018,1120xm330,2040r41,12l415,2061r48,9l512,2077r53,5l620,2085r57,2l736,2087r63,-2l862,2082r66,-5l996,2071r70,-9l1137,2053r73,-12l1285,2028r76,-15l1438,1997r79,-18l1597,1960r81,-23l1760,1915r84,-24l1927,1864r86,-27l2097,1807r87,-30l2270,1744r87,-34l2444,1674r87,-38l2619,1598r-25,50l2566,1705r-28,61l2506,1832r-34,67l2436,1968r-20,35l2396,2037r-21,34l2353,2104r-23,32l2306,2168r-25,32l2256,2228r-28,29l2201,2283r-30,25l2142,2332r-32,21l2077,2372r-34,17l2008,2404r-37,11l1935,2424r-40,6l1854,2432r-52,3l1749,2439r-55,6l1638,2452r-58,9l1520,2471r-59,12l1400,2494r-60,14l1278,2522r-60,15l1158,2553r-60,17l1039,2585r-60,17l922,2619r-111,35l708,2688r-95,33l527,2750r-73,28l395,2801r-44,18l324,2831r-9,3l305,2834r-10,-1l283,2827r-12,-6l260,2813r-12,-12l236,2788r-12,-16l212,2756r-11,-19l190,2716r-9,-22l172,2670r-8,-26l157,2617r-5,-28l148,2558r-2,-31l145,2494r1,-32l150,2427r5,-36l164,2355r9,-37l187,2280r16,-39l222,2202r22,-41l268,2121r30,-41l330,2040xe" fillcolor="#1f1a17" stroked="f">
                        <v:path arrowok="t" o:connecttype="custom" o:connectlocs="99,502;88,543;93,572;115,589;143,597;168,594;218,535;281,459;324,425;280,428;148,460;291,165;210,143;128,160;40,239;17,278;16,309;34,330;19,370;1,432;27,475;57,489;105,473;80,529;74,568;87,598;124,617;171,615;208,587;270,502;336,421;386,394;418,342;442,271;523,187;443,117;308,50;267,26;363,97;454,162;432,229;272,290;133,314;62,293;95,227;170,176;244,162;314,177;94,347;189,342;307,315;436,266;396,345;357,389;300,406;213,420;102,453;47,471;30,449;25,404;50,347" o:connectangles="0,0,0,0,0,0,0,0,0,0,0,0,0,0,0,0,0,0,0,0,0,0,0,0,0,0,0,0,0,0,0,0,0,0,0,0,0,0,0,0,0,0,0,0,0,0,0,0,0,0,0,0,0,0,0,0,0,0,0,0,0"/>
                        <o:lock v:ext="edit" verticies="t"/>
                      </v:shape>
                      <v:shape id="Freeform 228" o:spid="_x0000_s1047" style="position:absolute;left:414;width:454;height:695;visibility:visible;mso-wrap-style:square;v-text-anchor:top" coordsize="2724,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iPcIA&#10;AADcAAAADwAAAGRycy9kb3ducmV2LnhtbERPz2vCMBS+C/sfwhvspqlO3KhGKRNxF8HpDh4fzbMp&#10;Ni9dE9vOv94cBI8f3+/FqreVaKnxpWMF41ECgjh3uuRCwe9xM/wE4QOyxsoxKfgnD6vly2CBqXYd&#10;/1B7CIWIIexTVGBCqFMpfW7Ioh+5mjhyZ9dYDBE2hdQNdjHcVnKSJDNpseTYYLCmL0P55XC1CrL2&#10;3CXcHv9ua7PdnfabbfZRvCv19tpncxCB+vAUP9zfWsFkG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yI9wgAAANwAAAAPAAAAAAAAAAAAAAAAAJgCAABkcnMvZG93&#10;bnJldi54bWxQSwUGAAAAAAQABAD1AAAAhwMAAAAA&#10;" path="m2575,316r-5,-5l2554,296r-26,-23l2493,244r-44,-34l2396,174r-59,-37l2270,101,2197,69,2116,40,2032,18,1942,4,1848,r-97,7l1649,29,1546,64r-106,54l1333,190r-107,92l1118,397,1010,537,902,702,797,894,693,1116,592,1370r-99,287l398,1977r-89,358l223,2732r-80,435l68,3645,,4167,133,3748,269,3364,407,3015,545,2700,684,2416,822,2161,959,1933r137,-200l1231,1557r132,-154l1492,1271r126,-113l1740,1062r118,-79l1969,918r107,-53l2177,822r94,-32l2357,763r80,-20l2506,727r63,-13l2620,700r43,-15l2694,667r20,-22l2724,616r-3,-37l2705,533r-30,-58l2632,403r-57,-87xe" fillcolor="#1f1a17" stroked="f">
                        <v:path arrowok="t" o:connecttype="custom" o:connectlocs="428,52;421,46;408,35;390,23;366,12;339,3;308,0;275,5;240,20;204,47;168,90;133,149;99,228;66,330;37,456;11,608;22,625;68,503;114,403;160,322;205,260;249,212;290,177;328,153;363,137;393,127;418,121;437,117;449,111;454,103;451,89;439,67" o:connectangles="0,0,0,0,0,0,0,0,0,0,0,0,0,0,0,0,0,0,0,0,0,0,0,0,0,0,0,0,0,0,0,0"/>
                      </v:shape>
                      <v:shape id="Freeform 229" o:spid="_x0000_s1048" style="position:absolute;left:1460;width:454;height:695;visibility:visible;mso-wrap-style:square;v-text-anchor:top" coordsize="2724,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HpsYA&#10;AADcAAAADwAAAGRycy9kb3ducmV2LnhtbESPQWvCQBSE7wX/w/IEb3Wjllaiq4QWsZdCqx48PrLP&#10;bDD7NmbXJPrr3UKhx2FmvmGW695WoqXGl44VTMYJCOLc6ZILBYf95nkOwgdkjZVjUnAjD+vV4GmJ&#10;qXYd/1C7C4WIEPYpKjAh1KmUPjdk0Y9dTRy9k2sshiibQuoGuwi3lZwmyau0WHJcMFjTu6H8vLta&#10;BVl76hJu95f7h9l+Hb832+ytmCk1GvbZAkSgPvyH/9qfWsH0ZQK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OHpsYAAADcAAAADwAAAAAAAAAAAAAAAACYAgAAZHJz&#10;L2Rvd25yZXYueG1sUEsFBgAAAAAEAAQA9QAAAIsDAAAAAA==&#10;" path="m149,316r5,-5l170,296r26,-23l231,244r44,-34l328,174r59,-37l454,101,527,69,608,40,692,18,782,4,876,r97,7l1075,29r103,35l1284,118r107,72l1498,282r108,115l1714,537r108,165l1927,894r104,222l2132,1370r98,287l2325,1977r90,358l2501,2732r80,435l2656,3645r68,522l2590,3748,2454,3364,2317,3015,2179,2700,2040,2416,1902,2161,1765,1933,1628,1733,1493,1557,1361,1403,1232,1271,1105,1158,984,1062,866,983,754,918,648,865,546,822,453,790,367,763,287,743,217,727,155,714,104,700,61,685,30,667,10,645,,616,3,579,19,533,49,475,91,403r58,-87xe" fillcolor="#1f1a17" stroked="f">
                        <v:path arrowok="t" o:connecttype="custom" o:connectlocs="26,52;33,46;46,35;65,23;88,12;115,3;146,0;179,5;214,20;250,47;286,90;321,149;355,228;388,330;417,456;443,608;432,625;386,503;340,403;294,322;249,260;205,212;164,177;126,153;91,137;61,127;36,121;17,117;5,111;0,103;3,89;15,67" o:connectangles="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43815</wp:posOffset>
                      </wp:positionV>
                      <wp:extent cx="249555" cy="243205"/>
                      <wp:effectExtent l="0" t="5715" r="7620" b="8255"/>
                      <wp:wrapNone/>
                      <wp:docPr id="192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555" cy="243205"/>
                                <a:chOff x="7718" y="131"/>
                                <a:chExt cx="628" cy="611"/>
                              </a:xfrm>
                            </wpg:grpSpPr>
                            <wps:wsp>
                              <wps:cNvPr id="193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4" y="279"/>
                                  <a:ext cx="245" cy="176"/>
                                </a:xfrm>
                                <a:custGeom>
                                  <a:avLst/>
                                  <a:gdLst>
                                    <a:gd name="T0" fmla="*/ 100 w 245"/>
                                    <a:gd name="T1" fmla="*/ 68 h 176"/>
                                    <a:gd name="T2" fmla="*/ 34 w 245"/>
                                    <a:gd name="T3" fmla="*/ 30 h 176"/>
                                    <a:gd name="T4" fmla="*/ 3 w 245"/>
                                    <a:gd name="T5" fmla="*/ 89 h 176"/>
                                    <a:gd name="T6" fmla="*/ 51 w 245"/>
                                    <a:gd name="T7" fmla="*/ 172 h 176"/>
                                    <a:gd name="T8" fmla="*/ 100 w 245"/>
                                    <a:gd name="T9" fmla="*/ 133 h 176"/>
                                    <a:gd name="T10" fmla="*/ 152 w 245"/>
                                    <a:gd name="T11" fmla="*/ 172 h 176"/>
                                    <a:gd name="T12" fmla="*/ 212 w 245"/>
                                    <a:gd name="T13" fmla="*/ 103 h 176"/>
                                    <a:gd name="T14" fmla="*/ 183 w 245"/>
                                    <a:gd name="T15" fmla="*/ 37 h 176"/>
                                    <a:gd name="T16" fmla="*/ 100 w 245"/>
                                    <a:gd name="T17" fmla="*/ 6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5" h="176">
                                      <a:moveTo>
                                        <a:pt x="100" y="68"/>
                                      </a:moveTo>
                                      <a:cubicBezTo>
                                        <a:pt x="67" y="6"/>
                                        <a:pt x="50" y="27"/>
                                        <a:pt x="34" y="30"/>
                                      </a:cubicBezTo>
                                      <a:cubicBezTo>
                                        <a:pt x="18" y="33"/>
                                        <a:pt x="0" y="65"/>
                                        <a:pt x="3" y="89"/>
                                      </a:cubicBezTo>
                                      <a:cubicBezTo>
                                        <a:pt x="3" y="111"/>
                                        <a:pt x="4" y="171"/>
                                        <a:pt x="51" y="172"/>
                                      </a:cubicBezTo>
                                      <a:cubicBezTo>
                                        <a:pt x="98" y="173"/>
                                        <a:pt x="83" y="133"/>
                                        <a:pt x="100" y="133"/>
                                      </a:cubicBezTo>
                                      <a:cubicBezTo>
                                        <a:pt x="117" y="133"/>
                                        <a:pt x="100" y="168"/>
                                        <a:pt x="152" y="172"/>
                                      </a:cubicBezTo>
                                      <a:cubicBezTo>
                                        <a:pt x="204" y="176"/>
                                        <a:pt x="207" y="125"/>
                                        <a:pt x="212" y="103"/>
                                      </a:cubicBezTo>
                                      <a:cubicBezTo>
                                        <a:pt x="212" y="103"/>
                                        <a:pt x="245" y="74"/>
                                        <a:pt x="183" y="37"/>
                                      </a:cubicBezTo>
                                      <a:cubicBezTo>
                                        <a:pt x="121" y="0"/>
                                        <a:pt x="118" y="30"/>
                                        <a:pt x="100" y="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4" name="Group 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8" y="131"/>
                                  <a:ext cx="628" cy="611"/>
                                  <a:chOff x="0" y="0"/>
                                  <a:chExt cx="1880" cy="1830"/>
                                </a:xfrm>
                              </wpg:grpSpPr>
                              <wps:wsp>
                                <wps:cNvPr id="195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0" y="360"/>
                                    <a:ext cx="251" cy="113"/>
                                  </a:xfrm>
                                  <a:custGeom>
                                    <a:avLst/>
                                    <a:gdLst>
                                      <a:gd name="T0" fmla="*/ 43 w 2260"/>
                                      <a:gd name="T1" fmla="*/ 850 h 1014"/>
                                      <a:gd name="T2" fmla="*/ 128 w 2260"/>
                                      <a:gd name="T3" fmla="*/ 753 h 1014"/>
                                      <a:gd name="T4" fmla="*/ 195 w 2260"/>
                                      <a:gd name="T5" fmla="*/ 684 h 1014"/>
                                      <a:gd name="T6" fmla="*/ 242 w 2260"/>
                                      <a:gd name="T7" fmla="*/ 639 h 1014"/>
                                      <a:gd name="T8" fmla="*/ 290 w 2260"/>
                                      <a:gd name="T9" fmla="*/ 597 h 1014"/>
                                      <a:gd name="T10" fmla="*/ 341 w 2260"/>
                                      <a:gd name="T11" fmla="*/ 557 h 1014"/>
                                      <a:gd name="T12" fmla="*/ 395 w 2260"/>
                                      <a:gd name="T13" fmla="*/ 521 h 1014"/>
                                      <a:gd name="T14" fmla="*/ 452 w 2260"/>
                                      <a:gd name="T15" fmla="*/ 487 h 1014"/>
                                      <a:gd name="T16" fmla="*/ 513 w 2260"/>
                                      <a:gd name="T17" fmla="*/ 458 h 1014"/>
                                      <a:gd name="T18" fmla="*/ 580 w 2260"/>
                                      <a:gd name="T19" fmla="*/ 431 h 1014"/>
                                      <a:gd name="T20" fmla="*/ 650 w 2260"/>
                                      <a:gd name="T21" fmla="*/ 410 h 1014"/>
                                      <a:gd name="T22" fmla="*/ 726 w 2260"/>
                                      <a:gd name="T23" fmla="*/ 393 h 1014"/>
                                      <a:gd name="T24" fmla="*/ 808 w 2260"/>
                                      <a:gd name="T25" fmla="*/ 382 h 1014"/>
                                      <a:gd name="T26" fmla="*/ 896 w 2260"/>
                                      <a:gd name="T27" fmla="*/ 376 h 1014"/>
                                      <a:gd name="T28" fmla="*/ 1132 w 2260"/>
                                      <a:gd name="T29" fmla="*/ 376 h 1014"/>
                                      <a:gd name="T30" fmla="*/ 1230 w 2260"/>
                                      <a:gd name="T31" fmla="*/ 381 h 1014"/>
                                      <a:gd name="T32" fmla="*/ 1322 w 2260"/>
                                      <a:gd name="T33" fmla="*/ 395 h 1014"/>
                                      <a:gd name="T34" fmla="*/ 1409 w 2260"/>
                                      <a:gd name="T35" fmla="*/ 416 h 1014"/>
                                      <a:gd name="T36" fmla="*/ 1492 w 2260"/>
                                      <a:gd name="T37" fmla="*/ 445 h 1014"/>
                                      <a:gd name="T38" fmla="*/ 1568 w 2260"/>
                                      <a:gd name="T39" fmla="*/ 480 h 1014"/>
                                      <a:gd name="T40" fmla="*/ 1641 w 2260"/>
                                      <a:gd name="T41" fmla="*/ 520 h 1014"/>
                                      <a:gd name="T42" fmla="*/ 1710 w 2260"/>
                                      <a:gd name="T43" fmla="*/ 565 h 1014"/>
                                      <a:gd name="T44" fmla="*/ 1777 w 2260"/>
                                      <a:gd name="T45" fmla="*/ 612 h 1014"/>
                                      <a:gd name="T46" fmla="*/ 1840 w 2260"/>
                                      <a:gd name="T47" fmla="*/ 663 h 1014"/>
                                      <a:gd name="T48" fmla="*/ 1902 w 2260"/>
                                      <a:gd name="T49" fmla="*/ 715 h 1014"/>
                                      <a:gd name="T50" fmla="*/ 2021 w 2260"/>
                                      <a:gd name="T51" fmla="*/ 821 h 1014"/>
                                      <a:gd name="T52" fmla="*/ 2140 w 2260"/>
                                      <a:gd name="T53" fmla="*/ 923 h 1014"/>
                                      <a:gd name="T54" fmla="*/ 2200 w 2260"/>
                                      <a:gd name="T55" fmla="*/ 971 h 1014"/>
                                      <a:gd name="T56" fmla="*/ 2260 w 2260"/>
                                      <a:gd name="T57" fmla="*/ 1014 h 1014"/>
                                      <a:gd name="T58" fmla="*/ 2233 w 2260"/>
                                      <a:gd name="T59" fmla="*/ 937 h 1014"/>
                                      <a:gd name="T60" fmla="*/ 2191 w 2260"/>
                                      <a:gd name="T61" fmla="*/ 855 h 1014"/>
                                      <a:gd name="T62" fmla="*/ 2134 w 2260"/>
                                      <a:gd name="T63" fmla="*/ 772 h 1014"/>
                                      <a:gd name="T64" fmla="*/ 2066 w 2260"/>
                                      <a:gd name="T65" fmla="*/ 687 h 1014"/>
                                      <a:gd name="T66" fmla="*/ 1987 w 2260"/>
                                      <a:gd name="T67" fmla="*/ 602 h 1014"/>
                                      <a:gd name="T68" fmla="*/ 1900 w 2260"/>
                                      <a:gd name="T69" fmla="*/ 518 h 1014"/>
                                      <a:gd name="T70" fmla="*/ 1805 w 2260"/>
                                      <a:gd name="T71" fmla="*/ 436 h 1014"/>
                                      <a:gd name="T72" fmla="*/ 1703 w 2260"/>
                                      <a:gd name="T73" fmla="*/ 357 h 1014"/>
                                      <a:gd name="T74" fmla="*/ 1596 w 2260"/>
                                      <a:gd name="T75" fmla="*/ 284 h 1014"/>
                                      <a:gd name="T76" fmla="*/ 1486 w 2260"/>
                                      <a:gd name="T77" fmla="*/ 216 h 1014"/>
                                      <a:gd name="T78" fmla="*/ 1373 w 2260"/>
                                      <a:gd name="T79" fmla="*/ 155 h 1014"/>
                                      <a:gd name="T80" fmla="*/ 1261 w 2260"/>
                                      <a:gd name="T81" fmla="*/ 103 h 1014"/>
                                      <a:gd name="T82" fmla="*/ 1149 w 2260"/>
                                      <a:gd name="T83" fmla="*/ 60 h 1014"/>
                                      <a:gd name="T84" fmla="*/ 1039 w 2260"/>
                                      <a:gd name="T85" fmla="*/ 28 h 1014"/>
                                      <a:gd name="T86" fmla="*/ 932 w 2260"/>
                                      <a:gd name="T87" fmla="*/ 8 h 1014"/>
                                      <a:gd name="T88" fmla="*/ 831 w 2260"/>
                                      <a:gd name="T89" fmla="*/ 0 h 1014"/>
                                      <a:gd name="T90" fmla="*/ 673 w 2260"/>
                                      <a:gd name="T91" fmla="*/ 1 h 1014"/>
                                      <a:gd name="T92" fmla="*/ 588 w 2260"/>
                                      <a:gd name="T93" fmla="*/ 11 h 1014"/>
                                      <a:gd name="T94" fmla="*/ 509 w 2260"/>
                                      <a:gd name="T95" fmla="*/ 29 h 1014"/>
                                      <a:gd name="T96" fmla="*/ 436 w 2260"/>
                                      <a:gd name="T97" fmla="*/ 55 h 1014"/>
                                      <a:gd name="T98" fmla="*/ 368 w 2260"/>
                                      <a:gd name="T99" fmla="*/ 90 h 1014"/>
                                      <a:gd name="T100" fmla="*/ 307 w 2260"/>
                                      <a:gd name="T101" fmla="*/ 131 h 1014"/>
                                      <a:gd name="T102" fmla="*/ 251 w 2260"/>
                                      <a:gd name="T103" fmla="*/ 179 h 1014"/>
                                      <a:gd name="T104" fmla="*/ 201 w 2260"/>
                                      <a:gd name="T105" fmla="*/ 235 h 1014"/>
                                      <a:gd name="T106" fmla="*/ 157 w 2260"/>
                                      <a:gd name="T107" fmla="*/ 296 h 1014"/>
                                      <a:gd name="T108" fmla="*/ 118 w 2260"/>
                                      <a:gd name="T109" fmla="*/ 362 h 1014"/>
                                      <a:gd name="T110" fmla="*/ 84 w 2260"/>
                                      <a:gd name="T111" fmla="*/ 433 h 1014"/>
                                      <a:gd name="T112" fmla="*/ 56 w 2260"/>
                                      <a:gd name="T113" fmla="*/ 510 h 1014"/>
                                      <a:gd name="T114" fmla="*/ 34 w 2260"/>
                                      <a:gd name="T115" fmla="*/ 591 h 1014"/>
                                      <a:gd name="T116" fmla="*/ 17 w 2260"/>
                                      <a:gd name="T117" fmla="*/ 675 h 1014"/>
                                      <a:gd name="T118" fmla="*/ 7 w 2260"/>
                                      <a:gd name="T119" fmla="*/ 762 h 1014"/>
                                      <a:gd name="T120" fmla="*/ 2 w 2260"/>
                                      <a:gd name="T121" fmla="*/ 853 h 10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260" h="1014">
                                        <a:moveTo>
                                          <a:pt x="0" y="898"/>
                                        </a:moveTo>
                                        <a:lnTo>
                                          <a:pt x="43" y="850"/>
                                        </a:lnTo>
                                        <a:lnTo>
                                          <a:pt x="86" y="801"/>
                                        </a:lnTo>
                                        <a:lnTo>
                                          <a:pt x="128" y="753"/>
                                        </a:lnTo>
                                        <a:lnTo>
                                          <a:pt x="173" y="707"/>
                                        </a:lnTo>
                                        <a:lnTo>
                                          <a:pt x="195" y="684"/>
                                        </a:lnTo>
                                        <a:lnTo>
                                          <a:pt x="218" y="662"/>
                                        </a:lnTo>
                                        <a:lnTo>
                                          <a:pt x="242" y="639"/>
                                        </a:lnTo>
                                        <a:lnTo>
                                          <a:pt x="265" y="618"/>
                                        </a:lnTo>
                                        <a:lnTo>
                                          <a:pt x="290" y="597"/>
                                        </a:lnTo>
                                        <a:lnTo>
                                          <a:pt x="315" y="577"/>
                                        </a:lnTo>
                                        <a:lnTo>
                                          <a:pt x="341" y="557"/>
                                        </a:lnTo>
                                        <a:lnTo>
                                          <a:pt x="367" y="539"/>
                                        </a:lnTo>
                                        <a:lnTo>
                                          <a:pt x="395" y="521"/>
                                        </a:lnTo>
                                        <a:lnTo>
                                          <a:pt x="423" y="504"/>
                                        </a:lnTo>
                                        <a:lnTo>
                                          <a:pt x="452" y="487"/>
                                        </a:lnTo>
                                        <a:lnTo>
                                          <a:pt x="483" y="472"/>
                                        </a:lnTo>
                                        <a:lnTo>
                                          <a:pt x="513" y="458"/>
                                        </a:lnTo>
                                        <a:lnTo>
                                          <a:pt x="546" y="444"/>
                                        </a:lnTo>
                                        <a:lnTo>
                                          <a:pt x="580" y="431"/>
                                        </a:lnTo>
                                        <a:lnTo>
                                          <a:pt x="614" y="420"/>
                                        </a:lnTo>
                                        <a:lnTo>
                                          <a:pt x="650" y="410"/>
                                        </a:lnTo>
                                        <a:lnTo>
                                          <a:pt x="688" y="401"/>
                                        </a:lnTo>
                                        <a:lnTo>
                                          <a:pt x="726" y="393"/>
                                        </a:lnTo>
                                        <a:lnTo>
                                          <a:pt x="767" y="387"/>
                                        </a:lnTo>
                                        <a:lnTo>
                                          <a:pt x="808" y="382"/>
                                        </a:lnTo>
                                        <a:lnTo>
                                          <a:pt x="852" y="378"/>
                                        </a:lnTo>
                                        <a:lnTo>
                                          <a:pt x="896" y="376"/>
                                        </a:lnTo>
                                        <a:lnTo>
                                          <a:pt x="944" y="376"/>
                                        </a:lnTo>
                                        <a:lnTo>
                                          <a:pt x="1132" y="376"/>
                                        </a:lnTo>
                                        <a:lnTo>
                                          <a:pt x="1182" y="377"/>
                                        </a:lnTo>
                                        <a:lnTo>
                                          <a:pt x="1230" y="381"/>
                                        </a:lnTo>
                                        <a:lnTo>
                                          <a:pt x="1277" y="386"/>
                                        </a:lnTo>
                                        <a:lnTo>
                                          <a:pt x="1322" y="395"/>
                                        </a:lnTo>
                                        <a:lnTo>
                                          <a:pt x="1367" y="404"/>
                                        </a:lnTo>
                                        <a:lnTo>
                                          <a:pt x="1409" y="416"/>
                                        </a:lnTo>
                                        <a:lnTo>
                                          <a:pt x="1451" y="429"/>
                                        </a:lnTo>
                                        <a:lnTo>
                                          <a:pt x="1492" y="445"/>
                                        </a:lnTo>
                                        <a:lnTo>
                                          <a:pt x="1530" y="462"/>
                                        </a:lnTo>
                                        <a:lnTo>
                                          <a:pt x="1568" y="480"/>
                                        </a:lnTo>
                                        <a:lnTo>
                                          <a:pt x="1605" y="500"/>
                                        </a:lnTo>
                                        <a:lnTo>
                                          <a:pt x="1641" y="520"/>
                                        </a:lnTo>
                                        <a:lnTo>
                                          <a:pt x="1676" y="542"/>
                                        </a:lnTo>
                                        <a:lnTo>
                                          <a:pt x="1710" y="565"/>
                                        </a:lnTo>
                                        <a:lnTo>
                                          <a:pt x="1743" y="588"/>
                                        </a:lnTo>
                                        <a:lnTo>
                                          <a:pt x="1777" y="612"/>
                                        </a:lnTo>
                                        <a:lnTo>
                                          <a:pt x="1809" y="637"/>
                                        </a:lnTo>
                                        <a:lnTo>
                                          <a:pt x="1840" y="663"/>
                                        </a:lnTo>
                                        <a:lnTo>
                                          <a:pt x="1871" y="689"/>
                                        </a:lnTo>
                                        <a:lnTo>
                                          <a:pt x="1902" y="715"/>
                                        </a:lnTo>
                                        <a:lnTo>
                                          <a:pt x="1962" y="769"/>
                                        </a:lnTo>
                                        <a:lnTo>
                                          <a:pt x="2021" y="821"/>
                                        </a:lnTo>
                                        <a:lnTo>
                                          <a:pt x="2081" y="873"/>
                                        </a:lnTo>
                                        <a:lnTo>
                                          <a:pt x="2140" y="923"/>
                                        </a:lnTo>
                                        <a:lnTo>
                                          <a:pt x="2169" y="948"/>
                                        </a:lnTo>
                                        <a:lnTo>
                                          <a:pt x="2200" y="971"/>
                                        </a:lnTo>
                                        <a:lnTo>
                                          <a:pt x="2230" y="993"/>
                                        </a:lnTo>
                                        <a:lnTo>
                                          <a:pt x="2260" y="1014"/>
                                        </a:lnTo>
                                        <a:lnTo>
                                          <a:pt x="2249" y="976"/>
                                        </a:lnTo>
                                        <a:lnTo>
                                          <a:pt x="2233" y="937"/>
                                        </a:lnTo>
                                        <a:lnTo>
                                          <a:pt x="2213" y="896"/>
                                        </a:lnTo>
                                        <a:lnTo>
                                          <a:pt x="2191" y="855"/>
                                        </a:lnTo>
                                        <a:lnTo>
                                          <a:pt x="2164" y="814"/>
                                        </a:lnTo>
                                        <a:lnTo>
                                          <a:pt x="2134" y="772"/>
                                        </a:lnTo>
                                        <a:lnTo>
                                          <a:pt x="2102" y="729"/>
                                        </a:lnTo>
                                        <a:lnTo>
                                          <a:pt x="2066" y="687"/>
                                        </a:lnTo>
                                        <a:lnTo>
                                          <a:pt x="2028" y="644"/>
                                        </a:lnTo>
                                        <a:lnTo>
                                          <a:pt x="1987" y="602"/>
                                        </a:lnTo>
                                        <a:lnTo>
                                          <a:pt x="1944" y="560"/>
                                        </a:lnTo>
                                        <a:lnTo>
                                          <a:pt x="1900" y="518"/>
                                        </a:lnTo>
                                        <a:lnTo>
                                          <a:pt x="1853" y="477"/>
                                        </a:lnTo>
                                        <a:lnTo>
                                          <a:pt x="1805" y="436"/>
                                        </a:lnTo>
                                        <a:lnTo>
                                          <a:pt x="1754" y="396"/>
                                        </a:lnTo>
                                        <a:lnTo>
                                          <a:pt x="1703" y="357"/>
                                        </a:lnTo>
                                        <a:lnTo>
                                          <a:pt x="1650" y="320"/>
                                        </a:lnTo>
                                        <a:lnTo>
                                          <a:pt x="1596" y="284"/>
                                        </a:lnTo>
                                        <a:lnTo>
                                          <a:pt x="1541" y="249"/>
                                        </a:lnTo>
                                        <a:lnTo>
                                          <a:pt x="1486" y="216"/>
                                        </a:lnTo>
                                        <a:lnTo>
                                          <a:pt x="1430" y="184"/>
                                        </a:lnTo>
                                        <a:lnTo>
                                          <a:pt x="1373" y="155"/>
                                        </a:lnTo>
                                        <a:lnTo>
                                          <a:pt x="1317" y="129"/>
                                        </a:lnTo>
                                        <a:lnTo>
                                          <a:pt x="1261" y="103"/>
                                        </a:lnTo>
                                        <a:lnTo>
                                          <a:pt x="1205" y="80"/>
                                        </a:lnTo>
                                        <a:lnTo>
                                          <a:pt x="1149" y="60"/>
                                        </a:lnTo>
                                        <a:lnTo>
                                          <a:pt x="1093" y="42"/>
                                        </a:lnTo>
                                        <a:lnTo>
                                          <a:pt x="1039" y="28"/>
                                        </a:lnTo>
                                        <a:lnTo>
                                          <a:pt x="985" y="16"/>
                                        </a:lnTo>
                                        <a:lnTo>
                                          <a:pt x="932" y="8"/>
                                        </a:lnTo>
                                        <a:lnTo>
                                          <a:pt x="880" y="2"/>
                                        </a:lnTo>
                                        <a:lnTo>
                                          <a:pt x="831" y="0"/>
                                        </a:lnTo>
                                        <a:lnTo>
                                          <a:pt x="717" y="0"/>
                                        </a:lnTo>
                                        <a:lnTo>
                                          <a:pt x="673" y="1"/>
                                        </a:lnTo>
                                        <a:lnTo>
                                          <a:pt x="630" y="6"/>
                                        </a:lnTo>
                                        <a:lnTo>
                                          <a:pt x="588" y="11"/>
                                        </a:lnTo>
                                        <a:lnTo>
                                          <a:pt x="548" y="18"/>
                                        </a:lnTo>
                                        <a:lnTo>
                                          <a:pt x="509" y="29"/>
                                        </a:lnTo>
                                        <a:lnTo>
                                          <a:pt x="472" y="41"/>
                                        </a:lnTo>
                                        <a:lnTo>
                                          <a:pt x="436" y="55"/>
                                        </a:lnTo>
                                        <a:lnTo>
                                          <a:pt x="402" y="71"/>
                                        </a:lnTo>
                                        <a:lnTo>
                                          <a:pt x="368" y="90"/>
                                        </a:lnTo>
                                        <a:lnTo>
                                          <a:pt x="338" y="109"/>
                                        </a:lnTo>
                                        <a:lnTo>
                                          <a:pt x="307" y="131"/>
                                        </a:lnTo>
                                        <a:lnTo>
                                          <a:pt x="279" y="154"/>
                                        </a:lnTo>
                                        <a:lnTo>
                                          <a:pt x="251" y="179"/>
                                        </a:lnTo>
                                        <a:lnTo>
                                          <a:pt x="226" y="206"/>
                                        </a:lnTo>
                                        <a:lnTo>
                                          <a:pt x="201" y="235"/>
                                        </a:lnTo>
                                        <a:lnTo>
                                          <a:pt x="178" y="264"/>
                                        </a:lnTo>
                                        <a:lnTo>
                                          <a:pt x="157" y="296"/>
                                        </a:lnTo>
                                        <a:lnTo>
                                          <a:pt x="137" y="328"/>
                                        </a:lnTo>
                                        <a:lnTo>
                                          <a:pt x="118" y="362"/>
                                        </a:lnTo>
                                        <a:lnTo>
                                          <a:pt x="100" y="398"/>
                                        </a:lnTo>
                                        <a:lnTo>
                                          <a:pt x="84" y="433"/>
                                        </a:lnTo>
                                        <a:lnTo>
                                          <a:pt x="70" y="471"/>
                                        </a:lnTo>
                                        <a:lnTo>
                                          <a:pt x="56" y="510"/>
                                        </a:lnTo>
                                        <a:lnTo>
                                          <a:pt x="45" y="550"/>
                                        </a:lnTo>
                                        <a:lnTo>
                                          <a:pt x="34" y="591"/>
                                        </a:lnTo>
                                        <a:lnTo>
                                          <a:pt x="26" y="632"/>
                                        </a:lnTo>
                                        <a:lnTo>
                                          <a:pt x="17" y="675"/>
                                        </a:lnTo>
                                        <a:lnTo>
                                          <a:pt x="12" y="718"/>
                                        </a:lnTo>
                                        <a:lnTo>
                                          <a:pt x="7" y="762"/>
                                        </a:lnTo>
                                        <a:lnTo>
                                          <a:pt x="4" y="807"/>
                                        </a:lnTo>
                                        <a:lnTo>
                                          <a:pt x="2" y="853"/>
                                        </a:lnTo>
                                        <a:lnTo>
                                          <a:pt x="0" y="8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" y="410"/>
                                    <a:ext cx="197" cy="145"/>
                                  </a:xfrm>
                                  <a:custGeom>
                                    <a:avLst/>
                                    <a:gdLst>
                                      <a:gd name="T0" fmla="*/ 17 w 1772"/>
                                      <a:gd name="T1" fmla="*/ 1290 h 1310"/>
                                      <a:gd name="T2" fmla="*/ 48 w 1772"/>
                                      <a:gd name="T3" fmla="*/ 1251 h 1310"/>
                                      <a:gd name="T4" fmla="*/ 89 w 1772"/>
                                      <a:gd name="T5" fmla="*/ 1191 h 1310"/>
                                      <a:gd name="T6" fmla="*/ 159 w 1772"/>
                                      <a:gd name="T7" fmla="*/ 1072 h 1310"/>
                                      <a:gd name="T8" fmla="*/ 228 w 1772"/>
                                      <a:gd name="T9" fmla="*/ 953 h 1310"/>
                                      <a:gd name="T10" fmla="*/ 268 w 1772"/>
                                      <a:gd name="T11" fmla="*/ 893 h 1310"/>
                                      <a:gd name="T12" fmla="*/ 298 w 1772"/>
                                      <a:gd name="T13" fmla="*/ 852 h 1310"/>
                                      <a:gd name="T14" fmla="*/ 331 w 1772"/>
                                      <a:gd name="T15" fmla="*/ 812 h 1310"/>
                                      <a:gd name="T16" fmla="*/ 368 w 1772"/>
                                      <a:gd name="T17" fmla="*/ 771 h 1310"/>
                                      <a:gd name="T18" fmla="*/ 410 w 1772"/>
                                      <a:gd name="T19" fmla="*/ 729 h 1310"/>
                                      <a:gd name="T20" fmla="*/ 458 w 1772"/>
                                      <a:gd name="T21" fmla="*/ 688 h 1310"/>
                                      <a:gd name="T22" fmla="*/ 520 w 1772"/>
                                      <a:gd name="T23" fmla="*/ 639 h 1310"/>
                                      <a:gd name="T24" fmla="*/ 600 w 1772"/>
                                      <a:gd name="T25" fmla="*/ 581 h 1310"/>
                                      <a:gd name="T26" fmla="*/ 687 w 1772"/>
                                      <a:gd name="T27" fmla="*/ 526 h 1310"/>
                                      <a:gd name="T28" fmla="*/ 784 w 1772"/>
                                      <a:gd name="T29" fmla="*/ 472 h 1310"/>
                                      <a:gd name="T30" fmla="*/ 860 w 1772"/>
                                      <a:gd name="T31" fmla="*/ 435 h 1310"/>
                                      <a:gd name="T32" fmla="*/ 913 w 1772"/>
                                      <a:gd name="T33" fmla="*/ 413 h 1310"/>
                                      <a:gd name="T34" fmla="*/ 967 w 1772"/>
                                      <a:gd name="T35" fmla="*/ 393 h 1310"/>
                                      <a:gd name="T36" fmla="*/ 1022 w 1772"/>
                                      <a:gd name="T37" fmla="*/ 376 h 1310"/>
                                      <a:gd name="T38" fmla="*/ 1078 w 1772"/>
                                      <a:gd name="T39" fmla="*/ 362 h 1310"/>
                                      <a:gd name="T40" fmla="*/ 1135 w 1772"/>
                                      <a:gd name="T41" fmla="*/ 350 h 1310"/>
                                      <a:gd name="T42" fmla="*/ 1193 w 1772"/>
                                      <a:gd name="T43" fmla="*/ 343 h 1310"/>
                                      <a:gd name="T44" fmla="*/ 1252 w 1772"/>
                                      <a:gd name="T45" fmla="*/ 339 h 1310"/>
                                      <a:gd name="T46" fmla="*/ 1305 w 1772"/>
                                      <a:gd name="T47" fmla="*/ 339 h 1310"/>
                                      <a:gd name="T48" fmla="*/ 1346 w 1772"/>
                                      <a:gd name="T49" fmla="*/ 341 h 1310"/>
                                      <a:gd name="T50" fmla="*/ 1383 w 1772"/>
                                      <a:gd name="T51" fmla="*/ 345 h 1310"/>
                                      <a:gd name="T52" fmla="*/ 1418 w 1772"/>
                                      <a:gd name="T53" fmla="*/ 351 h 1310"/>
                                      <a:gd name="T54" fmla="*/ 1465 w 1772"/>
                                      <a:gd name="T55" fmla="*/ 364 h 1310"/>
                                      <a:gd name="T56" fmla="*/ 1521 w 1772"/>
                                      <a:gd name="T57" fmla="*/ 385 h 1310"/>
                                      <a:gd name="T58" fmla="*/ 1598 w 1772"/>
                                      <a:gd name="T59" fmla="*/ 422 h 1310"/>
                                      <a:gd name="T60" fmla="*/ 1677 w 1772"/>
                                      <a:gd name="T61" fmla="*/ 458 h 1310"/>
                                      <a:gd name="T62" fmla="*/ 1739 w 1772"/>
                                      <a:gd name="T63" fmla="*/ 479 h 1310"/>
                                      <a:gd name="T64" fmla="*/ 1748 w 1772"/>
                                      <a:gd name="T65" fmla="*/ 445 h 1310"/>
                                      <a:gd name="T66" fmla="*/ 1697 w 1772"/>
                                      <a:gd name="T67" fmla="*/ 356 h 1310"/>
                                      <a:gd name="T68" fmla="*/ 1655 w 1772"/>
                                      <a:gd name="T69" fmla="*/ 292 h 1310"/>
                                      <a:gd name="T70" fmla="*/ 1624 w 1772"/>
                                      <a:gd name="T71" fmla="*/ 251 h 1310"/>
                                      <a:gd name="T72" fmla="*/ 1592 w 1772"/>
                                      <a:gd name="T73" fmla="*/ 212 h 1310"/>
                                      <a:gd name="T74" fmla="*/ 1557 w 1772"/>
                                      <a:gd name="T75" fmla="*/ 175 h 1310"/>
                                      <a:gd name="T76" fmla="*/ 1520 w 1772"/>
                                      <a:gd name="T77" fmla="*/ 140 h 1310"/>
                                      <a:gd name="T78" fmla="*/ 1480 w 1772"/>
                                      <a:gd name="T79" fmla="*/ 108 h 1310"/>
                                      <a:gd name="T80" fmla="*/ 1436 w 1772"/>
                                      <a:gd name="T81" fmla="*/ 80 h 1310"/>
                                      <a:gd name="T82" fmla="*/ 1390 w 1772"/>
                                      <a:gd name="T83" fmla="*/ 55 h 1310"/>
                                      <a:gd name="T84" fmla="*/ 1339 w 1772"/>
                                      <a:gd name="T85" fmla="*/ 35 h 1310"/>
                                      <a:gd name="T86" fmla="*/ 1285 w 1772"/>
                                      <a:gd name="T87" fmla="*/ 19 h 1310"/>
                                      <a:gd name="T88" fmla="*/ 1227 w 1772"/>
                                      <a:gd name="T89" fmla="*/ 7 h 1310"/>
                                      <a:gd name="T90" fmla="*/ 1165 w 1772"/>
                                      <a:gd name="T91" fmla="*/ 1 h 1310"/>
                                      <a:gd name="T92" fmla="*/ 981 w 1772"/>
                                      <a:gd name="T93" fmla="*/ 0 h 1310"/>
                                      <a:gd name="T94" fmla="*/ 895 w 1772"/>
                                      <a:gd name="T95" fmla="*/ 9 h 1310"/>
                                      <a:gd name="T96" fmla="*/ 807 w 1772"/>
                                      <a:gd name="T97" fmla="*/ 36 h 1310"/>
                                      <a:gd name="T98" fmla="*/ 720 w 1772"/>
                                      <a:gd name="T99" fmla="*/ 79 h 1310"/>
                                      <a:gd name="T100" fmla="*/ 635 w 1772"/>
                                      <a:gd name="T101" fmla="*/ 135 h 1310"/>
                                      <a:gd name="T102" fmla="*/ 550 w 1772"/>
                                      <a:gd name="T103" fmla="*/ 204 h 1310"/>
                                      <a:gd name="T104" fmla="*/ 469 w 1772"/>
                                      <a:gd name="T105" fmla="*/ 284 h 1310"/>
                                      <a:gd name="T106" fmla="*/ 391 w 1772"/>
                                      <a:gd name="T107" fmla="*/ 373 h 1310"/>
                                      <a:gd name="T108" fmla="*/ 318 w 1772"/>
                                      <a:gd name="T109" fmla="*/ 469 h 1310"/>
                                      <a:gd name="T110" fmla="*/ 251 w 1772"/>
                                      <a:gd name="T111" fmla="*/ 572 h 1310"/>
                                      <a:gd name="T112" fmla="*/ 189 w 1772"/>
                                      <a:gd name="T113" fmla="*/ 678 h 1310"/>
                                      <a:gd name="T114" fmla="*/ 135 w 1772"/>
                                      <a:gd name="T115" fmla="*/ 786 h 1310"/>
                                      <a:gd name="T116" fmla="*/ 89 w 1772"/>
                                      <a:gd name="T117" fmla="*/ 896 h 1310"/>
                                      <a:gd name="T118" fmla="*/ 51 w 1772"/>
                                      <a:gd name="T119" fmla="*/ 1005 h 1310"/>
                                      <a:gd name="T120" fmla="*/ 23 w 1772"/>
                                      <a:gd name="T121" fmla="*/ 1111 h 1310"/>
                                      <a:gd name="T122" fmla="*/ 6 w 1772"/>
                                      <a:gd name="T123" fmla="*/ 1213 h 1310"/>
                                      <a:gd name="T124" fmla="*/ 0 w 1772"/>
                                      <a:gd name="T125" fmla="*/ 1310 h 1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772" h="1310">
                                        <a:moveTo>
                                          <a:pt x="0" y="1310"/>
                                        </a:moveTo>
                                        <a:lnTo>
                                          <a:pt x="17" y="1290"/>
                                        </a:lnTo>
                                        <a:lnTo>
                                          <a:pt x="33" y="1270"/>
                                        </a:lnTo>
                                        <a:lnTo>
                                          <a:pt x="48" y="1251"/>
                                        </a:lnTo>
                                        <a:lnTo>
                                          <a:pt x="62" y="1231"/>
                                        </a:lnTo>
                                        <a:lnTo>
                                          <a:pt x="89" y="1191"/>
                                        </a:lnTo>
                                        <a:lnTo>
                                          <a:pt x="113" y="1152"/>
                                        </a:lnTo>
                                        <a:lnTo>
                                          <a:pt x="159" y="1072"/>
                                        </a:lnTo>
                                        <a:lnTo>
                                          <a:pt x="204" y="992"/>
                                        </a:lnTo>
                                        <a:lnTo>
                                          <a:pt x="228" y="953"/>
                                        </a:lnTo>
                                        <a:lnTo>
                                          <a:pt x="254" y="913"/>
                                        </a:lnTo>
                                        <a:lnTo>
                                          <a:pt x="268" y="893"/>
                                        </a:lnTo>
                                        <a:lnTo>
                                          <a:pt x="282" y="873"/>
                                        </a:lnTo>
                                        <a:lnTo>
                                          <a:pt x="298" y="852"/>
                                        </a:lnTo>
                                        <a:lnTo>
                                          <a:pt x="314" y="832"/>
                                        </a:lnTo>
                                        <a:lnTo>
                                          <a:pt x="331" y="812"/>
                                        </a:lnTo>
                                        <a:lnTo>
                                          <a:pt x="349" y="791"/>
                                        </a:lnTo>
                                        <a:lnTo>
                                          <a:pt x="368" y="771"/>
                                        </a:lnTo>
                                        <a:lnTo>
                                          <a:pt x="389" y="750"/>
                                        </a:lnTo>
                                        <a:lnTo>
                                          <a:pt x="410" y="729"/>
                                        </a:lnTo>
                                        <a:lnTo>
                                          <a:pt x="434" y="709"/>
                                        </a:lnTo>
                                        <a:lnTo>
                                          <a:pt x="458" y="688"/>
                                        </a:lnTo>
                                        <a:lnTo>
                                          <a:pt x="483" y="667"/>
                                        </a:lnTo>
                                        <a:lnTo>
                                          <a:pt x="520" y="639"/>
                                        </a:lnTo>
                                        <a:lnTo>
                                          <a:pt x="558" y="611"/>
                                        </a:lnTo>
                                        <a:lnTo>
                                          <a:pt x="600" y="581"/>
                                        </a:lnTo>
                                        <a:lnTo>
                                          <a:pt x="643" y="553"/>
                                        </a:lnTo>
                                        <a:lnTo>
                                          <a:pt x="687" y="526"/>
                                        </a:lnTo>
                                        <a:lnTo>
                                          <a:pt x="735" y="498"/>
                                        </a:lnTo>
                                        <a:lnTo>
                                          <a:pt x="784" y="472"/>
                                        </a:lnTo>
                                        <a:lnTo>
                                          <a:pt x="833" y="447"/>
                                        </a:lnTo>
                                        <a:lnTo>
                                          <a:pt x="860" y="435"/>
                                        </a:lnTo>
                                        <a:lnTo>
                                          <a:pt x="885" y="424"/>
                                        </a:lnTo>
                                        <a:lnTo>
                                          <a:pt x="913" y="413"/>
                                        </a:lnTo>
                                        <a:lnTo>
                                          <a:pt x="939" y="403"/>
                                        </a:lnTo>
                                        <a:lnTo>
                                          <a:pt x="967" y="393"/>
                                        </a:lnTo>
                                        <a:lnTo>
                                          <a:pt x="994" y="385"/>
                                        </a:lnTo>
                                        <a:lnTo>
                                          <a:pt x="1022" y="376"/>
                                        </a:lnTo>
                                        <a:lnTo>
                                          <a:pt x="1049" y="368"/>
                                        </a:lnTo>
                                        <a:lnTo>
                                          <a:pt x="1078" y="362"/>
                                        </a:lnTo>
                                        <a:lnTo>
                                          <a:pt x="1106" y="355"/>
                                        </a:lnTo>
                                        <a:lnTo>
                                          <a:pt x="1135" y="350"/>
                                        </a:lnTo>
                                        <a:lnTo>
                                          <a:pt x="1164" y="346"/>
                                        </a:lnTo>
                                        <a:lnTo>
                                          <a:pt x="1193" y="343"/>
                                        </a:lnTo>
                                        <a:lnTo>
                                          <a:pt x="1223" y="340"/>
                                        </a:lnTo>
                                        <a:lnTo>
                                          <a:pt x="1252" y="339"/>
                                        </a:lnTo>
                                        <a:lnTo>
                                          <a:pt x="1283" y="338"/>
                                        </a:lnTo>
                                        <a:lnTo>
                                          <a:pt x="1305" y="339"/>
                                        </a:lnTo>
                                        <a:lnTo>
                                          <a:pt x="1326" y="340"/>
                                        </a:lnTo>
                                        <a:lnTo>
                                          <a:pt x="1346" y="341"/>
                                        </a:lnTo>
                                        <a:lnTo>
                                          <a:pt x="1365" y="343"/>
                                        </a:lnTo>
                                        <a:lnTo>
                                          <a:pt x="1383" y="345"/>
                                        </a:lnTo>
                                        <a:lnTo>
                                          <a:pt x="1401" y="348"/>
                                        </a:lnTo>
                                        <a:lnTo>
                                          <a:pt x="1418" y="351"/>
                                        </a:lnTo>
                                        <a:lnTo>
                                          <a:pt x="1434" y="355"/>
                                        </a:lnTo>
                                        <a:lnTo>
                                          <a:pt x="1465" y="364"/>
                                        </a:lnTo>
                                        <a:lnTo>
                                          <a:pt x="1494" y="374"/>
                                        </a:lnTo>
                                        <a:lnTo>
                                          <a:pt x="1521" y="385"/>
                                        </a:lnTo>
                                        <a:lnTo>
                                          <a:pt x="1547" y="396"/>
                                        </a:lnTo>
                                        <a:lnTo>
                                          <a:pt x="1598" y="422"/>
                                        </a:lnTo>
                                        <a:lnTo>
                                          <a:pt x="1650" y="447"/>
                                        </a:lnTo>
                                        <a:lnTo>
                                          <a:pt x="1677" y="458"/>
                                        </a:lnTo>
                                        <a:lnTo>
                                          <a:pt x="1707" y="469"/>
                                        </a:lnTo>
                                        <a:lnTo>
                                          <a:pt x="1739" y="479"/>
                                        </a:lnTo>
                                        <a:lnTo>
                                          <a:pt x="1772" y="489"/>
                                        </a:lnTo>
                                        <a:lnTo>
                                          <a:pt x="1748" y="445"/>
                                        </a:lnTo>
                                        <a:lnTo>
                                          <a:pt x="1724" y="401"/>
                                        </a:lnTo>
                                        <a:lnTo>
                                          <a:pt x="1697" y="356"/>
                                        </a:lnTo>
                                        <a:lnTo>
                                          <a:pt x="1670" y="313"/>
                                        </a:lnTo>
                                        <a:lnTo>
                                          <a:pt x="1655" y="292"/>
                                        </a:lnTo>
                                        <a:lnTo>
                                          <a:pt x="1640" y="272"/>
                                        </a:lnTo>
                                        <a:lnTo>
                                          <a:pt x="1624" y="251"/>
                                        </a:lnTo>
                                        <a:lnTo>
                                          <a:pt x="1609" y="231"/>
                                        </a:lnTo>
                                        <a:lnTo>
                                          <a:pt x="1592" y="212"/>
                                        </a:lnTo>
                                        <a:lnTo>
                                          <a:pt x="1575" y="193"/>
                                        </a:lnTo>
                                        <a:lnTo>
                                          <a:pt x="1557" y="175"/>
                                        </a:lnTo>
                                        <a:lnTo>
                                          <a:pt x="1539" y="157"/>
                                        </a:lnTo>
                                        <a:lnTo>
                                          <a:pt x="1520" y="140"/>
                                        </a:lnTo>
                                        <a:lnTo>
                                          <a:pt x="1500" y="124"/>
                                        </a:lnTo>
                                        <a:lnTo>
                                          <a:pt x="1480" y="108"/>
                                        </a:lnTo>
                                        <a:lnTo>
                                          <a:pt x="1458" y="94"/>
                                        </a:lnTo>
                                        <a:lnTo>
                                          <a:pt x="1436" y="80"/>
                                        </a:lnTo>
                                        <a:lnTo>
                                          <a:pt x="1413" y="67"/>
                                        </a:lnTo>
                                        <a:lnTo>
                                          <a:pt x="1390" y="55"/>
                                        </a:lnTo>
                                        <a:lnTo>
                                          <a:pt x="1364" y="44"/>
                                        </a:lnTo>
                                        <a:lnTo>
                                          <a:pt x="1339" y="35"/>
                                        </a:lnTo>
                                        <a:lnTo>
                                          <a:pt x="1312" y="26"/>
                                        </a:lnTo>
                                        <a:lnTo>
                                          <a:pt x="1285" y="19"/>
                                        </a:lnTo>
                                        <a:lnTo>
                                          <a:pt x="1256" y="13"/>
                                        </a:lnTo>
                                        <a:lnTo>
                                          <a:pt x="1227" y="7"/>
                                        </a:lnTo>
                                        <a:lnTo>
                                          <a:pt x="1197" y="4"/>
                                        </a:lnTo>
                                        <a:lnTo>
                                          <a:pt x="1165" y="1"/>
                                        </a:lnTo>
                                        <a:lnTo>
                                          <a:pt x="1133" y="1"/>
                                        </a:lnTo>
                                        <a:lnTo>
                                          <a:pt x="981" y="0"/>
                                        </a:lnTo>
                                        <a:lnTo>
                                          <a:pt x="938" y="3"/>
                                        </a:lnTo>
                                        <a:lnTo>
                                          <a:pt x="895" y="9"/>
                                        </a:lnTo>
                                        <a:lnTo>
                                          <a:pt x="851" y="21"/>
                                        </a:lnTo>
                                        <a:lnTo>
                                          <a:pt x="807" y="36"/>
                                        </a:lnTo>
                                        <a:lnTo>
                                          <a:pt x="764" y="56"/>
                                        </a:lnTo>
                                        <a:lnTo>
                                          <a:pt x="720" y="79"/>
                                        </a:lnTo>
                                        <a:lnTo>
                                          <a:pt x="677" y="105"/>
                                        </a:lnTo>
                                        <a:lnTo>
                                          <a:pt x="635" y="135"/>
                                        </a:lnTo>
                                        <a:lnTo>
                                          <a:pt x="592" y="168"/>
                                        </a:lnTo>
                                        <a:lnTo>
                                          <a:pt x="550" y="204"/>
                                        </a:lnTo>
                                        <a:lnTo>
                                          <a:pt x="509" y="243"/>
                                        </a:lnTo>
                                        <a:lnTo>
                                          <a:pt x="469" y="284"/>
                                        </a:lnTo>
                                        <a:lnTo>
                                          <a:pt x="429" y="327"/>
                                        </a:lnTo>
                                        <a:lnTo>
                                          <a:pt x="391" y="373"/>
                                        </a:lnTo>
                                        <a:lnTo>
                                          <a:pt x="354" y="421"/>
                                        </a:lnTo>
                                        <a:lnTo>
                                          <a:pt x="318" y="469"/>
                                        </a:lnTo>
                                        <a:lnTo>
                                          <a:pt x="283" y="519"/>
                                        </a:lnTo>
                                        <a:lnTo>
                                          <a:pt x="251" y="572"/>
                                        </a:lnTo>
                                        <a:lnTo>
                                          <a:pt x="219" y="625"/>
                                        </a:lnTo>
                                        <a:lnTo>
                                          <a:pt x="189" y="678"/>
                                        </a:lnTo>
                                        <a:lnTo>
                                          <a:pt x="162" y="732"/>
                                        </a:lnTo>
                                        <a:lnTo>
                                          <a:pt x="135" y="786"/>
                                        </a:lnTo>
                                        <a:lnTo>
                                          <a:pt x="111" y="841"/>
                                        </a:lnTo>
                                        <a:lnTo>
                                          <a:pt x="89" y="896"/>
                                        </a:lnTo>
                                        <a:lnTo>
                                          <a:pt x="69" y="950"/>
                                        </a:lnTo>
                                        <a:lnTo>
                                          <a:pt x="51" y="1005"/>
                                        </a:lnTo>
                                        <a:lnTo>
                                          <a:pt x="36" y="1059"/>
                                        </a:lnTo>
                                        <a:lnTo>
                                          <a:pt x="23" y="1111"/>
                                        </a:lnTo>
                                        <a:lnTo>
                                          <a:pt x="14" y="1163"/>
                                        </a:lnTo>
                                        <a:lnTo>
                                          <a:pt x="6" y="1213"/>
                                        </a:lnTo>
                                        <a:lnTo>
                                          <a:pt x="1" y="1263"/>
                                        </a:lnTo>
                                        <a:lnTo>
                                          <a:pt x="0" y="13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2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4" y="269"/>
                                    <a:ext cx="1490" cy="1481"/>
                                  </a:xfrm>
                                  <a:custGeom>
                                    <a:avLst/>
                                    <a:gdLst>
                                      <a:gd name="T0" fmla="*/ 5349 w 13415"/>
                                      <a:gd name="T1" fmla="*/ 12799 h 13336"/>
                                      <a:gd name="T2" fmla="*/ 4057 w 13415"/>
                                      <a:gd name="T3" fmla="*/ 12351 h 13336"/>
                                      <a:gd name="T4" fmla="*/ 2960 w 13415"/>
                                      <a:gd name="T5" fmla="*/ 11703 h 13336"/>
                                      <a:gd name="T6" fmla="*/ 2205 w 13415"/>
                                      <a:gd name="T7" fmla="*/ 11049 h 13336"/>
                                      <a:gd name="T8" fmla="*/ 1809 w 13415"/>
                                      <a:gd name="T9" fmla="*/ 10606 h 13336"/>
                                      <a:gd name="T10" fmla="*/ 1461 w 13415"/>
                                      <a:gd name="T11" fmla="*/ 10138 h 13336"/>
                                      <a:gd name="T12" fmla="*/ 1150 w 13415"/>
                                      <a:gd name="T13" fmla="*/ 9620 h 13336"/>
                                      <a:gd name="T14" fmla="*/ 901 w 13415"/>
                                      <a:gd name="T15" fmla="*/ 9095 h 13336"/>
                                      <a:gd name="T16" fmla="*/ 664 w 13415"/>
                                      <a:gd name="T17" fmla="*/ 8434 h 13336"/>
                                      <a:gd name="T18" fmla="*/ 479 w 13415"/>
                                      <a:gd name="T19" fmla="*/ 7704 h 13336"/>
                                      <a:gd name="T20" fmla="*/ 416 w 13415"/>
                                      <a:gd name="T21" fmla="*/ 6546 h 13336"/>
                                      <a:gd name="T22" fmla="*/ 1058 w 13415"/>
                                      <a:gd name="T23" fmla="*/ 3845 h 13336"/>
                                      <a:gd name="T24" fmla="*/ 2779 w 13415"/>
                                      <a:gd name="T25" fmla="*/ 1781 h 13336"/>
                                      <a:gd name="T26" fmla="*/ 5285 w 13415"/>
                                      <a:gd name="T27" fmla="*/ 598 h 13336"/>
                                      <a:gd name="T28" fmla="*/ 7853 w 13415"/>
                                      <a:gd name="T29" fmla="*/ 489 h 13336"/>
                                      <a:gd name="T30" fmla="*/ 10263 w 13415"/>
                                      <a:gd name="T31" fmla="*/ 1509 h 13336"/>
                                      <a:gd name="T32" fmla="*/ 12086 w 13415"/>
                                      <a:gd name="T33" fmla="*/ 3434 h 13336"/>
                                      <a:gd name="T34" fmla="*/ 12967 w 13415"/>
                                      <a:gd name="T35" fmla="*/ 5904 h 13336"/>
                                      <a:gd name="T36" fmla="*/ 12903 w 13415"/>
                                      <a:gd name="T37" fmla="*/ 7880 h 13336"/>
                                      <a:gd name="T38" fmla="*/ 12468 w 13415"/>
                                      <a:gd name="T39" fmla="*/ 9181 h 13336"/>
                                      <a:gd name="T40" fmla="*/ 11823 w 13415"/>
                                      <a:gd name="T41" fmla="*/ 10309 h 13336"/>
                                      <a:gd name="T42" fmla="*/ 11115 w 13415"/>
                                      <a:gd name="T43" fmla="*/ 11144 h 13336"/>
                                      <a:gd name="T44" fmla="*/ 10205 w 13415"/>
                                      <a:gd name="T45" fmla="*/ 11860 h 13336"/>
                                      <a:gd name="T46" fmla="*/ 9033 w 13415"/>
                                      <a:gd name="T47" fmla="*/ 12494 h 13336"/>
                                      <a:gd name="T48" fmla="*/ 7715 w 13415"/>
                                      <a:gd name="T49" fmla="*/ 12879 h 13336"/>
                                      <a:gd name="T50" fmla="*/ 29 w 13415"/>
                                      <a:gd name="T51" fmla="*/ 7530 h 13336"/>
                                      <a:gd name="T52" fmla="*/ 407 w 13415"/>
                                      <a:gd name="T53" fmla="*/ 8971 h 13336"/>
                                      <a:gd name="T54" fmla="*/ 1081 w 13415"/>
                                      <a:gd name="T55" fmla="*/ 10311 h 13336"/>
                                      <a:gd name="T56" fmla="*/ 1865 w 13415"/>
                                      <a:gd name="T57" fmla="*/ 11302 h 13336"/>
                                      <a:gd name="T58" fmla="*/ 2403 w 13415"/>
                                      <a:gd name="T59" fmla="*/ 11755 h 13336"/>
                                      <a:gd name="T60" fmla="*/ 2900 w 13415"/>
                                      <a:gd name="T61" fmla="*/ 12162 h 13336"/>
                                      <a:gd name="T62" fmla="*/ 3459 w 13415"/>
                                      <a:gd name="T63" fmla="*/ 12507 h 13336"/>
                                      <a:gd name="T64" fmla="*/ 4062 w 13415"/>
                                      <a:gd name="T65" fmla="*/ 12806 h 13336"/>
                                      <a:gd name="T66" fmla="*/ 4723 w 13415"/>
                                      <a:gd name="T67" fmla="*/ 13053 h 13336"/>
                                      <a:gd name="T68" fmla="*/ 5490 w 13415"/>
                                      <a:gd name="T69" fmla="*/ 13235 h 13336"/>
                                      <a:gd name="T70" fmla="*/ 6309 w 13415"/>
                                      <a:gd name="T71" fmla="*/ 13328 h 13336"/>
                                      <a:gd name="T72" fmla="*/ 7945 w 13415"/>
                                      <a:gd name="T73" fmla="*/ 13259 h 13336"/>
                                      <a:gd name="T74" fmla="*/ 9359 w 13415"/>
                                      <a:gd name="T75" fmla="*/ 12801 h 13336"/>
                                      <a:gd name="T76" fmla="*/ 10585 w 13415"/>
                                      <a:gd name="T77" fmla="*/ 12085 h 13336"/>
                                      <a:gd name="T78" fmla="*/ 11532 w 13415"/>
                                      <a:gd name="T79" fmla="*/ 11291 h 13336"/>
                                      <a:gd name="T80" fmla="*/ 12322 w 13415"/>
                                      <a:gd name="T81" fmla="*/ 10316 h 13336"/>
                                      <a:gd name="T82" fmla="*/ 12964 w 13415"/>
                                      <a:gd name="T83" fmla="*/ 9068 h 13336"/>
                                      <a:gd name="T84" fmla="*/ 13350 w 13415"/>
                                      <a:gd name="T85" fmla="*/ 7602 h 13336"/>
                                      <a:gd name="T86" fmla="*/ 13388 w 13415"/>
                                      <a:gd name="T87" fmla="*/ 5893 h 13336"/>
                                      <a:gd name="T88" fmla="*/ 13024 w 13415"/>
                                      <a:gd name="T89" fmla="*/ 4409 h 13336"/>
                                      <a:gd name="T90" fmla="*/ 12361 w 13415"/>
                                      <a:gd name="T91" fmla="*/ 3114 h 13336"/>
                                      <a:gd name="T92" fmla="*/ 11559 w 13415"/>
                                      <a:gd name="T93" fmla="*/ 2077 h 13336"/>
                                      <a:gd name="T94" fmla="*/ 10623 w 13415"/>
                                      <a:gd name="T95" fmla="*/ 1254 h 13336"/>
                                      <a:gd name="T96" fmla="*/ 9408 w 13415"/>
                                      <a:gd name="T97" fmla="*/ 568 h 13336"/>
                                      <a:gd name="T98" fmla="*/ 7953 w 13415"/>
                                      <a:gd name="T99" fmla="*/ 120 h 13336"/>
                                      <a:gd name="T100" fmla="*/ 6301 w 13415"/>
                                      <a:gd name="T101" fmla="*/ 1 h 13336"/>
                                      <a:gd name="T102" fmla="*/ 5534 w 13415"/>
                                      <a:gd name="T103" fmla="*/ 96 h 13336"/>
                                      <a:gd name="T104" fmla="*/ 4736 w 13415"/>
                                      <a:gd name="T105" fmla="*/ 300 h 13336"/>
                                      <a:gd name="T106" fmla="*/ 4042 w 13415"/>
                                      <a:gd name="T107" fmla="*/ 549 h 13336"/>
                                      <a:gd name="T108" fmla="*/ 3450 w 13415"/>
                                      <a:gd name="T109" fmla="*/ 841 h 13336"/>
                                      <a:gd name="T110" fmla="*/ 2899 w 13415"/>
                                      <a:gd name="T111" fmla="*/ 1180 h 13336"/>
                                      <a:gd name="T112" fmla="*/ 2407 w 13415"/>
                                      <a:gd name="T113" fmla="*/ 1556 h 13336"/>
                                      <a:gd name="T114" fmla="*/ 1921 w 13415"/>
                                      <a:gd name="T115" fmla="*/ 2007 h 13336"/>
                                      <a:gd name="T116" fmla="*/ 1120 w 13415"/>
                                      <a:gd name="T117" fmla="*/ 2976 h 13336"/>
                                      <a:gd name="T118" fmla="*/ 465 w 13415"/>
                                      <a:gd name="T119" fmla="*/ 4207 h 13336"/>
                                      <a:gd name="T120" fmla="*/ 67 w 13415"/>
                                      <a:gd name="T121" fmla="*/ 5658 h 133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3415" h="13336">
                                        <a:moveTo>
                                          <a:pt x="7113" y="12924"/>
                                        </a:moveTo>
                                        <a:lnTo>
                                          <a:pt x="6434" y="12923"/>
                                        </a:lnTo>
                                        <a:lnTo>
                                          <a:pt x="6277" y="12920"/>
                                        </a:lnTo>
                                        <a:lnTo>
                                          <a:pt x="6120" y="12911"/>
                                        </a:lnTo>
                                        <a:lnTo>
                                          <a:pt x="5965" y="12899"/>
                                        </a:lnTo>
                                        <a:lnTo>
                                          <a:pt x="5809" y="12881"/>
                                        </a:lnTo>
                                        <a:lnTo>
                                          <a:pt x="5655" y="12858"/>
                                        </a:lnTo>
                                        <a:lnTo>
                                          <a:pt x="5501" y="12830"/>
                                        </a:lnTo>
                                        <a:lnTo>
                                          <a:pt x="5349" y="12799"/>
                                        </a:lnTo>
                                        <a:lnTo>
                                          <a:pt x="5199" y="12763"/>
                                        </a:lnTo>
                                        <a:lnTo>
                                          <a:pt x="5050" y="12724"/>
                                        </a:lnTo>
                                        <a:lnTo>
                                          <a:pt x="4902" y="12680"/>
                                        </a:lnTo>
                                        <a:lnTo>
                                          <a:pt x="4756" y="12634"/>
                                        </a:lnTo>
                                        <a:lnTo>
                                          <a:pt x="4612" y="12583"/>
                                        </a:lnTo>
                                        <a:lnTo>
                                          <a:pt x="4470" y="12530"/>
                                        </a:lnTo>
                                        <a:lnTo>
                                          <a:pt x="4330" y="12473"/>
                                        </a:lnTo>
                                        <a:lnTo>
                                          <a:pt x="4192" y="12414"/>
                                        </a:lnTo>
                                        <a:lnTo>
                                          <a:pt x="4057" y="12351"/>
                                        </a:lnTo>
                                        <a:lnTo>
                                          <a:pt x="3924" y="12287"/>
                                        </a:lnTo>
                                        <a:lnTo>
                                          <a:pt x="3793" y="12221"/>
                                        </a:lnTo>
                                        <a:lnTo>
                                          <a:pt x="3665" y="12151"/>
                                        </a:lnTo>
                                        <a:lnTo>
                                          <a:pt x="3540" y="12081"/>
                                        </a:lnTo>
                                        <a:lnTo>
                                          <a:pt x="3417" y="12008"/>
                                        </a:lnTo>
                                        <a:lnTo>
                                          <a:pt x="3299" y="11934"/>
                                        </a:lnTo>
                                        <a:lnTo>
                                          <a:pt x="3182" y="11858"/>
                                        </a:lnTo>
                                        <a:lnTo>
                                          <a:pt x="3069" y="11781"/>
                                        </a:lnTo>
                                        <a:lnTo>
                                          <a:pt x="2960" y="11703"/>
                                        </a:lnTo>
                                        <a:lnTo>
                                          <a:pt x="2855" y="11624"/>
                                        </a:lnTo>
                                        <a:lnTo>
                                          <a:pt x="2753" y="11546"/>
                                        </a:lnTo>
                                        <a:lnTo>
                                          <a:pt x="2655" y="11466"/>
                                        </a:lnTo>
                                        <a:lnTo>
                                          <a:pt x="2559" y="11386"/>
                                        </a:lnTo>
                                        <a:lnTo>
                                          <a:pt x="2470" y="11306"/>
                                        </a:lnTo>
                                        <a:lnTo>
                                          <a:pt x="2384" y="11226"/>
                                        </a:lnTo>
                                        <a:lnTo>
                                          <a:pt x="2301" y="11146"/>
                                        </a:lnTo>
                                        <a:lnTo>
                                          <a:pt x="2253" y="11098"/>
                                        </a:lnTo>
                                        <a:lnTo>
                                          <a:pt x="2205" y="11049"/>
                                        </a:lnTo>
                                        <a:lnTo>
                                          <a:pt x="2159" y="11000"/>
                                        </a:lnTo>
                                        <a:lnTo>
                                          <a:pt x="2112" y="10952"/>
                                        </a:lnTo>
                                        <a:lnTo>
                                          <a:pt x="2067" y="10902"/>
                                        </a:lnTo>
                                        <a:lnTo>
                                          <a:pt x="2022" y="10854"/>
                                        </a:lnTo>
                                        <a:lnTo>
                                          <a:pt x="1978" y="10804"/>
                                        </a:lnTo>
                                        <a:lnTo>
                                          <a:pt x="1934" y="10755"/>
                                        </a:lnTo>
                                        <a:lnTo>
                                          <a:pt x="1891" y="10706"/>
                                        </a:lnTo>
                                        <a:lnTo>
                                          <a:pt x="1850" y="10656"/>
                                        </a:lnTo>
                                        <a:lnTo>
                                          <a:pt x="1809" y="10606"/>
                                        </a:lnTo>
                                        <a:lnTo>
                                          <a:pt x="1767" y="10556"/>
                                        </a:lnTo>
                                        <a:lnTo>
                                          <a:pt x="1727" y="10505"/>
                                        </a:lnTo>
                                        <a:lnTo>
                                          <a:pt x="1687" y="10454"/>
                                        </a:lnTo>
                                        <a:lnTo>
                                          <a:pt x="1648" y="10403"/>
                                        </a:lnTo>
                                        <a:lnTo>
                                          <a:pt x="1610" y="10351"/>
                                        </a:lnTo>
                                        <a:lnTo>
                                          <a:pt x="1572" y="10299"/>
                                        </a:lnTo>
                                        <a:lnTo>
                                          <a:pt x="1535" y="10245"/>
                                        </a:lnTo>
                                        <a:lnTo>
                                          <a:pt x="1498" y="10193"/>
                                        </a:lnTo>
                                        <a:lnTo>
                                          <a:pt x="1461" y="10138"/>
                                        </a:lnTo>
                                        <a:lnTo>
                                          <a:pt x="1425" y="10083"/>
                                        </a:lnTo>
                                        <a:lnTo>
                                          <a:pt x="1389" y="10029"/>
                                        </a:lnTo>
                                        <a:lnTo>
                                          <a:pt x="1354" y="9972"/>
                                        </a:lnTo>
                                        <a:lnTo>
                                          <a:pt x="1319" y="9915"/>
                                        </a:lnTo>
                                        <a:lnTo>
                                          <a:pt x="1284" y="9858"/>
                                        </a:lnTo>
                                        <a:lnTo>
                                          <a:pt x="1250" y="9799"/>
                                        </a:lnTo>
                                        <a:lnTo>
                                          <a:pt x="1216" y="9740"/>
                                        </a:lnTo>
                                        <a:lnTo>
                                          <a:pt x="1183" y="9681"/>
                                        </a:lnTo>
                                        <a:lnTo>
                                          <a:pt x="1150" y="9620"/>
                                        </a:lnTo>
                                        <a:lnTo>
                                          <a:pt x="1117" y="9558"/>
                                        </a:lnTo>
                                        <a:lnTo>
                                          <a:pt x="1084" y="9494"/>
                                        </a:lnTo>
                                        <a:lnTo>
                                          <a:pt x="1051" y="9430"/>
                                        </a:lnTo>
                                        <a:lnTo>
                                          <a:pt x="1028" y="9383"/>
                                        </a:lnTo>
                                        <a:lnTo>
                                          <a:pt x="1004" y="9332"/>
                                        </a:lnTo>
                                        <a:lnTo>
                                          <a:pt x="979" y="9277"/>
                                        </a:lnTo>
                                        <a:lnTo>
                                          <a:pt x="953" y="9219"/>
                                        </a:lnTo>
                                        <a:lnTo>
                                          <a:pt x="928" y="9158"/>
                                        </a:lnTo>
                                        <a:lnTo>
                                          <a:pt x="901" y="9095"/>
                                        </a:lnTo>
                                        <a:lnTo>
                                          <a:pt x="875" y="9029"/>
                                        </a:lnTo>
                                        <a:lnTo>
                                          <a:pt x="848" y="8960"/>
                                        </a:lnTo>
                                        <a:lnTo>
                                          <a:pt x="821" y="8890"/>
                                        </a:lnTo>
                                        <a:lnTo>
                                          <a:pt x="795" y="8818"/>
                                        </a:lnTo>
                                        <a:lnTo>
                                          <a:pt x="768" y="8744"/>
                                        </a:lnTo>
                                        <a:lnTo>
                                          <a:pt x="742" y="8668"/>
                                        </a:lnTo>
                                        <a:lnTo>
                                          <a:pt x="715" y="8591"/>
                                        </a:lnTo>
                                        <a:lnTo>
                                          <a:pt x="690" y="8513"/>
                                        </a:lnTo>
                                        <a:lnTo>
                                          <a:pt x="664" y="8434"/>
                                        </a:lnTo>
                                        <a:lnTo>
                                          <a:pt x="640" y="8353"/>
                                        </a:lnTo>
                                        <a:lnTo>
                                          <a:pt x="617" y="8273"/>
                                        </a:lnTo>
                                        <a:lnTo>
                                          <a:pt x="594" y="8191"/>
                                        </a:lnTo>
                                        <a:lnTo>
                                          <a:pt x="571" y="8110"/>
                                        </a:lnTo>
                                        <a:lnTo>
                                          <a:pt x="551" y="8028"/>
                                        </a:lnTo>
                                        <a:lnTo>
                                          <a:pt x="531" y="7946"/>
                                        </a:lnTo>
                                        <a:lnTo>
                                          <a:pt x="512" y="7865"/>
                                        </a:lnTo>
                                        <a:lnTo>
                                          <a:pt x="495" y="7784"/>
                                        </a:lnTo>
                                        <a:lnTo>
                                          <a:pt x="479" y="7704"/>
                                        </a:lnTo>
                                        <a:lnTo>
                                          <a:pt x="465" y="7624"/>
                                        </a:lnTo>
                                        <a:lnTo>
                                          <a:pt x="452" y="7546"/>
                                        </a:lnTo>
                                        <a:lnTo>
                                          <a:pt x="441" y="7469"/>
                                        </a:lnTo>
                                        <a:lnTo>
                                          <a:pt x="432" y="7393"/>
                                        </a:lnTo>
                                        <a:lnTo>
                                          <a:pt x="424" y="7319"/>
                                        </a:lnTo>
                                        <a:lnTo>
                                          <a:pt x="419" y="7247"/>
                                        </a:lnTo>
                                        <a:lnTo>
                                          <a:pt x="416" y="7176"/>
                                        </a:lnTo>
                                        <a:lnTo>
                                          <a:pt x="415" y="7108"/>
                                        </a:lnTo>
                                        <a:lnTo>
                                          <a:pt x="416" y="6546"/>
                                        </a:lnTo>
                                        <a:lnTo>
                                          <a:pt x="424" y="6222"/>
                                        </a:lnTo>
                                        <a:lnTo>
                                          <a:pt x="450" y="5903"/>
                                        </a:lnTo>
                                        <a:lnTo>
                                          <a:pt x="492" y="5590"/>
                                        </a:lnTo>
                                        <a:lnTo>
                                          <a:pt x="549" y="5283"/>
                                        </a:lnTo>
                                        <a:lnTo>
                                          <a:pt x="622" y="4981"/>
                                        </a:lnTo>
                                        <a:lnTo>
                                          <a:pt x="710" y="4687"/>
                                        </a:lnTo>
                                        <a:lnTo>
                                          <a:pt x="811" y="4399"/>
                                        </a:lnTo>
                                        <a:lnTo>
                                          <a:pt x="928" y="4118"/>
                                        </a:lnTo>
                                        <a:lnTo>
                                          <a:pt x="1058" y="3845"/>
                                        </a:lnTo>
                                        <a:lnTo>
                                          <a:pt x="1202" y="3580"/>
                                        </a:lnTo>
                                        <a:lnTo>
                                          <a:pt x="1358" y="3323"/>
                                        </a:lnTo>
                                        <a:lnTo>
                                          <a:pt x="1526" y="3074"/>
                                        </a:lnTo>
                                        <a:lnTo>
                                          <a:pt x="1707" y="2834"/>
                                        </a:lnTo>
                                        <a:lnTo>
                                          <a:pt x="1901" y="2604"/>
                                        </a:lnTo>
                                        <a:lnTo>
                                          <a:pt x="2105" y="2383"/>
                                        </a:lnTo>
                                        <a:lnTo>
                                          <a:pt x="2319" y="2172"/>
                                        </a:lnTo>
                                        <a:lnTo>
                                          <a:pt x="2545" y="1971"/>
                                        </a:lnTo>
                                        <a:lnTo>
                                          <a:pt x="2779" y="1781"/>
                                        </a:lnTo>
                                        <a:lnTo>
                                          <a:pt x="3025" y="1601"/>
                                        </a:lnTo>
                                        <a:lnTo>
                                          <a:pt x="3279" y="1433"/>
                                        </a:lnTo>
                                        <a:lnTo>
                                          <a:pt x="3542" y="1276"/>
                                        </a:lnTo>
                                        <a:lnTo>
                                          <a:pt x="3814" y="1131"/>
                                        </a:lnTo>
                                        <a:lnTo>
                                          <a:pt x="4094" y="999"/>
                                        </a:lnTo>
                                        <a:lnTo>
                                          <a:pt x="4380" y="879"/>
                                        </a:lnTo>
                                        <a:lnTo>
                                          <a:pt x="4676" y="772"/>
                                        </a:lnTo>
                                        <a:lnTo>
                                          <a:pt x="4977" y="678"/>
                                        </a:lnTo>
                                        <a:lnTo>
                                          <a:pt x="5285" y="598"/>
                                        </a:lnTo>
                                        <a:lnTo>
                                          <a:pt x="5599" y="532"/>
                                        </a:lnTo>
                                        <a:lnTo>
                                          <a:pt x="5918" y="479"/>
                                        </a:lnTo>
                                        <a:lnTo>
                                          <a:pt x="6243" y="443"/>
                                        </a:lnTo>
                                        <a:lnTo>
                                          <a:pt x="6572" y="419"/>
                                        </a:lnTo>
                                        <a:lnTo>
                                          <a:pt x="6906" y="412"/>
                                        </a:lnTo>
                                        <a:lnTo>
                                          <a:pt x="6981" y="413"/>
                                        </a:lnTo>
                                        <a:lnTo>
                                          <a:pt x="7274" y="422"/>
                                        </a:lnTo>
                                        <a:lnTo>
                                          <a:pt x="7565" y="447"/>
                                        </a:lnTo>
                                        <a:lnTo>
                                          <a:pt x="7853" y="489"/>
                                        </a:lnTo>
                                        <a:lnTo>
                                          <a:pt x="8139" y="547"/>
                                        </a:lnTo>
                                        <a:lnTo>
                                          <a:pt x="8421" y="619"/>
                                        </a:lnTo>
                                        <a:lnTo>
                                          <a:pt x="8700" y="705"/>
                                        </a:lnTo>
                                        <a:lnTo>
                                          <a:pt x="8974" y="807"/>
                                        </a:lnTo>
                                        <a:lnTo>
                                          <a:pt x="9244" y="922"/>
                                        </a:lnTo>
                                        <a:lnTo>
                                          <a:pt x="9507" y="1050"/>
                                        </a:lnTo>
                                        <a:lnTo>
                                          <a:pt x="9766" y="1191"/>
                                        </a:lnTo>
                                        <a:lnTo>
                                          <a:pt x="10018" y="1344"/>
                                        </a:lnTo>
                                        <a:lnTo>
                                          <a:pt x="10263" y="1509"/>
                                        </a:lnTo>
                                        <a:lnTo>
                                          <a:pt x="10501" y="1684"/>
                                        </a:lnTo>
                                        <a:lnTo>
                                          <a:pt x="10732" y="1871"/>
                                        </a:lnTo>
                                        <a:lnTo>
                                          <a:pt x="10954" y="2068"/>
                                        </a:lnTo>
                                        <a:lnTo>
                                          <a:pt x="11168" y="2274"/>
                                        </a:lnTo>
                                        <a:lnTo>
                                          <a:pt x="11372" y="2490"/>
                                        </a:lnTo>
                                        <a:lnTo>
                                          <a:pt x="11566" y="2713"/>
                                        </a:lnTo>
                                        <a:lnTo>
                                          <a:pt x="11750" y="2947"/>
                                        </a:lnTo>
                                        <a:lnTo>
                                          <a:pt x="11924" y="3187"/>
                                        </a:lnTo>
                                        <a:lnTo>
                                          <a:pt x="12086" y="3434"/>
                                        </a:lnTo>
                                        <a:lnTo>
                                          <a:pt x="12237" y="3688"/>
                                        </a:lnTo>
                                        <a:lnTo>
                                          <a:pt x="12376" y="3949"/>
                                        </a:lnTo>
                                        <a:lnTo>
                                          <a:pt x="12502" y="4215"/>
                                        </a:lnTo>
                                        <a:lnTo>
                                          <a:pt x="12615" y="4486"/>
                                        </a:lnTo>
                                        <a:lnTo>
                                          <a:pt x="12715" y="4762"/>
                                        </a:lnTo>
                                        <a:lnTo>
                                          <a:pt x="12800" y="5042"/>
                                        </a:lnTo>
                                        <a:lnTo>
                                          <a:pt x="12871" y="5326"/>
                                        </a:lnTo>
                                        <a:lnTo>
                                          <a:pt x="12927" y="5614"/>
                                        </a:lnTo>
                                        <a:lnTo>
                                          <a:pt x="12967" y="5904"/>
                                        </a:lnTo>
                                        <a:lnTo>
                                          <a:pt x="12993" y="6196"/>
                                        </a:lnTo>
                                        <a:lnTo>
                                          <a:pt x="13000" y="6490"/>
                                        </a:lnTo>
                                        <a:lnTo>
                                          <a:pt x="12999" y="6977"/>
                                        </a:lnTo>
                                        <a:lnTo>
                                          <a:pt x="12996" y="7128"/>
                                        </a:lnTo>
                                        <a:lnTo>
                                          <a:pt x="12987" y="7278"/>
                                        </a:lnTo>
                                        <a:lnTo>
                                          <a:pt x="12974" y="7429"/>
                                        </a:lnTo>
                                        <a:lnTo>
                                          <a:pt x="12955" y="7580"/>
                                        </a:lnTo>
                                        <a:lnTo>
                                          <a:pt x="12931" y="7730"/>
                                        </a:lnTo>
                                        <a:lnTo>
                                          <a:pt x="12903" y="7880"/>
                                        </a:lnTo>
                                        <a:lnTo>
                                          <a:pt x="12869" y="8029"/>
                                        </a:lnTo>
                                        <a:lnTo>
                                          <a:pt x="12832" y="8178"/>
                                        </a:lnTo>
                                        <a:lnTo>
                                          <a:pt x="12791" y="8325"/>
                                        </a:lnTo>
                                        <a:lnTo>
                                          <a:pt x="12745" y="8472"/>
                                        </a:lnTo>
                                        <a:lnTo>
                                          <a:pt x="12697" y="8617"/>
                                        </a:lnTo>
                                        <a:lnTo>
                                          <a:pt x="12644" y="8761"/>
                                        </a:lnTo>
                                        <a:lnTo>
                                          <a:pt x="12589" y="8903"/>
                                        </a:lnTo>
                                        <a:lnTo>
                                          <a:pt x="12530" y="9043"/>
                                        </a:lnTo>
                                        <a:lnTo>
                                          <a:pt x="12468" y="9181"/>
                                        </a:lnTo>
                                        <a:lnTo>
                                          <a:pt x="12405" y="9318"/>
                                        </a:lnTo>
                                        <a:lnTo>
                                          <a:pt x="12338" y="9451"/>
                                        </a:lnTo>
                                        <a:lnTo>
                                          <a:pt x="12269" y="9583"/>
                                        </a:lnTo>
                                        <a:lnTo>
                                          <a:pt x="12199" y="9711"/>
                                        </a:lnTo>
                                        <a:lnTo>
                                          <a:pt x="12126" y="9837"/>
                                        </a:lnTo>
                                        <a:lnTo>
                                          <a:pt x="12052" y="9960"/>
                                        </a:lnTo>
                                        <a:lnTo>
                                          <a:pt x="11977" y="10080"/>
                                        </a:lnTo>
                                        <a:lnTo>
                                          <a:pt x="11900" y="10197"/>
                                        </a:lnTo>
                                        <a:lnTo>
                                          <a:pt x="11823" y="10309"/>
                                        </a:lnTo>
                                        <a:lnTo>
                                          <a:pt x="11745" y="10419"/>
                                        </a:lnTo>
                                        <a:lnTo>
                                          <a:pt x="11666" y="10524"/>
                                        </a:lnTo>
                                        <a:lnTo>
                                          <a:pt x="11586" y="10626"/>
                                        </a:lnTo>
                                        <a:lnTo>
                                          <a:pt x="11508" y="10722"/>
                                        </a:lnTo>
                                        <a:lnTo>
                                          <a:pt x="11429" y="10816"/>
                                        </a:lnTo>
                                        <a:lnTo>
                                          <a:pt x="11349" y="10904"/>
                                        </a:lnTo>
                                        <a:lnTo>
                                          <a:pt x="11271" y="10987"/>
                                        </a:lnTo>
                                        <a:lnTo>
                                          <a:pt x="11194" y="11066"/>
                                        </a:lnTo>
                                        <a:lnTo>
                                          <a:pt x="11115" y="11144"/>
                                        </a:lnTo>
                                        <a:lnTo>
                                          <a:pt x="11030" y="11222"/>
                                        </a:lnTo>
                                        <a:lnTo>
                                          <a:pt x="10941" y="11301"/>
                                        </a:lnTo>
                                        <a:lnTo>
                                          <a:pt x="10848" y="11381"/>
                                        </a:lnTo>
                                        <a:lnTo>
                                          <a:pt x="10750" y="11460"/>
                                        </a:lnTo>
                                        <a:lnTo>
                                          <a:pt x="10648" y="11541"/>
                                        </a:lnTo>
                                        <a:lnTo>
                                          <a:pt x="10544" y="11621"/>
                                        </a:lnTo>
                                        <a:lnTo>
                                          <a:pt x="10435" y="11701"/>
                                        </a:lnTo>
                                        <a:lnTo>
                                          <a:pt x="10322" y="11781"/>
                                        </a:lnTo>
                                        <a:lnTo>
                                          <a:pt x="10205" y="11860"/>
                                        </a:lnTo>
                                        <a:lnTo>
                                          <a:pt x="10086" y="11937"/>
                                        </a:lnTo>
                                        <a:lnTo>
                                          <a:pt x="9963" y="12013"/>
                                        </a:lnTo>
                                        <a:lnTo>
                                          <a:pt x="9838" y="12088"/>
                                        </a:lnTo>
                                        <a:lnTo>
                                          <a:pt x="9710" y="12162"/>
                                        </a:lnTo>
                                        <a:lnTo>
                                          <a:pt x="9579" y="12233"/>
                                        </a:lnTo>
                                        <a:lnTo>
                                          <a:pt x="9446" y="12303"/>
                                        </a:lnTo>
                                        <a:lnTo>
                                          <a:pt x="9311" y="12369"/>
                                        </a:lnTo>
                                        <a:lnTo>
                                          <a:pt x="9173" y="12433"/>
                                        </a:lnTo>
                                        <a:lnTo>
                                          <a:pt x="9033" y="12494"/>
                                        </a:lnTo>
                                        <a:lnTo>
                                          <a:pt x="8892" y="12553"/>
                                        </a:lnTo>
                                        <a:lnTo>
                                          <a:pt x="8749" y="12607"/>
                                        </a:lnTo>
                                        <a:lnTo>
                                          <a:pt x="8604" y="12659"/>
                                        </a:lnTo>
                                        <a:lnTo>
                                          <a:pt x="8458" y="12706"/>
                                        </a:lnTo>
                                        <a:lnTo>
                                          <a:pt x="8311" y="12749"/>
                                        </a:lnTo>
                                        <a:lnTo>
                                          <a:pt x="8163" y="12788"/>
                                        </a:lnTo>
                                        <a:lnTo>
                                          <a:pt x="8014" y="12823"/>
                                        </a:lnTo>
                                        <a:lnTo>
                                          <a:pt x="7865" y="12853"/>
                                        </a:lnTo>
                                        <a:lnTo>
                                          <a:pt x="7715" y="12879"/>
                                        </a:lnTo>
                                        <a:lnTo>
                                          <a:pt x="7565" y="12898"/>
                                        </a:lnTo>
                                        <a:lnTo>
                                          <a:pt x="7413" y="12912"/>
                                        </a:lnTo>
                                        <a:lnTo>
                                          <a:pt x="7263" y="12921"/>
                                        </a:lnTo>
                                        <a:lnTo>
                                          <a:pt x="7113" y="12924"/>
                                        </a:lnTo>
                                        <a:close/>
                                        <a:moveTo>
                                          <a:pt x="1" y="6544"/>
                                        </a:moveTo>
                                        <a:lnTo>
                                          <a:pt x="0" y="7069"/>
                                        </a:lnTo>
                                        <a:lnTo>
                                          <a:pt x="3" y="7220"/>
                                        </a:lnTo>
                                        <a:lnTo>
                                          <a:pt x="13" y="7374"/>
                                        </a:lnTo>
                                        <a:lnTo>
                                          <a:pt x="29" y="7530"/>
                                        </a:lnTo>
                                        <a:lnTo>
                                          <a:pt x="50" y="7687"/>
                                        </a:lnTo>
                                        <a:lnTo>
                                          <a:pt x="78" y="7846"/>
                                        </a:lnTo>
                                        <a:lnTo>
                                          <a:pt x="110" y="8006"/>
                                        </a:lnTo>
                                        <a:lnTo>
                                          <a:pt x="148" y="8167"/>
                                        </a:lnTo>
                                        <a:lnTo>
                                          <a:pt x="192" y="8329"/>
                                        </a:lnTo>
                                        <a:lnTo>
                                          <a:pt x="239" y="8489"/>
                                        </a:lnTo>
                                        <a:lnTo>
                                          <a:pt x="291" y="8651"/>
                                        </a:lnTo>
                                        <a:lnTo>
                                          <a:pt x="347" y="8811"/>
                                        </a:lnTo>
                                        <a:lnTo>
                                          <a:pt x="407" y="8971"/>
                                        </a:lnTo>
                                        <a:lnTo>
                                          <a:pt x="471" y="9130"/>
                                        </a:lnTo>
                                        <a:lnTo>
                                          <a:pt x="539" y="9286"/>
                                        </a:lnTo>
                                        <a:lnTo>
                                          <a:pt x="608" y="9442"/>
                                        </a:lnTo>
                                        <a:lnTo>
                                          <a:pt x="681" y="9594"/>
                                        </a:lnTo>
                                        <a:lnTo>
                                          <a:pt x="757" y="9744"/>
                                        </a:lnTo>
                                        <a:lnTo>
                                          <a:pt x="836" y="9891"/>
                                        </a:lnTo>
                                        <a:lnTo>
                                          <a:pt x="915" y="10035"/>
                                        </a:lnTo>
                                        <a:lnTo>
                                          <a:pt x="998" y="10175"/>
                                        </a:lnTo>
                                        <a:lnTo>
                                          <a:pt x="1081" y="10311"/>
                                        </a:lnTo>
                                        <a:lnTo>
                                          <a:pt x="1167" y="10443"/>
                                        </a:lnTo>
                                        <a:lnTo>
                                          <a:pt x="1252" y="10570"/>
                                        </a:lnTo>
                                        <a:lnTo>
                                          <a:pt x="1339" y="10692"/>
                                        </a:lnTo>
                                        <a:lnTo>
                                          <a:pt x="1427" y="10809"/>
                                        </a:lnTo>
                                        <a:lnTo>
                                          <a:pt x="1515" y="10920"/>
                                        </a:lnTo>
                                        <a:lnTo>
                                          <a:pt x="1602" y="11025"/>
                                        </a:lnTo>
                                        <a:lnTo>
                                          <a:pt x="1690" y="11124"/>
                                        </a:lnTo>
                                        <a:lnTo>
                                          <a:pt x="1778" y="11217"/>
                                        </a:lnTo>
                                        <a:lnTo>
                                          <a:pt x="1865" y="11302"/>
                                        </a:lnTo>
                                        <a:lnTo>
                                          <a:pt x="1950" y="11378"/>
                                        </a:lnTo>
                                        <a:lnTo>
                                          <a:pt x="2035" y="11449"/>
                                        </a:lnTo>
                                        <a:lnTo>
                                          <a:pt x="2090" y="11493"/>
                                        </a:lnTo>
                                        <a:lnTo>
                                          <a:pt x="2144" y="11537"/>
                                        </a:lnTo>
                                        <a:lnTo>
                                          <a:pt x="2197" y="11580"/>
                                        </a:lnTo>
                                        <a:lnTo>
                                          <a:pt x="2249" y="11624"/>
                                        </a:lnTo>
                                        <a:lnTo>
                                          <a:pt x="2300" y="11668"/>
                                        </a:lnTo>
                                        <a:lnTo>
                                          <a:pt x="2352" y="11712"/>
                                        </a:lnTo>
                                        <a:lnTo>
                                          <a:pt x="2403" y="11755"/>
                                        </a:lnTo>
                                        <a:lnTo>
                                          <a:pt x="2455" y="11799"/>
                                        </a:lnTo>
                                        <a:lnTo>
                                          <a:pt x="2506" y="11843"/>
                                        </a:lnTo>
                                        <a:lnTo>
                                          <a:pt x="2558" y="11887"/>
                                        </a:lnTo>
                                        <a:lnTo>
                                          <a:pt x="2611" y="11931"/>
                                        </a:lnTo>
                                        <a:lnTo>
                                          <a:pt x="2666" y="11977"/>
                                        </a:lnTo>
                                        <a:lnTo>
                                          <a:pt x="2722" y="12022"/>
                                        </a:lnTo>
                                        <a:lnTo>
                                          <a:pt x="2779" y="12068"/>
                                        </a:lnTo>
                                        <a:lnTo>
                                          <a:pt x="2839" y="12114"/>
                                        </a:lnTo>
                                        <a:lnTo>
                                          <a:pt x="2900" y="12162"/>
                                        </a:lnTo>
                                        <a:lnTo>
                                          <a:pt x="2963" y="12209"/>
                                        </a:lnTo>
                                        <a:lnTo>
                                          <a:pt x="3026" y="12252"/>
                                        </a:lnTo>
                                        <a:lnTo>
                                          <a:pt x="3088" y="12294"/>
                                        </a:lnTo>
                                        <a:lnTo>
                                          <a:pt x="3150" y="12333"/>
                                        </a:lnTo>
                                        <a:lnTo>
                                          <a:pt x="3211" y="12371"/>
                                        </a:lnTo>
                                        <a:lnTo>
                                          <a:pt x="3272" y="12407"/>
                                        </a:lnTo>
                                        <a:lnTo>
                                          <a:pt x="3334" y="12440"/>
                                        </a:lnTo>
                                        <a:lnTo>
                                          <a:pt x="3396" y="12474"/>
                                        </a:lnTo>
                                        <a:lnTo>
                                          <a:pt x="3459" y="12507"/>
                                        </a:lnTo>
                                        <a:lnTo>
                                          <a:pt x="3523" y="12539"/>
                                        </a:lnTo>
                                        <a:lnTo>
                                          <a:pt x="3587" y="12572"/>
                                        </a:lnTo>
                                        <a:lnTo>
                                          <a:pt x="3654" y="12604"/>
                                        </a:lnTo>
                                        <a:lnTo>
                                          <a:pt x="3722" y="12638"/>
                                        </a:lnTo>
                                        <a:lnTo>
                                          <a:pt x="3790" y="12672"/>
                                        </a:lnTo>
                                        <a:lnTo>
                                          <a:pt x="3861" y="12707"/>
                                        </a:lnTo>
                                        <a:lnTo>
                                          <a:pt x="3935" y="12744"/>
                                        </a:lnTo>
                                        <a:lnTo>
                                          <a:pt x="3998" y="12776"/>
                                        </a:lnTo>
                                        <a:lnTo>
                                          <a:pt x="4062" y="12806"/>
                                        </a:lnTo>
                                        <a:lnTo>
                                          <a:pt x="4129" y="12836"/>
                                        </a:lnTo>
                                        <a:lnTo>
                                          <a:pt x="4198" y="12865"/>
                                        </a:lnTo>
                                        <a:lnTo>
                                          <a:pt x="4267" y="12894"/>
                                        </a:lnTo>
                                        <a:lnTo>
                                          <a:pt x="4339" y="12923"/>
                                        </a:lnTo>
                                        <a:lnTo>
                                          <a:pt x="4413" y="12950"/>
                                        </a:lnTo>
                                        <a:lnTo>
                                          <a:pt x="4488" y="12977"/>
                                        </a:lnTo>
                                        <a:lnTo>
                                          <a:pt x="4566" y="13004"/>
                                        </a:lnTo>
                                        <a:lnTo>
                                          <a:pt x="4644" y="13029"/>
                                        </a:lnTo>
                                        <a:lnTo>
                                          <a:pt x="4723" y="13053"/>
                                        </a:lnTo>
                                        <a:lnTo>
                                          <a:pt x="4803" y="13077"/>
                                        </a:lnTo>
                                        <a:lnTo>
                                          <a:pt x="4886" y="13101"/>
                                        </a:lnTo>
                                        <a:lnTo>
                                          <a:pt x="4970" y="13123"/>
                                        </a:lnTo>
                                        <a:lnTo>
                                          <a:pt x="5054" y="13144"/>
                                        </a:lnTo>
                                        <a:lnTo>
                                          <a:pt x="5140" y="13164"/>
                                        </a:lnTo>
                                        <a:lnTo>
                                          <a:pt x="5225" y="13184"/>
                                        </a:lnTo>
                                        <a:lnTo>
                                          <a:pt x="5313" y="13201"/>
                                        </a:lnTo>
                                        <a:lnTo>
                                          <a:pt x="5401" y="13219"/>
                                        </a:lnTo>
                                        <a:lnTo>
                                          <a:pt x="5490" y="13235"/>
                                        </a:lnTo>
                                        <a:lnTo>
                                          <a:pt x="5580" y="13251"/>
                                        </a:lnTo>
                                        <a:lnTo>
                                          <a:pt x="5670" y="13265"/>
                                        </a:lnTo>
                                        <a:lnTo>
                                          <a:pt x="5759" y="13277"/>
                                        </a:lnTo>
                                        <a:lnTo>
                                          <a:pt x="5850" y="13289"/>
                                        </a:lnTo>
                                        <a:lnTo>
                                          <a:pt x="5942" y="13299"/>
                                        </a:lnTo>
                                        <a:lnTo>
                                          <a:pt x="6033" y="13309"/>
                                        </a:lnTo>
                                        <a:lnTo>
                                          <a:pt x="6125" y="13316"/>
                                        </a:lnTo>
                                        <a:lnTo>
                                          <a:pt x="6217" y="13322"/>
                                        </a:lnTo>
                                        <a:lnTo>
                                          <a:pt x="6309" y="13328"/>
                                        </a:lnTo>
                                        <a:lnTo>
                                          <a:pt x="6401" y="13332"/>
                                        </a:lnTo>
                                        <a:lnTo>
                                          <a:pt x="6492" y="13334"/>
                                        </a:lnTo>
                                        <a:lnTo>
                                          <a:pt x="6584" y="13335"/>
                                        </a:lnTo>
                                        <a:lnTo>
                                          <a:pt x="7112" y="13336"/>
                                        </a:lnTo>
                                        <a:lnTo>
                                          <a:pt x="7280" y="13333"/>
                                        </a:lnTo>
                                        <a:lnTo>
                                          <a:pt x="7448" y="13323"/>
                                        </a:lnTo>
                                        <a:lnTo>
                                          <a:pt x="7615" y="13308"/>
                                        </a:lnTo>
                                        <a:lnTo>
                                          <a:pt x="7780" y="13287"/>
                                        </a:lnTo>
                                        <a:lnTo>
                                          <a:pt x="7945" y="13259"/>
                                        </a:lnTo>
                                        <a:lnTo>
                                          <a:pt x="8109" y="13227"/>
                                        </a:lnTo>
                                        <a:lnTo>
                                          <a:pt x="8271" y="13189"/>
                                        </a:lnTo>
                                        <a:lnTo>
                                          <a:pt x="8432" y="13146"/>
                                        </a:lnTo>
                                        <a:lnTo>
                                          <a:pt x="8591" y="13098"/>
                                        </a:lnTo>
                                        <a:lnTo>
                                          <a:pt x="8749" y="13047"/>
                                        </a:lnTo>
                                        <a:lnTo>
                                          <a:pt x="8904" y="12991"/>
                                        </a:lnTo>
                                        <a:lnTo>
                                          <a:pt x="9058" y="12931"/>
                                        </a:lnTo>
                                        <a:lnTo>
                                          <a:pt x="9210" y="12868"/>
                                        </a:lnTo>
                                        <a:lnTo>
                                          <a:pt x="9359" y="12801"/>
                                        </a:lnTo>
                                        <a:lnTo>
                                          <a:pt x="9506" y="12730"/>
                                        </a:lnTo>
                                        <a:lnTo>
                                          <a:pt x="9651" y="12658"/>
                                        </a:lnTo>
                                        <a:lnTo>
                                          <a:pt x="9794" y="12582"/>
                                        </a:lnTo>
                                        <a:lnTo>
                                          <a:pt x="9932" y="12503"/>
                                        </a:lnTo>
                                        <a:lnTo>
                                          <a:pt x="10070" y="12423"/>
                                        </a:lnTo>
                                        <a:lnTo>
                                          <a:pt x="10203" y="12340"/>
                                        </a:lnTo>
                                        <a:lnTo>
                                          <a:pt x="10333" y="12256"/>
                                        </a:lnTo>
                                        <a:lnTo>
                                          <a:pt x="10461" y="12171"/>
                                        </a:lnTo>
                                        <a:lnTo>
                                          <a:pt x="10585" y="12085"/>
                                        </a:lnTo>
                                        <a:lnTo>
                                          <a:pt x="10705" y="11997"/>
                                        </a:lnTo>
                                        <a:lnTo>
                                          <a:pt x="10823" y="11908"/>
                                        </a:lnTo>
                                        <a:lnTo>
                                          <a:pt x="10936" y="11820"/>
                                        </a:lnTo>
                                        <a:lnTo>
                                          <a:pt x="11046" y="11731"/>
                                        </a:lnTo>
                                        <a:lnTo>
                                          <a:pt x="11152" y="11642"/>
                                        </a:lnTo>
                                        <a:lnTo>
                                          <a:pt x="11253" y="11553"/>
                                        </a:lnTo>
                                        <a:lnTo>
                                          <a:pt x="11350" y="11466"/>
                                        </a:lnTo>
                                        <a:lnTo>
                                          <a:pt x="11444" y="11378"/>
                                        </a:lnTo>
                                        <a:lnTo>
                                          <a:pt x="11532" y="11291"/>
                                        </a:lnTo>
                                        <a:lnTo>
                                          <a:pt x="11624" y="11199"/>
                                        </a:lnTo>
                                        <a:lnTo>
                                          <a:pt x="11715" y="11101"/>
                                        </a:lnTo>
                                        <a:lnTo>
                                          <a:pt x="11806" y="11000"/>
                                        </a:lnTo>
                                        <a:lnTo>
                                          <a:pt x="11895" y="10895"/>
                                        </a:lnTo>
                                        <a:lnTo>
                                          <a:pt x="11983" y="10787"/>
                                        </a:lnTo>
                                        <a:lnTo>
                                          <a:pt x="12071" y="10674"/>
                                        </a:lnTo>
                                        <a:lnTo>
                                          <a:pt x="12156" y="10558"/>
                                        </a:lnTo>
                                        <a:lnTo>
                                          <a:pt x="12240" y="10439"/>
                                        </a:lnTo>
                                        <a:lnTo>
                                          <a:pt x="12322" y="10316"/>
                                        </a:lnTo>
                                        <a:lnTo>
                                          <a:pt x="12404" y="10189"/>
                                        </a:lnTo>
                                        <a:lnTo>
                                          <a:pt x="12482" y="10060"/>
                                        </a:lnTo>
                                        <a:lnTo>
                                          <a:pt x="12558" y="9928"/>
                                        </a:lnTo>
                                        <a:lnTo>
                                          <a:pt x="12632" y="9792"/>
                                        </a:lnTo>
                                        <a:lnTo>
                                          <a:pt x="12704" y="9652"/>
                                        </a:lnTo>
                                        <a:lnTo>
                                          <a:pt x="12774" y="9510"/>
                                        </a:lnTo>
                                        <a:lnTo>
                                          <a:pt x="12840" y="9365"/>
                                        </a:lnTo>
                                        <a:lnTo>
                                          <a:pt x="12904" y="9218"/>
                                        </a:lnTo>
                                        <a:lnTo>
                                          <a:pt x="12964" y="9068"/>
                                        </a:lnTo>
                                        <a:lnTo>
                                          <a:pt x="13022" y="8914"/>
                                        </a:lnTo>
                                        <a:lnTo>
                                          <a:pt x="13076" y="8759"/>
                                        </a:lnTo>
                                        <a:lnTo>
                                          <a:pt x="13127" y="8601"/>
                                        </a:lnTo>
                                        <a:lnTo>
                                          <a:pt x="13175" y="8440"/>
                                        </a:lnTo>
                                        <a:lnTo>
                                          <a:pt x="13218" y="8277"/>
                                        </a:lnTo>
                                        <a:lnTo>
                                          <a:pt x="13257" y="8111"/>
                                        </a:lnTo>
                                        <a:lnTo>
                                          <a:pt x="13292" y="7944"/>
                                        </a:lnTo>
                                        <a:lnTo>
                                          <a:pt x="13324" y="7775"/>
                                        </a:lnTo>
                                        <a:lnTo>
                                          <a:pt x="13350" y="7602"/>
                                        </a:lnTo>
                                        <a:lnTo>
                                          <a:pt x="13373" y="7429"/>
                                        </a:lnTo>
                                        <a:lnTo>
                                          <a:pt x="13390" y="7253"/>
                                        </a:lnTo>
                                        <a:lnTo>
                                          <a:pt x="13404" y="7075"/>
                                        </a:lnTo>
                                        <a:lnTo>
                                          <a:pt x="13412" y="6897"/>
                                        </a:lnTo>
                                        <a:lnTo>
                                          <a:pt x="13415" y="6716"/>
                                        </a:lnTo>
                                        <a:lnTo>
                                          <a:pt x="13415" y="6416"/>
                                        </a:lnTo>
                                        <a:lnTo>
                                          <a:pt x="13412" y="6240"/>
                                        </a:lnTo>
                                        <a:lnTo>
                                          <a:pt x="13403" y="6065"/>
                                        </a:lnTo>
                                        <a:lnTo>
                                          <a:pt x="13388" y="5893"/>
                                        </a:lnTo>
                                        <a:lnTo>
                                          <a:pt x="13367" y="5720"/>
                                        </a:lnTo>
                                        <a:lnTo>
                                          <a:pt x="13342" y="5550"/>
                                        </a:lnTo>
                                        <a:lnTo>
                                          <a:pt x="13310" y="5382"/>
                                        </a:lnTo>
                                        <a:lnTo>
                                          <a:pt x="13274" y="5215"/>
                                        </a:lnTo>
                                        <a:lnTo>
                                          <a:pt x="13233" y="5049"/>
                                        </a:lnTo>
                                        <a:lnTo>
                                          <a:pt x="13187" y="4887"/>
                                        </a:lnTo>
                                        <a:lnTo>
                                          <a:pt x="13137" y="4726"/>
                                        </a:lnTo>
                                        <a:lnTo>
                                          <a:pt x="13083" y="4567"/>
                                        </a:lnTo>
                                        <a:lnTo>
                                          <a:pt x="13024" y="4409"/>
                                        </a:lnTo>
                                        <a:lnTo>
                                          <a:pt x="12963" y="4256"/>
                                        </a:lnTo>
                                        <a:lnTo>
                                          <a:pt x="12898" y="4103"/>
                                        </a:lnTo>
                                        <a:lnTo>
                                          <a:pt x="12829" y="3954"/>
                                        </a:lnTo>
                                        <a:lnTo>
                                          <a:pt x="12758" y="3807"/>
                                        </a:lnTo>
                                        <a:lnTo>
                                          <a:pt x="12683" y="3663"/>
                                        </a:lnTo>
                                        <a:lnTo>
                                          <a:pt x="12607" y="3521"/>
                                        </a:lnTo>
                                        <a:lnTo>
                                          <a:pt x="12526" y="3382"/>
                                        </a:lnTo>
                                        <a:lnTo>
                                          <a:pt x="12445" y="3246"/>
                                        </a:lnTo>
                                        <a:lnTo>
                                          <a:pt x="12361" y="3114"/>
                                        </a:lnTo>
                                        <a:lnTo>
                                          <a:pt x="12277" y="2985"/>
                                        </a:lnTo>
                                        <a:lnTo>
                                          <a:pt x="12190" y="2860"/>
                                        </a:lnTo>
                                        <a:lnTo>
                                          <a:pt x="12102" y="2737"/>
                                        </a:lnTo>
                                        <a:lnTo>
                                          <a:pt x="12012" y="2618"/>
                                        </a:lnTo>
                                        <a:lnTo>
                                          <a:pt x="11923" y="2502"/>
                                        </a:lnTo>
                                        <a:lnTo>
                                          <a:pt x="11833" y="2391"/>
                                        </a:lnTo>
                                        <a:lnTo>
                                          <a:pt x="11742" y="2282"/>
                                        </a:lnTo>
                                        <a:lnTo>
                                          <a:pt x="11650" y="2178"/>
                                        </a:lnTo>
                                        <a:lnTo>
                                          <a:pt x="11559" y="2077"/>
                                        </a:lnTo>
                                        <a:lnTo>
                                          <a:pt x="11468" y="1982"/>
                                        </a:lnTo>
                                        <a:lnTo>
                                          <a:pt x="11378" y="1889"/>
                                        </a:lnTo>
                                        <a:lnTo>
                                          <a:pt x="11281" y="1796"/>
                                        </a:lnTo>
                                        <a:lnTo>
                                          <a:pt x="11180" y="1702"/>
                                        </a:lnTo>
                                        <a:lnTo>
                                          <a:pt x="11077" y="1610"/>
                                        </a:lnTo>
                                        <a:lnTo>
                                          <a:pt x="10969" y="1519"/>
                                        </a:lnTo>
                                        <a:lnTo>
                                          <a:pt x="10857" y="1429"/>
                                        </a:lnTo>
                                        <a:lnTo>
                                          <a:pt x="10741" y="1340"/>
                                        </a:lnTo>
                                        <a:lnTo>
                                          <a:pt x="10623" y="1254"/>
                                        </a:lnTo>
                                        <a:lnTo>
                                          <a:pt x="10501" y="1169"/>
                                        </a:lnTo>
                                        <a:lnTo>
                                          <a:pt x="10375" y="1086"/>
                                        </a:lnTo>
                                        <a:lnTo>
                                          <a:pt x="10246" y="1005"/>
                                        </a:lnTo>
                                        <a:lnTo>
                                          <a:pt x="10115" y="926"/>
                                        </a:lnTo>
                                        <a:lnTo>
                                          <a:pt x="9980" y="849"/>
                                        </a:lnTo>
                                        <a:lnTo>
                                          <a:pt x="9841" y="775"/>
                                        </a:lnTo>
                                        <a:lnTo>
                                          <a:pt x="9700" y="703"/>
                                        </a:lnTo>
                                        <a:lnTo>
                                          <a:pt x="9555" y="634"/>
                                        </a:lnTo>
                                        <a:lnTo>
                                          <a:pt x="9408" y="568"/>
                                        </a:lnTo>
                                        <a:lnTo>
                                          <a:pt x="9258" y="505"/>
                                        </a:lnTo>
                                        <a:lnTo>
                                          <a:pt x="9103" y="444"/>
                                        </a:lnTo>
                                        <a:lnTo>
                                          <a:pt x="8948" y="387"/>
                                        </a:lnTo>
                                        <a:lnTo>
                                          <a:pt x="8788" y="333"/>
                                        </a:lnTo>
                                        <a:lnTo>
                                          <a:pt x="8626" y="283"/>
                                        </a:lnTo>
                                        <a:lnTo>
                                          <a:pt x="8462" y="237"/>
                                        </a:lnTo>
                                        <a:lnTo>
                                          <a:pt x="8294" y="193"/>
                                        </a:lnTo>
                                        <a:lnTo>
                                          <a:pt x="8125" y="155"/>
                                        </a:lnTo>
                                        <a:lnTo>
                                          <a:pt x="7953" y="120"/>
                                        </a:lnTo>
                                        <a:lnTo>
                                          <a:pt x="7778" y="89"/>
                                        </a:lnTo>
                                        <a:lnTo>
                                          <a:pt x="7601" y="63"/>
                                        </a:lnTo>
                                        <a:lnTo>
                                          <a:pt x="7421" y="41"/>
                                        </a:lnTo>
                                        <a:lnTo>
                                          <a:pt x="7239" y="23"/>
                                        </a:lnTo>
                                        <a:lnTo>
                                          <a:pt x="7055" y="11"/>
                                        </a:lnTo>
                                        <a:lnTo>
                                          <a:pt x="6869" y="3"/>
                                        </a:lnTo>
                                        <a:lnTo>
                                          <a:pt x="6681" y="0"/>
                                        </a:lnTo>
                                        <a:lnTo>
                                          <a:pt x="6379" y="0"/>
                                        </a:lnTo>
                                        <a:lnTo>
                                          <a:pt x="6301" y="1"/>
                                        </a:lnTo>
                                        <a:lnTo>
                                          <a:pt x="6222" y="4"/>
                                        </a:lnTo>
                                        <a:lnTo>
                                          <a:pt x="6140" y="9"/>
                                        </a:lnTo>
                                        <a:lnTo>
                                          <a:pt x="6058" y="16"/>
                                        </a:lnTo>
                                        <a:lnTo>
                                          <a:pt x="5973" y="25"/>
                                        </a:lnTo>
                                        <a:lnTo>
                                          <a:pt x="5886" y="36"/>
                                        </a:lnTo>
                                        <a:lnTo>
                                          <a:pt x="5800" y="48"/>
                                        </a:lnTo>
                                        <a:lnTo>
                                          <a:pt x="5712" y="62"/>
                                        </a:lnTo>
                                        <a:lnTo>
                                          <a:pt x="5623" y="78"/>
                                        </a:lnTo>
                                        <a:lnTo>
                                          <a:pt x="5534" y="96"/>
                                        </a:lnTo>
                                        <a:lnTo>
                                          <a:pt x="5444" y="114"/>
                                        </a:lnTo>
                                        <a:lnTo>
                                          <a:pt x="5354" y="134"/>
                                        </a:lnTo>
                                        <a:lnTo>
                                          <a:pt x="5265" y="155"/>
                                        </a:lnTo>
                                        <a:lnTo>
                                          <a:pt x="5175" y="177"/>
                                        </a:lnTo>
                                        <a:lnTo>
                                          <a:pt x="5086" y="199"/>
                                        </a:lnTo>
                                        <a:lnTo>
                                          <a:pt x="4997" y="223"/>
                                        </a:lnTo>
                                        <a:lnTo>
                                          <a:pt x="4909" y="248"/>
                                        </a:lnTo>
                                        <a:lnTo>
                                          <a:pt x="4821" y="273"/>
                                        </a:lnTo>
                                        <a:lnTo>
                                          <a:pt x="4736" y="300"/>
                                        </a:lnTo>
                                        <a:lnTo>
                                          <a:pt x="4651" y="326"/>
                                        </a:lnTo>
                                        <a:lnTo>
                                          <a:pt x="4568" y="353"/>
                                        </a:lnTo>
                                        <a:lnTo>
                                          <a:pt x="4486" y="381"/>
                                        </a:lnTo>
                                        <a:lnTo>
                                          <a:pt x="4407" y="408"/>
                                        </a:lnTo>
                                        <a:lnTo>
                                          <a:pt x="4330" y="436"/>
                                        </a:lnTo>
                                        <a:lnTo>
                                          <a:pt x="4254" y="465"/>
                                        </a:lnTo>
                                        <a:lnTo>
                                          <a:pt x="4181" y="493"/>
                                        </a:lnTo>
                                        <a:lnTo>
                                          <a:pt x="4110" y="520"/>
                                        </a:lnTo>
                                        <a:lnTo>
                                          <a:pt x="4042" y="549"/>
                                        </a:lnTo>
                                        <a:lnTo>
                                          <a:pt x="3978" y="576"/>
                                        </a:lnTo>
                                        <a:lnTo>
                                          <a:pt x="3916" y="603"/>
                                        </a:lnTo>
                                        <a:lnTo>
                                          <a:pt x="3858" y="631"/>
                                        </a:lnTo>
                                        <a:lnTo>
                                          <a:pt x="3803" y="657"/>
                                        </a:lnTo>
                                        <a:lnTo>
                                          <a:pt x="3729" y="695"/>
                                        </a:lnTo>
                                        <a:lnTo>
                                          <a:pt x="3657" y="732"/>
                                        </a:lnTo>
                                        <a:lnTo>
                                          <a:pt x="3586" y="769"/>
                                        </a:lnTo>
                                        <a:lnTo>
                                          <a:pt x="3518" y="804"/>
                                        </a:lnTo>
                                        <a:lnTo>
                                          <a:pt x="3450" y="841"/>
                                        </a:lnTo>
                                        <a:lnTo>
                                          <a:pt x="3384" y="878"/>
                                        </a:lnTo>
                                        <a:lnTo>
                                          <a:pt x="3320" y="915"/>
                                        </a:lnTo>
                                        <a:lnTo>
                                          <a:pt x="3256" y="951"/>
                                        </a:lnTo>
                                        <a:lnTo>
                                          <a:pt x="3194" y="989"/>
                                        </a:lnTo>
                                        <a:lnTo>
                                          <a:pt x="3133" y="1026"/>
                                        </a:lnTo>
                                        <a:lnTo>
                                          <a:pt x="3073" y="1064"/>
                                        </a:lnTo>
                                        <a:lnTo>
                                          <a:pt x="3014" y="1102"/>
                                        </a:lnTo>
                                        <a:lnTo>
                                          <a:pt x="2956" y="1141"/>
                                        </a:lnTo>
                                        <a:lnTo>
                                          <a:pt x="2899" y="1180"/>
                                        </a:lnTo>
                                        <a:lnTo>
                                          <a:pt x="2842" y="1218"/>
                                        </a:lnTo>
                                        <a:lnTo>
                                          <a:pt x="2786" y="1258"/>
                                        </a:lnTo>
                                        <a:lnTo>
                                          <a:pt x="2731" y="1298"/>
                                        </a:lnTo>
                                        <a:lnTo>
                                          <a:pt x="2676" y="1339"/>
                                        </a:lnTo>
                                        <a:lnTo>
                                          <a:pt x="2622" y="1381"/>
                                        </a:lnTo>
                                        <a:lnTo>
                                          <a:pt x="2568" y="1423"/>
                                        </a:lnTo>
                                        <a:lnTo>
                                          <a:pt x="2514" y="1468"/>
                                        </a:lnTo>
                                        <a:lnTo>
                                          <a:pt x="2461" y="1511"/>
                                        </a:lnTo>
                                        <a:lnTo>
                                          <a:pt x="2407" y="1556"/>
                                        </a:lnTo>
                                        <a:lnTo>
                                          <a:pt x="2354" y="1602"/>
                                        </a:lnTo>
                                        <a:lnTo>
                                          <a:pt x="2300" y="1648"/>
                                        </a:lnTo>
                                        <a:lnTo>
                                          <a:pt x="2248" y="1696"/>
                                        </a:lnTo>
                                        <a:lnTo>
                                          <a:pt x="2194" y="1745"/>
                                        </a:lnTo>
                                        <a:lnTo>
                                          <a:pt x="2140" y="1795"/>
                                        </a:lnTo>
                                        <a:lnTo>
                                          <a:pt x="2086" y="1846"/>
                                        </a:lnTo>
                                        <a:lnTo>
                                          <a:pt x="2031" y="1899"/>
                                        </a:lnTo>
                                        <a:lnTo>
                                          <a:pt x="1976" y="1951"/>
                                        </a:lnTo>
                                        <a:lnTo>
                                          <a:pt x="1921" y="2007"/>
                                        </a:lnTo>
                                        <a:lnTo>
                                          <a:pt x="1828" y="2101"/>
                                        </a:lnTo>
                                        <a:lnTo>
                                          <a:pt x="1736" y="2197"/>
                                        </a:lnTo>
                                        <a:lnTo>
                                          <a:pt x="1645" y="2298"/>
                                        </a:lnTo>
                                        <a:lnTo>
                                          <a:pt x="1555" y="2402"/>
                                        </a:lnTo>
                                        <a:lnTo>
                                          <a:pt x="1465" y="2511"/>
                                        </a:lnTo>
                                        <a:lnTo>
                                          <a:pt x="1377" y="2622"/>
                                        </a:lnTo>
                                        <a:lnTo>
                                          <a:pt x="1289" y="2737"/>
                                        </a:lnTo>
                                        <a:lnTo>
                                          <a:pt x="1205" y="2855"/>
                                        </a:lnTo>
                                        <a:lnTo>
                                          <a:pt x="1120" y="2976"/>
                                        </a:lnTo>
                                        <a:lnTo>
                                          <a:pt x="1039" y="3101"/>
                                        </a:lnTo>
                                        <a:lnTo>
                                          <a:pt x="958" y="3229"/>
                                        </a:lnTo>
                                        <a:lnTo>
                                          <a:pt x="880" y="3360"/>
                                        </a:lnTo>
                                        <a:lnTo>
                                          <a:pt x="804" y="3494"/>
                                        </a:lnTo>
                                        <a:lnTo>
                                          <a:pt x="731" y="3630"/>
                                        </a:lnTo>
                                        <a:lnTo>
                                          <a:pt x="660" y="3771"/>
                                        </a:lnTo>
                                        <a:lnTo>
                                          <a:pt x="591" y="3913"/>
                                        </a:lnTo>
                                        <a:lnTo>
                                          <a:pt x="526" y="4059"/>
                                        </a:lnTo>
                                        <a:lnTo>
                                          <a:pt x="465" y="4207"/>
                                        </a:lnTo>
                                        <a:lnTo>
                                          <a:pt x="405" y="4359"/>
                                        </a:lnTo>
                                        <a:lnTo>
                                          <a:pt x="349" y="4512"/>
                                        </a:lnTo>
                                        <a:lnTo>
                                          <a:pt x="297" y="4669"/>
                                        </a:lnTo>
                                        <a:lnTo>
                                          <a:pt x="249" y="4828"/>
                                        </a:lnTo>
                                        <a:lnTo>
                                          <a:pt x="204" y="4990"/>
                                        </a:lnTo>
                                        <a:lnTo>
                                          <a:pt x="163" y="5153"/>
                                        </a:lnTo>
                                        <a:lnTo>
                                          <a:pt x="127" y="5320"/>
                                        </a:lnTo>
                                        <a:lnTo>
                                          <a:pt x="94" y="5488"/>
                                        </a:lnTo>
                                        <a:lnTo>
                                          <a:pt x="67" y="5658"/>
                                        </a:lnTo>
                                        <a:lnTo>
                                          <a:pt x="44" y="5832"/>
                                        </a:lnTo>
                                        <a:lnTo>
                                          <a:pt x="26" y="6007"/>
                                        </a:lnTo>
                                        <a:lnTo>
                                          <a:pt x="13" y="6184"/>
                                        </a:lnTo>
                                        <a:lnTo>
                                          <a:pt x="5" y="6364"/>
                                        </a:lnTo>
                                        <a:lnTo>
                                          <a:pt x="1" y="65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6" y="66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150 w 338"/>
                                      <a:gd name="T1" fmla="*/ 450 h 450"/>
                                      <a:gd name="T2" fmla="*/ 182 w 338"/>
                                      <a:gd name="T3" fmla="*/ 374 h 450"/>
                                      <a:gd name="T4" fmla="*/ 230 w 338"/>
                                      <a:gd name="T5" fmla="*/ 374 h 450"/>
                                      <a:gd name="T6" fmla="*/ 261 w 338"/>
                                      <a:gd name="T7" fmla="*/ 371 h 450"/>
                                      <a:gd name="T8" fmla="*/ 289 w 338"/>
                                      <a:gd name="T9" fmla="*/ 366 h 450"/>
                                      <a:gd name="T10" fmla="*/ 312 w 338"/>
                                      <a:gd name="T11" fmla="*/ 355 h 450"/>
                                      <a:gd name="T12" fmla="*/ 324 w 338"/>
                                      <a:gd name="T13" fmla="*/ 344 h 450"/>
                                      <a:gd name="T14" fmla="*/ 331 w 338"/>
                                      <a:gd name="T15" fmla="*/ 334 h 450"/>
                                      <a:gd name="T16" fmla="*/ 336 w 338"/>
                                      <a:gd name="T17" fmla="*/ 322 h 450"/>
                                      <a:gd name="T18" fmla="*/ 338 w 338"/>
                                      <a:gd name="T19" fmla="*/ 308 h 450"/>
                                      <a:gd name="T20" fmla="*/ 338 w 338"/>
                                      <a:gd name="T21" fmla="*/ 273 h 450"/>
                                      <a:gd name="T22" fmla="*/ 331 w 338"/>
                                      <a:gd name="T23" fmla="*/ 219 h 450"/>
                                      <a:gd name="T24" fmla="*/ 316 w 338"/>
                                      <a:gd name="T25" fmla="*/ 166 h 450"/>
                                      <a:gd name="T26" fmla="*/ 300 w 338"/>
                                      <a:gd name="T27" fmla="*/ 129 h 450"/>
                                      <a:gd name="T28" fmla="*/ 287 w 338"/>
                                      <a:gd name="T29" fmla="*/ 106 h 450"/>
                                      <a:gd name="T30" fmla="*/ 274 w 338"/>
                                      <a:gd name="T31" fmla="*/ 85 h 450"/>
                                      <a:gd name="T32" fmla="*/ 257 w 338"/>
                                      <a:gd name="T33" fmla="*/ 65 h 450"/>
                                      <a:gd name="T34" fmla="*/ 240 w 338"/>
                                      <a:gd name="T35" fmla="*/ 48 h 450"/>
                                      <a:gd name="T36" fmla="*/ 220 w 338"/>
                                      <a:gd name="T37" fmla="*/ 34 h 450"/>
                                      <a:gd name="T38" fmla="*/ 199 w 338"/>
                                      <a:gd name="T39" fmla="*/ 21 h 450"/>
                                      <a:gd name="T40" fmla="*/ 176 w 338"/>
                                      <a:gd name="T41" fmla="*/ 10 h 450"/>
                                      <a:gd name="T42" fmla="*/ 152 w 338"/>
                                      <a:gd name="T43" fmla="*/ 4 h 450"/>
                                      <a:gd name="T44" fmla="*/ 127 w 338"/>
                                      <a:gd name="T45" fmla="*/ 1 h 450"/>
                                      <a:gd name="T46" fmla="*/ 106 w 338"/>
                                      <a:gd name="T47" fmla="*/ 1 h 450"/>
                                      <a:gd name="T48" fmla="*/ 91 w 338"/>
                                      <a:gd name="T49" fmla="*/ 9 h 450"/>
                                      <a:gd name="T50" fmla="*/ 77 w 338"/>
                                      <a:gd name="T51" fmla="*/ 24 h 450"/>
                                      <a:gd name="T52" fmla="*/ 65 w 338"/>
                                      <a:gd name="T53" fmla="*/ 44 h 450"/>
                                      <a:gd name="T54" fmla="*/ 55 w 338"/>
                                      <a:gd name="T55" fmla="*/ 70 h 450"/>
                                      <a:gd name="T56" fmla="*/ 45 w 338"/>
                                      <a:gd name="T57" fmla="*/ 101 h 450"/>
                                      <a:gd name="T58" fmla="*/ 33 w 338"/>
                                      <a:gd name="T59" fmla="*/ 152 h 450"/>
                                      <a:gd name="T60" fmla="*/ 19 w 338"/>
                                      <a:gd name="T61" fmla="*/ 227 h 450"/>
                                      <a:gd name="T62" fmla="*/ 9 w 338"/>
                                      <a:gd name="T63" fmla="*/ 303 h 450"/>
                                      <a:gd name="T64" fmla="*/ 1 w 338"/>
                                      <a:gd name="T65" fmla="*/ 403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338" h="450">
                                        <a:moveTo>
                                          <a:pt x="0" y="450"/>
                                        </a:moveTo>
                                        <a:lnTo>
                                          <a:pt x="150" y="450"/>
                                        </a:lnTo>
                                        <a:lnTo>
                                          <a:pt x="150" y="374"/>
                                        </a:lnTo>
                                        <a:lnTo>
                                          <a:pt x="182" y="374"/>
                                        </a:lnTo>
                                        <a:lnTo>
                                          <a:pt x="214" y="374"/>
                                        </a:lnTo>
                                        <a:lnTo>
                                          <a:pt x="230" y="374"/>
                                        </a:lnTo>
                                        <a:lnTo>
                                          <a:pt x="246" y="373"/>
                                        </a:lnTo>
                                        <a:lnTo>
                                          <a:pt x="261" y="371"/>
                                        </a:lnTo>
                                        <a:lnTo>
                                          <a:pt x="276" y="369"/>
                                        </a:lnTo>
                                        <a:lnTo>
                                          <a:pt x="289" y="366"/>
                                        </a:lnTo>
                                        <a:lnTo>
                                          <a:pt x="301" y="362"/>
                                        </a:lnTo>
                                        <a:lnTo>
                                          <a:pt x="312" y="355"/>
                                        </a:lnTo>
                                        <a:lnTo>
                                          <a:pt x="320" y="348"/>
                                        </a:lnTo>
                                        <a:lnTo>
                                          <a:pt x="324" y="344"/>
                                        </a:lnTo>
                                        <a:lnTo>
                                          <a:pt x="329" y="338"/>
                                        </a:lnTo>
                                        <a:lnTo>
                                          <a:pt x="331" y="334"/>
                                        </a:lnTo>
                                        <a:lnTo>
                                          <a:pt x="334" y="328"/>
                                        </a:lnTo>
                                        <a:lnTo>
                                          <a:pt x="336" y="322"/>
                                        </a:lnTo>
                                        <a:lnTo>
                                          <a:pt x="337" y="315"/>
                                        </a:lnTo>
                                        <a:lnTo>
                                          <a:pt x="338" y="308"/>
                                        </a:lnTo>
                                        <a:lnTo>
                                          <a:pt x="338" y="301"/>
                                        </a:lnTo>
                                        <a:lnTo>
                                          <a:pt x="338" y="273"/>
                                        </a:lnTo>
                                        <a:lnTo>
                                          <a:pt x="335" y="245"/>
                                        </a:lnTo>
                                        <a:lnTo>
                                          <a:pt x="331" y="219"/>
                                        </a:lnTo>
                                        <a:lnTo>
                                          <a:pt x="324" y="191"/>
                                        </a:lnTo>
                                        <a:lnTo>
                                          <a:pt x="316" y="166"/>
                                        </a:lnTo>
                                        <a:lnTo>
                                          <a:pt x="305" y="141"/>
                                        </a:lnTo>
                                        <a:lnTo>
                                          <a:pt x="300" y="129"/>
                                        </a:lnTo>
                                        <a:lnTo>
                                          <a:pt x="294" y="118"/>
                                        </a:lnTo>
                                        <a:lnTo>
                                          <a:pt x="287" y="106"/>
                                        </a:lnTo>
                                        <a:lnTo>
                                          <a:pt x="281" y="96"/>
                                        </a:lnTo>
                                        <a:lnTo>
                                          <a:pt x="274" y="85"/>
                                        </a:lnTo>
                                        <a:lnTo>
                                          <a:pt x="265" y="75"/>
                                        </a:lnTo>
                                        <a:lnTo>
                                          <a:pt x="257" y="65"/>
                                        </a:lnTo>
                                        <a:lnTo>
                                          <a:pt x="248" y="57"/>
                                        </a:lnTo>
                                        <a:lnTo>
                                          <a:pt x="240" y="48"/>
                                        </a:lnTo>
                                        <a:lnTo>
                                          <a:pt x="230" y="40"/>
                                        </a:lnTo>
                                        <a:lnTo>
                                          <a:pt x="220" y="34"/>
                                        </a:lnTo>
                                        <a:lnTo>
                                          <a:pt x="210" y="26"/>
                                        </a:lnTo>
                                        <a:lnTo>
                                          <a:pt x="199" y="21"/>
                                        </a:lnTo>
                                        <a:lnTo>
                                          <a:pt x="188" y="16"/>
                                        </a:lnTo>
                                        <a:lnTo>
                                          <a:pt x="176" y="10"/>
                                        </a:lnTo>
                                        <a:lnTo>
                                          <a:pt x="165" y="7"/>
                                        </a:lnTo>
                                        <a:lnTo>
                                          <a:pt x="152" y="4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27" y="1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06" y="1"/>
                                        </a:lnTo>
                                        <a:lnTo>
                                          <a:pt x="98" y="4"/>
                                        </a:lnTo>
                                        <a:lnTo>
                                          <a:pt x="91" y="9"/>
                                        </a:lnTo>
                                        <a:lnTo>
                                          <a:pt x="84" y="16"/>
                                        </a:lnTo>
                                        <a:lnTo>
                                          <a:pt x="77" y="24"/>
                                        </a:lnTo>
                                        <a:lnTo>
                                          <a:pt x="72" y="34"/>
                                        </a:lnTo>
                                        <a:lnTo>
                                          <a:pt x="65" y="44"/>
                                        </a:lnTo>
                                        <a:lnTo>
                                          <a:pt x="60" y="57"/>
                                        </a:lnTo>
                                        <a:lnTo>
                                          <a:pt x="55" y="7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101"/>
                                        </a:lnTo>
                                        <a:lnTo>
                                          <a:pt x="40" y="118"/>
                                        </a:lnTo>
                                        <a:lnTo>
                                          <a:pt x="33" y="152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19" y="227"/>
                                        </a:lnTo>
                                        <a:lnTo>
                                          <a:pt x="14" y="266"/>
                                        </a:lnTo>
                                        <a:lnTo>
                                          <a:pt x="9" y="303"/>
                                        </a:lnTo>
                                        <a:lnTo>
                                          <a:pt x="6" y="339"/>
                                        </a:lnTo>
                                        <a:lnTo>
                                          <a:pt x="1" y="403"/>
                                        </a:lnTo>
                                        <a:lnTo>
                                          <a:pt x="0" y="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ECF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" y="693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150 w 340"/>
                                      <a:gd name="T1" fmla="*/ 450 h 450"/>
                                      <a:gd name="T2" fmla="*/ 194 w 340"/>
                                      <a:gd name="T3" fmla="*/ 375 h 450"/>
                                      <a:gd name="T4" fmla="*/ 248 w 340"/>
                                      <a:gd name="T5" fmla="*/ 374 h 450"/>
                                      <a:gd name="T6" fmla="*/ 277 w 340"/>
                                      <a:gd name="T7" fmla="*/ 369 h 450"/>
                                      <a:gd name="T8" fmla="*/ 296 w 340"/>
                                      <a:gd name="T9" fmla="*/ 363 h 450"/>
                                      <a:gd name="T10" fmla="*/ 307 w 340"/>
                                      <a:gd name="T11" fmla="*/ 357 h 450"/>
                                      <a:gd name="T12" fmla="*/ 315 w 340"/>
                                      <a:gd name="T13" fmla="*/ 348 h 450"/>
                                      <a:gd name="T14" fmla="*/ 324 w 340"/>
                                      <a:gd name="T15" fmla="*/ 339 h 450"/>
                                      <a:gd name="T16" fmla="*/ 329 w 340"/>
                                      <a:gd name="T17" fmla="*/ 326 h 450"/>
                                      <a:gd name="T18" fmla="*/ 334 w 340"/>
                                      <a:gd name="T19" fmla="*/ 313 h 450"/>
                                      <a:gd name="T20" fmla="*/ 339 w 340"/>
                                      <a:gd name="T21" fmla="*/ 285 h 450"/>
                                      <a:gd name="T22" fmla="*/ 339 w 340"/>
                                      <a:gd name="T23" fmla="*/ 236 h 450"/>
                                      <a:gd name="T24" fmla="*/ 331 w 340"/>
                                      <a:gd name="T25" fmla="*/ 183 h 450"/>
                                      <a:gd name="T26" fmla="*/ 316 w 340"/>
                                      <a:gd name="T27" fmla="*/ 135 h 450"/>
                                      <a:gd name="T28" fmla="*/ 300 w 340"/>
                                      <a:gd name="T29" fmla="*/ 103 h 450"/>
                                      <a:gd name="T30" fmla="*/ 288 w 340"/>
                                      <a:gd name="T31" fmla="*/ 85 h 450"/>
                                      <a:gd name="T32" fmla="*/ 273 w 340"/>
                                      <a:gd name="T33" fmla="*/ 67 h 450"/>
                                      <a:gd name="T34" fmla="*/ 257 w 340"/>
                                      <a:gd name="T35" fmla="*/ 51 h 450"/>
                                      <a:gd name="T36" fmla="*/ 239 w 340"/>
                                      <a:gd name="T37" fmla="*/ 37 h 450"/>
                                      <a:gd name="T38" fmla="*/ 220 w 340"/>
                                      <a:gd name="T39" fmla="*/ 26 h 450"/>
                                      <a:gd name="T40" fmla="*/ 199 w 340"/>
                                      <a:gd name="T41" fmla="*/ 16 h 450"/>
                                      <a:gd name="T42" fmla="*/ 177 w 340"/>
                                      <a:gd name="T43" fmla="*/ 9 h 450"/>
                                      <a:gd name="T44" fmla="*/ 152 w 340"/>
                                      <a:gd name="T45" fmla="*/ 4 h 450"/>
                                      <a:gd name="T46" fmla="*/ 127 w 340"/>
                                      <a:gd name="T47" fmla="*/ 1 h 450"/>
                                      <a:gd name="T48" fmla="*/ 106 w 340"/>
                                      <a:gd name="T49" fmla="*/ 1 h 450"/>
                                      <a:gd name="T50" fmla="*/ 91 w 340"/>
                                      <a:gd name="T51" fmla="*/ 10 h 450"/>
                                      <a:gd name="T52" fmla="*/ 78 w 340"/>
                                      <a:gd name="T53" fmla="*/ 25 h 450"/>
                                      <a:gd name="T54" fmla="*/ 66 w 340"/>
                                      <a:gd name="T55" fmla="*/ 46 h 450"/>
                                      <a:gd name="T56" fmla="*/ 55 w 340"/>
                                      <a:gd name="T57" fmla="*/ 71 h 450"/>
                                      <a:gd name="T58" fmla="*/ 46 w 340"/>
                                      <a:gd name="T59" fmla="*/ 101 h 450"/>
                                      <a:gd name="T60" fmla="*/ 33 w 340"/>
                                      <a:gd name="T61" fmla="*/ 153 h 450"/>
                                      <a:gd name="T62" fmla="*/ 19 w 340"/>
                                      <a:gd name="T63" fmla="*/ 228 h 450"/>
                                      <a:gd name="T64" fmla="*/ 10 w 340"/>
                                      <a:gd name="T65" fmla="*/ 304 h 450"/>
                                      <a:gd name="T66" fmla="*/ 2 w 340"/>
                                      <a:gd name="T67" fmla="*/ 403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340" h="450">
                                        <a:moveTo>
                                          <a:pt x="0" y="449"/>
                                        </a:moveTo>
                                        <a:lnTo>
                                          <a:pt x="150" y="450"/>
                                        </a:lnTo>
                                        <a:lnTo>
                                          <a:pt x="150" y="376"/>
                                        </a:lnTo>
                                        <a:lnTo>
                                          <a:pt x="194" y="375"/>
                                        </a:lnTo>
                                        <a:lnTo>
                                          <a:pt x="231" y="375"/>
                                        </a:lnTo>
                                        <a:lnTo>
                                          <a:pt x="248" y="374"/>
                                        </a:lnTo>
                                        <a:lnTo>
                                          <a:pt x="263" y="372"/>
                                        </a:lnTo>
                                        <a:lnTo>
                                          <a:pt x="277" y="369"/>
                                        </a:lnTo>
                                        <a:lnTo>
                                          <a:pt x="290" y="365"/>
                                        </a:lnTo>
                                        <a:lnTo>
                                          <a:pt x="296" y="363"/>
                                        </a:lnTo>
                                        <a:lnTo>
                                          <a:pt x="302" y="360"/>
                                        </a:lnTo>
                                        <a:lnTo>
                                          <a:pt x="307" y="357"/>
                                        </a:lnTo>
                                        <a:lnTo>
                                          <a:pt x="311" y="353"/>
                                        </a:lnTo>
                                        <a:lnTo>
                                          <a:pt x="315" y="348"/>
                                        </a:lnTo>
                                        <a:lnTo>
                                          <a:pt x="319" y="344"/>
                                        </a:lnTo>
                                        <a:lnTo>
                                          <a:pt x="324" y="339"/>
                                        </a:lnTo>
                                        <a:lnTo>
                                          <a:pt x="327" y="333"/>
                                        </a:lnTo>
                                        <a:lnTo>
                                          <a:pt x="329" y="326"/>
                                        </a:lnTo>
                                        <a:lnTo>
                                          <a:pt x="332" y="320"/>
                                        </a:lnTo>
                                        <a:lnTo>
                                          <a:pt x="334" y="313"/>
                                        </a:lnTo>
                                        <a:lnTo>
                                          <a:pt x="336" y="304"/>
                                        </a:lnTo>
                                        <a:lnTo>
                                          <a:pt x="339" y="285"/>
                                        </a:lnTo>
                                        <a:lnTo>
                                          <a:pt x="340" y="263"/>
                                        </a:lnTo>
                                        <a:lnTo>
                                          <a:pt x="339" y="236"/>
                                        </a:lnTo>
                                        <a:lnTo>
                                          <a:pt x="335" y="209"/>
                                        </a:lnTo>
                                        <a:lnTo>
                                          <a:pt x="331" y="183"/>
                                        </a:lnTo>
                                        <a:lnTo>
                                          <a:pt x="325" y="158"/>
                                        </a:lnTo>
                                        <a:lnTo>
                                          <a:pt x="316" y="135"/>
                                        </a:lnTo>
                                        <a:lnTo>
                                          <a:pt x="306" y="114"/>
                                        </a:lnTo>
                                        <a:lnTo>
                                          <a:pt x="300" y="103"/>
                                        </a:lnTo>
                                        <a:lnTo>
                                          <a:pt x="294" y="94"/>
                                        </a:lnTo>
                                        <a:lnTo>
                                          <a:pt x="288" y="85"/>
                                        </a:lnTo>
                                        <a:lnTo>
                                          <a:pt x="280" y="75"/>
                                        </a:lnTo>
                                        <a:lnTo>
                                          <a:pt x="273" y="67"/>
                                        </a:lnTo>
                                        <a:lnTo>
                                          <a:pt x="266" y="59"/>
                                        </a:lnTo>
                                        <a:lnTo>
                                          <a:pt x="257" y="51"/>
                                        </a:lnTo>
                                        <a:lnTo>
                                          <a:pt x="249" y="45"/>
                                        </a:lnTo>
                                        <a:lnTo>
                                          <a:pt x="239" y="37"/>
                                        </a:lnTo>
                                        <a:lnTo>
                                          <a:pt x="230" y="31"/>
                                        </a:lnTo>
                                        <a:lnTo>
                                          <a:pt x="220" y="26"/>
                                        </a:lnTo>
                                        <a:lnTo>
                                          <a:pt x="210" y="20"/>
                                        </a:lnTo>
                                        <a:lnTo>
                                          <a:pt x="199" y="16"/>
                                        </a:lnTo>
                                        <a:lnTo>
                                          <a:pt x="188" y="12"/>
                                        </a:lnTo>
                                        <a:lnTo>
                                          <a:pt x="177" y="9"/>
                                        </a:lnTo>
                                        <a:lnTo>
                                          <a:pt x="165" y="6"/>
                                        </a:lnTo>
                                        <a:lnTo>
                                          <a:pt x="152" y="4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7" y="1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06" y="1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91" y="10"/>
                                        </a:lnTo>
                                        <a:lnTo>
                                          <a:pt x="85" y="16"/>
                                        </a:lnTo>
                                        <a:lnTo>
                                          <a:pt x="78" y="25"/>
                                        </a:lnTo>
                                        <a:lnTo>
                                          <a:pt x="72" y="34"/>
                                        </a:lnTo>
                                        <a:lnTo>
                                          <a:pt x="66" y="46"/>
                                        </a:lnTo>
                                        <a:lnTo>
                                          <a:pt x="60" y="57"/>
                                        </a:lnTo>
                                        <a:lnTo>
                                          <a:pt x="55" y="71"/>
                                        </a:lnTo>
                                        <a:lnTo>
                                          <a:pt x="50" y="86"/>
                                        </a:lnTo>
                                        <a:lnTo>
                                          <a:pt x="46" y="101"/>
                                        </a:lnTo>
                                        <a:lnTo>
                                          <a:pt x="41" y="118"/>
                                        </a:lnTo>
                                        <a:lnTo>
                                          <a:pt x="33" y="153"/>
                                        </a:lnTo>
                                        <a:lnTo>
                                          <a:pt x="26" y="190"/>
                                        </a:lnTo>
                                        <a:lnTo>
                                          <a:pt x="19" y="228"/>
                                        </a:lnTo>
                                        <a:lnTo>
                                          <a:pt x="15" y="266"/>
                                        </a:lnTo>
                                        <a:lnTo>
                                          <a:pt x="10" y="304"/>
                                        </a:lnTo>
                                        <a:lnTo>
                                          <a:pt x="6" y="340"/>
                                        </a:lnTo>
                                        <a:lnTo>
                                          <a:pt x="2" y="403"/>
                                        </a:lnTo>
                                        <a:lnTo>
                                          <a:pt x="0" y="4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ECF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Freeform 2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60" y="647"/>
                                    <a:ext cx="151" cy="184"/>
                                  </a:xfrm>
                                  <a:custGeom>
                                    <a:avLst/>
                                    <a:gdLst>
                                      <a:gd name="T0" fmla="*/ 282 w 1356"/>
                                      <a:gd name="T1" fmla="*/ 1017 h 1649"/>
                                      <a:gd name="T2" fmla="*/ 371 w 1356"/>
                                      <a:gd name="T3" fmla="*/ 1017 h 1649"/>
                                      <a:gd name="T4" fmla="*/ 436 w 1356"/>
                                      <a:gd name="T5" fmla="*/ 1063 h 1649"/>
                                      <a:gd name="T6" fmla="*/ 540 w 1356"/>
                                      <a:gd name="T7" fmla="*/ 1175 h 1649"/>
                                      <a:gd name="T8" fmla="*/ 622 w 1356"/>
                                      <a:gd name="T9" fmla="*/ 1222 h 1649"/>
                                      <a:gd name="T10" fmla="*/ 730 w 1356"/>
                                      <a:gd name="T11" fmla="*/ 1237 h 1649"/>
                                      <a:gd name="T12" fmla="*/ 812 w 1356"/>
                                      <a:gd name="T13" fmla="*/ 1216 h 1649"/>
                                      <a:gd name="T14" fmla="*/ 882 w 1356"/>
                                      <a:gd name="T15" fmla="*/ 1169 h 1649"/>
                                      <a:gd name="T16" fmla="*/ 964 w 1356"/>
                                      <a:gd name="T17" fmla="*/ 1069 h 1649"/>
                                      <a:gd name="T18" fmla="*/ 1057 w 1356"/>
                                      <a:gd name="T19" fmla="*/ 948 h 1649"/>
                                      <a:gd name="T20" fmla="*/ 1185 w 1356"/>
                                      <a:gd name="T21" fmla="*/ 1003 h 1649"/>
                                      <a:gd name="T22" fmla="*/ 1227 w 1356"/>
                                      <a:gd name="T23" fmla="*/ 1053 h 1649"/>
                                      <a:gd name="T24" fmla="*/ 1242 w 1356"/>
                                      <a:gd name="T25" fmla="*/ 1114 h 1649"/>
                                      <a:gd name="T26" fmla="*/ 1228 w 1356"/>
                                      <a:gd name="T27" fmla="*/ 1216 h 1649"/>
                                      <a:gd name="T28" fmla="*/ 1174 w 1356"/>
                                      <a:gd name="T29" fmla="*/ 1322 h 1649"/>
                                      <a:gd name="T30" fmla="*/ 1091 w 1356"/>
                                      <a:gd name="T31" fmla="*/ 1417 h 1649"/>
                                      <a:gd name="T32" fmla="*/ 991 w 1356"/>
                                      <a:gd name="T33" fmla="*/ 1490 h 1649"/>
                                      <a:gd name="T34" fmla="*/ 882 w 1356"/>
                                      <a:gd name="T35" fmla="*/ 1531 h 1649"/>
                                      <a:gd name="T36" fmla="*/ 662 w 1356"/>
                                      <a:gd name="T37" fmla="*/ 1533 h 1649"/>
                                      <a:gd name="T38" fmla="*/ 515 w 1356"/>
                                      <a:gd name="T39" fmla="*/ 1499 h 1649"/>
                                      <a:gd name="T40" fmla="*/ 386 w 1356"/>
                                      <a:gd name="T41" fmla="*/ 1426 h 1649"/>
                                      <a:gd name="T42" fmla="*/ 283 w 1356"/>
                                      <a:gd name="T43" fmla="*/ 1322 h 1649"/>
                                      <a:gd name="T44" fmla="*/ 215 w 1356"/>
                                      <a:gd name="T45" fmla="*/ 1195 h 1649"/>
                                      <a:gd name="T46" fmla="*/ 188 w 1356"/>
                                      <a:gd name="T47" fmla="*/ 1049 h 1649"/>
                                      <a:gd name="T48" fmla="*/ 698 w 1356"/>
                                      <a:gd name="T49" fmla="*/ 340 h 1649"/>
                                      <a:gd name="T50" fmla="*/ 734 w 1356"/>
                                      <a:gd name="T51" fmla="*/ 183 h 1649"/>
                                      <a:gd name="T52" fmla="*/ 770 w 1356"/>
                                      <a:gd name="T53" fmla="*/ 122 h 1649"/>
                                      <a:gd name="T54" fmla="*/ 831 w 1356"/>
                                      <a:gd name="T55" fmla="*/ 117 h 1649"/>
                                      <a:gd name="T56" fmla="*/ 899 w 1356"/>
                                      <a:gd name="T57" fmla="*/ 147 h 1649"/>
                                      <a:gd name="T58" fmla="*/ 953 w 1356"/>
                                      <a:gd name="T59" fmla="*/ 198 h 1649"/>
                                      <a:gd name="T60" fmla="*/ 995 w 1356"/>
                                      <a:gd name="T61" fmla="*/ 279 h 1649"/>
                                      <a:gd name="T62" fmla="*/ 1017 w 1356"/>
                                      <a:gd name="T63" fmla="*/ 421 h 1649"/>
                                      <a:gd name="T64" fmla="*/ 1003 w 1356"/>
                                      <a:gd name="T65" fmla="*/ 457 h 1649"/>
                                      <a:gd name="T66" fmla="*/ 940 w 1356"/>
                                      <a:gd name="T67" fmla="*/ 484 h 1649"/>
                                      <a:gd name="T68" fmla="*/ 829 w 1356"/>
                                      <a:gd name="T69" fmla="*/ 563 h 1649"/>
                                      <a:gd name="T70" fmla="*/ 15 w 1356"/>
                                      <a:gd name="T71" fmla="*/ 877 h 1649"/>
                                      <a:gd name="T72" fmla="*/ 86 w 1356"/>
                                      <a:gd name="T73" fmla="*/ 1122 h 1649"/>
                                      <a:gd name="T74" fmla="*/ 209 w 1356"/>
                                      <a:gd name="T75" fmla="*/ 1344 h 1649"/>
                                      <a:gd name="T76" fmla="*/ 373 w 1356"/>
                                      <a:gd name="T77" fmla="*/ 1520 h 1649"/>
                                      <a:gd name="T78" fmla="*/ 571 w 1356"/>
                                      <a:gd name="T79" fmla="*/ 1626 h 1649"/>
                                      <a:gd name="T80" fmla="*/ 788 w 1356"/>
                                      <a:gd name="T81" fmla="*/ 1646 h 1649"/>
                                      <a:gd name="T82" fmla="*/ 984 w 1356"/>
                                      <a:gd name="T83" fmla="*/ 1595 h 1649"/>
                                      <a:gd name="T84" fmla="*/ 1143 w 1356"/>
                                      <a:gd name="T85" fmla="*/ 1492 h 1649"/>
                                      <a:gd name="T86" fmla="*/ 1259 w 1356"/>
                                      <a:gd name="T87" fmla="*/ 1343 h 1649"/>
                                      <a:gd name="T88" fmla="*/ 1331 w 1356"/>
                                      <a:gd name="T89" fmla="*/ 1156 h 1649"/>
                                      <a:gd name="T90" fmla="*/ 1356 w 1356"/>
                                      <a:gd name="T91" fmla="*/ 938 h 1649"/>
                                      <a:gd name="T92" fmla="*/ 1333 w 1356"/>
                                      <a:gd name="T93" fmla="*/ 610 h 1649"/>
                                      <a:gd name="T94" fmla="*/ 1251 w 1356"/>
                                      <a:gd name="T95" fmla="*/ 405 h 1649"/>
                                      <a:gd name="T96" fmla="*/ 1119 w 1356"/>
                                      <a:gd name="T97" fmla="*/ 225 h 1649"/>
                                      <a:gd name="T98" fmla="*/ 947 w 1356"/>
                                      <a:gd name="T99" fmla="*/ 88 h 1649"/>
                                      <a:gd name="T100" fmla="*/ 749 w 1356"/>
                                      <a:gd name="T101" fmla="*/ 11 h 1649"/>
                                      <a:gd name="T102" fmla="*/ 476 w 1356"/>
                                      <a:gd name="T103" fmla="*/ 5 h 1649"/>
                                      <a:gd name="T104" fmla="*/ 327 w 1356"/>
                                      <a:gd name="T105" fmla="*/ 65 h 1649"/>
                                      <a:gd name="T106" fmla="*/ 196 w 1356"/>
                                      <a:gd name="T107" fmla="*/ 180 h 1649"/>
                                      <a:gd name="T108" fmla="*/ 93 w 1356"/>
                                      <a:gd name="T109" fmla="*/ 333 h 1649"/>
                                      <a:gd name="T110" fmla="*/ 24 w 1356"/>
                                      <a:gd name="T111" fmla="*/ 503 h 1649"/>
                                      <a:gd name="T112" fmla="*/ 0 w 1356"/>
                                      <a:gd name="T113" fmla="*/ 673 h 16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356" h="1649">
                                        <a:moveTo>
                                          <a:pt x="188" y="1049"/>
                                        </a:moveTo>
                                        <a:lnTo>
                                          <a:pt x="220" y="1040"/>
                                        </a:lnTo>
                                        <a:lnTo>
                                          <a:pt x="243" y="1033"/>
                                        </a:lnTo>
                                        <a:lnTo>
                                          <a:pt x="259" y="1027"/>
                                        </a:lnTo>
                                        <a:lnTo>
                                          <a:pt x="272" y="1021"/>
                                        </a:lnTo>
                                        <a:lnTo>
                                          <a:pt x="282" y="1017"/>
                                        </a:lnTo>
                                        <a:lnTo>
                                          <a:pt x="296" y="1014"/>
                                        </a:lnTo>
                                        <a:lnTo>
                                          <a:pt x="313" y="1012"/>
                                        </a:lnTo>
                                        <a:lnTo>
                                          <a:pt x="338" y="1012"/>
                                        </a:lnTo>
                                        <a:lnTo>
                                          <a:pt x="350" y="1012"/>
                                        </a:lnTo>
                                        <a:lnTo>
                                          <a:pt x="361" y="1014"/>
                                        </a:lnTo>
                                        <a:lnTo>
                                          <a:pt x="371" y="1017"/>
                                        </a:lnTo>
                                        <a:lnTo>
                                          <a:pt x="382" y="1021"/>
                                        </a:lnTo>
                                        <a:lnTo>
                                          <a:pt x="391" y="1027"/>
                                        </a:lnTo>
                                        <a:lnTo>
                                          <a:pt x="401" y="1032"/>
                                        </a:lnTo>
                                        <a:lnTo>
                                          <a:pt x="409" y="1039"/>
                                        </a:lnTo>
                                        <a:lnTo>
                                          <a:pt x="419" y="1046"/>
                                        </a:lnTo>
                                        <a:lnTo>
                                          <a:pt x="436" y="1063"/>
                                        </a:lnTo>
                                        <a:lnTo>
                                          <a:pt x="453" y="1082"/>
                                        </a:lnTo>
                                        <a:lnTo>
                                          <a:pt x="470" y="1103"/>
                                        </a:lnTo>
                                        <a:lnTo>
                                          <a:pt x="488" y="1124"/>
                                        </a:lnTo>
                                        <a:lnTo>
                                          <a:pt x="508" y="1145"/>
                                        </a:lnTo>
                                        <a:lnTo>
                                          <a:pt x="529" y="1165"/>
                                        </a:lnTo>
                                        <a:lnTo>
                                          <a:pt x="540" y="1175"/>
                                        </a:lnTo>
                                        <a:lnTo>
                                          <a:pt x="552" y="1184"/>
                                        </a:lnTo>
                                        <a:lnTo>
                                          <a:pt x="565" y="1194"/>
                                        </a:lnTo>
                                        <a:lnTo>
                                          <a:pt x="577" y="1201"/>
                                        </a:lnTo>
                                        <a:lnTo>
                                          <a:pt x="591" y="1209"/>
                                        </a:lnTo>
                                        <a:lnTo>
                                          <a:pt x="606" y="1216"/>
                                        </a:lnTo>
                                        <a:lnTo>
                                          <a:pt x="622" y="1222"/>
                                        </a:lnTo>
                                        <a:lnTo>
                                          <a:pt x="639" y="1227"/>
                                        </a:lnTo>
                                        <a:lnTo>
                                          <a:pt x="656" y="1232"/>
                                        </a:lnTo>
                                        <a:lnTo>
                                          <a:pt x="675" y="1235"/>
                                        </a:lnTo>
                                        <a:lnTo>
                                          <a:pt x="694" y="1236"/>
                                        </a:lnTo>
                                        <a:lnTo>
                                          <a:pt x="715" y="1237"/>
                                        </a:lnTo>
                                        <a:lnTo>
                                          <a:pt x="730" y="1237"/>
                                        </a:lnTo>
                                        <a:lnTo>
                                          <a:pt x="744" y="1235"/>
                                        </a:lnTo>
                                        <a:lnTo>
                                          <a:pt x="758" y="1233"/>
                                        </a:lnTo>
                                        <a:lnTo>
                                          <a:pt x="772" y="1229"/>
                                        </a:lnTo>
                                        <a:lnTo>
                                          <a:pt x="786" y="1226"/>
                                        </a:lnTo>
                                        <a:lnTo>
                                          <a:pt x="798" y="1221"/>
                                        </a:lnTo>
                                        <a:lnTo>
                                          <a:pt x="812" y="1216"/>
                                        </a:lnTo>
                                        <a:lnTo>
                                          <a:pt x="824" y="1209"/>
                                        </a:lnTo>
                                        <a:lnTo>
                                          <a:pt x="836" y="1203"/>
                                        </a:lnTo>
                                        <a:lnTo>
                                          <a:pt x="848" y="1196"/>
                                        </a:lnTo>
                                        <a:lnTo>
                                          <a:pt x="860" y="1187"/>
                                        </a:lnTo>
                                        <a:lnTo>
                                          <a:pt x="871" y="1179"/>
                                        </a:lnTo>
                                        <a:lnTo>
                                          <a:pt x="882" y="1169"/>
                                        </a:lnTo>
                                        <a:lnTo>
                                          <a:pt x="892" y="1160"/>
                                        </a:lnTo>
                                        <a:lnTo>
                                          <a:pt x="903" y="1151"/>
                                        </a:lnTo>
                                        <a:lnTo>
                                          <a:pt x="913" y="1139"/>
                                        </a:lnTo>
                                        <a:lnTo>
                                          <a:pt x="932" y="1117"/>
                                        </a:lnTo>
                                        <a:lnTo>
                                          <a:pt x="948" y="1094"/>
                                        </a:lnTo>
                                        <a:lnTo>
                                          <a:pt x="964" y="1069"/>
                                        </a:lnTo>
                                        <a:lnTo>
                                          <a:pt x="978" y="1043"/>
                                        </a:lnTo>
                                        <a:lnTo>
                                          <a:pt x="991" y="1017"/>
                                        </a:lnTo>
                                        <a:lnTo>
                                          <a:pt x="1001" y="991"/>
                                        </a:lnTo>
                                        <a:lnTo>
                                          <a:pt x="1010" y="963"/>
                                        </a:lnTo>
                                        <a:lnTo>
                                          <a:pt x="1017" y="937"/>
                                        </a:lnTo>
                                        <a:lnTo>
                                          <a:pt x="1057" y="948"/>
                                        </a:lnTo>
                                        <a:lnTo>
                                          <a:pt x="1098" y="959"/>
                                        </a:lnTo>
                                        <a:lnTo>
                                          <a:pt x="1117" y="967"/>
                                        </a:lnTo>
                                        <a:lnTo>
                                          <a:pt x="1136" y="974"/>
                                        </a:lnTo>
                                        <a:lnTo>
                                          <a:pt x="1154" y="982"/>
                                        </a:lnTo>
                                        <a:lnTo>
                                          <a:pt x="1169" y="992"/>
                                        </a:lnTo>
                                        <a:lnTo>
                                          <a:pt x="1185" y="1003"/>
                                        </a:lnTo>
                                        <a:lnTo>
                                          <a:pt x="1199" y="1016"/>
                                        </a:lnTo>
                                        <a:lnTo>
                                          <a:pt x="1205" y="1022"/>
                                        </a:lnTo>
                                        <a:lnTo>
                                          <a:pt x="1212" y="1030"/>
                                        </a:lnTo>
                                        <a:lnTo>
                                          <a:pt x="1217" y="1037"/>
                                        </a:lnTo>
                                        <a:lnTo>
                                          <a:pt x="1222" y="1044"/>
                                        </a:lnTo>
                                        <a:lnTo>
                                          <a:pt x="1227" y="1053"/>
                                        </a:lnTo>
                                        <a:lnTo>
                                          <a:pt x="1231" y="1062"/>
                                        </a:lnTo>
                                        <a:lnTo>
                                          <a:pt x="1234" y="1072"/>
                                        </a:lnTo>
                                        <a:lnTo>
                                          <a:pt x="1237" y="1081"/>
                                        </a:lnTo>
                                        <a:lnTo>
                                          <a:pt x="1239" y="1092"/>
                                        </a:lnTo>
                                        <a:lnTo>
                                          <a:pt x="1241" y="1102"/>
                                        </a:lnTo>
                                        <a:lnTo>
                                          <a:pt x="1242" y="1114"/>
                                        </a:lnTo>
                                        <a:lnTo>
                                          <a:pt x="1242" y="1125"/>
                                        </a:lnTo>
                                        <a:lnTo>
                                          <a:pt x="1242" y="1143"/>
                                        </a:lnTo>
                                        <a:lnTo>
                                          <a:pt x="1240" y="1161"/>
                                        </a:lnTo>
                                        <a:lnTo>
                                          <a:pt x="1237" y="1180"/>
                                        </a:lnTo>
                                        <a:lnTo>
                                          <a:pt x="1233" y="1198"/>
                                        </a:lnTo>
                                        <a:lnTo>
                                          <a:pt x="1228" y="1216"/>
                                        </a:lnTo>
                                        <a:lnTo>
                                          <a:pt x="1220" y="1234"/>
                                        </a:lnTo>
                                        <a:lnTo>
                                          <a:pt x="1213" y="1253"/>
                                        </a:lnTo>
                                        <a:lnTo>
                                          <a:pt x="1204" y="1270"/>
                                        </a:lnTo>
                                        <a:lnTo>
                                          <a:pt x="1195" y="1287"/>
                                        </a:lnTo>
                                        <a:lnTo>
                                          <a:pt x="1185" y="1305"/>
                                        </a:lnTo>
                                        <a:lnTo>
                                          <a:pt x="1174" y="1322"/>
                                        </a:lnTo>
                                        <a:lnTo>
                                          <a:pt x="1162" y="1339"/>
                                        </a:lnTo>
                                        <a:lnTo>
                                          <a:pt x="1149" y="1356"/>
                                        </a:lnTo>
                                        <a:lnTo>
                                          <a:pt x="1136" y="1371"/>
                                        </a:lnTo>
                                        <a:lnTo>
                                          <a:pt x="1122" y="1387"/>
                                        </a:lnTo>
                                        <a:lnTo>
                                          <a:pt x="1107" y="1403"/>
                                        </a:lnTo>
                                        <a:lnTo>
                                          <a:pt x="1091" y="1417"/>
                                        </a:lnTo>
                                        <a:lnTo>
                                          <a:pt x="1075" y="1431"/>
                                        </a:lnTo>
                                        <a:lnTo>
                                          <a:pt x="1060" y="1444"/>
                                        </a:lnTo>
                                        <a:lnTo>
                                          <a:pt x="1043" y="1457"/>
                                        </a:lnTo>
                                        <a:lnTo>
                                          <a:pt x="1026" y="1469"/>
                                        </a:lnTo>
                                        <a:lnTo>
                                          <a:pt x="1009" y="1480"/>
                                        </a:lnTo>
                                        <a:lnTo>
                                          <a:pt x="991" y="1490"/>
                                        </a:lnTo>
                                        <a:lnTo>
                                          <a:pt x="973" y="1500"/>
                                        </a:lnTo>
                                        <a:lnTo>
                                          <a:pt x="955" y="1508"/>
                                        </a:lnTo>
                                        <a:lnTo>
                                          <a:pt x="937" y="1515"/>
                                        </a:lnTo>
                                        <a:lnTo>
                                          <a:pt x="919" y="1522"/>
                                        </a:lnTo>
                                        <a:lnTo>
                                          <a:pt x="900" y="1527"/>
                                        </a:lnTo>
                                        <a:lnTo>
                                          <a:pt x="882" y="1531"/>
                                        </a:lnTo>
                                        <a:lnTo>
                                          <a:pt x="864" y="1534"/>
                                        </a:lnTo>
                                        <a:lnTo>
                                          <a:pt x="846" y="1535"/>
                                        </a:lnTo>
                                        <a:lnTo>
                                          <a:pt x="828" y="1536"/>
                                        </a:lnTo>
                                        <a:lnTo>
                                          <a:pt x="715" y="1536"/>
                                        </a:lnTo>
                                        <a:lnTo>
                                          <a:pt x="688" y="1535"/>
                                        </a:lnTo>
                                        <a:lnTo>
                                          <a:pt x="662" y="1533"/>
                                        </a:lnTo>
                                        <a:lnTo>
                                          <a:pt x="637" y="1531"/>
                                        </a:lnTo>
                                        <a:lnTo>
                                          <a:pt x="611" y="1526"/>
                                        </a:lnTo>
                                        <a:lnTo>
                                          <a:pt x="587" y="1521"/>
                                        </a:lnTo>
                                        <a:lnTo>
                                          <a:pt x="562" y="1514"/>
                                        </a:lnTo>
                                        <a:lnTo>
                                          <a:pt x="538" y="1507"/>
                                        </a:lnTo>
                                        <a:lnTo>
                                          <a:pt x="515" y="1499"/>
                                        </a:lnTo>
                                        <a:lnTo>
                                          <a:pt x="492" y="1488"/>
                                        </a:lnTo>
                                        <a:lnTo>
                                          <a:pt x="469" y="1478"/>
                                        </a:lnTo>
                                        <a:lnTo>
                                          <a:pt x="447" y="1466"/>
                                        </a:lnTo>
                                        <a:lnTo>
                                          <a:pt x="426" y="1453"/>
                                        </a:lnTo>
                                        <a:lnTo>
                                          <a:pt x="405" y="1440"/>
                                        </a:lnTo>
                                        <a:lnTo>
                                          <a:pt x="386" y="1426"/>
                                        </a:lnTo>
                                        <a:lnTo>
                                          <a:pt x="367" y="1410"/>
                                        </a:lnTo>
                                        <a:lnTo>
                                          <a:pt x="348" y="1394"/>
                                        </a:lnTo>
                                        <a:lnTo>
                                          <a:pt x="331" y="1378"/>
                                        </a:lnTo>
                                        <a:lnTo>
                                          <a:pt x="314" y="1360"/>
                                        </a:lnTo>
                                        <a:lnTo>
                                          <a:pt x="298" y="1341"/>
                                        </a:lnTo>
                                        <a:lnTo>
                                          <a:pt x="283" y="1322"/>
                                        </a:lnTo>
                                        <a:lnTo>
                                          <a:pt x="270" y="1302"/>
                                        </a:lnTo>
                                        <a:lnTo>
                                          <a:pt x="256" y="1282"/>
                                        </a:lnTo>
                                        <a:lnTo>
                                          <a:pt x="244" y="1261"/>
                                        </a:lnTo>
                                        <a:lnTo>
                                          <a:pt x="234" y="1239"/>
                                        </a:lnTo>
                                        <a:lnTo>
                                          <a:pt x="223" y="1217"/>
                                        </a:lnTo>
                                        <a:lnTo>
                                          <a:pt x="215" y="1195"/>
                                        </a:lnTo>
                                        <a:lnTo>
                                          <a:pt x="207" y="1172"/>
                                        </a:lnTo>
                                        <a:lnTo>
                                          <a:pt x="201" y="1147"/>
                                        </a:lnTo>
                                        <a:lnTo>
                                          <a:pt x="196" y="1123"/>
                                        </a:lnTo>
                                        <a:lnTo>
                                          <a:pt x="191" y="1099"/>
                                        </a:lnTo>
                                        <a:lnTo>
                                          <a:pt x="189" y="1074"/>
                                        </a:lnTo>
                                        <a:lnTo>
                                          <a:pt x="188" y="1049"/>
                                        </a:lnTo>
                                        <a:close/>
                                        <a:moveTo>
                                          <a:pt x="679" y="563"/>
                                        </a:moveTo>
                                        <a:lnTo>
                                          <a:pt x="680" y="516"/>
                                        </a:lnTo>
                                        <a:lnTo>
                                          <a:pt x="685" y="452"/>
                                        </a:lnTo>
                                        <a:lnTo>
                                          <a:pt x="688" y="416"/>
                                        </a:lnTo>
                                        <a:lnTo>
                                          <a:pt x="693" y="379"/>
                                        </a:lnTo>
                                        <a:lnTo>
                                          <a:pt x="698" y="340"/>
                                        </a:lnTo>
                                        <a:lnTo>
                                          <a:pt x="704" y="302"/>
                                        </a:lnTo>
                                        <a:lnTo>
                                          <a:pt x="712" y="265"/>
                                        </a:lnTo>
                                        <a:lnTo>
                                          <a:pt x="719" y="231"/>
                                        </a:lnTo>
                                        <a:lnTo>
                                          <a:pt x="724" y="214"/>
                                        </a:lnTo>
                                        <a:lnTo>
                                          <a:pt x="729" y="198"/>
                                        </a:lnTo>
                                        <a:lnTo>
                                          <a:pt x="734" y="183"/>
                                        </a:lnTo>
                                        <a:lnTo>
                                          <a:pt x="739" y="170"/>
                                        </a:lnTo>
                                        <a:lnTo>
                                          <a:pt x="744" y="157"/>
                                        </a:lnTo>
                                        <a:lnTo>
                                          <a:pt x="751" y="147"/>
                                        </a:lnTo>
                                        <a:lnTo>
                                          <a:pt x="756" y="137"/>
                                        </a:lnTo>
                                        <a:lnTo>
                                          <a:pt x="763" y="129"/>
                                        </a:lnTo>
                                        <a:lnTo>
                                          <a:pt x="770" y="122"/>
                                        </a:lnTo>
                                        <a:lnTo>
                                          <a:pt x="777" y="117"/>
                                        </a:lnTo>
                                        <a:lnTo>
                                          <a:pt x="785" y="114"/>
                                        </a:lnTo>
                                        <a:lnTo>
                                          <a:pt x="792" y="113"/>
                                        </a:lnTo>
                                        <a:lnTo>
                                          <a:pt x="806" y="114"/>
                                        </a:lnTo>
                                        <a:lnTo>
                                          <a:pt x="818" y="115"/>
                                        </a:lnTo>
                                        <a:lnTo>
                                          <a:pt x="831" y="117"/>
                                        </a:lnTo>
                                        <a:lnTo>
                                          <a:pt x="844" y="120"/>
                                        </a:lnTo>
                                        <a:lnTo>
                                          <a:pt x="855" y="123"/>
                                        </a:lnTo>
                                        <a:lnTo>
                                          <a:pt x="867" y="129"/>
                                        </a:lnTo>
                                        <a:lnTo>
                                          <a:pt x="878" y="134"/>
                                        </a:lnTo>
                                        <a:lnTo>
                                          <a:pt x="889" y="139"/>
                                        </a:lnTo>
                                        <a:lnTo>
                                          <a:pt x="899" y="147"/>
                                        </a:lnTo>
                                        <a:lnTo>
                                          <a:pt x="909" y="153"/>
                                        </a:lnTo>
                                        <a:lnTo>
                                          <a:pt x="919" y="161"/>
                                        </a:lnTo>
                                        <a:lnTo>
                                          <a:pt x="927" y="170"/>
                                        </a:lnTo>
                                        <a:lnTo>
                                          <a:pt x="936" y="178"/>
                                        </a:lnTo>
                                        <a:lnTo>
                                          <a:pt x="944" y="188"/>
                                        </a:lnTo>
                                        <a:lnTo>
                                          <a:pt x="953" y="198"/>
                                        </a:lnTo>
                                        <a:lnTo>
                                          <a:pt x="960" y="209"/>
                                        </a:lnTo>
                                        <a:lnTo>
                                          <a:pt x="966" y="219"/>
                                        </a:lnTo>
                                        <a:lnTo>
                                          <a:pt x="973" y="231"/>
                                        </a:lnTo>
                                        <a:lnTo>
                                          <a:pt x="979" y="242"/>
                                        </a:lnTo>
                                        <a:lnTo>
                                          <a:pt x="984" y="254"/>
                                        </a:lnTo>
                                        <a:lnTo>
                                          <a:pt x="995" y="279"/>
                                        </a:lnTo>
                                        <a:lnTo>
                                          <a:pt x="1003" y="304"/>
                                        </a:lnTo>
                                        <a:lnTo>
                                          <a:pt x="1010" y="332"/>
                                        </a:lnTo>
                                        <a:lnTo>
                                          <a:pt x="1014" y="358"/>
                                        </a:lnTo>
                                        <a:lnTo>
                                          <a:pt x="1017" y="386"/>
                                        </a:lnTo>
                                        <a:lnTo>
                                          <a:pt x="1017" y="414"/>
                                        </a:lnTo>
                                        <a:lnTo>
                                          <a:pt x="1017" y="421"/>
                                        </a:lnTo>
                                        <a:lnTo>
                                          <a:pt x="1016" y="428"/>
                                        </a:lnTo>
                                        <a:lnTo>
                                          <a:pt x="1015" y="435"/>
                                        </a:lnTo>
                                        <a:lnTo>
                                          <a:pt x="1013" y="441"/>
                                        </a:lnTo>
                                        <a:lnTo>
                                          <a:pt x="1010" y="447"/>
                                        </a:lnTo>
                                        <a:lnTo>
                                          <a:pt x="1008" y="451"/>
                                        </a:lnTo>
                                        <a:lnTo>
                                          <a:pt x="1003" y="457"/>
                                        </a:lnTo>
                                        <a:lnTo>
                                          <a:pt x="999" y="461"/>
                                        </a:lnTo>
                                        <a:lnTo>
                                          <a:pt x="991" y="468"/>
                                        </a:lnTo>
                                        <a:lnTo>
                                          <a:pt x="980" y="475"/>
                                        </a:lnTo>
                                        <a:lnTo>
                                          <a:pt x="968" y="479"/>
                                        </a:lnTo>
                                        <a:lnTo>
                                          <a:pt x="955" y="482"/>
                                        </a:lnTo>
                                        <a:lnTo>
                                          <a:pt x="940" y="484"/>
                                        </a:lnTo>
                                        <a:lnTo>
                                          <a:pt x="925" y="486"/>
                                        </a:lnTo>
                                        <a:lnTo>
                                          <a:pt x="909" y="487"/>
                                        </a:lnTo>
                                        <a:lnTo>
                                          <a:pt x="893" y="487"/>
                                        </a:lnTo>
                                        <a:lnTo>
                                          <a:pt x="861" y="487"/>
                                        </a:lnTo>
                                        <a:lnTo>
                                          <a:pt x="829" y="487"/>
                                        </a:lnTo>
                                        <a:lnTo>
                                          <a:pt x="829" y="563"/>
                                        </a:lnTo>
                                        <a:lnTo>
                                          <a:pt x="679" y="563"/>
                                        </a:lnTo>
                                        <a:close/>
                                        <a:moveTo>
                                          <a:pt x="0" y="711"/>
                                        </a:moveTo>
                                        <a:lnTo>
                                          <a:pt x="1" y="752"/>
                                        </a:lnTo>
                                        <a:lnTo>
                                          <a:pt x="3" y="794"/>
                                        </a:lnTo>
                                        <a:lnTo>
                                          <a:pt x="8" y="835"/>
                                        </a:lnTo>
                                        <a:lnTo>
                                          <a:pt x="15" y="877"/>
                                        </a:lnTo>
                                        <a:lnTo>
                                          <a:pt x="22" y="919"/>
                                        </a:lnTo>
                                        <a:lnTo>
                                          <a:pt x="32" y="960"/>
                                        </a:lnTo>
                                        <a:lnTo>
                                          <a:pt x="43" y="1001"/>
                                        </a:lnTo>
                                        <a:lnTo>
                                          <a:pt x="56" y="1042"/>
                                        </a:lnTo>
                                        <a:lnTo>
                                          <a:pt x="70" y="1083"/>
                                        </a:lnTo>
                                        <a:lnTo>
                                          <a:pt x="86" y="1122"/>
                                        </a:lnTo>
                                        <a:lnTo>
                                          <a:pt x="104" y="1162"/>
                                        </a:lnTo>
                                        <a:lnTo>
                                          <a:pt x="122" y="1200"/>
                                        </a:lnTo>
                                        <a:lnTo>
                                          <a:pt x="142" y="1238"/>
                                        </a:lnTo>
                                        <a:lnTo>
                                          <a:pt x="163" y="1275"/>
                                        </a:lnTo>
                                        <a:lnTo>
                                          <a:pt x="185" y="1309"/>
                                        </a:lnTo>
                                        <a:lnTo>
                                          <a:pt x="209" y="1344"/>
                                        </a:lnTo>
                                        <a:lnTo>
                                          <a:pt x="234" y="1377"/>
                                        </a:lnTo>
                                        <a:lnTo>
                                          <a:pt x="260" y="1408"/>
                                        </a:lnTo>
                                        <a:lnTo>
                                          <a:pt x="286" y="1439"/>
                                        </a:lnTo>
                                        <a:lnTo>
                                          <a:pt x="315" y="1467"/>
                                        </a:lnTo>
                                        <a:lnTo>
                                          <a:pt x="344" y="1494"/>
                                        </a:lnTo>
                                        <a:lnTo>
                                          <a:pt x="373" y="1520"/>
                                        </a:lnTo>
                                        <a:lnTo>
                                          <a:pt x="405" y="1543"/>
                                        </a:lnTo>
                                        <a:lnTo>
                                          <a:pt x="437" y="1564"/>
                                        </a:lnTo>
                                        <a:lnTo>
                                          <a:pt x="468" y="1583"/>
                                        </a:lnTo>
                                        <a:lnTo>
                                          <a:pt x="502" y="1599"/>
                                        </a:lnTo>
                                        <a:lnTo>
                                          <a:pt x="536" y="1614"/>
                                        </a:lnTo>
                                        <a:lnTo>
                                          <a:pt x="571" y="1626"/>
                                        </a:lnTo>
                                        <a:lnTo>
                                          <a:pt x="606" y="1636"/>
                                        </a:lnTo>
                                        <a:lnTo>
                                          <a:pt x="642" y="1643"/>
                                        </a:lnTo>
                                        <a:lnTo>
                                          <a:pt x="678" y="1647"/>
                                        </a:lnTo>
                                        <a:lnTo>
                                          <a:pt x="715" y="1649"/>
                                        </a:lnTo>
                                        <a:lnTo>
                                          <a:pt x="752" y="1648"/>
                                        </a:lnTo>
                                        <a:lnTo>
                                          <a:pt x="788" y="1646"/>
                                        </a:lnTo>
                                        <a:lnTo>
                                          <a:pt x="824" y="1642"/>
                                        </a:lnTo>
                                        <a:lnTo>
                                          <a:pt x="858" y="1635"/>
                                        </a:lnTo>
                                        <a:lnTo>
                                          <a:pt x="891" y="1628"/>
                                        </a:lnTo>
                                        <a:lnTo>
                                          <a:pt x="923" y="1618"/>
                                        </a:lnTo>
                                        <a:lnTo>
                                          <a:pt x="955" y="1608"/>
                                        </a:lnTo>
                                        <a:lnTo>
                                          <a:pt x="984" y="1595"/>
                                        </a:lnTo>
                                        <a:lnTo>
                                          <a:pt x="1014" y="1582"/>
                                        </a:lnTo>
                                        <a:lnTo>
                                          <a:pt x="1042" y="1567"/>
                                        </a:lnTo>
                                        <a:lnTo>
                                          <a:pt x="1069" y="1550"/>
                                        </a:lnTo>
                                        <a:lnTo>
                                          <a:pt x="1094" y="1532"/>
                                        </a:lnTo>
                                        <a:lnTo>
                                          <a:pt x="1119" y="1513"/>
                                        </a:lnTo>
                                        <a:lnTo>
                                          <a:pt x="1143" y="1492"/>
                                        </a:lnTo>
                                        <a:lnTo>
                                          <a:pt x="1165" y="1470"/>
                                        </a:lnTo>
                                        <a:lnTo>
                                          <a:pt x="1186" y="1447"/>
                                        </a:lnTo>
                                        <a:lnTo>
                                          <a:pt x="1207" y="1423"/>
                                        </a:lnTo>
                                        <a:lnTo>
                                          <a:pt x="1224" y="1398"/>
                                        </a:lnTo>
                                        <a:lnTo>
                                          <a:pt x="1242" y="1370"/>
                                        </a:lnTo>
                                        <a:lnTo>
                                          <a:pt x="1259" y="1343"/>
                                        </a:lnTo>
                                        <a:lnTo>
                                          <a:pt x="1274" y="1315"/>
                                        </a:lnTo>
                                        <a:lnTo>
                                          <a:pt x="1288" y="1284"/>
                                        </a:lnTo>
                                        <a:lnTo>
                                          <a:pt x="1301" y="1254"/>
                                        </a:lnTo>
                                        <a:lnTo>
                                          <a:pt x="1312" y="1222"/>
                                        </a:lnTo>
                                        <a:lnTo>
                                          <a:pt x="1322" y="1189"/>
                                        </a:lnTo>
                                        <a:lnTo>
                                          <a:pt x="1331" y="1156"/>
                                        </a:lnTo>
                                        <a:lnTo>
                                          <a:pt x="1339" y="1121"/>
                                        </a:lnTo>
                                        <a:lnTo>
                                          <a:pt x="1345" y="1086"/>
                                        </a:lnTo>
                                        <a:lnTo>
                                          <a:pt x="1349" y="1051"/>
                                        </a:lnTo>
                                        <a:lnTo>
                                          <a:pt x="1354" y="1014"/>
                                        </a:lnTo>
                                        <a:lnTo>
                                          <a:pt x="1356" y="976"/>
                                        </a:lnTo>
                                        <a:lnTo>
                                          <a:pt x="1356" y="938"/>
                                        </a:lnTo>
                                        <a:lnTo>
                                          <a:pt x="1356" y="788"/>
                                        </a:lnTo>
                                        <a:lnTo>
                                          <a:pt x="1356" y="753"/>
                                        </a:lnTo>
                                        <a:lnTo>
                                          <a:pt x="1352" y="717"/>
                                        </a:lnTo>
                                        <a:lnTo>
                                          <a:pt x="1348" y="682"/>
                                        </a:lnTo>
                                        <a:lnTo>
                                          <a:pt x="1342" y="646"/>
                                        </a:lnTo>
                                        <a:lnTo>
                                          <a:pt x="1333" y="610"/>
                                        </a:lnTo>
                                        <a:lnTo>
                                          <a:pt x="1324" y="575"/>
                                        </a:lnTo>
                                        <a:lnTo>
                                          <a:pt x="1312" y="541"/>
                                        </a:lnTo>
                                        <a:lnTo>
                                          <a:pt x="1299" y="506"/>
                                        </a:lnTo>
                                        <a:lnTo>
                                          <a:pt x="1285" y="471"/>
                                        </a:lnTo>
                                        <a:lnTo>
                                          <a:pt x="1269" y="438"/>
                                        </a:lnTo>
                                        <a:lnTo>
                                          <a:pt x="1251" y="405"/>
                                        </a:lnTo>
                                        <a:lnTo>
                                          <a:pt x="1232" y="373"/>
                                        </a:lnTo>
                                        <a:lnTo>
                                          <a:pt x="1212" y="342"/>
                                        </a:lnTo>
                                        <a:lnTo>
                                          <a:pt x="1191" y="311"/>
                                        </a:lnTo>
                                        <a:lnTo>
                                          <a:pt x="1167" y="281"/>
                                        </a:lnTo>
                                        <a:lnTo>
                                          <a:pt x="1144" y="253"/>
                                        </a:lnTo>
                                        <a:lnTo>
                                          <a:pt x="1119" y="225"/>
                                        </a:lnTo>
                                        <a:lnTo>
                                          <a:pt x="1092" y="199"/>
                                        </a:lnTo>
                                        <a:lnTo>
                                          <a:pt x="1066" y="174"/>
                                        </a:lnTo>
                                        <a:lnTo>
                                          <a:pt x="1037" y="151"/>
                                        </a:lnTo>
                                        <a:lnTo>
                                          <a:pt x="1009" y="128"/>
                                        </a:lnTo>
                                        <a:lnTo>
                                          <a:pt x="978" y="108"/>
                                        </a:lnTo>
                                        <a:lnTo>
                                          <a:pt x="947" y="88"/>
                                        </a:lnTo>
                                        <a:lnTo>
                                          <a:pt x="917" y="71"/>
                                        </a:lnTo>
                                        <a:lnTo>
                                          <a:pt x="884" y="55"/>
                                        </a:lnTo>
                                        <a:lnTo>
                                          <a:pt x="851" y="41"/>
                                        </a:lnTo>
                                        <a:lnTo>
                                          <a:pt x="817" y="29"/>
                                        </a:lnTo>
                                        <a:lnTo>
                                          <a:pt x="784" y="19"/>
                                        </a:lnTo>
                                        <a:lnTo>
                                          <a:pt x="749" y="11"/>
                                        </a:lnTo>
                                        <a:lnTo>
                                          <a:pt x="714" y="6"/>
                                        </a:lnTo>
                                        <a:lnTo>
                                          <a:pt x="678" y="1"/>
                                        </a:lnTo>
                                        <a:lnTo>
                                          <a:pt x="642" y="0"/>
                                        </a:lnTo>
                                        <a:lnTo>
                                          <a:pt x="529" y="0"/>
                                        </a:lnTo>
                                        <a:lnTo>
                                          <a:pt x="502" y="1"/>
                                        </a:lnTo>
                                        <a:lnTo>
                                          <a:pt x="476" y="5"/>
                                        </a:lnTo>
                                        <a:lnTo>
                                          <a:pt x="450" y="10"/>
                                        </a:lnTo>
                                        <a:lnTo>
                                          <a:pt x="424" y="17"/>
                                        </a:lnTo>
                                        <a:lnTo>
                                          <a:pt x="400" y="27"/>
                                        </a:lnTo>
                                        <a:lnTo>
                                          <a:pt x="374" y="37"/>
                                        </a:lnTo>
                                        <a:lnTo>
                                          <a:pt x="350" y="50"/>
                                        </a:lnTo>
                                        <a:lnTo>
                                          <a:pt x="327" y="65"/>
                                        </a:lnTo>
                                        <a:lnTo>
                                          <a:pt x="303" y="80"/>
                                        </a:lnTo>
                                        <a:lnTo>
                                          <a:pt x="280" y="97"/>
                                        </a:lnTo>
                                        <a:lnTo>
                                          <a:pt x="258" y="116"/>
                                        </a:lnTo>
                                        <a:lnTo>
                                          <a:pt x="237" y="136"/>
                                        </a:lnTo>
                                        <a:lnTo>
                                          <a:pt x="216" y="157"/>
                                        </a:lnTo>
                                        <a:lnTo>
                                          <a:pt x="196" y="180"/>
                                        </a:lnTo>
                                        <a:lnTo>
                                          <a:pt x="177" y="203"/>
                                        </a:lnTo>
                                        <a:lnTo>
                                          <a:pt x="159" y="228"/>
                                        </a:lnTo>
                                        <a:lnTo>
                                          <a:pt x="141" y="253"/>
                                        </a:lnTo>
                                        <a:lnTo>
                                          <a:pt x="124" y="278"/>
                                        </a:lnTo>
                                        <a:lnTo>
                                          <a:pt x="108" y="305"/>
                                        </a:lnTo>
                                        <a:lnTo>
                                          <a:pt x="93" y="333"/>
                                        </a:lnTo>
                                        <a:lnTo>
                                          <a:pt x="78" y="360"/>
                                        </a:lnTo>
                                        <a:lnTo>
                                          <a:pt x="65" y="388"/>
                                        </a:lnTo>
                                        <a:lnTo>
                                          <a:pt x="54" y="417"/>
                                        </a:lnTo>
                                        <a:lnTo>
                                          <a:pt x="43" y="445"/>
                                        </a:lnTo>
                                        <a:lnTo>
                                          <a:pt x="33" y="475"/>
                                        </a:lnTo>
                                        <a:lnTo>
                                          <a:pt x="24" y="503"/>
                                        </a:lnTo>
                                        <a:lnTo>
                                          <a:pt x="17" y="532"/>
                                        </a:lnTo>
                                        <a:lnTo>
                                          <a:pt x="12" y="561"/>
                                        </a:lnTo>
                                        <a:lnTo>
                                          <a:pt x="6" y="589"/>
                                        </a:lnTo>
                                        <a:lnTo>
                                          <a:pt x="3" y="618"/>
                                        </a:lnTo>
                                        <a:lnTo>
                                          <a:pt x="1" y="646"/>
                                        </a:lnTo>
                                        <a:lnTo>
                                          <a:pt x="0" y="673"/>
                                        </a:lnTo>
                                        <a:lnTo>
                                          <a:pt x="0" y="7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" y="751"/>
                                    <a:ext cx="117" cy="67"/>
                                  </a:xfrm>
                                  <a:custGeom>
                                    <a:avLst/>
                                    <a:gdLst>
                                      <a:gd name="T0" fmla="*/ 3 w 1054"/>
                                      <a:gd name="T1" fmla="*/ 162 h 599"/>
                                      <a:gd name="T2" fmla="*/ 19 w 1054"/>
                                      <a:gd name="T3" fmla="*/ 235 h 599"/>
                                      <a:gd name="T4" fmla="*/ 46 w 1054"/>
                                      <a:gd name="T5" fmla="*/ 302 h 599"/>
                                      <a:gd name="T6" fmla="*/ 82 w 1054"/>
                                      <a:gd name="T7" fmla="*/ 365 h 599"/>
                                      <a:gd name="T8" fmla="*/ 126 w 1054"/>
                                      <a:gd name="T9" fmla="*/ 423 h 599"/>
                                      <a:gd name="T10" fmla="*/ 179 w 1054"/>
                                      <a:gd name="T11" fmla="*/ 473 h 599"/>
                                      <a:gd name="T12" fmla="*/ 238 w 1054"/>
                                      <a:gd name="T13" fmla="*/ 516 h 599"/>
                                      <a:gd name="T14" fmla="*/ 304 w 1054"/>
                                      <a:gd name="T15" fmla="*/ 551 h 599"/>
                                      <a:gd name="T16" fmla="*/ 374 w 1054"/>
                                      <a:gd name="T17" fmla="*/ 577 h 599"/>
                                      <a:gd name="T18" fmla="*/ 449 w 1054"/>
                                      <a:gd name="T19" fmla="*/ 594 h 599"/>
                                      <a:gd name="T20" fmla="*/ 527 w 1054"/>
                                      <a:gd name="T21" fmla="*/ 599 h 599"/>
                                      <a:gd name="T22" fmla="*/ 676 w 1054"/>
                                      <a:gd name="T23" fmla="*/ 597 h 599"/>
                                      <a:gd name="T24" fmla="*/ 731 w 1054"/>
                                      <a:gd name="T25" fmla="*/ 585 h 599"/>
                                      <a:gd name="T26" fmla="*/ 785 w 1054"/>
                                      <a:gd name="T27" fmla="*/ 563 h 599"/>
                                      <a:gd name="T28" fmla="*/ 838 w 1054"/>
                                      <a:gd name="T29" fmla="*/ 532 h 599"/>
                                      <a:gd name="T30" fmla="*/ 887 w 1054"/>
                                      <a:gd name="T31" fmla="*/ 494 h 599"/>
                                      <a:gd name="T32" fmla="*/ 934 w 1054"/>
                                      <a:gd name="T33" fmla="*/ 450 h 599"/>
                                      <a:gd name="T34" fmla="*/ 974 w 1054"/>
                                      <a:gd name="T35" fmla="*/ 402 h 599"/>
                                      <a:gd name="T36" fmla="*/ 1007 w 1054"/>
                                      <a:gd name="T37" fmla="*/ 350 h 599"/>
                                      <a:gd name="T38" fmla="*/ 1032 w 1054"/>
                                      <a:gd name="T39" fmla="*/ 297 h 599"/>
                                      <a:gd name="T40" fmla="*/ 1049 w 1054"/>
                                      <a:gd name="T41" fmla="*/ 243 h 599"/>
                                      <a:gd name="T42" fmla="*/ 1054 w 1054"/>
                                      <a:gd name="T43" fmla="*/ 188 h 599"/>
                                      <a:gd name="T44" fmla="*/ 1051 w 1054"/>
                                      <a:gd name="T45" fmla="*/ 155 h 599"/>
                                      <a:gd name="T46" fmla="*/ 1043 w 1054"/>
                                      <a:gd name="T47" fmla="*/ 125 h 599"/>
                                      <a:gd name="T48" fmla="*/ 1029 w 1054"/>
                                      <a:gd name="T49" fmla="*/ 100 h 599"/>
                                      <a:gd name="T50" fmla="*/ 1011 w 1054"/>
                                      <a:gd name="T51" fmla="*/ 79 h 599"/>
                                      <a:gd name="T52" fmla="*/ 966 w 1054"/>
                                      <a:gd name="T53" fmla="*/ 45 h 599"/>
                                      <a:gd name="T54" fmla="*/ 910 w 1054"/>
                                      <a:gd name="T55" fmla="*/ 22 h 599"/>
                                      <a:gd name="T56" fmla="*/ 822 w 1054"/>
                                      <a:gd name="T57" fmla="*/ 26 h 599"/>
                                      <a:gd name="T58" fmla="*/ 790 w 1054"/>
                                      <a:gd name="T59" fmla="*/ 106 h 599"/>
                                      <a:gd name="T60" fmla="*/ 744 w 1054"/>
                                      <a:gd name="T61" fmla="*/ 180 h 599"/>
                                      <a:gd name="T62" fmla="*/ 704 w 1054"/>
                                      <a:gd name="T63" fmla="*/ 223 h 599"/>
                                      <a:gd name="T64" fmla="*/ 672 w 1054"/>
                                      <a:gd name="T65" fmla="*/ 250 h 599"/>
                                      <a:gd name="T66" fmla="*/ 636 w 1054"/>
                                      <a:gd name="T67" fmla="*/ 272 h 599"/>
                                      <a:gd name="T68" fmla="*/ 598 w 1054"/>
                                      <a:gd name="T69" fmla="*/ 289 h 599"/>
                                      <a:gd name="T70" fmla="*/ 556 w 1054"/>
                                      <a:gd name="T71" fmla="*/ 298 h 599"/>
                                      <a:gd name="T72" fmla="*/ 506 w 1054"/>
                                      <a:gd name="T73" fmla="*/ 299 h 599"/>
                                      <a:gd name="T74" fmla="*/ 451 w 1054"/>
                                      <a:gd name="T75" fmla="*/ 290 h 599"/>
                                      <a:gd name="T76" fmla="*/ 403 w 1054"/>
                                      <a:gd name="T77" fmla="*/ 272 h 599"/>
                                      <a:gd name="T78" fmla="*/ 364 w 1054"/>
                                      <a:gd name="T79" fmla="*/ 247 h 599"/>
                                      <a:gd name="T80" fmla="*/ 320 w 1054"/>
                                      <a:gd name="T81" fmla="*/ 208 h 599"/>
                                      <a:gd name="T82" fmla="*/ 265 w 1054"/>
                                      <a:gd name="T83" fmla="*/ 145 h 599"/>
                                      <a:gd name="T84" fmla="*/ 221 w 1054"/>
                                      <a:gd name="T85" fmla="*/ 102 h 599"/>
                                      <a:gd name="T86" fmla="*/ 194 w 1054"/>
                                      <a:gd name="T87" fmla="*/ 84 h 599"/>
                                      <a:gd name="T88" fmla="*/ 162 w 1054"/>
                                      <a:gd name="T89" fmla="*/ 75 h 599"/>
                                      <a:gd name="T90" fmla="*/ 108 w 1054"/>
                                      <a:gd name="T91" fmla="*/ 77 h 599"/>
                                      <a:gd name="T92" fmla="*/ 71 w 1054"/>
                                      <a:gd name="T93" fmla="*/ 90 h 599"/>
                                      <a:gd name="T94" fmla="*/ 0 w 1054"/>
                                      <a:gd name="T95" fmla="*/ 112 h 5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054" h="599">
                                        <a:moveTo>
                                          <a:pt x="0" y="112"/>
                                        </a:moveTo>
                                        <a:lnTo>
                                          <a:pt x="1" y="137"/>
                                        </a:lnTo>
                                        <a:lnTo>
                                          <a:pt x="3" y="162"/>
                                        </a:lnTo>
                                        <a:lnTo>
                                          <a:pt x="8" y="186"/>
                                        </a:lnTo>
                                        <a:lnTo>
                                          <a:pt x="13" y="210"/>
                                        </a:lnTo>
                                        <a:lnTo>
                                          <a:pt x="19" y="235"/>
                                        </a:lnTo>
                                        <a:lnTo>
                                          <a:pt x="27" y="258"/>
                                        </a:lnTo>
                                        <a:lnTo>
                                          <a:pt x="35" y="280"/>
                                        </a:lnTo>
                                        <a:lnTo>
                                          <a:pt x="46" y="302"/>
                                        </a:lnTo>
                                        <a:lnTo>
                                          <a:pt x="56" y="324"/>
                                        </a:lnTo>
                                        <a:lnTo>
                                          <a:pt x="68" y="345"/>
                                        </a:lnTo>
                                        <a:lnTo>
                                          <a:pt x="82" y="365"/>
                                        </a:lnTo>
                                        <a:lnTo>
                                          <a:pt x="95" y="385"/>
                                        </a:lnTo>
                                        <a:lnTo>
                                          <a:pt x="110" y="404"/>
                                        </a:lnTo>
                                        <a:lnTo>
                                          <a:pt x="126" y="423"/>
                                        </a:lnTo>
                                        <a:lnTo>
                                          <a:pt x="143" y="441"/>
                                        </a:lnTo>
                                        <a:lnTo>
                                          <a:pt x="160" y="457"/>
                                        </a:lnTo>
                                        <a:lnTo>
                                          <a:pt x="179" y="473"/>
                                        </a:lnTo>
                                        <a:lnTo>
                                          <a:pt x="198" y="489"/>
                                        </a:lnTo>
                                        <a:lnTo>
                                          <a:pt x="217" y="503"/>
                                        </a:lnTo>
                                        <a:lnTo>
                                          <a:pt x="238" y="516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81" y="541"/>
                                        </a:lnTo>
                                        <a:lnTo>
                                          <a:pt x="304" y="551"/>
                                        </a:lnTo>
                                        <a:lnTo>
                                          <a:pt x="327" y="562"/>
                                        </a:lnTo>
                                        <a:lnTo>
                                          <a:pt x="350" y="570"/>
                                        </a:lnTo>
                                        <a:lnTo>
                                          <a:pt x="374" y="577"/>
                                        </a:lnTo>
                                        <a:lnTo>
                                          <a:pt x="399" y="584"/>
                                        </a:lnTo>
                                        <a:lnTo>
                                          <a:pt x="423" y="589"/>
                                        </a:lnTo>
                                        <a:lnTo>
                                          <a:pt x="449" y="594"/>
                                        </a:lnTo>
                                        <a:lnTo>
                                          <a:pt x="474" y="596"/>
                                        </a:lnTo>
                                        <a:lnTo>
                                          <a:pt x="500" y="598"/>
                                        </a:lnTo>
                                        <a:lnTo>
                                          <a:pt x="527" y="599"/>
                                        </a:lnTo>
                                        <a:lnTo>
                                          <a:pt x="640" y="599"/>
                                        </a:lnTo>
                                        <a:lnTo>
                                          <a:pt x="658" y="598"/>
                                        </a:lnTo>
                                        <a:lnTo>
                                          <a:pt x="676" y="597"/>
                                        </a:lnTo>
                                        <a:lnTo>
                                          <a:pt x="694" y="594"/>
                                        </a:lnTo>
                                        <a:lnTo>
                                          <a:pt x="712" y="590"/>
                                        </a:lnTo>
                                        <a:lnTo>
                                          <a:pt x="731" y="585"/>
                                        </a:lnTo>
                                        <a:lnTo>
                                          <a:pt x="749" y="578"/>
                                        </a:lnTo>
                                        <a:lnTo>
                                          <a:pt x="767" y="571"/>
                                        </a:lnTo>
                                        <a:lnTo>
                                          <a:pt x="785" y="563"/>
                                        </a:lnTo>
                                        <a:lnTo>
                                          <a:pt x="803" y="553"/>
                                        </a:lnTo>
                                        <a:lnTo>
                                          <a:pt x="821" y="543"/>
                                        </a:lnTo>
                                        <a:lnTo>
                                          <a:pt x="838" y="532"/>
                                        </a:lnTo>
                                        <a:lnTo>
                                          <a:pt x="855" y="520"/>
                                        </a:lnTo>
                                        <a:lnTo>
                                          <a:pt x="872" y="507"/>
                                        </a:lnTo>
                                        <a:lnTo>
                                          <a:pt x="887" y="494"/>
                                        </a:lnTo>
                                        <a:lnTo>
                                          <a:pt x="903" y="480"/>
                                        </a:lnTo>
                                        <a:lnTo>
                                          <a:pt x="919" y="466"/>
                                        </a:lnTo>
                                        <a:lnTo>
                                          <a:pt x="934" y="450"/>
                                        </a:lnTo>
                                        <a:lnTo>
                                          <a:pt x="948" y="434"/>
                                        </a:lnTo>
                                        <a:lnTo>
                                          <a:pt x="961" y="419"/>
                                        </a:lnTo>
                                        <a:lnTo>
                                          <a:pt x="974" y="402"/>
                                        </a:lnTo>
                                        <a:lnTo>
                                          <a:pt x="986" y="385"/>
                                        </a:lnTo>
                                        <a:lnTo>
                                          <a:pt x="997" y="368"/>
                                        </a:lnTo>
                                        <a:lnTo>
                                          <a:pt x="1007" y="350"/>
                                        </a:lnTo>
                                        <a:lnTo>
                                          <a:pt x="1016" y="333"/>
                                        </a:lnTo>
                                        <a:lnTo>
                                          <a:pt x="1025" y="316"/>
                                        </a:lnTo>
                                        <a:lnTo>
                                          <a:pt x="1032" y="297"/>
                                        </a:lnTo>
                                        <a:lnTo>
                                          <a:pt x="1040" y="279"/>
                                        </a:lnTo>
                                        <a:lnTo>
                                          <a:pt x="1045" y="261"/>
                                        </a:lnTo>
                                        <a:lnTo>
                                          <a:pt x="1049" y="243"/>
                                        </a:lnTo>
                                        <a:lnTo>
                                          <a:pt x="1052" y="224"/>
                                        </a:lnTo>
                                        <a:lnTo>
                                          <a:pt x="1054" y="206"/>
                                        </a:lnTo>
                                        <a:lnTo>
                                          <a:pt x="1054" y="188"/>
                                        </a:lnTo>
                                        <a:lnTo>
                                          <a:pt x="1054" y="177"/>
                                        </a:lnTo>
                                        <a:lnTo>
                                          <a:pt x="1053" y="165"/>
                                        </a:lnTo>
                                        <a:lnTo>
                                          <a:pt x="1051" y="155"/>
                                        </a:lnTo>
                                        <a:lnTo>
                                          <a:pt x="1049" y="144"/>
                                        </a:lnTo>
                                        <a:lnTo>
                                          <a:pt x="1046" y="135"/>
                                        </a:lnTo>
                                        <a:lnTo>
                                          <a:pt x="1043" y="125"/>
                                        </a:lnTo>
                                        <a:lnTo>
                                          <a:pt x="1039" y="116"/>
                                        </a:lnTo>
                                        <a:lnTo>
                                          <a:pt x="1034" y="107"/>
                                        </a:lnTo>
                                        <a:lnTo>
                                          <a:pt x="1029" y="100"/>
                                        </a:lnTo>
                                        <a:lnTo>
                                          <a:pt x="1024" y="93"/>
                                        </a:lnTo>
                                        <a:lnTo>
                                          <a:pt x="1017" y="85"/>
                                        </a:lnTo>
                                        <a:lnTo>
                                          <a:pt x="1011" y="79"/>
                                        </a:lnTo>
                                        <a:lnTo>
                                          <a:pt x="997" y="66"/>
                                        </a:lnTo>
                                        <a:lnTo>
                                          <a:pt x="981" y="55"/>
                                        </a:lnTo>
                                        <a:lnTo>
                                          <a:pt x="966" y="45"/>
                                        </a:lnTo>
                                        <a:lnTo>
                                          <a:pt x="948" y="37"/>
                                        </a:lnTo>
                                        <a:lnTo>
                                          <a:pt x="929" y="30"/>
                                        </a:lnTo>
                                        <a:lnTo>
                                          <a:pt x="910" y="22"/>
                                        </a:lnTo>
                                        <a:lnTo>
                                          <a:pt x="869" y="11"/>
                                        </a:lnTo>
                                        <a:lnTo>
                                          <a:pt x="829" y="0"/>
                                        </a:lnTo>
                                        <a:lnTo>
                                          <a:pt x="822" y="26"/>
                                        </a:lnTo>
                                        <a:lnTo>
                                          <a:pt x="813" y="54"/>
                                        </a:lnTo>
                                        <a:lnTo>
                                          <a:pt x="803" y="80"/>
                                        </a:lnTo>
                                        <a:lnTo>
                                          <a:pt x="790" y="106"/>
                                        </a:lnTo>
                                        <a:lnTo>
                                          <a:pt x="776" y="132"/>
                                        </a:lnTo>
                                        <a:lnTo>
                                          <a:pt x="760" y="157"/>
                                        </a:lnTo>
                                        <a:lnTo>
                                          <a:pt x="744" y="180"/>
                                        </a:lnTo>
                                        <a:lnTo>
                                          <a:pt x="725" y="202"/>
                                        </a:lnTo>
                                        <a:lnTo>
                                          <a:pt x="715" y="214"/>
                                        </a:lnTo>
                                        <a:lnTo>
                                          <a:pt x="704" y="223"/>
                                        </a:lnTo>
                                        <a:lnTo>
                                          <a:pt x="694" y="232"/>
                                        </a:lnTo>
                                        <a:lnTo>
                                          <a:pt x="683" y="242"/>
                                        </a:lnTo>
                                        <a:lnTo>
                                          <a:pt x="672" y="250"/>
                                        </a:lnTo>
                                        <a:lnTo>
                                          <a:pt x="660" y="259"/>
                                        </a:lnTo>
                                        <a:lnTo>
                                          <a:pt x="648" y="266"/>
                                        </a:lnTo>
                                        <a:lnTo>
                                          <a:pt x="636" y="272"/>
                                        </a:lnTo>
                                        <a:lnTo>
                                          <a:pt x="624" y="279"/>
                                        </a:lnTo>
                                        <a:lnTo>
                                          <a:pt x="610" y="284"/>
                                        </a:lnTo>
                                        <a:lnTo>
                                          <a:pt x="598" y="289"/>
                                        </a:lnTo>
                                        <a:lnTo>
                                          <a:pt x="584" y="292"/>
                                        </a:lnTo>
                                        <a:lnTo>
                                          <a:pt x="570" y="296"/>
                                        </a:lnTo>
                                        <a:lnTo>
                                          <a:pt x="556" y="298"/>
                                        </a:lnTo>
                                        <a:lnTo>
                                          <a:pt x="542" y="300"/>
                                        </a:lnTo>
                                        <a:lnTo>
                                          <a:pt x="527" y="300"/>
                                        </a:lnTo>
                                        <a:lnTo>
                                          <a:pt x="506" y="299"/>
                                        </a:lnTo>
                                        <a:lnTo>
                                          <a:pt x="487" y="298"/>
                                        </a:lnTo>
                                        <a:lnTo>
                                          <a:pt x="468" y="295"/>
                                        </a:lnTo>
                                        <a:lnTo>
                                          <a:pt x="451" y="290"/>
                                        </a:lnTo>
                                        <a:lnTo>
                                          <a:pt x="434" y="285"/>
                                        </a:lnTo>
                                        <a:lnTo>
                                          <a:pt x="418" y="279"/>
                                        </a:lnTo>
                                        <a:lnTo>
                                          <a:pt x="403" y="272"/>
                                        </a:lnTo>
                                        <a:lnTo>
                                          <a:pt x="389" y="264"/>
                                        </a:lnTo>
                                        <a:lnTo>
                                          <a:pt x="377" y="257"/>
                                        </a:lnTo>
                                        <a:lnTo>
                                          <a:pt x="364" y="247"/>
                                        </a:lnTo>
                                        <a:lnTo>
                                          <a:pt x="352" y="238"/>
                                        </a:lnTo>
                                        <a:lnTo>
                                          <a:pt x="341" y="228"/>
                                        </a:lnTo>
                                        <a:lnTo>
                                          <a:pt x="320" y="208"/>
                                        </a:lnTo>
                                        <a:lnTo>
                                          <a:pt x="300" y="187"/>
                                        </a:lnTo>
                                        <a:lnTo>
                                          <a:pt x="282" y="166"/>
                                        </a:lnTo>
                                        <a:lnTo>
                                          <a:pt x="265" y="145"/>
                                        </a:lnTo>
                                        <a:lnTo>
                                          <a:pt x="248" y="126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21" y="102"/>
                                        </a:lnTo>
                                        <a:lnTo>
                                          <a:pt x="213" y="95"/>
                                        </a:lnTo>
                                        <a:lnTo>
                                          <a:pt x="203" y="90"/>
                                        </a:lnTo>
                                        <a:lnTo>
                                          <a:pt x="194" y="84"/>
                                        </a:lnTo>
                                        <a:lnTo>
                                          <a:pt x="183" y="80"/>
                                        </a:lnTo>
                                        <a:lnTo>
                                          <a:pt x="173" y="77"/>
                                        </a:lnTo>
                                        <a:lnTo>
                                          <a:pt x="162" y="75"/>
                                        </a:lnTo>
                                        <a:lnTo>
                                          <a:pt x="150" y="75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08" y="77"/>
                                        </a:lnTo>
                                        <a:lnTo>
                                          <a:pt x="94" y="80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1" y="90"/>
                                        </a:lnTo>
                                        <a:lnTo>
                                          <a:pt x="55" y="96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89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Freeform 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09" y="676"/>
                                    <a:ext cx="147" cy="179"/>
                                  </a:xfrm>
                                  <a:custGeom>
                                    <a:avLst/>
                                    <a:gdLst>
                                      <a:gd name="T0" fmla="*/ 445 w 1319"/>
                                      <a:gd name="T1" fmla="*/ 1492 h 1611"/>
                                      <a:gd name="T2" fmla="*/ 365 w 1319"/>
                                      <a:gd name="T3" fmla="*/ 1457 h 1611"/>
                                      <a:gd name="T4" fmla="*/ 252 w 1319"/>
                                      <a:gd name="T5" fmla="*/ 1394 h 1611"/>
                                      <a:gd name="T6" fmla="*/ 820 w 1319"/>
                                      <a:gd name="T7" fmla="*/ 1182 h 1611"/>
                                      <a:gd name="T8" fmla="*/ 923 w 1319"/>
                                      <a:gd name="T9" fmla="*/ 1143 h 1611"/>
                                      <a:gd name="T10" fmla="*/ 987 w 1319"/>
                                      <a:gd name="T11" fmla="*/ 1140 h 1611"/>
                                      <a:gd name="T12" fmla="*/ 1029 w 1319"/>
                                      <a:gd name="T13" fmla="*/ 1160 h 1611"/>
                                      <a:gd name="T14" fmla="*/ 1052 w 1319"/>
                                      <a:gd name="T15" fmla="*/ 1208 h 1611"/>
                                      <a:gd name="T16" fmla="*/ 1048 w 1319"/>
                                      <a:gd name="T17" fmla="*/ 1274 h 1611"/>
                                      <a:gd name="T18" fmla="*/ 1015 w 1319"/>
                                      <a:gd name="T19" fmla="*/ 1334 h 1611"/>
                                      <a:gd name="T20" fmla="*/ 960 w 1319"/>
                                      <a:gd name="T21" fmla="*/ 1389 h 1611"/>
                                      <a:gd name="T22" fmla="*/ 889 w 1319"/>
                                      <a:gd name="T23" fmla="*/ 1435 h 1611"/>
                                      <a:gd name="T24" fmla="*/ 781 w 1319"/>
                                      <a:gd name="T25" fmla="*/ 1481 h 1611"/>
                                      <a:gd name="T26" fmla="*/ 705 w 1319"/>
                                      <a:gd name="T27" fmla="*/ 1497 h 1611"/>
                                      <a:gd name="T28" fmla="*/ 760 w 1319"/>
                                      <a:gd name="T29" fmla="*/ 490 h 1611"/>
                                      <a:gd name="T30" fmla="*/ 787 w 1319"/>
                                      <a:gd name="T31" fmla="*/ 303 h 1611"/>
                                      <a:gd name="T32" fmla="*/ 814 w 1319"/>
                                      <a:gd name="T33" fmla="*/ 207 h 1611"/>
                                      <a:gd name="T34" fmla="*/ 845 w 1319"/>
                                      <a:gd name="T35" fmla="*/ 160 h 1611"/>
                                      <a:gd name="T36" fmla="*/ 894 w 1319"/>
                                      <a:gd name="T37" fmla="*/ 153 h 1611"/>
                                      <a:gd name="T38" fmla="*/ 953 w 1319"/>
                                      <a:gd name="T39" fmla="*/ 166 h 1611"/>
                                      <a:gd name="T40" fmla="*/ 1003 w 1319"/>
                                      <a:gd name="T41" fmla="*/ 195 h 1611"/>
                                      <a:gd name="T42" fmla="*/ 1042 w 1319"/>
                                      <a:gd name="T43" fmla="*/ 235 h 1611"/>
                                      <a:gd name="T44" fmla="*/ 1079 w 1319"/>
                                      <a:gd name="T45" fmla="*/ 308 h 1611"/>
                                      <a:gd name="T46" fmla="*/ 1093 w 1319"/>
                                      <a:gd name="T47" fmla="*/ 435 h 1611"/>
                                      <a:gd name="T48" fmla="*/ 1081 w 1319"/>
                                      <a:gd name="T49" fmla="*/ 483 h 1611"/>
                                      <a:gd name="T50" fmla="*/ 1061 w 1319"/>
                                      <a:gd name="T51" fmla="*/ 507 h 1611"/>
                                      <a:gd name="T52" fmla="*/ 1017 w 1319"/>
                                      <a:gd name="T53" fmla="*/ 522 h 1611"/>
                                      <a:gd name="T54" fmla="*/ 904 w 1319"/>
                                      <a:gd name="T55" fmla="*/ 600 h 1611"/>
                                      <a:gd name="T56" fmla="*/ 742 w 1319"/>
                                      <a:gd name="T57" fmla="*/ 1599 h 1611"/>
                                      <a:gd name="T58" fmla="*/ 902 w 1319"/>
                                      <a:gd name="T59" fmla="*/ 1530 h 1611"/>
                                      <a:gd name="T60" fmla="*/ 1044 w 1319"/>
                                      <a:gd name="T61" fmla="*/ 1410 h 1611"/>
                                      <a:gd name="T62" fmla="*/ 1162 w 1319"/>
                                      <a:gd name="T63" fmla="*/ 1252 h 1611"/>
                                      <a:gd name="T64" fmla="*/ 1251 w 1319"/>
                                      <a:gd name="T65" fmla="*/ 1068 h 1611"/>
                                      <a:gd name="T66" fmla="*/ 1305 w 1319"/>
                                      <a:gd name="T67" fmla="*/ 872 h 1611"/>
                                      <a:gd name="T68" fmla="*/ 1319 w 1319"/>
                                      <a:gd name="T69" fmla="*/ 676 h 1611"/>
                                      <a:gd name="T70" fmla="*/ 1301 w 1319"/>
                                      <a:gd name="T71" fmla="*/ 507 h 1611"/>
                                      <a:gd name="T72" fmla="*/ 1248 w 1319"/>
                                      <a:gd name="T73" fmla="*/ 353 h 1611"/>
                                      <a:gd name="T74" fmla="*/ 1164 w 1319"/>
                                      <a:gd name="T75" fmla="*/ 221 h 1611"/>
                                      <a:gd name="T76" fmla="*/ 1051 w 1319"/>
                                      <a:gd name="T77" fmla="*/ 116 h 1611"/>
                                      <a:gd name="T78" fmla="*/ 912 w 1319"/>
                                      <a:gd name="T79" fmla="*/ 41 h 1611"/>
                                      <a:gd name="T80" fmla="*/ 750 w 1319"/>
                                      <a:gd name="T81" fmla="*/ 4 h 1611"/>
                                      <a:gd name="T82" fmla="*/ 581 w 1319"/>
                                      <a:gd name="T83" fmla="*/ 12 h 1611"/>
                                      <a:gd name="T84" fmla="*/ 423 w 1319"/>
                                      <a:gd name="T85" fmla="*/ 78 h 1611"/>
                                      <a:gd name="T86" fmla="*/ 280 w 1319"/>
                                      <a:gd name="T87" fmla="*/ 191 h 1611"/>
                                      <a:gd name="T88" fmla="*/ 161 w 1319"/>
                                      <a:gd name="T89" fmla="*/ 343 h 1611"/>
                                      <a:gd name="T90" fmla="*/ 70 w 1319"/>
                                      <a:gd name="T91" fmla="*/ 518 h 1611"/>
                                      <a:gd name="T92" fmla="*/ 15 w 1319"/>
                                      <a:gd name="T93" fmla="*/ 708 h 1611"/>
                                      <a:gd name="T94" fmla="*/ 0 w 1319"/>
                                      <a:gd name="T95" fmla="*/ 974 h 1611"/>
                                      <a:gd name="T96" fmla="*/ 18 w 1319"/>
                                      <a:gd name="T97" fmla="*/ 1136 h 1611"/>
                                      <a:gd name="T98" fmla="*/ 72 w 1319"/>
                                      <a:gd name="T99" fmla="*/ 1281 h 1611"/>
                                      <a:gd name="T100" fmla="*/ 159 w 1319"/>
                                      <a:gd name="T101" fmla="*/ 1406 h 1611"/>
                                      <a:gd name="T102" fmla="*/ 273 w 1319"/>
                                      <a:gd name="T103" fmla="*/ 1505 h 1611"/>
                                      <a:gd name="T104" fmla="*/ 411 w 1319"/>
                                      <a:gd name="T105" fmla="*/ 1573 h 1611"/>
                                      <a:gd name="T106" fmla="*/ 570 w 1319"/>
                                      <a:gd name="T107" fmla="*/ 1608 h 16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319" h="1611">
                                        <a:moveTo>
                                          <a:pt x="677" y="1499"/>
                                        </a:moveTo>
                                        <a:lnTo>
                                          <a:pt x="527" y="1498"/>
                                        </a:lnTo>
                                        <a:lnTo>
                                          <a:pt x="495" y="1498"/>
                                        </a:lnTo>
                                        <a:lnTo>
                                          <a:pt x="469" y="1495"/>
                                        </a:lnTo>
                                        <a:lnTo>
                                          <a:pt x="445" y="1492"/>
                                        </a:lnTo>
                                        <a:lnTo>
                                          <a:pt x="425" y="1487"/>
                                        </a:lnTo>
                                        <a:lnTo>
                                          <a:pt x="407" y="1480"/>
                                        </a:lnTo>
                                        <a:lnTo>
                                          <a:pt x="392" y="1473"/>
                                        </a:lnTo>
                                        <a:lnTo>
                                          <a:pt x="379" y="1466"/>
                                        </a:lnTo>
                                        <a:lnTo>
                                          <a:pt x="365" y="1457"/>
                                        </a:lnTo>
                                        <a:lnTo>
                                          <a:pt x="340" y="1439"/>
                                        </a:lnTo>
                                        <a:lnTo>
                                          <a:pt x="311" y="1420"/>
                                        </a:lnTo>
                                        <a:lnTo>
                                          <a:pt x="293" y="1411"/>
                                        </a:lnTo>
                                        <a:lnTo>
                                          <a:pt x="274" y="1403"/>
                                        </a:lnTo>
                                        <a:lnTo>
                                          <a:pt x="252" y="1394"/>
                                        </a:lnTo>
                                        <a:lnTo>
                                          <a:pt x="225" y="1386"/>
                                        </a:lnTo>
                                        <a:lnTo>
                                          <a:pt x="224" y="1219"/>
                                        </a:lnTo>
                                        <a:lnTo>
                                          <a:pt x="790" y="1200"/>
                                        </a:lnTo>
                                        <a:lnTo>
                                          <a:pt x="804" y="1191"/>
                                        </a:lnTo>
                                        <a:lnTo>
                                          <a:pt x="820" y="1182"/>
                                        </a:lnTo>
                                        <a:lnTo>
                                          <a:pt x="838" y="1173"/>
                                        </a:lnTo>
                                        <a:lnTo>
                                          <a:pt x="858" y="1164"/>
                                        </a:lnTo>
                                        <a:lnTo>
                                          <a:pt x="879" y="1156"/>
                                        </a:lnTo>
                                        <a:lnTo>
                                          <a:pt x="901" y="1148"/>
                                        </a:lnTo>
                                        <a:lnTo>
                                          <a:pt x="923" y="1143"/>
                                        </a:lnTo>
                                        <a:lnTo>
                                          <a:pt x="946" y="1139"/>
                                        </a:lnTo>
                                        <a:lnTo>
                                          <a:pt x="956" y="1139"/>
                                        </a:lnTo>
                                        <a:lnTo>
                                          <a:pt x="967" y="1138"/>
                                        </a:lnTo>
                                        <a:lnTo>
                                          <a:pt x="977" y="1139"/>
                                        </a:lnTo>
                                        <a:lnTo>
                                          <a:pt x="987" y="1140"/>
                                        </a:lnTo>
                                        <a:lnTo>
                                          <a:pt x="996" y="1142"/>
                                        </a:lnTo>
                                        <a:lnTo>
                                          <a:pt x="1006" y="1145"/>
                                        </a:lnTo>
                                        <a:lnTo>
                                          <a:pt x="1014" y="1149"/>
                                        </a:lnTo>
                                        <a:lnTo>
                                          <a:pt x="1022" y="1153"/>
                                        </a:lnTo>
                                        <a:lnTo>
                                          <a:pt x="1029" y="1160"/>
                                        </a:lnTo>
                                        <a:lnTo>
                                          <a:pt x="1035" y="1167"/>
                                        </a:lnTo>
                                        <a:lnTo>
                                          <a:pt x="1041" y="1175"/>
                                        </a:lnTo>
                                        <a:lnTo>
                                          <a:pt x="1046" y="1185"/>
                                        </a:lnTo>
                                        <a:lnTo>
                                          <a:pt x="1049" y="1197"/>
                                        </a:lnTo>
                                        <a:lnTo>
                                          <a:pt x="1052" y="1208"/>
                                        </a:lnTo>
                                        <a:lnTo>
                                          <a:pt x="1053" y="1222"/>
                                        </a:lnTo>
                                        <a:lnTo>
                                          <a:pt x="1054" y="1238"/>
                                        </a:lnTo>
                                        <a:lnTo>
                                          <a:pt x="1053" y="1250"/>
                                        </a:lnTo>
                                        <a:lnTo>
                                          <a:pt x="1051" y="1262"/>
                                        </a:lnTo>
                                        <a:lnTo>
                                          <a:pt x="1048" y="1274"/>
                                        </a:lnTo>
                                        <a:lnTo>
                                          <a:pt x="1044" y="1287"/>
                                        </a:lnTo>
                                        <a:lnTo>
                                          <a:pt x="1039" y="1298"/>
                                        </a:lnTo>
                                        <a:lnTo>
                                          <a:pt x="1031" y="1311"/>
                                        </a:lnTo>
                                        <a:lnTo>
                                          <a:pt x="1024" y="1323"/>
                                        </a:lnTo>
                                        <a:lnTo>
                                          <a:pt x="1015" y="1334"/>
                                        </a:lnTo>
                                        <a:lnTo>
                                          <a:pt x="1006" y="1346"/>
                                        </a:lnTo>
                                        <a:lnTo>
                                          <a:pt x="995" y="1357"/>
                                        </a:lnTo>
                                        <a:lnTo>
                                          <a:pt x="985" y="1368"/>
                                        </a:lnTo>
                                        <a:lnTo>
                                          <a:pt x="972" y="1378"/>
                                        </a:lnTo>
                                        <a:lnTo>
                                          <a:pt x="960" y="1389"/>
                                        </a:lnTo>
                                        <a:lnTo>
                                          <a:pt x="947" y="1399"/>
                                        </a:lnTo>
                                        <a:lnTo>
                                          <a:pt x="933" y="1409"/>
                                        </a:lnTo>
                                        <a:lnTo>
                                          <a:pt x="919" y="1418"/>
                                        </a:lnTo>
                                        <a:lnTo>
                                          <a:pt x="904" y="1427"/>
                                        </a:lnTo>
                                        <a:lnTo>
                                          <a:pt x="889" y="1435"/>
                                        </a:lnTo>
                                        <a:lnTo>
                                          <a:pt x="875" y="1444"/>
                                        </a:lnTo>
                                        <a:lnTo>
                                          <a:pt x="859" y="1451"/>
                                        </a:lnTo>
                                        <a:lnTo>
                                          <a:pt x="828" y="1466"/>
                                        </a:lnTo>
                                        <a:lnTo>
                                          <a:pt x="796" y="1477"/>
                                        </a:lnTo>
                                        <a:lnTo>
                                          <a:pt x="781" y="1481"/>
                                        </a:lnTo>
                                        <a:lnTo>
                                          <a:pt x="765" y="1487"/>
                                        </a:lnTo>
                                        <a:lnTo>
                                          <a:pt x="750" y="1490"/>
                                        </a:lnTo>
                                        <a:lnTo>
                                          <a:pt x="734" y="1493"/>
                                        </a:lnTo>
                                        <a:lnTo>
                                          <a:pt x="719" y="1496"/>
                                        </a:lnTo>
                                        <a:lnTo>
                                          <a:pt x="705" y="1497"/>
                                        </a:lnTo>
                                        <a:lnTo>
                                          <a:pt x="691" y="1498"/>
                                        </a:lnTo>
                                        <a:lnTo>
                                          <a:pt x="677" y="1499"/>
                                        </a:lnTo>
                                        <a:close/>
                                        <a:moveTo>
                                          <a:pt x="754" y="599"/>
                                        </a:moveTo>
                                        <a:lnTo>
                                          <a:pt x="756" y="553"/>
                                        </a:lnTo>
                                        <a:lnTo>
                                          <a:pt x="760" y="490"/>
                                        </a:lnTo>
                                        <a:lnTo>
                                          <a:pt x="764" y="454"/>
                                        </a:lnTo>
                                        <a:lnTo>
                                          <a:pt x="769" y="416"/>
                                        </a:lnTo>
                                        <a:lnTo>
                                          <a:pt x="773" y="378"/>
                                        </a:lnTo>
                                        <a:lnTo>
                                          <a:pt x="780" y="340"/>
                                        </a:lnTo>
                                        <a:lnTo>
                                          <a:pt x="787" y="303"/>
                                        </a:lnTo>
                                        <a:lnTo>
                                          <a:pt x="795" y="268"/>
                                        </a:lnTo>
                                        <a:lnTo>
                                          <a:pt x="800" y="251"/>
                                        </a:lnTo>
                                        <a:lnTo>
                                          <a:pt x="804" y="236"/>
                                        </a:lnTo>
                                        <a:lnTo>
                                          <a:pt x="809" y="221"/>
                                        </a:lnTo>
                                        <a:lnTo>
                                          <a:pt x="814" y="207"/>
                                        </a:lnTo>
                                        <a:lnTo>
                                          <a:pt x="820" y="196"/>
                                        </a:lnTo>
                                        <a:lnTo>
                                          <a:pt x="826" y="184"/>
                                        </a:lnTo>
                                        <a:lnTo>
                                          <a:pt x="832" y="175"/>
                                        </a:lnTo>
                                        <a:lnTo>
                                          <a:pt x="839" y="166"/>
                                        </a:lnTo>
                                        <a:lnTo>
                                          <a:pt x="845" y="160"/>
                                        </a:lnTo>
                                        <a:lnTo>
                                          <a:pt x="852" y="155"/>
                                        </a:lnTo>
                                        <a:lnTo>
                                          <a:pt x="860" y="151"/>
                                        </a:lnTo>
                                        <a:lnTo>
                                          <a:pt x="867" y="150"/>
                                        </a:lnTo>
                                        <a:lnTo>
                                          <a:pt x="881" y="151"/>
                                        </a:lnTo>
                                        <a:lnTo>
                                          <a:pt x="894" y="153"/>
                                        </a:lnTo>
                                        <a:lnTo>
                                          <a:pt x="906" y="154"/>
                                        </a:lnTo>
                                        <a:lnTo>
                                          <a:pt x="919" y="156"/>
                                        </a:lnTo>
                                        <a:lnTo>
                                          <a:pt x="931" y="159"/>
                                        </a:lnTo>
                                        <a:lnTo>
                                          <a:pt x="942" y="162"/>
                                        </a:lnTo>
                                        <a:lnTo>
                                          <a:pt x="953" y="166"/>
                                        </a:lnTo>
                                        <a:lnTo>
                                          <a:pt x="964" y="170"/>
                                        </a:lnTo>
                                        <a:lnTo>
                                          <a:pt x="974" y="176"/>
                                        </a:lnTo>
                                        <a:lnTo>
                                          <a:pt x="984" y="181"/>
                                        </a:lnTo>
                                        <a:lnTo>
                                          <a:pt x="993" y="187"/>
                                        </a:lnTo>
                                        <a:lnTo>
                                          <a:pt x="1003" y="195"/>
                                        </a:lnTo>
                                        <a:lnTo>
                                          <a:pt x="1011" y="201"/>
                                        </a:lnTo>
                                        <a:lnTo>
                                          <a:pt x="1020" y="209"/>
                                        </a:lnTo>
                                        <a:lnTo>
                                          <a:pt x="1027" y="217"/>
                                        </a:lnTo>
                                        <a:lnTo>
                                          <a:pt x="1034" y="225"/>
                                        </a:lnTo>
                                        <a:lnTo>
                                          <a:pt x="1042" y="235"/>
                                        </a:lnTo>
                                        <a:lnTo>
                                          <a:pt x="1048" y="244"/>
                                        </a:lnTo>
                                        <a:lnTo>
                                          <a:pt x="1054" y="253"/>
                                        </a:lnTo>
                                        <a:lnTo>
                                          <a:pt x="1060" y="264"/>
                                        </a:lnTo>
                                        <a:lnTo>
                                          <a:pt x="1070" y="285"/>
                                        </a:lnTo>
                                        <a:lnTo>
                                          <a:pt x="1079" y="308"/>
                                        </a:lnTo>
                                        <a:lnTo>
                                          <a:pt x="1085" y="333"/>
                                        </a:lnTo>
                                        <a:lnTo>
                                          <a:pt x="1089" y="359"/>
                                        </a:lnTo>
                                        <a:lnTo>
                                          <a:pt x="1093" y="386"/>
                                        </a:lnTo>
                                        <a:lnTo>
                                          <a:pt x="1094" y="413"/>
                                        </a:lnTo>
                                        <a:lnTo>
                                          <a:pt x="1093" y="435"/>
                                        </a:lnTo>
                                        <a:lnTo>
                                          <a:pt x="1090" y="454"/>
                                        </a:lnTo>
                                        <a:lnTo>
                                          <a:pt x="1088" y="463"/>
                                        </a:lnTo>
                                        <a:lnTo>
                                          <a:pt x="1086" y="470"/>
                                        </a:lnTo>
                                        <a:lnTo>
                                          <a:pt x="1083" y="476"/>
                                        </a:lnTo>
                                        <a:lnTo>
                                          <a:pt x="1081" y="483"/>
                                        </a:lnTo>
                                        <a:lnTo>
                                          <a:pt x="1078" y="489"/>
                                        </a:lnTo>
                                        <a:lnTo>
                                          <a:pt x="1073" y="494"/>
                                        </a:lnTo>
                                        <a:lnTo>
                                          <a:pt x="1069" y="498"/>
                                        </a:lnTo>
                                        <a:lnTo>
                                          <a:pt x="1065" y="503"/>
                                        </a:lnTo>
                                        <a:lnTo>
                                          <a:pt x="1061" y="507"/>
                                        </a:lnTo>
                                        <a:lnTo>
                                          <a:pt x="1056" y="510"/>
                                        </a:lnTo>
                                        <a:lnTo>
                                          <a:pt x="1050" y="513"/>
                                        </a:lnTo>
                                        <a:lnTo>
                                          <a:pt x="1044" y="515"/>
                                        </a:lnTo>
                                        <a:lnTo>
                                          <a:pt x="1031" y="519"/>
                                        </a:lnTo>
                                        <a:lnTo>
                                          <a:pt x="1017" y="522"/>
                                        </a:lnTo>
                                        <a:lnTo>
                                          <a:pt x="1002" y="524"/>
                                        </a:lnTo>
                                        <a:lnTo>
                                          <a:pt x="985" y="525"/>
                                        </a:lnTo>
                                        <a:lnTo>
                                          <a:pt x="948" y="525"/>
                                        </a:lnTo>
                                        <a:lnTo>
                                          <a:pt x="904" y="526"/>
                                        </a:lnTo>
                                        <a:lnTo>
                                          <a:pt x="904" y="600"/>
                                        </a:lnTo>
                                        <a:lnTo>
                                          <a:pt x="754" y="599"/>
                                        </a:lnTo>
                                        <a:close/>
                                        <a:moveTo>
                                          <a:pt x="640" y="1611"/>
                                        </a:moveTo>
                                        <a:lnTo>
                                          <a:pt x="674" y="1610"/>
                                        </a:lnTo>
                                        <a:lnTo>
                                          <a:pt x="709" y="1605"/>
                                        </a:lnTo>
                                        <a:lnTo>
                                          <a:pt x="742" y="1599"/>
                                        </a:lnTo>
                                        <a:lnTo>
                                          <a:pt x="775" y="1590"/>
                                        </a:lnTo>
                                        <a:lnTo>
                                          <a:pt x="808" y="1578"/>
                                        </a:lnTo>
                                        <a:lnTo>
                                          <a:pt x="840" y="1564"/>
                                        </a:lnTo>
                                        <a:lnTo>
                                          <a:pt x="872" y="1548"/>
                                        </a:lnTo>
                                        <a:lnTo>
                                          <a:pt x="902" y="1530"/>
                                        </a:lnTo>
                                        <a:lnTo>
                                          <a:pt x="932" y="1510"/>
                                        </a:lnTo>
                                        <a:lnTo>
                                          <a:pt x="961" y="1488"/>
                                        </a:lnTo>
                                        <a:lnTo>
                                          <a:pt x="990" y="1464"/>
                                        </a:lnTo>
                                        <a:lnTo>
                                          <a:pt x="1017" y="1437"/>
                                        </a:lnTo>
                                        <a:lnTo>
                                          <a:pt x="1044" y="1410"/>
                                        </a:lnTo>
                                        <a:lnTo>
                                          <a:pt x="1069" y="1382"/>
                                        </a:lnTo>
                                        <a:lnTo>
                                          <a:pt x="1095" y="1351"/>
                                        </a:lnTo>
                                        <a:lnTo>
                                          <a:pt x="1118" y="1320"/>
                                        </a:lnTo>
                                        <a:lnTo>
                                          <a:pt x="1141" y="1286"/>
                                        </a:lnTo>
                                        <a:lnTo>
                                          <a:pt x="1162" y="1252"/>
                                        </a:lnTo>
                                        <a:lnTo>
                                          <a:pt x="1182" y="1218"/>
                                        </a:lnTo>
                                        <a:lnTo>
                                          <a:pt x="1201" y="1181"/>
                                        </a:lnTo>
                                        <a:lnTo>
                                          <a:pt x="1219" y="1144"/>
                                        </a:lnTo>
                                        <a:lnTo>
                                          <a:pt x="1235" y="1107"/>
                                        </a:lnTo>
                                        <a:lnTo>
                                          <a:pt x="1251" y="1068"/>
                                        </a:lnTo>
                                        <a:lnTo>
                                          <a:pt x="1265" y="1029"/>
                                        </a:lnTo>
                                        <a:lnTo>
                                          <a:pt x="1277" y="990"/>
                                        </a:lnTo>
                                        <a:lnTo>
                                          <a:pt x="1288" y="952"/>
                                        </a:lnTo>
                                        <a:lnTo>
                                          <a:pt x="1297" y="912"/>
                                        </a:lnTo>
                                        <a:lnTo>
                                          <a:pt x="1305" y="872"/>
                                        </a:lnTo>
                                        <a:lnTo>
                                          <a:pt x="1310" y="832"/>
                                        </a:lnTo>
                                        <a:lnTo>
                                          <a:pt x="1316" y="792"/>
                                        </a:lnTo>
                                        <a:lnTo>
                                          <a:pt x="1318" y="753"/>
                                        </a:lnTo>
                                        <a:lnTo>
                                          <a:pt x="1319" y="713"/>
                                        </a:lnTo>
                                        <a:lnTo>
                                          <a:pt x="1319" y="676"/>
                                        </a:lnTo>
                                        <a:lnTo>
                                          <a:pt x="1318" y="641"/>
                                        </a:lnTo>
                                        <a:lnTo>
                                          <a:pt x="1316" y="607"/>
                                        </a:lnTo>
                                        <a:lnTo>
                                          <a:pt x="1312" y="573"/>
                                        </a:lnTo>
                                        <a:lnTo>
                                          <a:pt x="1307" y="539"/>
                                        </a:lnTo>
                                        <a:lnTo>
                                          <a:pt x="1301" y="507"/>
                                        </a:lnTo>
                                        <a:lnTo>
                                          <a:pt x="1293" y="474"/>
                                        </a:lnTo>
                                        <a:lnTo>
                                          <a:pt x="1284" y="443"/>
                                        </a:lnTo>
                                        <a:lnTo>
                                          <a:pt x="1273" y="412"/>
                                        </a:lnTo>
                                        <a:lnTo>
                                          <a:pt x="1262" y="383"/>
                                        </a:lnTo>
                                        <a:lnTo>
                                          <a:pt x="1248" y="353"/>
                                        </a:lnTo>
                                        <a:lnTo>
                                          <a:pt x="1234" y="325"/>
                                        </a:lnTo>
                                        <a:lnTo>
                                          <a:pt x="1218" y="298"/>
                                        </a:lnTo>
                                        <a:lnTo>
                                          <a:pt x="1201" y="271"/>
                                        </a:lnTo>
                                        <a:lnTo>
                                          <a:pt x="1183" y="246"/>
                                        </a:lnTo>
                                        <a:lnTo>
                                          <a:pt x="1164" y="221"/>
                                        </a:lnTo>
                                        <a:lnTo>
                                          <a:pt x="1143" y="198"/>
                                        </a:lnTo>
                                        <a:lnTo>
                                          <a:pt x="1122" y="176"/>
                                        </a:lnTo>
                                        <a:lnTo>
                                          <a:pt x="1100" y="155"/>
                                        </a:lnTo>
                                        <a:lnTo>
                                          <a:pt x="1076" y="135"/>
                                        </a:lnTo>
                                        <a:lnTo>
                                          <a:pt x="1051" y="116"/>
                                        </a:lnTo>
                                        <a:lnTo>
                                          <a:pt x="1025" y="98"/>
                                        </a:lnTo>
                                        <a:lnTo>
                                          <a:pt x="998" y="82"/>
                                        </a:lnTo>
                                        <a:lnTo>
                                          <a:pt x="971" y="67"/>
                                        </a:lnTo>
                                        <a:lnTo>
                                          <a:pt x="941" y="54"/>
                                        </a:lnTo>
                                        <a:lnTo>
                                          <a:pt x="912" y="41"/>
                                        </a:lnTo>
                                        <a:lnTo>
                                          <a:pt x="881" y="31"/>
                                        </a:lnTo>
                                        <a:lnTo>
                                          <a:pt x="849" y="22"/>
                                        </a:lnTo>
                                        <a:lnTo>
                                          <a:pt x="818" y="15"/>
                                        </a:lnTo>
                                        <a:lnTo>
                                          <a:pt x="784" y="9"/>
                                        </a:lnTo>
                                        <a:lnTo>
                                          <a:pt x="750" y="4"/>
                                        </a:lnTo>
                                        <a:lnTo>
                                          <a:pt x="715" y="1"/>
                                        </a:lnTo>
                                        <a:lnTo>
                                          <a:pt x="679" y="0"/>
                                        </a:lnTo>
                                        <a:lnTo>
                                          <a:pt x="646" y="2"/>
                                        </a:lnTo>
                                        <a:lnTo>
                                          <a:pt x="613" y="5"/>
                                        </a:lnTo>
                                        <a:lnTo>
                                          <a:pt x="581" y="12"/>
                                        </a:lnTo>
                                        <a:lnTo>
                                          <a:pt x="548" y="21"/>
                                        </a:lnTo>
                                        <a:lnTo>
                                          <a:pt x="516" y="32"/>
                                        </a:lnTo>
                                        <a:lnTo>
                                          <a:pt x="484" y="45"/>
                                        </a:lnTo>
                                        <a:lnTo>
                                          <a:pt x="453" y="60"/>
                                        </a:lnTo>
                                        <a:lnTo>
                                          <a:pt x="423" y="78"/>
                                        </a:lnTo>
                                        <a:lnTo>
                                          <a:pt x="392" y="97"/>
                                        </a:lnTo>
                                        <a:lnTo>
                                          <a:pt x="364" y="118"/>
                                        </a:lnTo>
                                        <a:lnTo>
                                          <a:pt x="335" y="141"/>
                                        </a:lnTo>
                                        <a:lnTo>
                                          <a:pt x="308" y="165"/>
                                        </a:lnTo>
                                        <a:lnTo>
                                          <a:pt x="280" y="191"/>
                                        </a:lnTo>
                                        <a:lnTo>
                                          <a:pt x="255" y="220"/>
                                        </a:lnTo>
                                        <a:lnTo>
                                          <a:pt x="230" y="248"/>
                                        </a:lnTo>
                                        <a:lnTo>
                                          <a:pt x="206" y="279"/>
                                        </a:lnTo>
                                        <a:lnTo>
                                          <a:pt x="183" y="310"/>
                                        </a:lnTo>
                                        <a:lnTo>
                                          <a:pt x="161" y="343"/>
                                        </a:lnTo>
                                        <a:lnTo>
                                          <a:pt x="141" y="376"/>
                                        </a:lnTo>
                                        <a:lnTo>
                                          <a:pt x="121" y="410"/>
                                        </a:lnTo>
                                        <a:lnTo>
                                          <a:pt x="103" y="446"/>
                                        </a:lnTo>
                                        <a:lnTo>
                                          <a:pt x="86" y="482"/>
                                        </a:lnTo>
                                        <a:lnTo>
                                          <a:pt x="70" y="518"/>
                                        </a:lnTo>
                                        <a:lnTo>
                                          <a:pt x="56" y="555"/>
                                        </a:lnTo>
                                        <a:lnTo>
                                          <a:pt x="43" y="593"/>
                                        </a:lnTo>
                                        <a:lnTo>
                                          <a:pt x="32" y="631"/>
                                        </a:lnTo>
                                        <a:lnTo>
                                          <a:pt x="22" y="670"/>
                                        </a:lnTo>
                                        <a:lnTo>
                                          <a:pt x="15" y="708"/>
                                        </a:lnTo>
                                        <a:lnTo>
                                          <a:pt x="9" y="747"/>
                                        </a:lnTo>
                                        <a:lnTo>
                                          <a:pt x="4" y="784"/>
                                        </a:lnTo>
                                        <a:lnTo>
                                          <a:pt x="1" y="823"/>
                                        </a:lnTo>
                                        <a:lnTo>
                                          <a:pt x="0" y="861"/>
                                        </a:lnTo>
                                        <a:lnTo>
                                          <a:pt x="0" y="974"/>
                                        </a:lnTo>
                                        <a:lnTo>
                                          <a:pt x="0" y="1007"/>
                                        </a:lnTo>
                                        <a:lnTo>
                                          <a:pt x="2" y="1040"/>
                                        </a:lnTo>
                                        <a:lnTo>
                                          <a:pt x="6" y="1072"/>
                                        </a:lnTo>
                                        <a:lnTo>
                                          <a:pt x="12" y="1104"/>
                                        </a:lnTo>
                                        <a:lnTo>
                                          <a:pt x="18" y="1136"/>
                                        </a:lnTo>
                                        <a:lnTo>
                                          <a:pt x="27" y="1166"/>
                                        </a:lnTo>
                                        <a:lnTo>
                                          <a:pt x="36" y="1197"/>
                                        </a:lnTo>
                                        <a:lnTo>
                                          <a:pt x="47" y="1225"/>
                                        </a:lnTo>
                                        <a:lnTo>
                                          <a:pt x="59" y="1253"/>
                                        </a:lnTo>
                                        <a:lnTo>
                                          <a:pt x="72" y="1281"/>
                                        </a:lnTo>
                                        <a:lnTo>
                                          <a:pt x="87" y="1308"/>
                                        </a:lnTo>
                                        <a:lnTo>
                                          <a:pt x="103" y="1333"/>
                                        </a:lnTo>
                                        <a:lnTo>
                                          <a:pt x="121" y="1358"/>
                                        </a:lnTo>
                                        <a:lnTo>
                                          <a:pt x="139" y="1383"/>
                                        </a:lnTo>
                                        <a:lnTo>
                                          <a:pt x="159" y="1406"/>
                                        </a:lnTo>
                                        <a:lnTo>
                                          <a:pt x="179" y="1427"/>
                                        </a:lnTo>
                                        <a:lnTo>
                                          <a:pt x="201" y="1448"/>
                                        </a:lnTo>
                                        <a:lnTo>
                                          <a:pt x="223" y="1468"/>
                                        </a:lnTo>
                                        <a:lnTo>
                                          <a:pt x="248" y="1487"/>
                                        </a:lnTo>
                                        <a:lnTo>
                                          <a:pt x="273" y="1505"/>
                                        </a:lnTo>
                                        <a:lnTo>
                                          <a:pt x="298" y="1520"/>
                                        </a:lnTo>
                                        <a:lnTo>
                                          <a:pt x="325" y="1536"/>
                                        </a:lnTo>
                                        <a:lnTo>
                                          <a:pt x="353" y="1550"/>
                                        </a:lnTo>
                                        <a:lnTo>
                                          <a:pt x="382" y="1562"/>
                                        </a:lnTo>
                                        <a:lnTo>
                                          <a:pt x="411" y="1573"/>
                                        </a:lnTo>
                                        <a:lnTo>
                                          <a:pt x="441" y="1583"/>
                                        </a:lnTo>
                                        <a:lnTo>
                                          <a:pt x="473" y="1592"/>
                                        </a:lnTo>
                                        <a:lnTo>
                                          <a:pt x="505" y="1598"/>
                                        </a:lnTo>
                                        <a:lnTo>
                                          <a:pt x="537" y="1603"/>
                                        </a:lnTo>
                                        <a:lnTo>
                                          <a:pt x="570" y="1608"/>
                                        </a:lnTo>
                                        <a:lnTo>
                                          <a:pt x="605" y="1611"/>
                                        </a:lnTo>
                                        <a:lnTo>
                                          <a:pt x="640" y="1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5264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4" y="803"/>
                                    <a:ext cx="92" cy="40"/>
                                  </a:xfrm>
                                  <a:custGeom>
                                    <a:avLst/>
                                    <a:gdLst>
                                      <a:gd name="T0" fmla="*/ 467 w 830"/>
                                      <a:gd name="T1" fmla="*/ 360 h 361"/>
                                      <a:gd name="T2" fmla="*/ 495 w 830"/>
                                      <a:gd name="T3" fmla="*/ 358 h 361"/>
                                      <a:gd name="T4" fmla="*/ 526 w 830"/>
                                      <a:gd name="T5" fmla="*/ 352 h 361"/>
                                      <a:gd name="T6" fmla="*/ 557 w 830"/>
                                      <a:gd name="T7" fmla="*/ 343 h 361"/>
                                      <a:gd name="T8" fmla="*/ 604 w 830"/>
                                      <a:gd name="T9" fmla="*/ 328 h 361"/>
                                      <a:gd name="T10" fmla="*/ 651 w 830"/>
                                      <a:gd name="T11" fmla="*/ 306 h 361"/>
                                      <a:gd name="T12" fmla="*/ 680 w 830"/>
                                      <a:gd name="T13" fmla="*/ 289 h 361"/>
                                      <a:gd name="T14" fmla="*/ 709 w 830"/>
                                      <a:gd name="T15" fmla="*/ 271 h 361"/>
                                      <a:gd name="T16" fmla="*/ 736 w 830"/>
                                      <a:gd name="T17" fmla="*/ 251 h 361"/>
                                      <a:gd name="T18" fmla="*/ 761 w 830"/>
                                      <a:gd name="T19" fmla="*/ 230 h 361"/>
                                      <a:gd name="T20" fmla="*/ 782 w 830"/>
                                      <a:gd name="T21" fmla="*/ 208 h 361"/>
                                      <a:gd name="T22" fmla="*/ 800 w 830"/>
                                      <a:gd name="T23" fmla="*/ 185 h 361"/>
                                      <a:gd name="T24" fmla="*/ 815 w 830"/>
                                      <a:gd name="T25" fmla="*/ 160 h 361"/>
                                      <a:gd name="T26" fmla="*/ 824 w 830"/>
                                      <a:gd name="T27" fmla="*/ 136 h 361"/>
                                      <a:gd name="T28" fmla="*/ 829 w 830"/>
                                      <a:gd name="T29" fmla="*/ 112 h 361"/>
                                      <a:gd name="T30" fmla="*/ 829 w 830"/>
                                      <a:gd name="T31" fmla="*/ 84 h 361"/>
                                      <a:gd name="T32" fmla="*/ 825 w 830"/>
                                      <a:gd name="T33" fmla="*/ 59 h 361"/>
                                      <a:gd name="T34" fmla="*/ 817 w 830"/>
                                      <a:gd name="T35" fmla="*/ 37 h 361"/>
                                      <a:gd name="T36" fmla="*/ 805 w 830"/>
                                      <a:gd name="T37" fmla="*/ 22 h 361"/>
                                      <a:gd name="T38" fmla="*/ 790 w 830"/>
                                      <a:gd name="T39" fmla="*/ 11 h 361"/>
                                      <a:gd name="T40" fmla="*/ 772 w 830"/>
                                      <a:gd name="T41" fmla="*/ 4 h 361"/>
                                      <a:gd name="T42" fmla="*/ 753 w 830"/>
                                      <a:gd name="T43" fmla="*/ 1 h 361"/>
                                      <a:gd name="T44" fmla="*/ 732 w 830"/>
                                      <a:gd name="T45" fmla="*/ 1 h 361"/>
                                      <a:gd name="T46" fmla="*/ 699 w 830"/>
                                      <a:gd name="T47" fmla="*/ 5 h 361"/>
                                      <a:gd name="T48" fmla="*/ 655 w 830"/>
                                      <a:gd name="T49" fmla="*/ 18 h 361"/>
                                      <a:gd name="T50" fmla="*/ 614 w 830"/>
                                      <a:gd name="T51" fmla="*/ 35 h 361"/>
                                      <a:gd name="T52" fmla="*/ 580 w 830"/>
                                      <a:gd name="T53" fmla="*/ 53 h 361"/>
                                      <a:gd name="T54" fmla="*/ 0 w 830"/>
                                      <a:gd name="T55" fmla="*/ 81 h 361"/>
                                      <a:gd name="T56" fmla="*/ 28 w 830"/>
                                      <a:gd name="T57" fmla="*/ 256 h 361"/>
                                      <a:gd name="T58" fmla="*/ 69 w 830"/>
                                      <a:gd name="T59" fmla="*/ 273 h 361"/>
                                      <a:gd name="T60" fmla="*/ 116 w 830"/>
                                      <a:gd name="T61" fmla="*/ 301 h 361"/>
                                      <a:gd name="T62" fmla="*/ 155 w 830"/>
                                      <a:gd name="T63" fmla="*/ 328 h 361"/>
                                      <a:gd name="T64" fmla="*/ 183 w 830"/>
                                      <a:gd name="T65" fmla="*/ 342 h 361"/>
                                      <a:gd name="T66" fmla="*/ 221 w 830"/>
                                      <a:gd name="T67" fmla="*/ 354 h 361"/>
                                      <a:gd name="T68" fmla="*/ 271 w 830"/>
                                      <a:gd name="T69" fmla="*/ 360 h 361"/>
                                      <a:gd name="T70" fmla="*/ 453 w 830"/>
                                      <a:gd name="T71" fmla="*/ 361 h 3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30" h="361">
                                        <a:moveTo>
                                          <a:pt x="453" y="361"/>
                                        </a:moveTo>
                                        <a:lnTo>
                                          <a:pt x="467" y="360"/>
                                        </a:lnTo>
                                        <a:lnTo>
                                          <a:pt x="481" y="359"/>
                                        </a:lnTo>
                                        <a:lnTo>
                                          <a:pt x="495" y="358"/>
                                        </a:lnTo>
                                        <a:lnTo>
                                          <a:pt x="510" y="355"/>
                                        </a:lnTo>
                                        <a:lnTo>
                                          <a:pt x="526" y="352"/>
                                        </a:lnTo>
                                        <a:lnTo>
                                          <a:pt x="541" y="349"/>
                                        </a:lnTo>
                                        <a:lnTo>
                                          <a:pt x="557" y="343"/>
                                        </a:lnTo>
                                        <a:lnTo>
                                          <a:pt x="572" y="339"/>
                                        </a:lnTo>
                                        <a:lnTo>
                                          <a:pt x="604" y="328"/>
                                        </a:lnTo>
                                        <a:lnTo>
                                          <a:pt x="635" y="313"/>
                                        </a:lnTo>
                                        <a:lnTo>
                                          <a:pt x="651" y="306"/>
                                        </a:lnTo>
                                        <a:lnTo>
                                          <a:pt x="665" y="297"/>
                                        </a:lnTo>
                                        <a:lnTo>
                                          <a:pt x="680" y="289"/>
                                        </a:lnTo>
                                        <a:lnTo>
                                          <a:pt x="695" y="280"/>
                                        </a:lnTo>
                                        <a:lnTo>
                                          <a:pt x="709" y="271"/>
                                        </a:lnTo>
                                        <a:lnTo>
                                          <a:pt x="723" y="261"/>
                                        </a:lnTo>
                                        <a:lnTo>
                                          <a:pt x="736" y="251"/>
                                        </a:lnTo>
                                        <a:lnTo>
                                          <a:pt x="748" y="240"/>
                                        </a:lnTo>
                                        <a:lnTo>
                                          <a:pt x="761" y="230"/>
                                        </a:lnTo>
                                        <a:lnTo>
                                          <a:pt x="771" y="219"/>
                                        </a:lnTo>
                                        <a:lnTo>
                                          <a:pt x="782" y="208"/>
                                        </a:lnTo>
                                        <a:lnTo>
                                          <a:pt x="791" y="196"/>
                                        </a:lnTo>
                                        <a:lnTo>
                                          <a:pt x="800" y="185"/>
                                        </a:lnTo>
                                        <a:lnTo>
                                          <a:pt x="807" y="173"/>
                                        </a:lnTo>
                                        <a:lnTo>
                                          <a:pt x="815" y="160"/>
                                        </a:lnTo>
                                        <a:lnTo>
                                          <a:pt x="820" y="149"/>
                                        </a:lnTo>
                                        <a:lnTo>
                                          <a:pt x="824" y="136"/>
                                        </a:lnTo>
                                        <a:lnTo>
                                          <a:pt x="827" y="124"/>
                                        </a:lnTo>
                                        <a:lnTo>
                                          <a:pt x="829" y="112"/>
                                        </a:lnTo>
                                        <a:lnTo>
                                          <a:pt x="830" y="100"/>
                                        </a:lnTo>
                                        <a:lnTo>
                                          <a:pt x="829" y="84"/>
                                        </a:lnTo>
                                        <a:lnTo>
                                          <a:pt x="828" y="70"/>
                                        </a:lnTo>
                                        <a:lnTo>
                                          <a:pt x="825" y="59"/>
                                        </a:lnTo>
                                        <a:lnTo>
                                          <a:pt x="822" y="47"/>
                                        </a:lnTo>
                                        <a:lnTo>
                                          <a:pt x="817" y="37"/>
                                        </a:lnTo>
                                        <a:lnTo>
                                          <a:pt x="811" y="29"/>
                                        </a:lnTo>
                                        <a:lnTo>
                                          <a:pt x="805" y="22"/>
                                        </a:lnTo>
                                        <a:lnTo>
                                          <a:pt x="798" y="15"/>
                                        </a:lnTo>
                                        <a:lnTo>
                                          <a:pt x="790" y="11"/>
                                        </a:lnTo>
                                        <a:lnTo>
                                          <a:pt x="782" y="7"/>
                                        </a:lnTo>
                                        <a:lnTo>
                                          <a:pt x="772" y="4"/>
                                        </a:lnTo>
                                        <a:lnTo>
                                          <a:pt x="763" y="2"/>
                                        </a:lnTo>
                                        <a:lnTo>
                                          <a:pt x="753" y="1"/>
                                        </a:lnTo>
                                        <a:lnTo>
                                          <a:pt x="743" y="0"/>
                                        </a:lnTo>
                                        <a:lnTo>
                                          <a:pt x="732" y="1"/>
                                        </a:lnTo>
                                        <a:lnTo>
                                          <a:pt x="722" y="1"/>
                                        </a:lnTo>
                                        <a:lnTo>
                                          <a:pt x="699" y="5"/>
                                        </a:lnTo>
                                        <a:lnTo>
                                          <a:pt x="677" y="10"/>
                                        </a:lnTo>
                                        <a:lnTo>
                                          <a:pt x="655" y="18"/>
                                        </a:lnTo>
                                        <a:lnTo>
                                          <a:pt x="634" y="26"/>
                                        </a:lnTo>
                                        <a:lnTo>
                                          <a:pt x="614" y="35"/>
                                        </a:lnTo>
                                        <a:lnTo>
                                          <a:pt x="596" y="44"/>
                                        </a:lnTo>
                                        <a:lnTo>
                                          <a:pt x="580" y="53"/>
                                        </a:lnTo>
                                        <a:lnTo>
                                          <a:pt x="566" y="62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" y="248"/>
                                        </a:lnTo>
                                        <a:lnTo>
                                          <a:pt x="28" y="256"/>
                                        </a:lnTo>
                                        <a:lnTo>
                                          <a:pt x="50" y="265"/>
                                        </a:lnTo>
                                        <a:lnTo>
                                          <a:pt x="69" y="273"/>
                                        </a:lnTo>
                                        <a:lnTo>
                                          <a:pt x="87" y="282"/>
                                        </a:lnTo>
                                        <a:lnTo>
                                          <a:pt x="116" y="301"/>
                                        </a:lnTo>
                                        <a:lnTo>
                                          <a:pt x="141" y="319"/>
                                        </a:lnTo>
                                        <a:lnTo>
                                          <a:pt x="155" y="328"/>
                                        </a:lnTo>
                                        <a:lnTo>
                                          <a:pt x="168" y="335"/>
                                        </a:lnTo>
                                        <a:lnTo>
                                          <a:pt x="183" y="342"/>
                                        </a:lnTo>
                                        <a:lnTo>
                                          <a:pt x="201" y="349"/>
                                        </a:lnTo>
                                        <a:lnTo>
                                          <a:pt x="221" y="354"/>
                                        </a:lnTo>
                                        <a:lnTo>
                                          <a:pt x="245" y="357"/>
                                        </a:lnTo>
                                        <a:lnTo>
                                          <a:pt x="271" y="360"/>
                                        </a:lnTo>
                                        <a:lnTo>
                                          <a:pt x="303" y="360"/>
                                        </a:lnTo>
                                        <a:lnTo>
                                          <a:pt x="453" y="3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09DE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" y="339"/>
                                    <a:ext cx="620" cy="969"/>
                                  </a:xfrm>
                                  <a:custGeom>
                                    <a:avLst/>
                                    <a:gdLst>
                                      <a:gd name="T0" fmla="*/ 3 w 5586"/>
                                      <a:gd name="T1" fmla="*/ 6419 h 8721"/>
                                      <a:gd name="T2" fmla="*/ 33 w 5586"/>
                                      <a:gd name="T3" fmla="*/ 6733 h 8721"/>
                                      <a:gd name="T4" fmla="*/ 88 w 5586"/>
                                      <a:gd name="T5" fmla="*/ 7082 h 8721"/>
                                      <a:gd name="T6" fmla="*/ 164 w 5586"/>
                                      <a:gd name="T7" fmla="*/ 7449 h 8721"/>
                                      <a:gd name="T8" fmla="*/ 256 w 5586"/>
                                      <a:gd name="T9" fmla="*/ 7809 h 8721"/>
                                      <a:gd name="T10" fmla="*/ 359 w 5586"/>
                                      <a:gd name="T11" fmla="*/ 8144 h 8721"/>
                                      <a:gd name="T12" fmla="*/ 469 w 5586"/>
                                      <a:gd name="T13" fmla="*/ 8430 h 8721"/>
                                      <a:gd name="T14" fmla="*/ 581 w 5586"/>
                                      <a:gd name="T15" fmla="*/ 8645 h 8721"/>
                                      <a:gd name="T16" fmla="*/ 627 w 5586"/>
                                      <a:gd name="T17" fmla="*/ 8684 h 8721"/>
                                      <a:gd name="T18" fmla="*/ 570 w 5586"/>
                                      <a:gd name="T19" fmla="*/ 8480 h 8721"/>
                                      <a:gd name="T20" fmla="*/ 492 w 5586"/>
                                      <a:gd name="T21" fmla="*/ 8205 h 8721"/>
                                      <a:gd name="T22" fmla="*/ 427 w 5586"/>
                                      <a:gd name="T23" fmla="*/ 7984 h 8721"/>
                                      <a:gd name="T24" fmla="*/ 385 w 5586"/>
                                      <a:gd name="T25" fmla="*/ 7848 h 8721"/>
                                      <a:gd name="T26" fmla="*/ 333 w 5586"/>
                                      <a:gd name="T27" fmla="*/ 7632 h 8721"/>
                                      <a:gd name="T28" fmla="*/ 291 w 5586"/>
                                      <a:gd name="T29" fmla="*/ 7383 h 8721"/>
                                      <a:gd name="T30" fmla="*/ 266 w 5586"/>
                                      <a:gd name="T31" fmla="*/ 7141 h 8721"/>
                                      <a:gd name="T32" fmla="*/ 267 w 5586"/>
                                      <a:gd name="T33" fmla="*/ 5859 h 8721"/>
                                      <a:gd name="T34" fmla="*/ 334 w 5586"/>
                                      <a:gd name="T35" fmla="*/ 5324 h 8721"/>
                                      <a:gd name="T36" fmla="*/ 477 w 5586"/>
                                      <a:gd name="T37" fmla="*/ 4761 h 8721"/>
                                      <a:gd name="T38" fmla="*/ 680 w 5586"/>
                                      <a:gd name="T39" fmla="*/ 4194 h 8721"/>
                                      <a:gd name="T40" fmla="*/ 928 w 5586"/>
                                      <a:gd name="T41" fmla="*/ 3641 h 8721"/>
                                      <a:gd name="T42" fmla="*/ 1203 w 5586"/>
                                      <a:gd name="T43" fmla="*/ 3125 h 8721"/>
                                      <a:gd name="T44" fmla="*/ 1490 w 5586"/>
                                      <a:gd name="T45" fmla="*/ 2665 h 8721"/>
                                      <a:gd name="T46" fmla="*/ 1774 w 5586"/>
                                      <a:gd name="T47" fmla="*/ 2285 h 8721"/>
                                      <a:gd name="T48" fmla="*/ 2071 w 5586"/>
                                      <a:gd name="T49" fmla="*/ 1969 h 8721"/>
                                      <a:gd name="T50" fmla="*/ 2431 w 5586"/>
                                      <a:gd name="T51" fmla="*/ 1619 h 8721"/>
                                      <a:gd name="T52" fmla="*/ 2740 w 5586"/>
                                      <a:gd name="T53" fmla="*/ 1344 h 8721"/>
                                      <a:gd name="T54" fmla="*/ 2925 w 5586"/>
                                      <a:gd name="T55" fmla="*/ 1193 h 8721"/>
                                      <a:gd name="T56" fmla="*/ 3125 w 5586"/>
                                      <a:gd name="T57" fmla="*/ 1048 h 8721"/>
                                      <a:gd name="T58" fmla="*/ 3344 w 5586"/>
                                      <a:gd name="T59" fmla="*/ 904 h 8721"/>
                                      <a:gd name="T60" fmla="*/ 3583 w 5586"/>
                                      <a:gd name="T61" fmla="*/ 762 h 8721"/>
                                      <a:gd name="T62" fmla="*/ 3815 w 5586"/>
                                      <a:gd name="T63" fmla="*/ 635 h 8721"/>
                                      <a:gd name="T64" fmla="*/ 4046 w 5586"/>
                                      <a:gd name="T65" fmla="*/ 516 h 8721"/>
                                      <a:gd name="T66" fmla="*/ 4287 w 5586"/>
                                      <a:gd name="T67" fmla="*/ 405 h 8721"/>
                                      <a:gd name="T68" fmla="*/ 4526 w 5586"/>
                                      <a:gd name="T69" fmla="*/ 307 h 8721"/>
                                      <a:gd name="T70" fmla="*/ 4812 w 5586"/>
                                      <a:gd name="T71" fmla="*/ 223 h 8721"/>
                                      <a:gd name="T72" fmla="*/ 5168 w 5586"/>
                                      <a:gd name="T73" fmla="*/ 127 h 8721"/>
                                      <a:gd name="T74" fmla="*/ 5470 w 5586"/>
                                      <a:gd name="T75" fmla="*/ 43 h 8721"/>
                                      <a:gd name="T76" fmla="*/ 5575 w 5586"/>
                                      <a:gd name="T77" fmla="*/ 5 h 8721"/>
                                      <a:gd name="T78" fmla="*/ 5177 w 5586"/>
                                      <a:gd name="T79" fmla="*/ 25 h 8721"/>
                                      <a:gd name="T80" fmla="*/ 4620 w 5586"/>
                                      <a:gd name="T81" fmla="*/ 131 h 8721"/>
                                      <a:gd name="T82" fmla="*/ 4066 w 5586"/>
                                      <a:gd name="T83" fmla="*/ 307 h 8721"/>
                                      <a:gd name="T84" fmla="*/ 3527 w 5586"/>
                                      <a:gd name="T85" fmla="*/ 537 h 8721"/>
                                      <a:gd name="T86" fmla="*/ 3018 w 5586"/>
                                      <a:gd name="T87" fmla="*/ 805 h 8721"/>
                                      <a:gd name="T88" fmla="*/ 2554 w 5586"/>
                                      <a:gd name="T89" fmla="*/ 1098 h 8721"/>
                                      <a:gd name="T90" fmla="*/ 2149 w 5586"/>
                                      <a:gd name="T91" fmla="*/ 1398 h 8721"/>
                                      <a:gd name="T92" fmla="*/ 1818 w 5586"/>
                                      <a:gd name="T93" fmla="*/ 1693 h 8721"/>
                                      <a:gd name="T94" fmla="*/ 1529 w 5586"/>
                                      <a:gd name="T95" fmla="*/ 2007 h 8721"/>
                                      <a:gd name="T96" fmla="*/ 1230 w 5586"/>
                                      <a:gd name="T97" fmla="*/ 2389 h 8721"/>
                                      <a:gd name="T98" fmla="*/ 934 w 5586"/>
                                      <a:gd name="T99" fmla="*/ 2826 h 8721"/>
                                      <a:gd name="T100" fmla="*/ 656 w 5586"/>
                                      <a:gd name="T101" fmla="*/ 3310 h 8721"/>
                                      <a:gd name="T102" fmla="*/ 409 w 5586"/>
                                      <a:gd name="T103" fmla="*/ 3829 h 8721"/>
                                      <a:gd name="T104" fmla="*/ 208 w 5586"/>
                                      <a:gd name="T105" fmla="*/ 4375 h 8721"/>
                                      <a:gd name="T106" fmla="*/ 69 w 5586"/>
                                      <a:gd name="T107" fmla="*/ 4937 h 8721"/>
                                      <a:gd name="T108" fmla="*/ 3 w 5586"/>
                                      <a:gd name="T109" fmla="*/ 5506 h 87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5586" h="8721">
                                        <a:moveTo>
                                          <a:pt x="0" y="5648"/>
                                        </a:moveTo>
                                        <a:lnTo>
                                          <a:pt x="0" y="6285"/>
                                        </a:lnTo>
                                        <a:lnTo>
                                          <a:pt x="0" y="6350"/>
                                        </a:lnTo>
                                        <a:lnTo>
                                          <a:pt x="3" y="6419"/>
                                        </a:lnTo>
                                        <a:lnTo>
                                          <a:pt x="8" y="6493"/>
                                        </a:lnTo>
                                        <a:lnTo>
                                          <a:pt x="15" y="6570"/>
                                        </a:lnTo>
                                        <a:lnTo>
                                          <a:pt x="23" y="6650"/>
                                        </a:lnTo>
                                        <a:lnTo>
                                          <a:pt x="33" y="6733"/>
                                        </a:lnTo>
                                        <a:lnTo>
                                          <a:pt x="45" y="6817"/>
                                        </a:lnTo>
                                        <a:lnTo>
                                          <a:pt x="57" y="6904"/>
                                        </a:lnTo>
                                        <a:lnTo>
                                          <a:pt x="72" y="6992"/>
                                        </a:lnTo>
                                        <a:lnTo>
                                          <a:pt x="88" y="7082"/>
                                        </a:lnTo>
                                        <a:lnTo>
                                          <a:pt x="105" y="7173"/>
                                        </a:lnTo>
                                        <a:lnTo>
                                          <a:pt x="124" y="7265"/>
                                        </a:lnTo>
                                        <a:lnTo>
                                          <a:pt x="143" y="7356"/>
                                        </a:lnTo>
                                        <a:lnTo>
                                          <a:pt x="164" y="7449"/>
                                        </a:lnTo>
                                        <a:lnTo>
                                          <a:pt x="185" y="7540"/>
                                        </a:lnTo>
                                        <a:lnTo>
                                          <a:pt x="208" y="7631"/>
                                        </a:lnTo>
                                        <a:lnTo>
                                          <a:pt x="232" y="7721"/>
                                        </a:lnTo>
                                        <a:lnTo>
                                          <a:pt x="256" y="7809"/>
                                        </a:lnTo>
                                        <a:lnTo>
                                          <a:pt x="280" y="7897"/>
                                        </a:lnTo>
                                        <a:lnTo>
                                          <a:pt x="306" y="7982"/>
                                        </a:lnTo>
                                        <a:lnTo>
                                          <a:pt x="332" y="8064"/>
                                        </a:lnTo>
                                        <a:lnTo>
                                          <a:pt x="359" y="8144"/>
                                        </a:lnTo>
                                        <a:lnTo>
                                          <a:pt x="386" y="8220"/>
                                        </a:lnTo>
                                        <a:lnTo>
                                          <a:pt x="414" y="8294"/>
                                        </a:lnTo>
                                        <a:lnTo>
                                          <a:pt x="441" y="8363"/>
                                        </a:lnTo>
                                        <a:lnTo>
                                          <a:pt x="469" y="8430"/>
                                        </a:lnTo>
                                        <a:lnTo>
                                          <a:pt x="497" y="8491"/>
                                        </a:lnTo>
                                        <a:lnTo>
                                          <a:pt x="525" y="8547"/>
                                        </a:lnTo>
                                        <a:lnTo>
                                          <a:pt x="553" y="8599"/>
                                        </a:lnTo>
                                        <a:lnTo>
                                          <a:pt x="581" y="8645"/>
                                        </a:lnTo>
                                        <a:lnTo>
                                          <a:pt x="609" y="8686"/>
                                        </a:lnTo>
                                        <a:lnTo>
                                          <a:pt x="637" y="8721"/>
                                        </a:lnTo>
                                        <a:lnTo>
                                          <a:pt x="634" y="8709"/>
                                        </a:lnTo>
                                        <a:lnTo>
                                          <a:pt x="627" y="8684"/>
                                        </a:lnTo>
                                        <a:lnTo>
                                          <a:pt x="617" y="8647"/>
                                        </a:lnTo>
                                        <a:lnTo>
                                          <a:pt x="604" y="8599"/>
                                        </a:lnTo>
                                        <a:lnTo>
                                          <a:pt x="588" y="8543"/>
                                        </a:lnTo>
                                        <a:lnTo>
                                          <a:pt x="570" y="8480"/>
                                        </a:lnTo>
                                        <a:lnTo>
                                          <a:pt x="551" y="8413"/>
                                        </a:lnTo>
                                        <a:lnTo>
                                          <a:pt x="531" y="8343"/>
                                        </a:lnTo>
                                        <a:lnTo>
                                          <a:pt x="512" y="8273"/>
                                        </a:lnTo>
                                        <a:lnTo>
                                          <a:pt x="492" y="8205"/>
                                        </a:lnTo>
                                        <a:lnTo>
                                          <a:pt x="473" y="8139"/>
                                        </a:lnTo>
                                        <a:lnTo>
                                          <a:pt x="456" y="8079"/>
                                        </a:lnTo>
                                        <a:lnTo>
                                          <a:pt x="440" y="8027"/>
                                        </a:lnTo>
                                        <a:lnTo>
                                          <a:pt x="427" y="7984"/>
                                        </a:lnTo>
                                        <a:lnTo>
                                          <a:pt x="418" y="7952"/>
                                        </a:lnTo>
                                        <a:lnTo>
                                          <a:pt x="412" y="7933"/>
                                        </a:lnTo>
                                        <a:lnTo>
                                          <a:pt x="398" y="7893"/>
                                        </a:lnTo>
                                        <a:lnTo>
                                          <a:pt x="385" y="7848"/>
                                        </a:lnTo>
                                        <a:lnTo>
                                          <a:pt x="371" y="7799"/>
                                        </a:lnTo>
                                        <a:lnTo>
                                          <a:pt x="359" y="7746"/>
                                        </a:lnTo>
                                        <a:lnTo>
                                          <a:pt x="346" y="7690"/>
                                        </a:lnTo>
                                        <a:lnTo>
                                          <a:pt x="333" y="7632"/>
                                        </a:lnTo>
                                        <a:lnTo>
                                          <a:pt x="322" y="7571"/>
                                        </a:lnTo>
                                        <a:lnTo>
                                          <a:pt x="310" y="7509"/>
                                        </a:lnTo>
                                        <a:lnTo>
                                          <a:pt x="299" y="7447"/>
                                        </a:lnTo>
                                        <a:lnTo>
                                          <a:pt x="291" y="7383"/>
                                        </a:lnTo>
                                        <a:lnTo>
                                          <a:pt x="283" y="7320"/>
                                        </a:lnTo>
                                        <a:lnTo>
                                          <a:pt x="275" y="7259"/>
                                        </a:lnTo>
                                        <a:lnTo>
                                          <a:pt x="270" y="7198"/>
                                        </a:lnTo>
                                        <a:lnTo>
                                          <a:pt x="266" y="7141"/>
                                        </a:lnTo>
                                        <a:lnTo>
                                          <a:pt x="263" y="7086"/>
                                        </a:lnTo>
                                        <a:lnTo>
                                          <a:pt x="262" y="7034"/>
                                        </a:lnTo>
                                        <a:lnTo>
                                          <a:pt x="263" y="5985"/>
                                        </a:lnTo>
                                        <a:lnTo>
                                          <a:pt x="267" y="5859"/>
                                        </a:lnTo>
                                        <a:lnTo>
                                          <a:pt x="276" y="5729"/>
                                        </a:lnTo>
                                        <a:lnTo>
                                          <a:pt x="290" y="5596"/>
                                        </a:lnTo>
                                        <a:lnTo>
                                          <a:pt x="310" y="5461"/>
                                        </a:lnTo>
                                        <a:lnTo>
                                          <a:pt x="334" y="5324"/>
                                        </a:lnTo>
                                        <a:lnTo>
                                          <a:pt x="364" y="5185"/>
                                        </a:lnTo>
                                        <a:lnTo>
                                          <a:pt x="397" y="5045"/>
                                        </a:lnTo>
                                        <a:lnTo>
                                          <a:pt x="436" y="4903"/>
                                        </a:lnTo>
                                        <a:lnTo>
                                          <a:pt x="477" y="4761"/>
                                        </a:lnTo>
                                        <a:lnTo>
                                          <a:pt x="523" y="4620"/>
                                        </a:lnTo>
                                        <a:lnTo>
                                          <a:pt x="572" y="4478"/>
                                        </a:lnTo>
                                        <a:lnTo>
                                          <a:pt x="625" y="4336"/>
                                        </a:lnTo>
                                        <a:lnTo>
                                          <a:pt x="680" y="4194"/>
                                        </a:lnTo>
                                        <a:lnTo>
                                          <a:pt x="738" y="4053"/>
                                        </a:lnTo>
                                        <a:lnTo>
                                          <a:pt x="800" y="3914"/>
                                        </a:lnTo>
                                        <a:lnTo>
                                          <a:pt x="862" y="3776"/>
                                        </a:lnTo>
                                        <a:lnTo>
                                          <a:pt x="928" y="3641"/>
                                        </a:lnTo>
                                        <a:lnTo>
                                          <a:pt x="994" y="3507"/>
                                        </a:lnTo>
                                        <a:lnTo>
                                          <a:pt x="1062" y="3377"/>
                                        </a:lnTo>
                                        <a:lnTo>
                                          <a:pt x="1132" y="3249"/>
                                        </a:lnTo>
                                        <a:lnTo>
                                          <a:pt x="1203" y="3125"/>
                                        </a:lnTo>
                                        <a:lnTo>
                                          <a:pt x="1273" y="3004"/>
                                        </a:lnTo>
                                        <a:lnTo>
                                          <a:pt x="1345" y="2886"/>
                                        </a:lnTo>
                                        <a:lnTo>
                                          <a:pt x="1417" y="2773"/>
                                        </a:lnTo>
                                        <a:lnTo>
                                          <a:pt x="1490" y="2665"/>
                                        </a:lnTo>
                                        <a:lnTo>
                                          <a:pt x="1562" y="2562"/>
                                        </a:lnTo>
                                        <a:lnTo>
                                          <a:pt x="1633" y="2464"/>
                                        </a:lnTo>
                                        <a:lnTo>
                                          <a:pt x="1704" y="2372"/>
                                        </a:lnTo>
                                        <a:lnTo>
                                          <a:pt x="1774" y="2285"/>
                                        </a:lnTo>
                                        <a:lnTo>
                                          <a:pt x="1842" y="2205"/>
                                        </a:lnTo>
                                        <a:lnTo>
                                          <a:pt x="1909" y="2131"/>
                                        </a:lnTo>
                                        <a:lnTo>
                                          <a:pt x="1975" y="2064"/>
                                        </a:lnTo>
                                        <a:lnTo>
                                          <a:pt x="2071" y="1969"/>
                                        </a:lnTo>
                                        <a:lnTo>
                                          <a:pt x="2164" y="1878"/>
                                        </a:lnTo>
                                        <a:lnTo>
                                          <a:pt x="2255" y="1789"/>
                                        </a:lnTo>
                                        <a:lnTo>
                                          <a:pt x="2344" y="1703"/>
                                        </a:lnTo>
                                        <a:lnTo>
                                          <a:pt x="2431" y="1619"/>
                                        </a:lnTo>
                                        <a:lnTo>
                                          <a:pt x="2518" y="1538"/>
                                        </a:lnTo>
                                        <a:lnTo>
                                          <a:pt x="2606" y="1459"/>
                                        </a:lnTo>
                                        <a:lnTo>
                                          <a:pt x="2695" y="1381"/>
                                        </a:lnTo>
                                        <a:lnTo>
                                          <a:pt x="2740" y="1344"/>
                                        </a:lnTo>
                                        <a:lnTo>
                                          <a:pt x="2786" y="1306"/>
                                        </a:lnTo>
                                        <a:lnTo>
                                          <a:pt x="2831" y="1268"/>
                                        </a:lnTo>
                                        <a:lnTo>
                                          <a:pt x="2878" y="1230"/>
                                        </a:lnTo>
                                        <a:lnTo>
                                          <a:pt x="2925" y="1193"/>
                                        </a:lnTo>
                                        <a:lnTo>
                                          <a:pt x="2974" y="1156"/>
                                        </a:lnTo>
                                        <a:lnTo>
                                          <a:pt x="3024" y="1121"/>
                                        </a:lnTo>
                                        <a:lnTo>
                                          <a:pt x="3073" y="1084"/>
                                        </a:lnTo>
                                        <a:lnTo>
                                          <a:pt x="3125" y="1048"/>
                                        </a:lnTo>
                                        <a:lnTo>
                                          <a:pt x="3178" y="1011"/>
                                        </a:lnTo>
                                        <a:lnTo>
                                          <a:pt x="3232" y="976"/>
                                        </a:lnTo>
                                        <a:lnTo>
                                          <a:pt x="3287" y="940"/>
                                        </a:lnTo>
                                        <a:lnTo>
                                          <a:pt x="3344" y="904"/>
                                        </a:lnTo>
                                        <a:lnTo>
                                          <a:pt x="3402" y="868"/>
                                        </a:lnTo>
                                        <a:lnTo>
                                          <a:pt x="3462" y="832"/>
                                        </a:lnTo>
                                        <a:lnTo>
                                          <a:pt x="3525" y="796"/>
                                        </a:lnTo>
                                        <a:lnTo>
                                          <a:pt x="3583" y="762"/>
                                        </a:lnTo>
                                        <a:lnTo>
                                          <a:pt x="3641" y="730"/>
                                        </a:lnTo>
                                        <a:lnTo>
                                          <a:pt x="3699" y="697"/>
                                        </a:lnTo>
                                        <a:lnTo>
                                          <a:pt x="3757" y="666"/>
                                        </a:lnTo>
                                        <a:lnTo>
                                          <a:pt x="3815" y="635"/>
                                        </a:lnTo>
                                        <a:lnTo>
                                          <a:pt x="3872" y="605"/>
                                        </a:lnTo>
                                        <a:lnTo>
                                          <a:pt x="3930" y="575"/>
                                        </a:lnTo>
                                        <a:lnTo>
                                          <a:pt x="3988" y="546"/>
                                        </a:lnTo>
                                        <a:lnTo>
                                          <a:pt x="4046" y="516"/>
                                        </a:lnTo>
                                        <a:lnTo>
                                          <a:pt x="4105" y="488"/>
                                        </a:lnTo>
                                        <a:lnTo>
                                          <a:pt x="4165" y="461"/>
                                        </a:lnTo>
                                        <a:lnTo>
                                          <a:pt x="4226" y="432"/>
                                        </a:lnTo>
                                        <a:lnTo>
                                          <a:pt x="4287" y="405"/>
                                        </a:lnTo>
                                        <a:lnTo>
                                          <a:pt x="4351" y="377"/>
                                        </a:lnTo>
                                        <a:lnTo>
                                          <a:pt x="4415" y="351"/>
                                        </a:lnTo>
                                        <a:lnTo>
                                          <a:pt x="4481" y="324"/>
                                        </a:lnTo>
                                        <a:lnTo>
                                          <a:pt x="4526" y="307"/>
                                        </a:lnTo>
                                        <a:lnTo>
                                          <a:pt x="4583" y="288"/>
                                        </a:lnTo>
                                        <a:lnTo>
                                          <a:pt x="4652" y="268"/>
                                        </a:lnTo>
                                        <a:lnTo>
                                          <a:pt x="4728" y="246"/>
                                        </a:lnTo>
                                        <a:lnTo>
                                          <a:pt x="4812" y="223"/>
                                        </a:lnTo>
                                        <a:lnTo>
                                          <a:pt x="4898" y="199"/>
                                        </a:lnTo>
                                        <a:lnTo>
                                          <a:pt x="4988" y="175"/>
                                        </a:lnTo>
                                        <a:lnTo>
                                          <a:pt x="5079" y="150"/>
                                        </a:lnTo>
                                        <a:lnTo>
                                          <a:pt x="5168" y="127"/>
                                        </a:lnTo>
                                        <a:lnTo>
                                          <a:pt x="5253" y="104"/>
                                        </a:lnTo>
                                        <a:lnTo>
                                          <a:pt x="5333" y="82"/>
                                        </a:lnTo>
                                        <a:lnTo>
                                          <a:pt x="5406" y="61"/>
                                        </a:lnTo>
                                        <a:lnTo>
                                          <a:pt x="5470" y="43"/>
                                        </a:lnTo>
                                        <a:lnTo>
                                          <a:pt x="5522" y="26"/>
                                        </a:lnTo>
                                        <a:lnTo>
                                          <a:pt x="5544" y="19"/>
                                        </a:lnTo>
                                        <a:lnTo>
                                          <a:pt x="5562" y="12"/>
                                        </a:lnTo>
                                        <a:lnTo>
                                          <a:pt x="5575" y="5"/>
                                        </a:lnTo>
                                        <a:lnTo>
                                          <a:pt x="5586" y="0"/>
                                        </a:lnTo>
                                        <a:lnTo>
                                          <a:pt x="5451" y="3"/>
                                        </a:lnTo>
                                        <a:lnTo>
                                          <a:pt x="5314" y="12"/>
                                        </a:lnTo>
                                        <a:lnTo>
                                          <a:pt x="5177" y="25"/>
                                        </a:lnTo>
                                        <a:lnTo>
                                          <a:pt x="5038" y="45"/>
                                        </a:lnTo>
                                        <a:lnTo>
                                          <a:pt x="4900" y="69"/>
                                        </a:lnTo>
                                        <a:lnTo>
                                          <a:pt x="4760" y="98"/>
                                        </a:lnTo>
                                        <a:lnTo>
                                          <a:pt x="4620" y="131"/>
                                        </a:lnTo>
                                        <a:lnTo>
                                          <a:pt x="4481" y="169"/>
                                        </a:lnTo>
                                        <a:lnTo>
                                          <a:pt x="4342" y="211"/>
                                        </a:lnTo>
                                        <a:lnTo>
                                          <a:pt x="4204" y="258"/>
                                        </a:lnTo>
                                        <a:lnTo>
                                          <a:pt x="4066" y="307"/>
                                        </a:lnTo>
                                        <a:lnTo>
                                          <a:pt x="3929" y="361"/>
                                        </a:lnTo>
                                        <a:lnTo>
                                          <a:pt x="3793" y="416"/>
                                        </a:lnTo>
                                        <a:lnTo>
                                          <a:pt x="3659" y="475"/>
                                        </a:lnTo>
                                        <a:lnTo>
                                          <a:pt x="3527" y="537"/>
                                        </a:lnTo>
                                        <a:lnTo>
                                          <a:pt x="3397" y="601"/>
                                        </a:lnTo>
                                        <a:lnTo>
                                          <a:pt x="3268" y="668"/>
                                        </a:lnTo>
                                        <a:lnTo>
                                          <a:pt x="3142" y="735"/>
                                        </a:lnTo>
                                        <a:lnTo>
                                          <a:pt x="3018" y="805"/>
                                        </a:lnTo>
                                        <a:lnTo>
                                          <a:pt x="2898" y="877"/>
                                        </a:lnTo>
                                        <a:lnTo>
                                          <a:pt x="2779" y="949"/>
                                        </a:lnTo>
                                        <a:lnTo>
                                          <a:pt x="2665" y="1023"/>
                                        </a:lnTo>
                                        <a:lnTo>
                                          <a:pt x="2554" y="1098"/>
                                        </a:lnTo>
                                        <a:lnTo>
                                          <a:pt x="2447" y="1172"/>
                                        </a:lnTo>
                                        <a:lnTo>
                                          <a:pt x="2344" y="1248"/>
                                        </a:lnTo>
                                        <a:lnTo>
                                          <a:pt x="2244" y="1324"/>
                                        </a:lnTo>
                                        <a:lnTo>
                                          <a:pt x="2149" y="1398"/>
                                        </a:lnTo>
                                        <a:lnTo>
                                          <a:pt x="2059" y="1473"/>
                                        </a:lnTo>
                                        <a:lnTo>
                                          <a:pt x="1973" y="1548"/>
                                        </a:lnTo>
                                        <a:lnTo>
                                          <a:pt x="1893" y="1620"/>
                                        </a:lnTo>
                                        <a:lnTo>
                                          <a:pt x="1818" y="1693"/>
                                        </a:lnTo>
                                        <a:lnTo>
                                          <a:pt x="1748" y="1763"/>
                                        </a:lnTo>
                                        <a:lnTo>
                                          <a:pt x="1676" y="1840"/>
                                        </a:lnTo>
                                        <a:lnTo>
                                          <a:pt x="1603" y="1922"/>
                                        </a:lnTo>
                                        <a:lnTo>
                                          <a:pt x="1529" y="2007"/>
                                        </a:lnTo>
                                        <a:lnTo>
                                          <a:pt x="1455" y="2096"/>
                                        </a:lnTo>
                                        <a:lnTo>
                                          <a:pt x="1380" y="2191"/>
                                        </a:lnTo>
                                        <a:lnTo>
                                          <a:pt x="1305" y="2288"/>
                                        </a:lnTo>
                                        <a:lnTo>
                                          <a:pt x="1230" y="2389"/>
                                        </a:lnTo>
                                        <a:lnTo>
                                          <a:pt x="1155" y="2494"/>
                                        </a:lnTo>
                                        <a:lnTo>
                                          <a:pt x="1080" y="2601"/>
                                        </a:lnTo>
                                        <a:lnTo>
                                          <a:pt x="1007" y="2712"/>
                                        </a:lnTo>
                                        <a:lnTo>
                                          <a:pt x="934" y="2826"/>
                                        </a:lnTo>
                                        <a:lnTo>
                                          <a:pt x="862" y="2944"/>
                                        </a:lnTo>
                                        <a:lnTo>
                                          <a:pt x="791" y="3063"/>
                                        </a:lnTo>
                                        <a:lnTo>
                                          <a:pt x="722" y="3186"/>
                                        </a:lnTo>
                                        <a:lnTo>
                                          <a:pt x="656" y="3310"/>
                                        </a:lnTo>
                                        <a:lnTo>
                                          <a:pt x="590" y="3437"/>
                                        </a:lnTo>
                                        <a:lnTo>
                                          <a:pt x="527" y="3565"/>
                                        </a:lnTo>
                                        <a:lnTo>
                                          <a:pt x="467" y="3696"/>
                                        </a:lnTo>
                                        <a:lnTo>
                                          <a:pt x="409" y="3829"/>
                                        </a:lnTo>
                                        <a:lnTo>
                                          <a:pt x="354" y="3964"/>
                                        </a:lnTo>
                                        <a:lnTo>
                                          <a:pt x="303" y="4099"/>
                                        </a:lnTo>
                                        <a:lnTo>
                                          <a:pt x="254" y="4237"/>
                                        </a:lnTo>
                                        <a:lnTo>
                                          <a:pt x="208" y="4375"/>
                                        </a:lnTo>
                                        <a:lnTo>
                                          <a:pt x="167" y="4514"/>
                                        </a:lnTo>
                                        <a:lnTo>
                                          <a:pt x="130" y="4654"/>
                                        </a:lnTo>
                                        <a:lnTo>
                                          <a:pt x="97" y="4795"/>
                                        </a:lnTo>
                                        <a:lnTo>
                                          <a:pt x="69" y="4937"/>
                                        </a:lnTo>
                                        <a:lnTo>
                                          <a:pt x="45" y="5079"/>
                                        </a:lnTo>
                                        <a:lnTo>
                                          <a:pt x="26" y="5221"/>
                                        </a:lnTo>
                                        <a:lnTo>
                                          <a:pt x="12" y="5364"/>
                                        </a:lnTo>
                                        <a:lnTo>
                                          <a:pt x="3" y="5506"/>
                                        </a:lnTo>
                                        <a:lnTo>
                                          <a:pt x="0" y="56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7" y="1009"/>
                                    <a:ext cx="255" cy="167"/>
                                  </a:xfrm>
                                  <a:custGeom>
                                    <a:avLst/>
                                    <a:gdLst>
                                      <a:gd name="T0" fmla="*/ 1343 w 2303"/>
                                      <a:gd name="T1" fmla="*/ 1225 h 1500"/>
                                      <a:gd name="T2" fmla="*/ 1469 w 2303"/>
                                      <a:gd name="T3" fmla="*/ 939 h 1500"/>
                                      <a:gd name="T4" fmla="*/ 1544 w 2303"/>
                                      <a:gd name="T5" fmla="*/ 936 h 1500"/>
                                      <a:gd name="T6" fmla="*/ 1612 w 2303"/>
                                      <a:gd name="T7" fmla="*/ 927 h 1500"/>
                                      <a:gd name="T8" fmla="*/ 1672 w 2303"/>
                                      <a:gd name="T9" fmla="*/ 911 h 1500"/>
                                      <a:gd name="T10" fmla="*/ 1726 w 2303"/>
                                      <a:gd name="T11" fmla="*/ 890 h 1500"/>
                                      <a:gd name="T12" fmla="*/ 1775 w 2303"/>
                                      <a:gd name="T13" fmla="*/ 865 h 1500"/>
                                      <a:gd name="T14" fmla="*/ 1848 w 2303"/>
                                      <a:gd name="T15" fmla="*/ 812 h 1500"/>
                                      <a:gd name="T16" fmla="*/ 1954 w 2303"/>
                                      <a:gd name="T17" fmla="*/ 709 h 1500"/>
                                      <a:gd name="T18" fmla="*/ 2034 w 2303"/>
                                      <a:gd name="T19" fmla="*/ 612 h 1500"/>
                                      <a:gd name="T20" fmla="*/ 2117 w 2303"/>
                                      <a:gd name="T21" fmla="*/ 464 h 1500"/>
                                      <a:gd name="T22" fmla="*/ 2255 w 2303"/>
                                      <a:gd name="T23" fmla="*/ 197 h 1500"/>
                                      <a:gd name="T24" fmla="*/ 2110 w 2303"/>
                                      <a:gd name="T25" fmla="*/ 116 h 1500"/>
                                      <a:gd name="T26" fmla="*/ 2078 w 2303"/>
                                      <a:gd name="T27" fmla="*/ 196 h 1500"/>
                                      <a:gd name="T28" fmla="*/ 2029 w 2303"/>
                                      <a:gd name="T29" fmla="*/ 271 h 1500"/>
                                      <a:gd name="T30" fmla="*/ 1962 w 2303"/>
                                      <a:gd name="T31" fmla="*/ 342 h 1500"/>
                                      <a:gd name="T32" fmla="*/ 1882 w 2303"/>
                                      <a:gd name="T33" fmla="*/ 408 h 1500"/>
                                      <a:gd name="T34" fmla="*/ 1790 w 2303"/>
                                      <a:gd name="T35" fmla="*/ 467 h 1500"/>
                                      <a:gd name="T36" fmla="*/ 1689 w 2303"/>
                                      <a:gd name="T37" fmla="*/ 520 h 1500"/>
                                      <a:gd name="T38" fmla="*/ 1581 w 2303"/>
                                      <a:gd name="T39" fmla="*/ 563 h 1500"/>
                                      <a:gd name="T40" fmla="*/ 1470 w 2303"/>
                                      <a:gd name="T41" fmla="*/ 599 h 1500"/>
                                      <a:gd name="T42" fmla="*/ 1356 w 2303"/>
                                      <a:gd name="T43" fmla="*/ 623 h 1500"/>
                                      <a:gd name="T44" fmla="*/ 1242 w 2303"/>
                                      <a:gd name="T45" fmla="*/ 636 h 1500"/>
                                      <a:gd name="T46" fmla="*/ 1098 w 2303"/>
                                      <a:gd name="T47" fmla="*/ 639 h 1500"/>
                                      <a:gd name="T48" fmla="*/ 912 w 2303"/>
                                      <a:gd name="T49" fmla="*/ 621 h 1500"/>
                                      <a:gd name="T50" fmla="*/ 756 w 2303"/>
                                      <a:gd name="T51" fmla="*/ 586 h 1500"/>
                                      <a:gd name="T52" fmla="*/ 626 w 2303"/>
                                      <a:gd name="T53" fmla="*/ 537 h 1500"/>
                                      <a:gd name="T54" fmla="*/ 519 w 2303"/>
                                      <a:gd name="T55" fmla="*/ 476 h 1500"/>
                                      <a:gd name="T56" fmla="*/ 425 w 2303"/>
                                      <a:gd name="T57" fmla="*/ 405 h 1500"/>
                                      <a:gd name="T58" fmla="*/ 344 w 2303"/>
                                      <a:gd name="T59" fmla="*/ 329 h 1500"/>
                                      <a:gd name="T60" fmla="*/ 220 w 2303"/>
                                      <a:gd name="T61" fmla="*/ 197 h 1500"/>
                                      <a:gd name="T62" fmla="*/ 144 w 2303"/>
                                      <a:gd name="T63" fmla="*/ 119 h 1500"/>
                                      <a:gd name="T64" fmla="*/ 62 w 2303"/>
                                      <a:gd name="T65" fmla="*/ 46 h 1500"/>
                                      <a:gd name="T66" fmla="*/ 2 w 2303"/>
                                      <a:gd name="T67" fmla="*/ 39 h 1500"/>
                                      <a:gd name="T68" fmla="*/ 24 w 2303"/>
                                      <a:gd name="T69" fmla="*/ 157 h 1500"/>
                                      <a:gd name="T70" fmla="*/ 66 w 2303"/>
                                      <a:gd name="T71" fmla="*/ 276 h 1500"/>
                                      <a:gd name="T72" fmla="*/ 125 w 2303"/>
                                      <a:gd name="T73" fmla="*/ 393 h 1500"/>
                                      <a:gd name="T74" fmla="*/ 200 w 2303"/>
                                      <a:gd name="T75" fmla="*/ 505 h 1500"/>
                                      <a:gd name="T76" fmla="*/ 288 w 2303"/>
                                      <a:gd name="T77" fmla="*/ 610 h 1500"/>
                                      <a:gd name="T78" fmla="*/ 386 w 2303"/>
                                      <a:gd name="T79" fmla="*/ 706 h 1500"/>
                                      <a:gd name="T80" fmla="*/ 491 w 2303"/>
                                      <a:gd name="T81" fmla="*/ 789 h 1500"/>
                                      <a:gd name="T82" fmla="*/ 602 w 2303"/>
                                      <a:gd name="T83" fmla="*/ 856 h 1500"/>
                                      <a:gd name="T84" fmla="*/ 715 w 2303"/>
                                      <a:gd name="T85" fmla="*/ 906 h 1500"/>
                                      <a:gd name="T86" fmla="*/ 828 w 2303"/>
                                      <a:gd name="T87" fmla="*/ 934 h 1500"/>
                                      <a:gd name="T88" fmla="*/ 783 w 2303"/>
                                      <a:gd name="T89" fmla="*/ 1009 h 1500"/>
                                      <a:gd name="T90" fmla="*/ 727 w 2303"/>
                                      <a:gd name="T91" fmla="*/ 1063 h 1500"/>
                                      <a:gd name="T92" fmla="*/ 681 w 2303"/>
                                      <a:gd name="T93" fmla="*/ 1127 h 1500"/>
                                      <a:gd name="T94" fmla="*/ 663 w 2303"/>
                                      <a:gd name="T95" fmla="*/ 1165 h 1500"/>
                                      <a:gd name="T96" fmla="*/ 651 w 2303"/>
                                      <a:gd name="T97" fmla="*/ 1208 h 1500"/>
                                      <a:gd name="T98" fmla="*/ 642 w 2303"/>
                                      <a:gd name="T99" fmla="*/ 1257 h 1500"/>
                                      <a:gd name="T100" fmla="*/ 639 w 2303"/>
                                      <a:gd name="T101" fmla="*/ 1312 h 1500"/>
                                      <a:gd name="T102" fmla="*/ 644 w 2303"/>
                                      <a:gd name="T103" fmla="*/ 1349 h 1500"/>
                                      <a:gd name="T104" fmla="*/ 668 w 2303"/>
                                      <a:gd name="T105" fmla="*/ 1412 h 1500"/>
                                      <a:gd name="T106" fmla="*/ 704 w 2303"/>
                                      <a:gd name="T107" fmla="*/ 1481 h 1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2303" h="1500">
                                        <a:moveTo>
                                          <a:pt x="714" y="1500"/>
                                        </a:moveTo>
                                        <a:lnTo>
                                          <a:pt x="1505" y="1426"/>
                                        </a:lnTo>
                                        <a:lnTo>
                                          <a:pt x="1343" y="1225"/>
                                        </a:lnTo>
                                        <a:lnTo>
                                          <a:pt x="1544" y="1090"/>
                                        </a:lnTo>
                                        <a:lnTo>
                                          <a:pt x="1542" y="982"/>
                                        </a:lnTo>
                                        <a:lnTo>
                                          <a:pt x="1469" y="939"/>
                                        </a:lnTo>
                                        <a:lnTo>
                                          <a:pt x="1495" y="939"/>
                                        </a:lnTo>
                                        <a:lnTo>
                                          <a:pt x="1520" y="938"/>
                                        </a:lnTo>
                                        <a:lnTo>
                                          <a:pt x="1544" y="936"/>
                                        </a:lnTo>
                                        <a:lnTo>
                                          <a:pt x="1569" y="934"/>
                                        </a:lnTo>
                                        <a:lnTo>
                                          <a:pt x="1591" y="931"/>
                                        </a:lnTo>
                                        <a:lnTo>
                                          <a:pt x="1612" y="927"/>
                                        </a:lnTo>
                                        <a:lnTo>
                                          <a:pt x="1633" y="922"/>
                                        </a:lnTo>
                                        <a:lnTo>
                                          <a:pt x="1653" y="917"/>
                                        </a:lnTo>
                                        <a:lnTo>
                                          <a:pt x="1672" y="911"/>
                                        </a:lnTo>
                                        <a:lnTo>
                                          <a:pt x="1691" y="905"/>
                                        </a:lnTo>
                                        <a:lnTo>
                                          <a:pt x="1709" y="898"/>
                                        </a:lnTo>
                                        <a:lnTo>
                                          <a:pt x="1726" y="890"/>
                                        </a:lnTo>
                                        <a:lnTo>
                                          <a:pt x="1743" y="882"/>
                                        </a:lnTo>
                                        <a:lnTo>
                                          <a:pt x="1760" y="873"/>
                                        </a:lnTo>
                                        <a:lnTo>
                                          <a:pt x="1775" y="865"/>
                                        </a:lnTo>
                                        <a:lnTo>
                                          <a:pt x="1791" y="855"/>
                                        </a:lnTo>
                                        <a:lnTo>
                                          <a:pt x="1820" y="834"/>
                                        </a:lnTo>
                                        <a:lnTo>
                                          <a:pt x="1848" y="812"/>
                                        </a:lnTo>
                                        <a:lnTo>
                                          <a:pt x="1875" y="788"/>
                                        </a:lnTo>
                                        <a:lnTo>
                                          <a:pt x="1902" y="763"/>
                                        </a:lnTo>
                                        <a:lnTo>
                                          <a:pt x="1954" y="709"/>
                                        </a:lnTo>
                                        <a:lnTo>
                                          <a:pt x="2006" y="651"/>
                                        </a:lnTo>
                                        <a:lnTo>
                                          <a:pt x="2019" y="635"/>
                                        </a:lnTo>
                                        <a:lnTo>
                                          <a:pt x="2034" y="612"/>
                                        </a:lnTo>
                                        <a:lnTo>
                                          <a:pt x="2052" y="583"/>
                                        </a:lnTo>
                                        <a:lnTo>
                                          <a:pt x="2072" y="547"/>
                                        </a:lnTo>
                                        <a:lnTo>
                                          <a:pt x="2117" y="464"/>
                                        </a:lnTo>
                                        <a:lnTo>
                                          <a:pt x="2166" y="371"/>
                                        </a:lnTo>
                                        <a:lnTo>
                                          <a:pt x="2214" y="279"/>
                                        </a:lnTo>
                                        <a:lnTo>
                                          <a:pt x="2255" y="197"/>
                                        </a:lnTo>
                                        <a:lnTo>
                                          <a:pt x="2286" y="132"/>
                                        </a:lnTo>
                                        <a:lnTo>
                                          <a:pt x="2303" y="95"/>
                                        </a:lnTo>
                                        <a:lnTo>
                                          <a:pt x="2110" y="116"/>
                                        </a:lnTo>
                                        <a:lnTo>
                                          <a:pt x="2102" y="143"/>
                                        </a:lnTo>
                                        <a:lnTo>
                                          <a:pt x="2091" y="170"/>
                                        </a:lnTo>
                                        <a:lnTo>
                                          <a:pt x="2078" y="196"/>
                                        </a:lnTo>
                                        <a:lnTo>
                                          <a:pt x="2064" y="221"/>
                                        </a:lnTo>
                                        <a:lnTo>
                                          <a:pt x="2047" y="246"/>
                                        </a:lnTo>
                                        <a:lnTo>
                                          <a:pt x="2029" y="271"/>
                                        </a:lnTo>
                                        <a:lnTo>
                                          <a:pt x="2007" y="296"/>
                                        </a:lnTo>
                                        <a:lnTo>
                                          <a:pt x="1985" y="319"/>
                                        </a:lnTo>
                                        <a:lnTo>
                                          <a:pt x="1962" y="342"/>
                                        </a:lnTo>
                                        <a:lnTo>
                                          <a:pt x="1937" y="365"/>
                                        </a:lnTo>
                                        <a:lnTo>
                                          <a:pt x="1910" y="386"/>
                                        </a:lnTo>
                                        <a:lnTo>
                                          <a:pt x="1882" y="408"/>
                                        </a:lnTo>
                                        <a:lnTo>
                                          <a:pt x="1852" y="428"/>
                                        </a:lnTo>
                                        <a:lnTo>
                                          <a:pt x="1821" y="448"/>
                                        </a:lnTo>
                                        <a:lnTo>
                                          <a:pt x="1790" y="467"/>
                                        </a:lnTo>
                                        <a:lnTo>
                                          <a:pt x="1758" y="485"/>
                                        </a:lnTo>
                                        <a:lnTo>
                                          <a:pt x="1724" y="503"/>
                                        </a:lnTo>
                                        <a:lnTo>
                                          <a:pt x="1689" y="520"/>
                                        </a:lnTo>
                                        <a:lnTo>
                                          <a:pt x="1654" y="534"/>
                                        </a:lnTo>
                                        <a:lnTo>
                                          <a:pt x="1618" y="549"/>
                                        </a:lnTo>
                                        <a:lnTo>
                                          <a:pt x="1581" y="563"/>
                                        </a:lnTo>
                                        <a:lnTo>
                                          <a:pt x="1544" y="576"/>
                                        </a:lnTo>
                                        <a:lnTo>
                                          <a:pt x="1507" y="588"/>
                                        </a:lnTo>
                                        <a:lnTo>
                                          <a:pt x="1470" y="599"/>
                                        </a:lnTo>
                                        <a:lnTo>
                                          <a:pt x="1432" y="608"/>
                                        </a:lnTo>
                                        <a:lnTo>
                                          <a:pt x="1394" y="615"/>
                                        </a:lnTo>
                                        <a:lnTo>
                                          <a:pt x="1356" y="623"/>
                                        </a:lnTo>
                                        <a:lnTo>
                                          <a:pt x="1318" y="629"/>
                                        </a:lnTo>
                                        <a:lnTo>
                                          <a:pt x="1280" y="633"/>
                                        </a:lnTo>
                                        <a:lnTo>
                                          <a:pt x="1242" y="636"/>
                                        </a:lnTo>
                                        <a:lnTo>
                                          <a:pt x="1205" y="639"/>
                                        </a:lnTo>
                                        <a:lnTo>
                                          <a:pt x="1168" y="640"/>
                                        </a:lnTo>
                                        <a:lnTo>
                                          <a:pt x="1098" y="639"/>
                                        </a:lnTo>
                                        <a:lnTo>
                                          <a:pt x="1032" y="634"/>
                                        </a:lnTo>
                                        <a:lnTo>
                                          <a:pt x="970" y="629"/>
                                        </a:lnTo>
                                        <a:lnTo>
                                          <a:pt x="912" y="621"/>
                                        </a:lnTo>
                                        <a:lnTo>
                                          <a:pt x="857" y="611"/>
                                        </a:lnTo>
                                        <a:lnTo>
                                          <a:pt x="805" y="600"/>
                                        </a:lnTo>
                                        <a:lnTo>
                                          <a:pt x="756" y="586"/>
                                        </a:lnTo>
                                        <a:lnTo>
                                          <a:pt x="711" y="571"/>
                                        </a:lnTo>
                                        <a:lnTo>
                                          <a:pt x="668" y="554"/>
                                        </a:lnTo>
                                        <a:lnTo>
                                          <a:pt x="626" y="537"/>
                                        </a:lnTo>
                                        <a:lnTo>
                                          <a:pt x="588" y="518"/>
                                        </a:lnTo>
                                        <a:lnTo>
                                          <a:pt x="552" y="497"/>
                                        </a:lnTo>
                                        <a:lnTo>
                                          <a:pt x="519" y="476"/>
                                        </a:lnTo>
                                        <a:lnTo>
                                          <a:pt x="486" y="453"/>
                                        </a:lnTo>
                                        <a:lnTo>
                                          <a:pt x="455" y="429"/>
                                        </a:lnTo>
                                        <a:lnTo>
                                          <a:pt x="425" y="405"/>
                                        </a:lnTo>
                                        <a:lnTo>
                                          <a:pt x="397" y="381"/>
                                        </a:lnTo>
                                        <a:lnTo>
                                          <a:pt x="370" y="355"/>
                                        </a:lnTo>
                                        <a:lnTo>
                                          <a:pt x="344" y="329"/>
                                        </a:lnTo>
                                        <a:lnTo>
                                          <a:pt x="319" y="303"/>
                                        </a:lnTo>
                                        <a:lnTo>
                                          <a:pt x="269" y="250"/>
                                        </a:lnTo>
                                        <a:lnTo>
                                          <a:pt x="220" y="197"/>
                                        </a:lnTo>
                                        <a:lnTo>
                                          <a:pt x="195" y="171"/>
                                        </a:lnTo>
                                        <a:lnTo>
                                          <a:pt x="170" y="144"/>
                                        </a:lnTo>
                                        <a:lnTo>
                                          <a:pt x="144" y="119"/>
                                        </a:lnTo>
                                        <a:lnTo>
                                          <a:pt x="118" y="94"/>
                                        </a:lnTo>
                                        <a:lnTo>
                                          <a:pt x="90" y="70"/>
                                        </a:lnTo>
                                        <a:lnTo>
                                          <a:pt x="62" y="46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4" y="118"/>
                                        </a:lnTo>
                                        <a:lnTo>
                                          <a:pt x="24" y="157"/>
                                        </a:lnTo>
                                        <a:lnTo>
                                          <a:pt x="35" y="197"/>
                                        </a:lnTo>
                                        <a:lnTo>
                                          <a:pt x="50" y="236"/>
                                        </a:lnTo>
                                        <a:lnTo>
                                          <a:pt x="66" y="276"/>
                                        </a:lnTo>
                                        <a:lnTo>
                                          <a:pt x="84" y="315"/>
                                        </a:lnTo>
                                        <a:lnTo>
                                          <a:pt x="104" y="354"/>
                                        </a:lnTo>
                                        <a:lnTo>
                                          <a:pt x="125" y="393"/>
                                        </a:lnTo>
                                        <a:lnTo>
                                          <a:pt x="148" y="430"/>
                                        </a:lnTo>
                                        <a:lnTo>
                                          <a:pt x="174" y="468"/>
                                        </a:lnTo>
                                        <a:lnTo>
                                          <a:pt x="200" y="505"/>
                                        </a:lnTo>
                                        <a:lnTo>
                                          <a:pt x="228" y="541"/>
                                        </a:lnTo>
                                        <a:lnTo>
                                          <a:pt x="257" y="576"/>
                                        </a:lnTo>
                                        <a:lnTo>
                                          <a:pt x="288" y="610"/>
                                        </a:lnTo>
                                        <a:lnTo>
                                          <a:pt x="320" y="644"/>
                                        </a:lnTo>
                                        <a:lnTo>
                                          <a:pt x="353" y="675"/>
                                        </a:lnTo>
                                        <a:lnTo>
                                          <a:pt x="386" y="706"/>
                                        </a:lnTo>
                                        <a:lnTo>
                                          <a:pt x="420" y="735"/>
                                        </a:lnTo>
                                        <a:lnTo>
                                          <a:pt x="455" y="763"/>
                                        </a:lnTo>
                                        <a:lnTo>
                                          <a:pt x="491" y="789"/>
                                        </a:lnTo>
                                        <a:lnTo>
                                          <a:pt x="528" y="813"/>
                                        </a:lnTo>
                                        <a:lnTo>
                                          <a:pt x="565" y="835"/>
                                        </a:lnTo>
                                        <a:lnTo>
                                          <a:pt x="602" y="856"/>
                                        </a:lnTo>
                                        <a:lnTo>
                                          <a:pt x="640" y="875"/>
                                        </a:lnTo>
                                        <a:lnTo>
                                          <a:pt x="677" y="891"/>
                                        </a:lnTo>
                                        <a:lnTo>
                                          <a:pt x="715" y="906"/>
                                        </a:lnTo>
                                        <a:lnTo>
                                          <a:pt x="753" y="917"/>
                                        </a:lnTo>
                                        <a:lnTo>
                                          <a:pt x="791" y="927"/>
                                        </a:lnTo>
                                        <a:lnTo>
                                          <a:pt x="828" y="934"/>
                                        </a:lnTo>
                                        <a:lnTo>
                                          <a:pt x="866" y="938"/>
                                        </a:lnTo>
                                        <a:lnTo>
                                          <a:pt x="824" y="974"/>
                                        </a:lnTo>
                                        <a:lnTo>
                                          <a:pt x="783" y="1009"/>
                                        </a:lnTo>
                                        <a:lnTo>
                                          <a:pt x="764" y="1025"/>
                                        </a:lnTo>
                                        <a:lnTo>
                                          <a:pt x="745" y="1044"/>
                                        </a:lnTo>
                                        <a:lnTo>
                                          <a:pt x="727" y="1063"/>
                                        </a:lnTo>
                                        <a:lnTo>
                                          <a:pt x="711" y="1083"/>
                                        </a:lnTo>
                                        <a:lnTo>
                                          <a:pt x="695" y="1104"/>
                                        </a:lnTo>
                                        <a:lnTo>
                                          <a:pt x="681" y="1127"/>
                                        </a:lnTo>
                                        <a:lnTo>
                                          <a:pt x="675" y="1139"/>
                                        </a:lnTo>
                                        <a:lnTo>
                                          <a:pt x="670" y="1152"/>
                                        </a:lnTo>
                                        <a:lnTo>
                                          <a:pt x="663" y="1165"/>
                                        </a:lnTo>
                                        <a:lnTo>
                                          <a:pt x="659" y="1179"/>
                                        </a:lnTo>
                                        <a:lnTo>
                                          <a:pt x="655" y="1194"/>
                                        </a:lnTo>
                                        <a:lnTo>
                                          <a:pt x="651" y="1208"/>
                                        </a:lnTo>
                                        <a:lnTo>
                                          <a:pt x="648" y="1224"/>
                                        </a:lnTo>
                                        <a:lnTo>
                                          <a:pt x="644" y="1240"/>
                                        </a:lnTo>
                                        <a:lnTo>
                                          <a:pt x="642" y="1257"/>
                                        </a:lnTo>
                                        <a:lnTo>
                                          <a:pt x="640" y="1275"/>
                                        </a:lnTo>
                                        <a:lnTo>
                                          <a:pt x="640" y="1293"/>
                                        </a:lnTo>
                                        <a:lnTo>
                                          <a:pt x="639" y="1312"/>
                                        </a:lnTo>
                                        <a:lnTo>
                                          <a:pt x="640" y="1325"/>
                                        </a:lnTo>
                                        <a:lnTo>
                                          <a:pt x="641" y="1337"/>
                                        </a:lnTo>
                                        <a:lnTo>
                                          <a:pt x="644" y="1349"/>
                                        </a:lnTo>
                                        <a:lnTo>
                                          <a:pt x="648" y="1362"/>
                                        </a:lnTo>
                                        <a:lnTo>
                                          <a:pt x="656" y="1387"/>
                                        </a:lnTo>
                                        <a:lnTo>
                                          <a:pt x="668" y="1412"/>
                                        </a:lnTo>
                                        <a:lnTo>
                                          <a:pt x="679" y="1436"/>
                                        </a:lnTo>
                                        <a:lnTo>
                                          <a:pt x="692" y="1460"/>
                                        </a:lnTo>
                                        <a:lnTo>
                                          <a:pt x="704" y="1481"/>
                                        </a:lnTo>
                                        <a:lnTo>
                                          <a:pt x="714" y="1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A72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02" y="230"/>
                                    <a:ext cx="1608" cy="1567"/>
                                  </a:xfrm>
                                  <a:custGeom>
                                    <a:avLst/>
                                    <a:gdLst>
                                      <a:gd name="T0" fmla="*/ 968 w 14478"/>
                                      <a:gd name="T1" fmla="*/ 4260 h 14101"/>
                                      <a:gd name="T2" fmla="*/ 2353 w 14478"/>
                                      <a:gd name="T3" fmla="*/ 2298 h 14101"/>
                                      <a:gd name="T4" fmla="*/ 3276 w 14478"/>
                                      <a:gd name="T5" fmla="*/ 1527 h 14101"/>
                                      <a:gd name="T6" fmla="*/ 4355 w 14478"/>
                                      <a:gd name="T7" fmla="*/ 923 h 14101"/>
                                      <a:gd name="T8" fmla="*/ 5731 w 14478"/>
                                      <a:gd name="T9" fmla="*/ 481 h 14101"/>
                                      <a:gd name="T10" fmla="*/ 7798 w 14478"/>
                                      <a:gd name="T11" fmla="*/ 388 h 14101"/>
                                      <a:gd name="T12" fmla="*/ 10492 w 14478"/>
                                      <a:gd name="T13" fmla="*/ 1273 h 14101"/>
                                      <a:gd name="T14" fmla="*/ 12300 w 14478"/>
                                      <a:gd name="T15" fmla="*/ 2849 h 14101"/>
                                      <a:gd name="T16" fmla="*/ 13564 w 14478"/>
                                      <a:gd name="T17" fmla="*/ 5234 h 14101"/>
                                      <a:gd name="T18" fmla="*/ 13669 w 14478"/>
                                      <a:gd name="T19" fmla="*/ 8291 h 14101"/>
                                      <a:gd name="T20" fmla="*/ 12617 w 14478"/>
                                      <a:gd name="T21" fmla="*/ 10786 h 14101"/>
                                      <a:gd name="T22" fmla="*/ 10962 w 14478"/>
                                      <a:gd name="T23" fmla="*/ 12432 h 14101"/>
                                      <a:gd name="T24" fmla="*/ 8486 w 14478"/>
                                      <a:gd name="T25" fmla="*/ 13574 h 14101"/>
                                      <a:gd name="T26" fmla="*/ 6047 w 14478"/>
                                      <a:gd name="T27" fmla="*/ 13612 h 14101"/>
                                      <a:gd name="T28" fmla="*/ 4644 w 14478"/>
                                      <a:gd name="T29" fmla="*/ 13241 h 14101"/>
                                      <a:gd name="T30" fmla="*/ 3527 w 14478"/>
                                      <a:gd name="T31" fmla="*/ 12680 h 14101"/>
                                      <a:gd name="T32" fmla="*/ 2574 w 14478"/>
                                      <a:gd name="T33" fmla="*/ 11927 h 14101"/>
                                      <a:gd name="T34" fmla="*/ 1213 w 14478"/>
                                      <a:gd name="T35" fmla="*/ 10238 h 14101"/>
                                      <a:gd name="T36" fmla="*/ 380 w 14478"/>
                                      <a:gd name="T37" fmla="*/ 7567 h 14101"/>
                                      <a:gd name="T38" fmla="*/ 13847 w 14478"/>
                                      <a:gd name="T39" fmla="*/ 4705 h 14101"/>
                                      <a:gd name="T40" fmla="*/ 13519 w 14478"/>
                                      <a:gd name="T41" fmla="*/ 4076 h 14101"/>
                                      <a:gd name="T42" fmla="*/ 13385 w 14478"/>
                                      <a:gd name="T43" fmla="*/ 3704 h 14101"/>
                                      <a:gd name="T44" fmla="*/ 13212 w 14478"/>
                                      <a:gd name="T45" fmla="*/ 3404 h 14101"/>
                                      <a:gd name="T46" fmla="*/ 12896 w 14478"/>
                                      <a:gd name="T47" fmla="*/ 2957 h 14101"/>
                                      <a:gd name="T48" fmla="*/ 12618 w 14478"/>
                                      <a:gd name="T49" fmla="*/ 2552 h 14101"/>
                                      <a:gd name="T50" fmla="*/ 12331 w 14478"/>
                                      <a:gd name="T51" fmla="*/ 2065 h 14101"/>
                                      <a:gd name="T52" fmla="*/ 11550 w 14478"/>
                                      <a:gd name="T53" fmla="*/ 1547 h 14101"/>
                                      <a:gd name="T54" fmla="*/ 10720 w 14478"/>
                                      <a:gd name="T55" fmla="*/ 980 h 14101"/>
                                      <a:gd name="T56" fmla="*/ 10482 w 14478"/>
                                      <a:gd name="T57" fmla="*/ 762 h 14101"/>
                                      <a:gd name="T58" fmla="*/ 4236 w 14478"/>
                                      <a:gd name="T59" fmla="*/ 582 h 14101"/>
                                      <a:gd name="T60" fmla="*/ 3653 w 14478"/>
                                      <a:gd name="T61" fmla="*/ 841 h 14101"/>
                                      <a:gd name="T62" fmla="*/ 3118 w 14478"/>
                                      <a:gd name="T63" fmla="*/ 1181 h 14101"/>
                                      <a:gd name="T64" fmla="*/ 2075 w 14478"/>
                                      <a:gd name="T65" fmla="*/ 1903 h 14101"/>
                                      <a:gd name="T66" fmla="*/ 1707 w 14478"/>
                                      <a:gd name="T67" fmla="*/ 2437 h 14101"/>
                                      <a:gd name="T68" fmla="*/ 1143 w 14478"/>
                                      <a:gd name="T69" fmla="*/ 3158 h 14101"/>
                                      <a:gd name="T70" fmla="*/ 466 w 14478"/>
                                      <a:gd name="T71" fmla="*/ 4423 h 14101"/>
                                      <a:gd name="T72" fmla="*/ 84 w 14478"/>
                                      <a:gd name="T73" fmla="*/ 5931 h 14101"/>
                                      <a:gd name="T74" fmla="*/ 3 w 14478"/>
                                      <a:gd name="T75" fmla="*/ 7771 h 14101"/>
                                      <a:gd name="T76" fmla="*/ 210 w 14478"/>
                                      <a:gd name="T77" fmla="*/ 8740 h 14101"/>
                                      <a:gd name="T78" fmla="*/ 449 w 14478"/>
                                      <a:gd name="T79" fmla="*/ 9477 h 14101"/>
                                      <a:gd name="T80" fmla="*/ 926 w 14478"/>
                                      <a:gd name="T81" fmla="*/ 10535 h 14101"/>
                                      <a:gd name="T82" fmla="*/ 1239 w 14478"/>
                                      <a:gd name="T83" fmla="*/ 11048 h 14101"/>
                                      <a:gd name="T84" fmla="*/ 1614 w 14478"/>
                                      <a:gd name="T85" fmla="*/ 11521 h 14101"/>
                                      <a:gd name="T86" fmla="*/ 2118 w 14478"/>
                                      <a:gd name="T87" fmla="*/ 12059 h 14101"/>
                                      <a:gd name="T88" fmla="*/ 2571 w 14478"/>
                                      <a:gd name="T89" fmla="*/ 12529 h 14101"/>
                                      <a:gd name="T90" fmla="*/ 3111 w 14478"/>
                                      <a:gd name="T91" fmla="*/ 12938 h 14101"/>
                                      <a:gd name="T92" fmla="*/ 3889 w 14478"/>
                                      <a:gd name="T93" fmla="*/ 13314 h 14101"/>
                                      <a:gd name="T94" fmla="*/ 4753 w 14478"/>
                                      <a:gd name="T95" fmla="*/ 13659 h 14101"/>
                                      <a:gd name="T96" fmla="*/ 5330 w 14478"/>
                                      <a:gd name="T97" fmla="*/ 13836 h 14101"/>
                                      <a:gd name="T98" fmla="*/ 7471 w 14478"/>
                                      <a:gd name="T99" fmla="*/ 14086 h 14101"/>
                                      <a:gd name="T100" fmla="*/ 8936 w 14478"/>
                                      <a:gd name="T101" fmla="*/ 13829 h 14101"/>
                                      <a:gd name="T102" fmla="*/ 9850 w 14478"/>
                                      <a:gd name="T103" fmla="*/ 13564 h 14101"/>
                                      <a:gd name="T104" fmla="*/ 10938 w 14478"/>
                                      <a:gd name="T105" fmla="*/ 13001 h 14101"/>
                                      <a:gd name="T106" fmla="*/ 11556 w 14478"/>
                                      <a:gd name="T107" fmla="*/ 12582 h 14101"/>
                                      <a:gd name="T108" fmla="*/ 11961 w 14478"/>
                                      <a:gd name="T109" fmla="*/ 12215 h 14101"/>
                                      <a:gd name="T110" fmla="*/ 12672 w 14478"/>
                                      <a:gd name="T111" fmla="*/ 11447 h 14101"/>
                                      <a:gd name="T112" fmla="*/ 13289 w 14478"/>
                                      <a:gd name="T113" fmla="*/ 10576 h 14101"/>
                                      <a:gd name="T114" fmla="*/ 13563 w 14478"/>
                                      <a:gd name="T115" fmla="*/ 10017 h 14101"/>
                                      <a:gd name="T116" fmla="*/ 13903 w 14478"/>
                                      <a:gd name="T117" fmla="*/ 9227 h 14101"/>
                                      <a:gd name="T118" fmla="*/ 14441 w 14478"/>
                                      <a:gd name="T119" fmla="*/ 6936 h 14101"/>
                                      <a:gd name="T120" fmla="*/ 14241 w 14478"/>
                                      <a:gd name="T121" fmla="*/ 5871 h 14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4478" h="14101">
                                        <a:moveTo>
                                          <a:pt x="378" y="6891"/>
                                        </a:moveTo>
                                        <a:lnTo>
                                          <a:pt x="382" y="6711"/>
                                        </a:lnTo>
                                        <a:lnTo>
                                          <a:pt x="390" y="6531"/>
                                        </a:lnTo>
                                        <a:lnTo>
                                          <a:pt x="403" y="6354"/>
                                        </a:lnTo>
                                        <a:lnTo>
                                          <a:pt x="421" y="6179"/>
                                        </a:lnTo>
                                        <a:lnTo>
                                          <a:pt x="444" y="6005"/>
                                        </a:lnTo>
                                        <a:lnTo>
                                          <a:pt x="471" y="5835"/>
                                        </a:lnTo>
                                        <a:lnTo>
                                          <a:pt x="504" y="5667"/>
                                        </a:lnTo>
                                        <a:lnTo>
                                          <a:pt x="540" y="5500"/>
                                        </a:lnTo>
                                        <a:lnTo>
                                          <a:pt x="581" y="5337"/>
                                        </a:lnTo>
                                        <a:lnTo>
                                          <a:pt x="626" y="5175"/>
                                        </a:lnTo>
                                        <a:lnTo>
                                          <a:pt x="674" y="5016"/>
                                        </a:lnTo>
                                        <a:lnTo>
                                          <a:pt x="726" y="4859"/>
                                        </a:lnTo>
                                        <a:lnTo>
                                          <a:pt x="782" y="4706"/>
                                        </a:lnTo>
                                        <a:lnTo>
                                          <a:pt x="842" y="4554"/>
                                        </a:lnTo>
                                        <a:lnTo>
                                          <a:pt x="903" y="4406"/>
                                        </a:lnTo>
                                        <a:lnTo>
                                          <a:pt x="968" y="4260"/>
                                        </a:lnTo>
                                        <a:lnTo>
                                          <a:pt x="1037" y="4118"/>
                                        </a:lnTo>
                                        <a:lnTo>
                                          <a:pt x="1108" y="3977"/>
                                        </a:lnTo>
                                        <a:lnTo>
                                          <a:pt x="1181" y="3841"/>
                                        </a:lnTo>
                                        <a:lnTo>
                                          <a:pt x="1257" y="3707"/>
                                        </a:lnTo>
                                        <a:lnTo>
                                          <a:pt x="1335" y="3576"/>
                                        </a:lnTo>
                                        <a:lnTo>
                                          <a:pt x="1416" y="3448"/>
                                        </a:lnTo>
                                        <a:lnTo>
                                          <a:pt x="1497" y="3323"/>
                                        </a:lnTo>
                                        <a:lnTo>
                                          <a:pt x="1582" y="3202"/>
                                        </a:lnTo>
                                        <a:lnTo>
                                          <a:pt x="1666" y="3084"/>
                                        </a:lnTo>
                                        <a:lnTo>
                                          <a:pt x="1754" y="2969"/>
                                        </a:lnTo>
                                        <a:lnTo>
                                          <a:pt x="1842" y="2858"/>
                                        </a:lnTo>
                                        <a:lnTo>
                                          <a:pt x="1932" y="2749"/>
                                        </a:lnTo>
                                        <a:lnTo>
                                          <a:pt x="2022" y="2645"/>
                                        </a:lnTo>
                                        <a:lnTo>
                                          <a:pt x="2113" y="2544"/>
                                        </a:lnTo>
                                        <a:lnTo>
                                          <a:pt x="2205" y="2448"/>
                                        </a:lnTo>
                                        <a:lnTo>
                                          <a:pt x="2298" y="2354"/>
                                        </a:lnTo>
                                        <a:lnTo>
                                          <a:pt x="2353" y="2298"/>
                                        </a:lnTo>
                                        <a:lnTo>
                                          <a:pt x="2408" y="2246"/>
                                        </a:lnTo>
                                        <a:lnTo>
                                          <a:pt x="2463" y="2193"/>
                                        </a:lnTo>
                                        <a:lnTo>
                                          <a:pt x="2517" y="2142"/>
                                        </a:lnTo>
                                        <a:lnTo>
                                          <a:pt x="2571" y="2092"/>
                                        </a:lnTo>
                                        <a:lnTo>
                                          <a:pt x="2625" y="2043"/>
                                        </a:lnTo>
                                        <a:lnTo>
                                          <a:pt x="2677" y="1995"/>
                                        </a:lnTo>
                                        <a:lnTo>
                                          <a:pt x="2731" y="1949"/>
                                        </a:lnTo>
                                        <a:lnTo>
                                          <a:pt x="2784" y="1903"/>
                                        </a:lnTo>
                                        <a:lnTo>
                                          <a:pt x="2838" y="1858"/>
                                        </a:lnTo>
                                        <a:lnTo>
                                          <a:pt x="2891" y="1815"/>
                                        </a:lnTo>
                                        <a:lnTo>
                                          <a:pt x="2945" y="1770"/>
                                        </a:lnTo>
                                        <a:lnTo>
                                          <a:pt x="2999" y="1728"/>
                                        </a:lnTo>
                                        <a:lnTo>
                                          <a:pt x="3053" y="1686"/>
                                        </a:lnTo>
                                        <a:lnTo>
                                          <a:pt x="3108" y="1645"/>
                                        </a:lnTo>
                                        <a:lnTo>
                                          <a:pt x="3163" y="1605"/>
                                        </a:lnTo>
                                        <a:lnTo>
                                          <a:pt x="3219" y="1565"/>
                                        </a:lnTo>
                                        <a:lnTo>
                                          <a:pt x="3276" y="1527"/>
                                        </a:lnTo>
                                        <a:lnTo>
                                          <a:pt x="3333" y="1488"/>
                                        </a:lnTo>
                                        <a:lnTo>
                                          <a:pt x="3391" y="1449"/>
                                        </a:lnTo>
                                        <a:lnTo>
                                          <a:pt x="3450" y="1411"/>
                                        </a:lnTo>
                                        <a:lnTo>
                                          <a:pt x="3510" y="1373"/>
                                        </a:lnTo>
                                        <a:lnTo>
                                          <a:pt x="3571" y="1336"/>
                                        </a:lnTo>
                                        <a:lnTo>
                                          <a:pt x="3633" y="1298"/>
                                        </a:lnTo>
                                        <a:lnTo>
                                          <a:pt x="3697" y="1262"/>
                                        </a:lnTo>
                                        <a:lnTo>
                                          <a:pt x="3761" y="1225"/>
                                        </a:lnTo>
                                        <a:lnTo>
                                          <a:pt x="3827" y="1188"/>
                                        </a:lnTo>
                                        <a:lnTo>
                                          <a:pt x="3895" y="1151"/>
                                        </a:lnTo>
                                        <a:lnTo>
                                          <a:pt x="3963" y="1116"/>
                                        </a:lnTo>
                                        <a:lnTo>
                                          <a:pt x="4034" y="1079"/>
                                        </a:lnTo>
                                        <a:lnTo>
                                          <a:pt x="4106" y="1042"/>
                                        </a:lnTo>
                                        <a:lnTo>
                                          <a:pt x="4180" y="1004"/>
                                        </a:lnTo>
                                        <a:lnTo>
                                          <a:pt x="4235" y="978"/>
                                        </a:lnTo>
                                        <a:lnTo>
                                          <a:pt x="4293" y="950"/>
                                        </a:lnTo>
                                        <a:lnTo>
                                          <a:pt x="4355" y="923"/>
                                        </a:lnTo>
                                        <a:lnTo>
                                          <a:pt x="4419" y="896"/>
                                        </a:lnTo>
                                        <a:lnTo>
                                          <a:pt x="4487" y="867"/>
                                        </a:lnTo>
                                        <a:lnTo>
                                          <a:pt x="4558" y="840"/>
                                        </a:lnTo>
                                        <a:lnTo>
                                          <a:pt x="4631" y="812"/>
                                        </a:lnTo>
                                        <a:lnTo>
                                          <a:pt x="4707" y="783"/>
                                        </a:lnTo>
                                        <a:lnTo>
                                          <a:pt x="4784" y="755"/>
                                        </a:lnTo>
                                        <a:lnTo>
                                          <a:pt x="4863" y="728"/>
                                        </a:lnTo>
                                        <a:lnTo>
                                          <a:pt x="4945" y="700"/>
                                        </a:lnTo>
                                        <a:lnTo>
                                          <a:pt x="5028" y="673"/>
                                        </a:lnTo>
                                        <a:lnTo>
                                          <a:pt x="5113" y="647"/>
                                        </a:lnTo>
                                        <a:lnTo>
                                          <a:pt x="5198" y="620"/>
                                        </a:lnTo>
                                        <a:lnTo>
                                          <a:pt x="5286" y="595"/>
                                        </a:lnTo>
                                        <a:lnTo>
                                          <a:pt x="5374" y="570"/>
                                        </a:lnTo>
                                        <a:lnTo>
                                          <a:pt x="5463" y="546"/>
                                        </a:lnTo>
                                        <a:lnTo>
                                          <a:pt x="5552" y="524"/>
                                        </a:lnTo>
                                        <a:lnTo>
                                          <a:pt x="5642" y="502"/>
                                        </a:lnTo>
                                        <a:lnTo>
                                          <a:pt x="5731" y="481"/>
                                        </a:lnTo>
                                        <a:lnTo>
                                          <a:pt x="5821" y="461"/>
                                        </a:lnTo>
                                        <a:lnTo>
                                          <a:pt x="5911" y="443"/>
                                        </a:lnTo>
                                        <a:lnTo>
                                          <a:pt x="6000" y="425"/>
                                        </a:lnTo>
                                        <a:lnTo>
                                          <a:pt x="6089" y="409"/>
                                        </a:lnTo>
                                        <a:lnTo>
                                          <a:pt x="6177" y="395"/>
                                        </a:lnTo>
                                        <a:lnTo>
                                          <a:pt x="6263" y="383"/>
                                        </a:lnTo>
                                        <a:lnTo>
                                          <a:pt x="6350" y="372"/>
                                        </a:lnTo>
                                        <a:lnTo>
                                          <a:pt x="6435" y="363"/>
                                        </a:lnTo>
                                        <a:lnTo>
                                          <a:pt x="6517" y="356"/>
                                        </a:lnTo>
                                        <a:lnTo>
                                          <a:pt x="6599" y="351"/>
                                        </a:lnTo>
                                        <a:lnTo>
                                          <a:pt x="6678" y="348"/>
                                        </a:lnTo>
                                        <a:lnTo>
                                          <a:pt x="6756" y="347"/>
                                        </a:lnTo>
                                        <a:lnTo>
                                          <a:pt x="7058" y="347"/>
                                        </a:lnTo>
                                        <a:lnTo>
                                          <a:pt x="7246" y="350"/>
                                        </a:lnTo>
                                        <a:lnTo>
                                          <a:pt x="7432" y="358"/>
                                        </a:lnTo>
                                        <a:lnTo>
                                          <a:pt x="7616" y="370"/>
                                        </a:lnTo>
                                        <a:lnTo>
                                          <a:pt x="7798" y="388"/>
                                        </a:lnTo>
                                        <a:lnTo>
                                          <a:pt x="7978" y="410"/>
                                        </a:lnTo>
                                        <a:lnTo>
                                          <a:pt x="8155" y="436"/>
                                        </a:lnTo>
                                        <a:lnTo>
                                          <a:pt x="8330" y="467"/>
                                        </a:lnTo>
                                        <a:lnTo>
                                          <a:pt x="8502" y="502"/>
                                        </a:lnTo>
                                        <a:lnTo>
                                          <a:pt x="8671" y="540"/>
                                        </a:lnTo>
                                        <a:lnTo>
                                          <a:pt x="8839" y="584"/>
                                        </a:lnTo>
                                        <a:lnTo>
                                          <a:pt x="9003" y="630"/>
                                        </a:lnTo>
                                        <a:lnTo>
                                          <a:pt x="9165" y="680"/>
                                        </a:lnTo>
                                        <a:lnTo>
                                          <a:pt x="9325" y="734"/>
                                        </a:lnTo>
                                        <a:lnTo>
                                          <a:pt x="9480" y="791"/>
                                        </a:lnTo>
                                        <a:lnTo>
                                          <a:pt x="9635" y="852"/>
                                        </a:lnTo>
                                        <a:lnTo>
                                          <a:pt x="9785" y="915"/>
                                        </a:lnTo>
                                        <a:lnTo>
                                          <a:pt x="9932" y="981"/>
                                        </a:lnTo>
                                        <a:lnTo>
                                          <a:pt x="10077" y="1050"/>
                                        </a:lnTo>
                                        <a:lnTo>
                                          <a:pt x="10218" y="1122"/>
                                        </a:lnTo>
                                        <a:lnTo>
                                          <a:pt x="10357" y="1196"/>
                                        </a:lnTo>
                                        <a:lnTo>
                                          <a:pt x="10492" y="1273"/>
                                        </a:lnTo>
                                        <a:lnTo>
                                          <a:pt x="10623" y="1352"/>
                                        </a:lnTo>
                                        <a:lnTo>
                                          <a:pt x="10752" y="1433"/>
                                        </a:lnTo>
                                        <a:lnTo>
                                          <a:pt x="10878" y="1516"/>
                                        </a:lnTo>
                                        <a:lnTo>
                                          <a:pt x="11000" y="1601"/>
                                        </a:lnTo>
                                        <a:lnTo>
                                          <a:pt x="11118" y="1687"/>
                                        </a:lnTo>
                                        <a:lnTo>
                                          <a:pt x="11234" y="1776"/>
                                        </a:lnTo>
                                        <a:lnTo>
                                          <a:pt x="11346" y="1866"/>
                                        </a:lnTo>
                                        <a:lnTo>
                                          <a:pt x="11454" y="1957"/>
                                        </a:lnTo>
                                        <a:lnTo>
                                          <a:pt x="11557" y="2049"/>
                                        </a:lnTo>
                                        <a:lnTo>
                                          <a:pt x="11658" y="2143"/>
                                        </a:lnTo>
                                        <a:lnTo>
                                          <a:pt x="11755" y="2236"/>
                                        </a:lnTo>
                                        <a:lnTo>
                                          <a:pt x="11845" y="2329"/>
                                        </a:lnTo>
                                        <a:lnTo>
                                          <a:pt x="11936" y="2424"/>
                                        </a:lnTo>
                                        <a:lnTo>
                                          <a:pt x="12027" y="2525"/>
                                        </a:lnTo>
                                        <a:lnTo>
                                          <a:pt x="12119" y="2629"/>
                                        </a:lnTo>
                                        <a:lnTo>
                                          <a:pt x="12210" y="2738"/>
                                        </a:lnTo>
                                        <a:lnTo>
                                          <a:pt x="12300" y="2849"/>
                                        </a:lnTo>
                                        <a:lnTo>
                                          <a:pt x="12389" y="2965"/>
                                        </a:lnTo>
                                        <a:lnTo>
                                          <a:pt x="12479" y="3084"/>
                                        </a:lnTo>
                                        <a:lnTo>
                                          <a:pt x="12567" y="3207"/>
                                        </a:lnTo>
                                        <a:lnTo>
                                          <a:pt x="12654" y="3332"/>
                                        </a:lnTo>
                                        <a:lnTo>
                                          <a:pt x="12738" y="3461"/>
                                        </a:lnTo>
                                        <a:lnTo>
                                          <a:pt x="12822" y="3593"/>
                                        </a:lnTo>
                                        <a:lnTo>
                                          <a:pt x="12903" y="3729"/>
                                        </a:lnTo>
                                        <a:lnTo>
                                          <a:pt x="12984" y="3868"/>
                                        </a:lnTo>
                                        <a:lnTo>
                                          <a:pt x="13060" y="4010"/>
                                        </a:lnTo>
                                        <a:lnTo>
                                          <a:pt x="13135" y="4154"/>
                                        </a:lnTo>
                                        <a:lnTo>
                                          <a:pt x="13206" y="4301"/>
                                        </a:lnTo>
                                        <a:lnTo>
                                          <a:pt x="13275" y="4450"/>
                                        </a:lnTo>
                                        <a:lnTo>
                                          <a:pt x="13340" y="4603"/>
                                        </a:lnTo>
                                        <a:lnTo>
                                          <a:pt x="13401" y="4756"/>
                                        </a:lnTo>
                                        <a:lnTo>
                                          <a:pt x="13460" y="4914"/>
                                        </a:lnTo>
                                        <a:lnTo>
                                          <a:pt x="13514" y="5073"/>
                                        </a:lnTo>
                                        <a:lnTo>
                                          <a:pt x="13564" y="5234"/>
                                        </a:lnTo>
                                        <a:lnTo>
                                          <a:pt x="13610" y="5396"/>
                                        </a:lnTo>
                                        <a:lnTo>
                                          <a:pt x="13651" y="5562"/>
                                        </a:lnTo>
                                        <a:lnTo>
                                          <a:pt x="13687" y="5729"/>
                                        </a:lnTo>
                                        <a:lnTo>
                                          <a:pt x="13719" y="5897"/>
                                        </a:lnTo>
                                        <a:lnTo>
                                          <a:pt x="13744" y="6067"/>
                                        </a:lnTo>
                                        <a:lnTo>
                                          <a:pt x="13765" y="6240"/>
                                        </a:lnTo>
                                        <a:lnTo>
                                          <a:pt x="13780" y="6412"/>
                                        </a:lnTo>
                                        <a:lnTo>
                                          <a:pt x="13789" y="6587"/>
                                        </a:lnTo>
                                        <a:lnTo>
                                          <a:pt x="13792" y="6763"/>
                                        </a:lnTo>
                                        <a:lnTo>
                                          <a:pt x="13792" y="7063"/>
                                        </a:lnTo>
                                        <a:lnTo>
                                          <a:pt x="13789" y="7244"/>
                                        </a:lnTo>
                                        <a:lnTo>
                                          <a:pt x="13781" y="7422"/>
                                        </a:lnTo>
                                        <a:lnTo>
                                          <a:pt x="13767" y="7600"/>
                                        </a:lnTo>
                                        <a:lnTo>
                                          <a:pt x="13750" y="7776"/>
                                        </a:lnTo>
                                        <a:lnTo>
                                          <a:pt x="13727" y="7949"/>
                                        </a:lnTo>
                                        <a:lnTo>
                                          <a:pt x="13701" y="8122"/>
                                        </a:lnTo>
                                        <a:lnTo>
                                          <a:pt x="13669" y="8291"/>
                                        </a:lnTo>
                                        <a:lnTo>
                                          <a:pt x="13634" y="8458"/>
                                        </a:lnTo>
                                        <a:lnTo>
                                          <a:pt x="13595" y="8624"/>
                                        </a:lnTo>
                                        <a:lnTo>
                                          <a:pt x="13552" y="8787"/>
                                        </a:lnTo>
                                        <a:lnTo>
                                          <a:pt x="13504" y="8948"/>
                                        </a:lnTo>
                                        <a:lnTo>
                                          <a:pt x="13453" y="9106"/>
                                        </a:lnTo>
                                        <a:lnTo>
                                          <a:pt x="13399" y="9261"/>
                                        </a:lnTo>
                                        <a:lnTo>
                                          <a:pt x="13341" y="9415"/>
                                        </a:lnTo>
                                        <a:lnTo>
                                          <a:pt x="13281" y="9565"/>
                                        </a:lnTo>
                                        <a:lnTo>
                                          <a:pt x="13217" y="9712"/>
                                        </a:lnTo>
                                        <a:lnTo>
                                          <a:pt x="13151" y="9857"/>
                                        </a:lnTo>
                                        <a:lnTo>
                                          <a:pt x="13081" y="9999"/>
                                        </a:lnTo>
                                        <a:lnTo>
                                          <a:pt x="13009" y="10139"/>
                                        </a:lnTo>
                                        <a:lnTo>
                                          <a:pt x="12935" y="10275"/>
                                        </a:lnTo>
                                        <a:lnTo>
                                          <a:pt x="12859" y="10407"/>
                                        </a:lnTo>
                                        <a:lnTo>
                                          <a:pt x="12781" y="10536"/>
                                        </a:lnTo>
                                        <a:lnTo>
                                          <a:pt x="12699" y="10663"/>
                                        </a:lnTo>
                                        <a:lnTo>
                                          <a:pt x="12617" y="10786"/>
                                        </a:lnTo>
                                        <a:lnTo>
                                          <a:pt x="12533" y="10905"/>
                                        </a:lnTo>
                                        <a:lnTo>
                                          <a:pt x="12448" y="11021"/>
                                        </a:lnTo>
                                        <a:lnTo>
                                          <a:pt x="12360" y="11134"/>
                                        </a:lnTo>
                                        <a:lnTo>
                                          <a:pt x="12272" y="11242"/>
                                        </a:lnTo>
                                        <a:lnTo>
                                          <a:pt x="12183" y="11347"/>
                                        </a:lnTo>
                                        <a:lnTo>
                                          <a:pt x="12092" y="11448"/>
                                        </a:lnTo>
                                        <a:lnTo>
                                          <a:pt x="12001" y="11546"/>
                                        </a:lnTo>
                                        <a:lnTo>
                                          <a:pt x="11909" y="11638"/>
                                        </a:lnTo>
                                        <a:lnTo>
                                          <a:pt x="11821" y="11725"/>
                                        </a:lnTo>
                                        <a:lnTo>
                                          <a:pt x="11727" y="11813"/>
                                        </a:lnTo>
                                        <a:lnTo>
                                          <a:pt x="11630" y="11900"/>
                                        </a:lnTo>
                                        <a:lnTo>
                                          <a:pt x="11529" y="11989"/>
                                        </a:lnTo>
                                        <a:lnTo>
                                          <a:pt x="11423" y="12078"/>
                                        </a:lnTo>
                                        <a:lnTo>
                                          <a:pt x="11313" y="12167"/>
                                        </a:lnTo>
                                        <a:lnTo>
                                          <a:pt x="11200" y="12255"/>
                                        </a:lnTo>
                                        <a:lnTo>
                                          <a:pt x="11082" y="12344"/>
                                        </a:lnTo>
                                        <a:lnTo>
                                          <a:pt x="10962" y="12432"/>
                                        </a:lnTo>
                                        <a:lnTo>
                                          <a:pt x="10838" y="12518"/>
                                        </a:lnTo>
                                        <a:lnTo>
                                          <a:pt x="10710" y="12603"/>
                                        </a:lnTo>
                                        <a:lnTo>
                                          <a:pt x="10580" y="12687"/>
                                        </a:lnTo>
                                        <a:lnTo>
                                          <a:pt x="10447" y="12770"/>
                                        </a:lnTo>
                                        <a:lnTo>
                                          <a:pt x="10309" y="12850"/>
                                        </a:lnTo>
                                        <a:lnTo>
                                          <a:pt x="10171" y="12929"/>
                                        </a:lnTo>
                                        <a:lnTo>
                                          <a:pt x="10028" y="13005"/>
                                        </a:lnTo>
                                        <a:lnTo>
                                          <a:pt x="9883" y="13077"/>
                                        </a:lnTo>
                                        <a:lnTo>
                                          <a:pt x="9736" y="13148"/>
                                        </a:lnTo>
                                        <a:lnTo>
                                          <a:pt x="9587" y="13215"/>
                                        </a:lnTo>
                                        <a:lnTo>
                                          <a:pt x="9435" y="13278"/>
                                        </a:lnTo>
                                        <a:lnTo>
                                          <a:pt x="9281" y="13338"/>
                                        </a:lnTo>
                                        <a:lnTo>
                                          <a:pt x="9126" y="13394"/>
                                        </a:lnTo>
                                        <a:lnTo>
                                          <a:pt x="8968" y="13445"/>
                                        </a:lnTo>
                                        <a:lnTo>
                                          <a:pt x="8809" y="13493"/>
                                        </a:lnTo>
                                        <a:lnTo>
                                          <a:pt x="8648" y="13536"/>
                                        </a:lnTo>
                                        <a:lnTo>
                                          <a:pt x="8486" y="13574"/>
                                        </a:lnTo>
                                        <a:lnTo>
                                          <a:pt x="8322" y="13606"/>
                                        </a:lnTo>
                                        <a:lnTo>
                                          <a:pt x="8157" y="13634"/>
                                        </a:lnTo>
                                        <a:lnTo>
                                          <a:pt x="7992" y="13655"/>
                                        </a:lnTo>
                                        <a:lnTo>
                                          <a:pt x="7825" y="13670"/>
                                        </a:lnTo>
                                        <a:lnTo>
                                          <a:pt x="7657" y="13680"/>
                                        </a:lnTo>
                                        <a:lnTo>
                                          <a:pt x="7489" y="13683"/>
                                        </a:lnTo>
                                        <a:lnTo>
                                          <a:pt x="6961" y="13682"/>
                                        </a:lnTo>
                                        <a:lnTo>
                                          <a:pt x="6869" y="13681"/>
                                        </a:lnTo>
                                        <a:lnTo>
                                          <a:pt x="6778" y="13679"/>
                                        </a:lnTo>
                                        <a:lnTo>
                                          <a:pt x="6686" y="13675"/>
                                        </a:lnTo>
                                        <a:lnTo>
                                          <a:pt x="6594" y="13669"/>
                                        </a:lnTo>
                                        <a:lnTo>
                                          <a:pt x="6502" y="13663"/>
                                        </a:lnTo>
                                        <a:lnTo>
                                          <a:pt x="6410" y="13656"/>
                                        </a:lnTo>
                                        <a:lnTo>
                                          <a:pt x="6319" y="13646"/>
                                        </a:lnTo>
                                        <a:lnTo>
                                          <a:pt x="6227" y="13636"/>
                                        </a:lnTo>
                                        <a:lnTo>
                                          <a:pt x="6136" y="13624"/>
                                        </a:lnTo>
                                        <a:lnTo>
                                          <a:pt x="6047" y="13612"/>
                                        </a:lnTo>
                                        <a:lnTo>
                                          <a:pt x="5957" y="13598"/>
                                        </a:lnTo>
                                        <a:lnTo>
                                          <a:pt x="5867" y="13582"/>
                                        </a:lnTo>
                                        <a:lnTo>
                                          <a:pt x="5778" y="13566"/>
                                        </a:lnTo>
                                        <a:lnTo>
                                          <a:pt x="5690" y="13548"/>
                                        </a:lnTo>
                                        <a:lnTo>
                                          <a:pt x="5602" y="13531"/>
                                        </a:lnTo>
                                        <a:lnTo>
                                          <a:pt x="5517" y="13511"/>
                                        </a:lnTo>
                                        <a:lnTo>
                                          <a:pt x="5431" y="13491"/>
                                        </a:lnTo>
                                        <a:lnTo>
                                          <a:pt x="5347" y="13470"/>
                                        </a:lnTo>
                                        <a:lnTo>
                                          <a:pt x="5263" y="13448"/>
                                        </a:lnTo>
                                        <a:lnTo>
                                          <a:pt x="5180" y="13424"/>
                                        </a:lnTo>
                                        <a:lnTo>
                                          <a:pt x="5100" y="13400"/>
                                        </a:lnTo>
                                        <a:lnTo>
                                          <a:pt x="5021" y="13376"/>
                                        </a:lnTo>
                                        <a:lnTo>
                                          <a:pt x="4943" y="13351"/>
                                        </a:lnTo>
                                        <a:lnTo>
                                          <a:pt x="4865" y="13324"/>
                                        </a:lnTo>
                                        <a:lnTo>
                                          <a:pt x="4790" y="13297"/>
                                        </a:lnTo>
                                        <a:lnTo>
                                          <a:pt x="4716" y="13270"/>
                                        </a:lnTo>
                                        <a:lnTo>
                                          <a:pt x="4644" y="13241"/>
                                        </a:lnTo>
                                        <a:lnTo>
                                          <a:pt x="4575" y="13212"/>
                                        </a:lnTo>
                                        <a:lnTo>
                                          <a:pt x="4506" y="13183"/>
                                        </a:lnTo>
                                        <a:lnTo>
                                          <a:pt x="4439" y="13153"/>
                                        </a:lnTo>
                                        <a:lnTo>
                                          <a:pt x="4375" y="13123"/>
                                        </a:lnTo>
                                        <a:lnTo>
                                          <a:pt x="4312" y="13091"/>
                                        </a:lnTo>
                                        <a:lnTo>
                                          <a:pt x="4238" y="13054"/>
                                        </a:lnTo>
                                        <a:lnTo>
                                          <a:pt x="4167" y="13019"/>
                                        </a:lnTo>
                                        <a:lnTo>
                                          <a:pt x="4099" y="12985"/>
                                        </a:lnTo>
                                        <a:lnTo>
                                          <a:pt x="4031" y="12951"/>
                                        </a:lnTo>
                                        <a:lnTo>
                                          <a:pt x="3964" y="12919"/>
                                        </a:lnTo>
                                        <a:lnTo>
                                          <a:pt x="3900" y="12886"/>
                                        </a:lnTo>
                                        <a:lnTo>
                                          <a:pt x="3836" y="12854"/>
                                        </a:lnTo>
                                        <a:lnTo>
                                          <a:pt x="3773" y="12821"/>
                                        </a:lnTo>
                                        <a:lnTo>
                                          <a:pt x="3711" y="12787"/>
                                        </a:lnTo>
                                        <a:lnTo>
                                          <a:pt x="3649" y="12754"/>
                                        </a:lnTo>
                                        <a:lnTo>
                                          <a:pt x="3588" y="12718"/>
                                        </a:lnTo>
                                        <a:lnTo>
                                          <a:pt x="3527" y="12680"/>
                                        </a:lnTo>
                                        <a:lnTo>
                                          <a:pt x="3465" y="12641"/>
                                        </a:lnTo>
                                        <a:lnTo>
                                          <a:pt x="3403" y="12599"/>
                                        </a:lnTo>
                                        <a:lnTo>
                                          <a:pt x="3340" y="12556"/>
                                        </a:lnTo>
                                        <a:lnTo>
                                          <a:pt x="3277" y="12509"/>
                                        </a:lnTo>
                                        <a:lnTo>
                                          <a:pt x="3216" y="12461"/>
                                        </a:lnTo>
                                        <a:lnTo>
                                          <a:pt x="3156" y="12415"/>
                                        </a:lnTo>
                                        <a:lnTo>
                                          <a:pt x="3099" y="12369"/>
                                        </a:lnTo>
                                        <a:lnTo>
                                          <a:pt x="3043" y="12324"/>
                                        </a:lnTo>
                                        <a:lnTo>
                                          <a:pt x="2988" y="12278"/>
                                        </a:lnTo>
                                        <a:lnTo>
                                          <a:pt x="2935" y="12234"/>
                                        </a:lnTo>
                                        <a:lnTo>
                                          <a:pt x="2883" y="12190"/>
                                        </a:lnTo>
                                        <a:lnTo>
                                          <a:pt x="2832" y="12146"/>
                                        </a:lnTo>
                                        <a:lnTo>
                                          <a:pt x="2780" y="12102"/>
                                        </a:lnTo>
                                        <a:lnTo>
                                          <a:pt x="2729" y="12059"/>
                                        </a:lnTo>
                                        <a:lnTo>
                                          <a:pt x="2677" y="12015"/>
                                        </a:lnTo>
                                        <a:lnTo>
                                          <a:pt x="2626" y="11971"/>
                                        </a:lnTo>
                                        <a:lnTo>
                                          <a:pt x="2574" y="11927"/>
                                        </a:lnTo>
                                        <a:lnTo>
                                          <a:pt x="2521" y="11884"/>
                                        </a:lnTo>
                                        <a:lnTo>
                                          <a:pt x="2467" y="11840"/>
                                        </a:lnTo>
                                        <a:lnTo>
                                          <a:pt x="2412" y="11796"/>
                                        </a:lnTo>
                                        <a:lnTo>
                                          <a:pt x="2327" y="11725"/>
                                        </a:lnTo>
                                        <a:lnTo>
                                          <a:pt x="2242" y="11649"/>
                                        </a:lnTo>
                                        <a:lnTo>
                                          <a:pt x="2155" y="11564"/>
                                        </a:lnTo>
                                        <a:lnTo>
                                          <a:pt x="2067" y="11471"/>
                                        </a:lnTo>
                                        <a:lnTo>
                                          <a:pt x="1979" y="11372"/>
                                        </a:lnTo>
                                        <a:lnTo>
                                          <a:pt x="1892" y="11267"/>
                                        </a:lnTo>
                                        <a:lnTo>
                                          <a:pt x="1804" y="11156"/>
                                        </a:lnTo>
                                        <a:lnTo>
                                          <a:pt x="1716" y="11039"/>
                                        </a:lnTo>
                                        <a:lnTo>
                                          <a:pt x="1629" y="10917"/>
                                        </a:lnTo>
                                        <a:lnTo>
                                          <a:pt x="1544" y="10790"/>
                                        </a:lnTo>
                                        <a:lnTo>
                                          <a:pt x="1458" y="10658"/>
                                        </a:lnTo>
                                        <a:lnTo>
                                          <a:pt x="1375" y="10522"/>
                                        </a:lnTo>
                                        <a:lnTo>
                                          <a:pt x="1292" y="10382"/>
                                        </a:lnTo>
                                        <a:lnTo>
                                          <a:pt x="1213" y="10238"/>
                                        </a:lnTo>
                                        <a:lnTo>
                                          <a:pt x="1134" y="10091"/>
                                        </a:lnTo>
                                        <a:lnTo>
                                          <a:pt x="1058" y="9941"/>
                                        </a:lnTo>
                                        <a:lnTo>
                                          <a:pt x="985" y="9789"/>
                                        </a:lnTo>
                                        <a:lnTo>
                                          <a:pt x="916" y="9633"/>
                                        </a:lnTo>
                                        <a:lnTo>
                                          <a:pt x="848" y="9477"/>
                                        </a:lnTo>
                                        <a:lnTo>
                                          <a:pt x="784" y="9318"/>
                                        </a:lnTo>
                                        <a:lnTo>
                                          <a:pt x="724" y="9158"/>
                                        </a:lnTo>
                                        <a:lnTo>
                                          <a:pt x="668" y="8998"/>
                                        </a:lnTo>
                                        <a:lnTo>
                                          <a:pt x="616" y="8836"/>
                                        </a:lnTo>
                                        <a:lnTo>
                                          <a:pt x="569" y="8676"/>
                                        </a:lnTo>
                                        <a:lnTo>
                                          <a:pt x="525" y="8514"/>
                                        </a:lnTo>
                                        <a:lnTo>
                                          <a:pt x="487" y="8353"/>
                                        </a:lnTo>
                                        <a:lnTo>
                                          <a:pt x="455" y="8193"/>
                                        </a:lnTo>
                                        <a:lnTo>
                                          <a:pt x="427" y="8034"/>
                                        </a:lnTo>
                                        <a:lnTo>
                                          <a:pt x="406" y="7877"/>
                                        </a:lnTo>
                                        <a:lnTo>
                                          <a:pt x="390" y="7721"/>
                                        </a:lnTo>
                                        <a:lnTo>
                                          <a:pt x="380" y="7567"/>
                                        </a:lnTo>
                                        <a:lnTo>
                                          <a:pt x="377" y="7416"/>
                                        </a:lnTo>
                                        <a:lnTo>
                                          <a:pt x="378" y="6891"/>
                                        </a:lnTo>
                                        <a:close/>
                                        <a:moveTo>
                                          <a:pt x="14132" y="5603"/>
                                        </a:moveTo>
                                        <a:lnTo>
                                          <a:pt x="14102" y="5562"/>
                                        </a:lnTo>
                                        <a:lnTo>
                                          <a:pt x="14078" y="5533"/>
                                        </a:lnTo>
                                        <a:lnTo>
                                          <a:pt x="14073" y="5526"/>
                                        </a:lnTo>
                                        <a:lnTo>
                                          <a:pt x="14070" y="5518"/>
                                        </a:lnTo>
                                        <a:lnTo>
                                          <a:pt x="14066" y="5510"/>
                                        </a:lnTo>
                                        <a:lnTo>
                                          <a:pt x="14063" y="5502"/>
                                        </a:lnTo>
                                        <a:lnTo>
                                          <a:pt x="14060" y="5491"/>
                                        </a:lnTo>
                                        <a:lnTo>
                                          <a:pt x="14059" y="5480"/>
                                        </a:lnTo>
                                        <a:lnTo>
                                          <a:pt x="14058" y="5467"/>
                                        </a:lnTo>
                                        <a:lnTo>
                                          <a:pt x="14058" y="5452"/>
                                        </a:lnTo>
                                        <a:lnTo>
                                          <a:pt x="14058" y="5303"/>
                                        </a:lnTo>
                                        <a:lnTo>
                                          <a:pt x="13949" y="5301"/>
                                        </a:lnTo>
                                        <a:lnTo>
                                          <a:pt x="13870" y="4740"/>
                                        </a:lnTo>
                                        <a:lnTo>
                                          <a:pt x="13847" y="4705"/>
                                        </a:lnTo>
                                        <a:lnTo>
                                          <a:pt x="13820" y="4665"/>
                                        </a:lnTo>
                                        <a:lnTo>
                                          <a:pt x="13792" y="4622"/>
                                        </a:lnTo>
                                        <a:lnTo>
                                          <a:pt x="13762" y="4574"/>
                                        </a:lnTo>
                                        <a:lnTo>
                                          <a:pt x="13730" y="4525"/>
                                        </a:lnTo>
                                        <a:lnTo>
                                          <a:pt x="13700" y="4472"/>
                                        </a:lnTo>
                                        <a:lnTo>
                                          <a:pt x="13668" y="4418"/>
                                        </a:lnTo>
                                        <a:lnTo>
                                          <a:pt x="13638" y="4362"/>
                                        </a:lnTo>
                                        <a:lnTo>
                                          <a:pt x="13624" y="4334"/>
                                        </a:lnTo>
                                        <a:lnTo>
                                          <a:pt x="13609" y="4305"/>
                                        </a:lnTo>
                                        <a:lnTo>
                                          <a:pt x="13595" y="4277"/>
                                        </a:lnTo>
                                        <a:lnTo>
                                          <a:pt x="13582" y="4248"/>
                                        </a:lnTo>
                                        <a:lnTo>
                                          <a:pt x="13570" y="4219"/>
                                        </a:lnTo>
                                        <a:lnTo>
                                          <a:pt x="13558" y="4191"/>
                                        </a:lnTo>
                                        <a:lnTo>
                                          <a:pt x="13546" y="4161"/>
                                        </a:lnTo>
                                        <a:lnTo>
                                          <a:pt x="13537" y="4133"/>
                                        </a:lnTo>
                                        <a:lnTo>
                                          <a:pt x="13527" y="4104"/>
                                        </a:lnTo>
                                        <a:lnTo>
                                          <a:pt x="13519" y="4076"/>
                                        </a:lnTo>
                                        <a:lnTo>
                                          <a:pt x="13511" y="4049"/>
                                        </a:lnTo>
                                        <a:lnTo>
                                          <a:pt x="13506" y="4020"/>
                                        </a:lnTo>
                                        <a:lnTo>
                                          <a:pt x="13501" y="3994"/>
                                        </a:lnTo>
                                        <a:lnTo>
                                          <a:pt x="13498" y="3967"/>
                                        </a:lnTo>
                                        <a:lnTo>
                                          <a:pt x="13496" y="3941"/>
                                        </a:lnTo>
                                        <a:lnTo>
                                          <a:pt x="13495" y="3915"/>
                                        </a:lnTo>
                                        <a:lnTo>
                                          <a:pt x="13496" y="3803"/>
                                        </a:lnTo>
                                        <a:lnTo>
                                          <a:pt x="13479" y="3796"/>
                                        </a:lnTo>
                                        <a:lnTo>
                                          <a:pt x="13464" y="3788"/>
                                        </a:lnTo>
                                        <a:lnTo>
                                          <a:pt x="13450" y="3780"/>
                                        </a:lnTo>
                                        <a:lnTo>
                                          <a:pt x="13439" y="3770"/>
                                        </a:lnTo>
                                        <a:lnTo>
                                          <a:pt x="13427" y="3761"/>
                                        </a:lnTo>
                                        <a:lnTo>
                                          <a:pt x="13417" y="3750"/>
                                        </a:lnTo>
                                        <a:lnTo>
                                          <a:pt x="13408" y="3740"/>
                                        </a:lnTo>
                                        <a:lnTo>
                                          <a:pt x="13399" y="3728"/>
                                        </a:lnTo>
                                        <a:lnTo>
                                          <a:pt x="13392" y="3716"/>
                                        </a:lnTo>
                                        <a:lnTo>
                                          <a:pt x="13385" y="3704"/>
                                        </a:lnTo>
                                        <a:lnTo>
                                          <a:pt x="13378" y="3691"/>
                                        </a:lnTo>
                                        <a:lnTo>
                                          <a:pt x="13372" y="3679"/>
                                        </a:lnTo>
                                        <a:lnTo>
                                          <a:pt x="13361" y="3651"/>
                                        </a:lnTo>
                                        <a:lnTo>
                                          <a:pt x="13351" y="3623"/>
                                        </a:lnTo>
                                        <a:lnTo>
                                          <a:pt x="13340" y="3595"/>
                                        </a:lnTo>
                                        <a:lnTo>
                                          <a:pt x="13329" y="3565"/>
                                        </a:lnTo>
                                        <a:lnTo>
                                          <a:pt x="13322" y="3550"/>
                                        </a:lnTo>
                                        <a:lnTo>
                                          <a:pt x="13315" y="3535"/>
                                        </a:lnTo>
                                        <a:lnTo>
                                          <a:pt x="13307" y="3520"/>
                                        </a:lnTo>
                                        <a:lnTo>
                                          <a:pt x="13299" y="3505"/>
                                        </a:lnTo>
                                        <a:lnTo>
                                          <a:pt x="13290" y="3490"/>
                                        </a:lnTo>
                                        <a:lnTo>
                                          <a:pt x="13280" y="3476"/>
                                        </a:lnTo>
                                        <a:lnTo>
                                          <a:pt x="13268" y="3461"/>
                                        </a:lnTo>
                                        <a:lnTo>
                                          <a:pt x="13257" y="3446"/>
                                        </a:lnTo>
                                        <a:lnTo>
                                          <a:pt x="13243" y="3433"/>
                                        </a:lnTo>
                                        <a:lnTo>
                                          <a:pt x="13228" y="3418"/>
                                        </a:lnTo>
                                        <a:lnTo>
                                          <a:pt x="13212" y="3404"/>
                                        </a:lnTo>
                                        <a:lnTo>
                                          <a:pt x="13194" y="3391"/>
                                        </a:lnTo>
                                        <a:lnTo>
                                          <a:pt x="13178" y="3378"/>
                                        </a:lnTo>
                                        <a:lnTo>
                                          <a:pt x="13160" y="3359"/>
                                        </a:lnTo>
                                        <a:lnTo>
                                          <a:pt x="13139" y="3336"/>
                                        </a:lnTo>
                                        <a:lnTo>
                                          <a:pt x="13117" y="3309"/>
                                        </a:lnTo>
                                        <a:lnTo>
                                          <a:pt x="13093" y="3278"/>
                                        </a:lnTo>
                                        <a:lnTo>
                                          <a:pt x="13067" y="3245"/>
                                        </a:lnTo>
                                        <a:lnTo>
                                          <a:pt x="13042" y="3211"/>
                                        </a:lnTo>
                                        <a:lnTo>
                                          <a:pt x="13017" y="3174"/>
                                        </a:lnTo>
                                        <a:lnTo>
                                          <a:pt x="12992" y="3138"/>
                                        </a:lnTo>
                                        <a:lnTo>
                                          <a:pt x="12970" y="3103"/>
                                        </a:lnTo>
                                        <a:lnTo>
                                          <a:pt x="12949" y="3068"/>
                                        </a:lnTo>
                                        <a:lnTo>
                                          <a:pt x="12930" y="3035"/>
                                        </a:lnTo>
                                        <a:lnTo>
                                          <a:pt x="12915" y="3006"/>
                                        </a:lnTo>
                                        <a:lnTo>
                                          <a:pt x="12903" y="2979"/>
                                        </a:lnTo>
                                        <a:lnTo>
                                          <a:pt x="12899" y="2968"/>
                                        </a:lnTo>
                                        <a:lnTo>
                                          <a:pt x="12896" y="2957"/>
                                        </a:lnTo>
                                        <a:lnTo>
                                          <a:pt x="12894" y="2949"/>
                                        </a:lnTo>
                                        <a:lnTo>
                                          <a:pt x="12894" y="2941"/>
                                        </a:lnTo>
                                        <a:lnTo>
                                          <a:pt x="12894" y="2791"/>
                                        </a:lnTo>
                                        <a:lnTo>
                                          <a:pt x="12882" y="2787"/>
                                        </a:lnTo>
                                        <a:lnTo>
                                          <a:pt x="12869" y="2780"/>
                                        </a:lnTo>
                                        <a:lnTo>
                                          <a:pt x="12854" y="2771"/>
                                        </a:lnTo>
                                        <a:lnTo>
                                          <a:pt x="12837" y="2760"/>
                                        </a:lnTo>
                                        <a:lnTo>
                                          <a:pt x="12819" y="2747"/>
                                        </a:lnTo>
                                        <a:lnTo>
                                          <a:pt x="12800" y="2731"/>
                                        </a:lnTo>
                                        <a:lnTo>
                                          <a:pt x="12780" y="2715"/>
                                        </a:lnTo>
                                        <a:lnTo>
                                          <a:pt x="12759" y="2695"/>
                                        </a:lnTo>
                                        <a:lnTo>
                                          <a:pt x="12736" y="2675"/>
                                        </a:lnTo>
                                        <a:lnTo>
                                          <a:pt x="12713" y="2653"/>
                                        </a:lnTo>
                                        <a:lnTo>
                                          <a:pt x="12690" y="2629"/>
                                        </a:lnTo>
                                        <a:lnTo>
                                          <a:pt x="12665" y="2604"/>
                                        </a:lnTo>
                                        <a:lnTo>
                                          <a:pt x="12642" y="2578"/>
                                        </a:lnTo>
                                        <a:lnTo>
                                          <a:pt x="12618" y="2552"/>
                                        </a:lnTo>
                                        <a:lnTo>
                                          <a:pt x="12594" y="2523"/>
                                        </a:lnTo>
                                        <a:lnTo>
                                          <a:pt x="12569" y="2495"/>
                                        </a:lnTo>
                                        <a:lnTo>
                                          <a:pt x="12546" y="2466"/>
                                        </a:lnTo>
                                        <a:lnTo>
                                          <a:pt x="12523" y="2437"/>
                                        </a:lnTo>
                                        <a:lnTo>
                                          <a:pt x="12501" y="2407"/>
                                        </a:lnTo>
                                        <a:lnTo>
                                          <a:pt x="12478" y="2376"/>
                                        </a:lnTo>
                                        <a:lnTo>
                                          <a:pt x="12457" y="2347"/>
                                        </a:lnTo>
                                        <a:lnTo>
                                          <a:pt x="12438" y="2316"/>
                                        </a:lnTo>
                                        <a:lnTo>
                                          <a:pt x="12419" y="2286"/>
                                        </a:lnTo>
                                        <a:lnTo>
                                          <a:pt x="12402" y="2256"/>
                                        </a:lnTo>
                                        <a:lnTo>
                                          <a:pt x="12386" y="2227"/>
                                        </a:lnTo>
                                        <a:lnTo>
                                          <a:pt x="12373" y="2197"/>
                                        </a:lnTo>
                                        <a:lnTo>
                                          <a:pt x="12360" y="2169"/>
                                        </a:lnTo>
                                        <a:lnTo>
                                          <a:pt x="12349" y="2142"/>
                                        </a:lnTo>
                                        <a:lnTo>
                                          <a:pt x="12341" y="2115"/>
                                        </a:lnTo>
                                        <a:lnTo>
                                          <a:pt x="12334" y="2089"/>
                                        </a:lnTo>
                                        <a:lnTo>
                                          <a:pt x="12331" y="2065"/>
                                        </a:lnTo>
                                        <a:lnTo>
                                          <a:pt x="12330" y="2042"/>
                                        </a:lnTo>
                                        <a:lnTo>
                                          <a:pt x="12179" y="2153"/>
                                        </a:lnTo>
                                        <a:lnTo>
                                          <a:pt x="12160" y="2138"/>
                                        </a:lnTo>
                                        <a:lnTo>
                                          <a:pt x="12140" y="2121"/>
                                        </a:lnTo>
                                        <a:lnTo>
                                          <a:pt x="12119" y="2102"/>
                                        </a:lnTo>
                                        <a:lnTo>
                                          <a:pt x="12097" y="2080"/>
                                        </a:lnTo>
                                        <a:lnTo>
                                          <a:pt x="12050" y="2032"/>
                                        </a:lnTo>
                                        <a:lnTo>
                                          <a:pt x="12001" y="1981"/>
                                        </a:lnTo>
                                        <a:lnTo>
                                          <a:pt x="11951" y="1926"/>
                                        </a:lnTo>
                                        <a:lnTo>
                                          <a:pt x="11901" y="1872"/>
                                        </a:lnTo>
                                        <a:lnTo>
                                          <a:pt x="11851" y="1822"/>
                                        </a:lnTo>
                                        <a:lnTo>
                                          <a:pt x="11805" y="1776"/>
                                        </a:lnTo>
                                        <a:lnTo>
                                          <a:pt x="11751" y="1726"/>
                                        </a:lnTo>
                                        <a:lnTo>
                                          <a:pt x="11700" y="1680"/>
                                        </a:lnTo>
                                        <a:lnTo>
                                          <a:pt x="11650" y="1635"/>
                                        </a:lnTo>
                                        <a:lnTo>
                                          <a:pt x="11601" y="1591"/>
                                        </a:lnTo>
                                        <a:lnTo>
                                          <a:pt x="11550" y="1547"/>
                                        </a:lnTo>
                                        <a:lnTo>
                                          <a:pt x="11496" y="1503"/>
                                        </a:lnTo>
                                        <a:lnTo>
                                          <a:pt x="11440" y="1458"/>
                                        </a:lnTo>
                                        <a:lnTo>
                                          <a:pt x="11380" y="1412"/>
                                        </a:lnTo>
                                        <a:lnTo>
                                          <a:pt x="11319" y="1368"/>
                                        </a:lnTo>
                                        <a:lnTo>
                                          <a:pt x="11262" y="1325"/>
                                        </a:lnTo>
                                        <a:lnTo>
                                          <a:pt x="11207" y="1284"/>
                                        </a:lnTo>
                                        <a:lnTo>
                                          <a:pt x="11153" y="1243"/>
                                        </a:lnTo>
                                        <a:lnTo>
                                          <a:pt x="11098" y="1203"/>
                                        </a:lnTo>
                                        <a:lnTo>
                                          <a:pt x="11043" y="1163"/>
                                        </a:lnTo>
                                        <a:lnTo>
                                          <a:pt x="10984" y="1122"/>
                                        </a:lnTo>
                                        <a:lnTo>
                                          <a:pt x="10922" y="1080"/>
                                        </a:lnTo>
                                        <a:lnTo>
                                          <a:pt x="10891" y="1061"/>
                                        </a:lnTo>
                                        <a:lnTo>
                                          <a:pt x="10858" y="1043"/>
                                        </a:lnTo>
                                        <a:lnTo>
                                          <a:pt x="10824" y="1026"/>
                                        </a:lnTo>
                                        <a:lnTo>
                                          <a:pt x="10789" y="1010"/>
                                        </a:lnTo>
                                        <a:lnTo>
                                          <a:pt x="10755" y="996"/>
                                        </a:lnTo>
                                        <a:lnTo>
                                          <a:pt x="10720" y="980"/>
                                        </a:lnTo>
                                        <a:lnTo>
                                          <a:pt x="10686" y="964"/>
                                        </a:lnTo>
                                        <a:lnTo>
                                          <a:pt x="10652" y="947"/>
                                        </a:lnTo>
                                        <a:lnTo>
                                          <a:pt x="10636" y="939"/>
                                        </a:lnTo>
                                        <a:lnTo>
                                          <a:pt x="10620" y="930"/>
                                        </a:lnTo>
                                        <a:lnTo>
                                          <a:pt x="10604" y="921"/>
                                        </a:lnTo>
                                        <a:lnTo>
                                          <a:pt x="10591" y="910"/>
                                        </a:lnTo>
                                        <a:lnTo>
                                          <a:pt x="10576" y="901"/>
                                        </a:lnTo>
                                        <a:lnTo>
                                          <a:pt x="10563" y="889"/>
                                        </a:lnTo>
                                        <a:lnTo>
                                          <a:pt x="10550" y="879"/>
                                        </a:lnTo>
                                        <a:lnTo>
                                          <a:pt x="10538" y="866"/>
                                        </a:lnTo>
                                        <a:lnTo>
                                          <a:pt x="10527" y="854"/>
                                        </a:lnTo>
                                        <a:lnTo>
                                          <a:pt x="10517" y="841"/>
                                        </a:lnTo>
                                        <a:lnTo>
                                          <a:pt x="10508" y="826"/>
                                        </a:lnTo>
                                        <a:lnTo>
                                          <a:pt x="10500" y="812"/>
                                        </a:lnTo>
                                        <a:lnTo>
                                          <a:pt x="10492" y="796"/>
                                        </a:lnTo>
                                        <a:lnTo>
                                          <a:pt x="10486" y="779"/>
                                        </a:lnTo>
                                        <a:lnTo>
                                          <a:pt x="10482" y="762"/>
                                        </a:lnTo>
                                        <a:lnTo>
                                          <a:pt x="10479" y="743"/>
                                        </a:lnTo>
                                        <a:lnTo>
                                          <a:pt x="10016" y="543"/>
                                        </a:lnTo>
                                        <a:lnTo>
                                          <a:pt x="10033" y="502"/>
                                        </a:lnTo>
                                        <a:lnTo>
                                          <a:pt x="9575" y="490"/>
                                        </a:lnTo>
                                        <a:lnTo>
                                          <a:pt x="9661" y="409"/>
                                        </a:lnTo>
                                        <a:lnTo>
                                          <a:pt x="8376" y="124"/>
                                        </a:lnTo>
                                        <a:lnTo>
                                          <a:pt x="8376" y="55"/>
                                        </a:lnTo>
                                        <a:lnTo>
                                          <a:pt x="7698" y="11"/>
                                        </a:lnTo>
                                        <a:lnTo>
                                          <a:pt x="6379" y="0"/>
                                        </a:lnTo>
                                        <a:lnTo>
                                          <a:pt x="5733" y="56"/>
                                        </a:lnTo>
                                        <a:lnTo>
                                          <a:pt x="5821" y="110"/>
                                        </a:lnTo>
                                        <a:lnTo>
                                          <a:pt x="5801" y="74"/>
                                        </a:lnTo>
                                        <a:lnTo>
                                          <a:pt x="4307" y="493"/>
                                        </a:lnTo>
                                        <a:lnTo>
                                          <a:pt x="4291" y="518"/>
                                        </a:lnTo>
                                        <a:lnTo>
                                          <a:pt x="4274" y="541"/>
                                        </a:lnTo>
                                        <a:lnTo>
                                          <a:pt x="4256" y="564"/>
                                        </a:lnTo>
                                        <a:lnTo>
                                          <a:pt x="4236" y="582"/>
                                        </a:lnTo>
                                        <a:lnTo>
                                          <a:pt x="4214" y="601"/>
                                        </a:lnTo>
                                        <a:lnTo>
                                          <a:pt x="4191" y="618"/>
                                        </a:lnTo>
                                        <a:lnTo>
                                          <a:pt x="4166" y="634"/>
                                        </a:lnTo>
                                        <a:lnTo>
                                          <a:pt x="4141" y="649"/>
                                        </a:lnTo>
                                        <a:lnTo>
                                          <a:pt x="4113" y="662"/>
                                        </a:lnTo>
                                        <a:lnTo>
                                          <a:pt x="4086" y="675"/>
                                        </a:lnTo>
                                        <a:lnTo>
                                          <a:pt x="4057" y="687"/>
                                        </a:lnTo>
                                        <a:lnTo>
                                          <a:pt x="4029" y="697"/>
                                        </a:lnTo>
                                        <a:lnTo>
                                          <a:pt x="3970" y="718"/>
                                        </a:lnTo>
                                        <a:lnTo>
                                          <a:pt x="3909" y="738"/>
                                        </a:lnTo>
                                        <a:lnTo>
                                          <a:pt x="3849" y="758"/>
                                        </a:lnTo>
                                        <a:lnTo>
                                          <a:pt x="3790" y="778"/>
                                        </a:lnTo>
                                        <a:lnTo>
                                          <a:pt x="3761" y="790"/>
                                        </a:lnTo>
                                        <a:lnTo>
                                          <a:pt x="3733" y="801"/>
                                        </a:lnTo>
                                        <a:lnTo>
                                          <a:pt x="3705" y="814"/>
                                        </a:lnTo>
                                        <a:lnTo>
                                          <a:pt x="3679" y="826"/>
                                        </a:lnTo>
                                        <a:lnTo>
                                          <a:pt x="3653" y="841"/>
                                        </a:lnTo>
                                        <a:lnTo>
                                          <a:pt x="3629" y="856"/>
                                        </a:lnTo>
                                        <a:lnTo>
                                          <a:pt x="3606" y="873"/>
                                        </a:lnTo>
                                        <a:lnTo>
                                          <a:pt x="3585" y="891"/>
                                        </a:lnTo>
                                        <a:lnTo>
                                          <a:pt x="3565" y="910"/>
                                        </a:lnTo>
                                        <a:lnTo>
                                          <a:pt x="3546" y="932"/>
                                        </a:lnTo>
                                        <a:lnTo>
                                          <a:pt x="3530" y="954"/>
                                        </a:lnTo>
                                        <a:lnTo>
                                          <a:pt x="3515" y="979"/>
                                        </a:lnTo>
                                        <a:lnTo>
                                          <a:pt x="3487" y="982"/>
                                        </a:lnTo>
                                        <a:lnTo>
                                          <a:pt x="3458" y="989"/>
                                        </a:lnTo>
                                        <a:lnTo>
                                          <a:pt x="3424" y="1001"/>
                                        </a:lnTo>
                                        <a:lnTo>
                                          <a:pt x="3388" y="1017"/>
                                        </a:lnTo>
                                        <a:lnTo>
                                          <a:pt x="3348" y="1037"/>
                                        </a:lnTo>
                                        <a:lnTo>
                                          <a:pt x="3307" y="1060"/>
                                        </a:lnTo>
                                        <a:lnTo>
                                          <a:pt x="3262" y="1086"/>
                                        </a:lnTo>
                                        <a:lnTo>
                                          <a:pt x="3216" y="1116"/>
                                        </a:lnTo>
                                        <a:lnTo>
                                          <a:pt x="3168" y="1147"/>
                                        </a:lnTo>
                                        <a:lnTo>
                                          <a:pt x="3118" y="1181"/>
                                        </a:lnTo>
                                        <a:lnTo>
                                          <a:pt x="3067" y="1217"/>
                                        </a:lnTo>
                                        <a:lnTo>
                                          <a:pt x="3014" y="1255"/>
                                        </a:lnTo>
                                        <a:lnTo>
                                          <a:pt x="2906" y="1334"/>
                                        </a:lnTo>
                                        <a:lnTo>
                                          <a:pt x="2796" y="1417"/>
                                        </a:lnTo>
                                        <a:lnTo>
                                          <a:pt x="2685" y="1500"/>
                                        </a:lnTo>
                                        <a:lnTo>
                                          <a:pt x="2576" y="1582"/>
                                        </a:lnTo>
                                        <a:lnTo>
                                          <a:pt x="2522" y="1622"/>
                                        </a:lnTo>
                                        <a:lnTo>
                                          <a:pt x="2469" y="1661"/>
                                        </a:lnTo>
                                        <a:lnTo>
                                          <a:pt x="2417" y="1698"/>
                                        </a:lnTo>
                                        <a:lnTo>
                                          <a:pt x="2368" y="1733"/>
                                        </a:lnTo>
                                        <a:lnTo>
                                          <a:pt x="2319" y="1766"/>
                                        </a:lnTo>
                                        <a:lnTo>
                                          <a:pt x="2272" y="1797"/>
                                        </a:lnTo>
                                        <a:lnTo>
                                          <a:pt x="2228" y="1824"/>
                                        </a:lnTo>
                                        <a:lnTo>
                                          <a:pt x="2186" y="1849"/>
                                        </a:lnTo>
                                        <a:lnTo>
                                          <a:pt x="2145" y="1871"/>
                                        </a:lnTo>
                                        <a:lnTo>
                                          <a:pt x="2108" y="1889"/>
                                        </a:lnTo>
                                        <a:lnTo>
                                          <a:pt x="2075" y="1903"/>
                                        </a:lnTo>
                                        <a:lnTo>
                                          <a:pt x="2044" y="1912"/>
                                        </a:lnTo>
                                        <a:lnTo>
                                          <a:pt x="2030" y="2046"/>
                                        </a:lnTo>
                                        <a:lnTo>
                                          <a:pt x="1890" y="2182"/>
                                        </a:lnTo>
                                        <a:lnTo>
                                          <a:pt x="1780" y="2137"/>
                                        </a:lnTo>
                                        <a:lnTo>
                                          <a:pt x="1788" y="2169"/>
                                        </a:lnTo>
                                        <a:lnTo>
                                          <a:pt x="1795" y="2192"/>
                                        </a:lnTo>
                                        <a:lnTo>
                                          <a:pt x="1802" y="2208"/>
                                        </a:lnTo>
                                        <a:lnTo>
                                          <a:pt x="1807" y="2220"/>
                                        </a:lnTo>
                                        <a:lnTo>
                                          <a:pt x="1811" y="2231"/>
                                        </a:lnTo>
                                        <a:lnTo>
                                          <a:pt x="1814" y="2245"/>
                                        </a:lnTo>
                                        <a:lnTo>
                                          <a:pt x="1817" y="2262"/>
                                        </a:lnTo>
                                        <a:lnTo>
                                          <a:pt x="1818" y="2288"/>
                                        </a:lnTo>
                                        <a:lnTo>
                                          <a:pt x="1813" y="2295"/>
                                        </a:lnTo>
                                        <a:lnTo>
                                          <a:pt x="1803" y="2312"/>
                                        </a:lnTo>
                                        <a:lnTo>
                                          <a:pt x="1785" y="2335"/>
                                        </a:lnTo>
                                        <a:lnTo>
                                          <a:pt x="1763" y="2364"/>
                                        </a:lnTo>
                                        <a:lnTo>
                                          <a:pt x="1707" y="2437"/>
                                        </a:lnTo>
                                        <a:lnTo>
                                          <a:pt x="1641" y="2520"/>
                                        </a:lnTo>
                                        <a:lnTo>
                                          <a:pt x="1573" y="2603"/>
                                        </a:lnTo>
                                        <a:lnTo>
                                          <a:pt x="1511" y="2679"/>
                                        </a:lnTo>
                                        <a:lnTo>
                                          <a:pt x="1485" y="2710"/>
                                        </a:lnTo>
                                        <a:lnTo>
                                          <a:pt x="1462" y="2736"/>
                                        </a:lnTo>
                                        <a:lnTo>
                                          <a:pt x="1444" y="2756"/>
                                        </a:lnTo>
                                        <a:lnTo>
                                          <a:pt x="1434" y="2767"/>
                                        </a:lnTo>
                                        <a:lnTo>
                                          <a:pt x="1408" y="2791"/>
                                        </a:lnTo>
                                        <a:lnTo>
                                          <a:pt x="1383" y="2819"/>
                                        </a:lnTo>
                                        <a:lnTo>
                                          <a:pt x="1359" y="2847"/>
                                        </a:lnTo>
                                        <a:lnTo>
                                          <a:pt x="1333" y="2879"/>
                                        </a:lnTo>
                                        <a:lnTo>
                                          <a:pt x="1309" y="2911"/>
                                        </a:lnTo>
                                        <a:lnTo>
                                          <a:pt x="1285" y="2945"/>
                                        </a:lnTo>
                                        <a:lnTo>
                                          <a:pt x="1260" y="2979"/>
                                        </a:lnTo>
                                        <a:lnTo>
                                          <a:pt x="1236" y="3015"/>
                                        </a:lnTo>
                                        <a:lnTo>
                                          <a:pt x="1188" y="3088"/>
                                        </a:lnTo>
                                        <a:lnTo>
                                          <a:pt x="1143" y="3158"/>
                                        </a:lnTo>
                                        <a:lnTo>
                                          <a:pt x="1099" y="3228"/>
                                        </a:lnTo>
                                        <a:lnTo>
                                          <a:pt x="1055" y="3291"/>
                                        </a:lnTo>
                                        <a:lnTo>
                                          <a:pt x="1025" y="3337"/>
                                        </a:lnTo>
                                        <a:lnTo>
                                          <a:pt x="990" y="3393"/>
                                        </a:lnTo>
                                        <a:lnTo>
                                          <a:pt x="950" y="3457"/>
                                        </a:lnTo>
                                        <a:lnTo>
                                          <a:pt x="910" y="3529"/>
                                        </a:lnTo>
                                        <a:lnTo>
                                          <a:pt x="867" y="3607"/>
                                        </a:lnTo>
                                        <a:lnTo>
                                          <a:pt x="824" y="3689"/>
                                        </a:lnTo>
                                        <a:lnTo>
                                          <a:pt x="778" y="3775"/>
                                        </a:lnTo>
                                        <a:lnTo>
                                          <a:pt x="734" y="3864"/>
                                        </a:lnTo>
                                        <a:lnTo>
                                          <a:pt x="689" y="3952"/>
                                        </a:lnTo>
                                        <a:lnTo>
                                          <a:pt x="646" y="4040"/>
                                        </a:lnTo>
                                        <a:lnTo>
                                          <a:pt x="604" y="4125"/>
                                        </a:lnTo>
                                        <a:lnTo>
                                          <a:pt x="565" y="4208"/>
                                        </a:lnTo>
                                        <a:lnTo>
                                          <a:pt x="527" y="4286"/>
                                        </a:lnTo>
                                        <a:lnTo>
                                          <a:pt x="495" y="4359"/>
                                        </a:lnTo>
                                        <a:lnTo>
                                          <a:pt x="466" y="4423"/>
                                        </a:lnTo>
                                        <a:lnTo>
                                          <a:pt x="442" y="4480"/>
                                        </a:lnTo>
                                        <a:lnTo>
                                          <a:pt x="408" y="4563"/>
                                        </a:lnTo>
                                        <a:lnTo>
                                          <a:pt x="376" y="4646"/>
                                        </a:lnTo>
                                        <a:lnTo>
                                          <a:pt x="347" y="4731"/>
                                        </a:lnTo>
                                        <a:lnTo>
                                          <a:pt x="318" y="4817"/>
                                        </a:lnTo>
                                        <a:lnTo>
                                          <a:pt x="291" y="4904"/>
                                        </a:lnTo>
                                        <a:lnTo>
                                          <a:pt x="265" y="4993"/>
                                        </a:lnTo>
                                        <a:lnTo>
                                          <a:pt x="241" y="5082"/>
                                        </a:lnTo>
                                        <a:lnTo>
                                          <a:pt x="219" y="5172"/>
                                        </a:lnTo>
                                        <a:lnTo>
                                          <a:pt x="198" y="5263"/>
                                        </a:lnTo>
                                        <a:lnTo>
                                          <a:pt x="177" y="5355"/>
                                        </a:lnTo>
                                        <a:lnTo>
                                          <a:pt x="159" y="5449"/>
                                        </a:lnTo>
                                        <a:lnTo>
                                          <a:pt x="142" y="5544"/>
                                        </a:lnTo>
                                        <a:lnTo>
                                          <a:pt x="126" y="5638"/>
                                        </a:lnTo>
                                        <a:lnTo>
                                          <a:pt x="111" y="5735"/>
                                        </a:lnTo>
                                        <a:lnTo>
                                          <a:pt x="97" y="5833"/>
                                        </a:lnTo>
                                        <a:lnTo>
                                          <a:pt x="84" y="5931"/>
                                        </a:lnTo>
                                        <a:lnTo>
                                          <a:pt x="73" y="6030"/>
                                        </a:lnTo>
                                        <a:lnTo>
                                          <a:pt x="62" y="6131"/>
                                        </a:lnTo>
                                        <a:lnTo>
                                          <a:pt x="53" y="6232"/>
                                        </a:lnTo>
                                        <a:lnTo>
                                          <a:pt x="44" y="6335"/>
                                        </a:lnTo>
                                        <a:lnTo>
                                          <a:pt x="37" y="6438"/>
                                        </a:lnTo>
                                        <a:lnTo>
                                          <a:pt x="29" y="6542"/>
                                        </a:lnTo>
                                        <a:lnTo>
                                          <a:pt x="24" y="6649"/>
                                        </a:lnTo>
                                        <a:lnTo>
                                          <a:pt x="19" y="6755"/>
                                        </a:lnTo>
                                        <a:lnTo>
                                          <a:pt x="14" y="6862"/>
                                        </a:lnTo>
                                        <a:lnTo>
                                          <a:pt x="10" y="6970"/>
                                        </a:lnTo>
                                        <a:lnTo>
                                          <a:pt x="7" y="7080"/>
                                        </a:lnTo>
                                        <a:lnTo>
                                          <a:pt x="5" y="7190"/>
                                        </a:lnTo>
                                        <a:lnTo>
                                          <a:pt x="2" y="7413"/>
                                        </a:lnTo>
                                        <a:lnTo>
                                          <a:pt x="0" y="7641"/>
                                        </a:lnTo>
                                        <a:lnTo>
                                          <a:pt x="0" y="7716"/>
                                        </a:lnTo>
                                        <a:lnTo>
                                          <a:pt x="1" y="7742"/>
                                        </a:lnTo>
                                        <a:lnTo>
                                          <a:pt x="3" y="7771"/>
                                        </a:lnTo>
                                        <a:lnTo>
                                          <a:pt x="5" y="7801"/>
                                        </a:lnTo>
                                        <a:lnTo>
                                          <a:pt x="9" y="7832"/>
                                        </a:lnTo>
                                        <a:lnTo>
                                          <a:pt x="15" y="7866"/>
                                        </a:lnTo>
                                        <a:lnTo>
                                          <a:pt x="21" y="7900"/>
                                        </a:lnTo>
                                        <a:lnTo>
                                          <a:pt x="27" y="7935"/>
                                        </a:lnTo>
                                        <a:lnTo>
                                          <a:pt x="35" y="7972"/>
                                        </a:lnTo>
                                        <a:lnTo>
                                          <a:pt x="52" y="8048"/>
                                        </a:lnTo>
                                        <a:lnTo>
                                          <a:pt x="71" y="8127"/>
                                        </a:lnTo>
                                        <a:lnTo>
                                          <a:pt x="91" y="8209"/>
                                        </a:lnTo>
                                        <a:lnTo>
                                          <a:pt x="112" y="8292"/>
                                        </a:lnTo>
                                        <a:lnTo>
                                          <a:pt x="133" y="8376"/>
                                        </a:lnTo>
                                        <a:lnTo>
                                          <a:pt x="153" y="8459"/>
                                        </a:lnTo>
                                        <a:lnTo>
                                          <a:pt x="172" y="8542"/>
                                        </a:lnTo>
                                        <a:lnTo>
                                          <a:pt x="189" y="8623"/>
                                        </a:lnTo>
                                        <a:lnTo>
                                          <a:pt x="196" y="8663"/>
                                        </a:lnTo>
                                        <a:lnTo>
                                          <a:pt x="204" y="8702"/>
                                        </a:lnTo>
                                        <a:lnTo>
                                          <a:pt x="210" y="8740"/>
                                        </a:lnTo>
                                        <a:lnTo>
                                          <a:pt x="214" y="8776"/>
                                        </a:lnTo>
                                        <a:lnTo>
                                          <a:pt x="219" y="8813"/>
                                        </a:lnTo>
                                        <a:lnTo>
                                          <a:pt x="222" y="8848"/>
                                        </a:lnTo>
                                        <a:lnTo>
                                          <a:pt x="224" y="8882"/>
                                        </a:lnTo>
                                        <a:lnTo>
                                          <a:pt x="224" y="8914"/>
                                        </a:lnTo>
                                        <a:lnTo>
                                          <a:pt x="232" y="8929"/>
                                        </a:lnTo>
                                        <a:lnTo>
                                          <a:pt x="244" y="8951"/>
                                        </a:lnTo>
                                        <a:lnTo>
                                          <a:pt x="258" y="8981"/>
                                        </a:lnTo>
                                        <a:lnTo>
                                          <a:pt x="274" y="9017"/>
                                        </a:lnTo>
                                        <a:lnTo>
                                          <a:pt x="311" y="9101"/>
                                        </a:lnTo>
                                        <a:lnTo>
                                          <a:pt x="350" y="9195"/>
                                        </a:lnTo>
                                        <a:lnTo>
                                          <a:pt x="388" y="9290"/>
                                        </a:lnTo>
                                        <a:lnTo>
                                          <a:pt x="420" y="9375"/>
                                        </a:lnTo>
                                        <a:lnTo>
                                          <a:pt x="431" y="9410"/>
                                        </a:lnTo>
                                        <a:lnTo>
                                          <a:pt x="441" y="9440"/>
                                        </a:lnTo>
                                        <a:lnTo>
                                          <a:pt x="447" y="9463"/>
                                        </a:lnTo>
                                        <a:lnTo>
                                          <a:pt x="449" y="9477"/>
                                        </a:lnTo>
                                        <a:lnTo>
                                          <a:pt x="449" y="9626"/>
                                        </a:lnTo>
                                        <a:lnTo>
                                          <a:pt x="525" y="9627"/>
                                        </a:lnTo>
                                        <a:lnTo>
                                          <a:pt x="524" y="9776"/>
                                        </a:lnTo>
                                        <a:lnTo>
                                          <a:pt x="526" y="9788"/>
                                        </a:lnTo>
                                        <a:lnTo>
                                          <a:pt x="531" y="9805"/>
                                        </a:lnTo>
                                        <a:lnTo>
                                          <a:pt x="539" y="9825"/>
                                        </a:lnTo>
                                        <a:lnTo>
                                          <a:pt x="550" y="9848"/>
                                        </a:lnTo>
                                        <a:lnTo>
                                          <a:pt x="562" y="9876"/>
                                        </a:lnTo>
                                        <a:lnTo>
                                          <a:pt x="578" y="9907"/>
                                        </a:lnTo>
                                        <a:lnTo>
                                          <a:pt x="595" y="9940"/>
                                        </a:lnTo>
                                        <a:lnTo>
                                          <a:pt x="615" y="9976"/>
                                        </a:lnTo>
                                        <a:lnTo>
                                          <a:pt x="660" y="10056"/>
                                        </a:lnTo>
                                        <a:lnTo>
                                          <a:pt x="708" y="10144"/>
                                        </a:lnTo>
                                        <a:lnTo>
                                          <a:pt x="762" y="10238"/>
                                        </a:lnTo>
                                        <a:lnTo>
                                          <a:pt x="817" y="10336"/>
                                        </a:lnTo>
                                        <a:lnTo>
                                          <a:pt x="872" y="10435"/>
                                        </a:lnTo>
                                        <a:lnTo>
                                          <a:pt x="926" y="10535"/>
                                        </a:lnTo>
                                        <a:lnTo>
                                          <a:pt x="952" y="10584"/>
                                        </a:lnTo>
                                        <a:lnTo>
                                          <a:pt x="977" y="10632"/>
                                        </a:lnTo>
                                        <a:lnTo>
                                          <a:pt x="1000" y="10679"/>
                                        </a:lnTo>
                                        <a:lnTo>
                                          <a:pt x="1022" y="10726"/>
                                        </a:lnTo>
                                        <a:lnTo>
                                          <a:pt x="1044" y="10770"/>
                                        </a:lnTo>
                                        <a:lnTo>
                                          <a:pt x="1062" y="10812"/>
                                        </a:lnTo>
                                        <a:lnTo>
                                          <a:pt x="1078" y="10852"/>
                                        </a:lnTo>
                                        <a:lnTo>
                                          <a:pt x="1093" y="10891"/>
                                        </a:lnTo>
                                        <a:lnTo>
                                          <a:pt x="1106" y="10925"/>
                                        </a:lnTo>
                                        <a:lnTo>
                                          <a:pt x="1115" y="10958"/>
                                        </a:lnTo>
                                        <a:lnTo>
                                          <a:pt x="1122" y="10987"/>
                                        </a:lnTo>
                                        <a:lnTo>
                                          <a:pt x="1125" y="11014"/>
                                        </a:lnTo>
                                        <a:lnTo>
                                          <a:pt x="1149" y="11017"/>
                                        </a:lnTo>
                                        <a:lnTo>
                                          <a:pt x="1174" y="11022"/>
                                        </a:lnTo>
                                        <a:lnTo>
                                          <a:pt x="1196" y="11029"/>
                                        </a:lnTo>
                                        <a:lnTo>
                                          <a:pt x="1218" y="11038"/>
                                        </a:lnTo>
                                        <a:lnTo>
                                          <a:pt x="1239" y="11048"/>
                                        </a:lnTo>
                                        <a:lnTo>
                                          <a:pt x="1260" y="11061"/>
                                        </a:lnTo>
                                        <a:lnTo>
                                          <a:pt x="1280" y="11075"/>
                                        </a:lnTo>
                                        <a:lnTo>
                                          <a:pt x="1301" y="11089"/>
                                        </a:lnTo>
                                        <a:lnTo>
                                          <a:pt x="1320" y="11105"/>
                                        </a:lnTo>
                                        <a:lnTo>
                                          <a:pt x="1338" y="11123"/>
                                        </a:lnTo>
                                        <a:lnTo>
                                          <a:pt x="1356" y="11142"/>
                                        </a:lnTo>
                                        <a:lnTo>
                                          <a:pt x="1373" y="11161"/>
                                        </a:lnTo>
                                        <a:lnTo>
                                          <a:pt x="1390" y="11182"/>
                                        </a:lnTo>
                                        <a:lnTo>
                                          <a:pt x="1407" y="11203"/>
                                        </a:lnTo>
                                        <a:lnTo>
                                          <a:pt x="1423" y="11225"/>
                                        </a:lnTo>
                                        <a:lnTo>
                                          <a:pt x="1439" y="11247"/>
                                        </a:lnTo>
                                        <a:lnTo>
                                          <a:pt x="1471" y="11293"/>
                                        </a:lnTo>
                                        <a:lnTo>
                                          <a:pt x="1500" y="11341"/>
                                        </a:lnTo>
                                        <a:lnTo>
                                          <a:pt x="1529" y="11388"/>
                                        </a:lnTo>
                                        <a:lnTo>
                                          <a:pt x="1557" y="11434"/>
                                        </a:lnTo>
                                        <a:lnTo>
                                          <a:pt x="1586" y="11478"/>
                                        </a:lnTo>
                                        <a:lnTo>
                                          <a:pt x="1614" y="11521"/>
                                        </a:lnTo>
                                        <a:lnTo>
                                          <a:pt x="1627" y="11541"/>
                                        </a:lnTo>
                                        <a:lnTo>
                                          <a:pt x="1642" y="11560"/>
                                        </a:lnTo>
                                        <a:lnTo>
                                          <a:pt x="1656" y="11578"/>
                                        </a:lnTo>
                                        <a:lnTo>
                                          <a:pt x="1670" y="11596"/>
                                        </a:lnTo>
                                        <a:lnTo>
                                          <a:pt x="1699" y="11628"/>
                                        </a:lnTo>
                                        <a:lnTo>
                                          <a:pt x="1732" y="11660"/>
                                        </a:lnTo>
                                        <a:lnTo>
                                          <a:pt x="1768" y="11694"/>
                                        </a:lnTo>
                                        <a:lnTo>
                                          <a:pt x="1806" y="11730"/>
                                        </a:lnTo>
                                        <a:lnTo>
                                          <a:pt x="1887" y="11803"/>
                                        </a:lnTo>
                                        <a:lnTo>
                                          <a:pt x="1969" y="11880"/>
                                        </a:lnTo>
                                        <a:lnTo>
                                          <a:pt x="2007" y="11919"/>
                                        </a:lnTo>
                                        <a:lnTo>
                                          <a:pt x="2044" y="11959"/>
                                        </a:lnTo>
                                        <a:lnTo>
                                          <a:pt x="2061" y="11979"/>
                                        </a:lnTo>
                                        <a:lnTo>
                                          <a:pt x="2077" y="11999"/>
                                        </a:lnTo>
                                        <a:lnTo>
                                          <a:pt x="2092" y="12019"/>
                                        </a:lnTo>
                                        <a:lnTo>
                                          <a:pt x="2105" y="12038"/>
                                        </a:lnTo>
                                        <a:lnTo>
                                          <a:pt x="2118" y="12059"/>
                                        </a:lnTo>
                                        <a:lnTo>
                                          <a:pt x="2130" y="12079"/>
                                        </a:lnTo>
                                        <a:lnTo>
                                          <a:pt x="2140" y="12099"/>
                                        </a:lnTo>
                                        <a:lnTo>
                                          <a:pt x="2149" y="12118"/>
                                        </a:lnTo>
                                        <a:lnTo>
                                          <a:pt x="2155" y="12138"/>
                                        </a:lnTo>
                                        <a:lnTo>
                                          <a:pt x="2160" y="12158"/>
                                        </a:lnTo>
                                        <a:lnTo>
                                          <a:pt x="2164" y="12178"/>
                                        </a:lnTo>
                                        <a:lnTo>
                                          <a:pt x="2166" y="12196"/>
                                        </a:lnTo>
                                        <a:lnTo>
                                          <a:pt x="2034" y="12338"/>
                                        </a:lnTo>
                                        <a:lnTo>
                                          <a:pt x="2253" y="12213"/>
                                        </a:lnTo>
                                        <a:lnTo>
                                          <a:pt x="2297" y="12255"/>
                                        </a:lnTo>
                                        <a:lnTo>
                                          <a:pt x="2335" y="12292"/>
                                        </a:lnTo>
                                        <a:lnTo>
                                          <a:pt x="2369" y="12328"/>
                                        </a:lnTo>
                                        <a:lnTo>
                                          <a:pt x="2400" y="12359"/>
                                        </a:lnTo>
                                        <a:lnTo>
                                          <a:pt x="2457" y="12419"/>
                                        </a:lnTo>
                                        <a:lnTo>
                                          <a:pt x="2512" y="12475"/>
                                        </a:lnTo>
                                        <a:lnTo>
                                          <a:pt x="2540" y="12501"/>
                                        </a:lnTo>
                                        <a:lnTo>
                                          <a:pt x="2571" y="12529"/>
                                        </a:lnTo>
                                        <a:lnTo>
                                          <a:pt x="2603" y="12557"/>
                                        </a:lnTo>
                                        <a:lnTo>
                                          <a:pt x="2639" y="12586"/>
                                        </a:lnTo>
                                        <a:lnTo>
                                          <a:pt x="2680" y="12617"/>
                                        </a:lnTo>
                                        <a:lnTo>
                                          <a:pt x="2725" y="12651"/>
                                        </a:lnTo>
                                        <a:lnTo>
                                          <a:pt x="2776" y="12685"/>
                                        </a:lnTo>
                                        <a:lnTo>
                                          <a:pt x="2834" y="12724"/>
                                        </a:lnTo>
                                        <a:lnTo>
                                          <a:pt x="2857" y="12740"/>
                                        </a:lnTo>
                                        <a:lnTo>
                                          <a:pt x="2878" y="12756"/>
                                        </a:lnTo>
                                        <a:lnTo>
                                          <a:pt x="2899" y="12772"/>
                                        </a:lnTo>
                                        <a:lnTo>
                                          <a:pt x="2918" y="12786"/>
                                        </a:lnTo>
                                        <a:lnTo>
                                          <a:pt x="2953" y="12816"/>
                                        </a:lnTo>
                                        <a:lnTo>
                                          <a:pt x="2986" y="12844"/>
                                        </a:lnTo>
                                        <a:lnTo>
                                          <a:pt x="3019" y="12871"/>
                                        </a:lnTo>
                                        <a:lnTo>
                                          <a:pt x="3053" y="12899"/>
                                        </a:lnTo>
                                        <a:lnTo>
                                          <a:pt x="3071" y="12911"/>
                                        </a:lnTo>
                                        <a:lnTo>
                                          <a:pt x="3090" y="12925"/>
                                        </a:lnTo>
                                        <a:lnTo>
                                          <a:pt x="3111" y="12938"/>
                                        </a:lnTo>
                                        <a:lnTo>
                                          <a:pt x="3133" y="12950"/>
                                        </a:lnTo>
                                        <a:lnTo>
                                          <a:pt x="3157" y="12964"/>
                                        </a:lnTo>
                                        <a:lnTo>
                                          <a:pt x="3181" y="12975"/>
                                        </a:lnTo>
                                        <a:lnTo>
                                          <a:pt x="3205" y="12986"/>
                                        </a:lnTo>
                                        <a:lnTo>
                                          <a:pt x="3229" y="12994"/>
                                        </a:lnTo>
                                        <a:lnTo>
                                          <a:pt x="3278" y="13011"/>
                                        </a:lnTo>
                                        <a:lnTo>
                                          <a:pt x="3328" y="13027"/>
                                        </a:lnTo>
                                        <a:lnTo>
                                          <a:pt x="3377" y="13044"/>
                                        </a:lnTo>
                                        <a:lnTo>
                                          <a:pt x="3429" y="13063"/>
                                        </a:lnTo>
                                        <a:lnTo>
                                          <a:pt x="3455" y="13073"/>
                                        </a:lnTo>
                                        <a:lnTo>
                                          <a:pt x="3481" y="13086"/>
                                        </a:lnTo>
                                        <a:lnTo>
                                          <a:pt x="3508" y="13098"/>
                                        </a:lnTo>
                                        <a:lnTo>
                                          <a:pt x="3534" y="13114"/>
                                        </a:lnTo>
                                        <a:lnTo>
                                          <a:pt x="3609" y="13158"/>
                                        </a:lnTo>
                                        <a:lnTo>
                                          <a:pt x="3696" y="13208"/>
                                        </a:lnTo>
                                        <a:lnTo>
                                          <a:pt x="3790" y="13260"/>
                                        </a:lnTo>
                                        <a:lnTo>
                                          <a:pt x="3889" y="13314"/>
                                        </a:lnTo>
                                        <a:lnTo>
                                          <a:pt x="3940" y="13340"/>
                                        </a:lnTo>
                                        <a:lnTo>
                                          <a:pt x="3990" y="13365"/>
                                        </a:lnTo>
                                        <a:lnTo>
                                          <a:pt x="4039" y="13390"/>
                                        </a:lnTo>
                                        <a:lnTo>
                                          <a:pt x="4087" y="13413"/>
                                        </a:lnTo>
                                        <a:lnTo>
                                          <a:pt x="4134" y="13434"/>
                                        </a:lnTo>
                                        <a:lnTo>
                                          <a:pt x="4177" y="13453"/>
                                        </a:lnTo>
                                        <a:lnTo>
                                          <a:pt x="4218" y="13470"/>
                                        </a:lnTo>
                                        <a:lnTo>
                                          <a:pt x="4256" y="13483"/>
                                        </a:lnTo>
                                        <a:lnTo>
                                          <a:pt x="4290" y="13495"/>
                                        </a:lnTo>
                                        <a:lnTo>
                                          <a:pt x="4333" y="13508"/>
                                        </a:lnTo>
                                        <a:lnTo>
                                          <a:pt x="4383" y="13525"/>
                                        </a:lnTo>
                                        <a:lnTo>
                                          <a:pt x="4438" y="13544"/>
                                        </a:lnTo>
                                        <a:lnTo>
                                          <a:pt x="4498" y="13564"/>
                                        </a:lnTo>
                                        <a:lnTo>
                                          <a:pt x="4562" y="13586"/>
                                        </a:lnTo>
                                        <a:lnTo>
                                          <a:pt x="4625" y="13610"/>
                                        </a:lnTo>
                                        <a:lnTo>
                                          <a:pt x="4690" y="13635"/>
                                        </a:lnTo>
                                        <a:lnTo>
                                          <a:pt x="4753" y="13659"/>
                                        </a:lnTo>
                                        <a:lnTo>
                                          <a:pt x="4814" y="13685"/>
                                        </a:lnTo>
                                        <a:lnTo>
                                          <a:pt x="4870" y="13710"/>
                                        </a:lnTo>
                                        <a:lnTo>
                                          <a:pt x="4920" y="13736"/>
                                        </a:lnTo>
                                        <a:lnTo>
                                          <a:pt x="4944" y="13748"/>
                                        </a:lnTo>
                                        <a:lnTo>
                                          <a:pt x="4964" y="13761"/>
                                        </a:lnTo>
                                        <a:lnTo>
                                          <a:pt x="4983" y="13772"/>
                                        </a:lnTo>
                                        <a:lnTo>
                                          <a:pt x="5000" y="13784"/>
                                        </a:lnTo>
                                        <a:lnTo>
                                          <a:pt x="5013" y="13795"/>
                                        </a:lnTo>
                                        <a:lnTo>
                                          <a:pt x="5025" y="13807"/>
                                        </a:lnTo>
                                        <a:lnTo>
                                          <a:pt x="5033" y="13819"/>
                                        </a:lnTo>
                                        <a:lnTo>
                                          <a:pt x="5040" y="13829"/>
                                        </a:lnTo>
                                        <a:lnTo>
                                          <a:pt x="5228" y="13829"/>
                                        </a:lnTo>
                                        <a:lnTo>
                                          <a:pt x="5253" y="13829"/>
                                        </a:lnTo>
                                        <a:lnTo>
                                          <a:pt x="5277" y="13830"/>
                                        </a:lnTo>
                                        <a:lnTo>
                                          <a:pt x="5297" y="13832"/>
                                        </a:lnTo>
                                        <a:lnTo>
                                          <a:pt x="5314" y="13833"/>
                                        </a:lnTo>
                                        <a:lnTo>
                                          <a:pt x="5330" y="13836"/>
                                        </a:lnTo>
                                        <a:lnTo>
                                          <a:pt x="5342" y="13841"/>
                                        </a:lnTo>
                                        <a:lnTo>
                                          <a:pt x="5354" y="13845"/>
                                        </a:lnTo>
                                        <a:lnTo>
                                          <a:pt x="5364" y="13850"/>
                                        </a:lnTo>
                                        <a:lnTo>
                                          <a:pt x="5373" y="13856"/>
                                        </a:lnTo>
                                        <a:lnTo>
                                          <a:pt x="5380" y="13864"/>
                                        </a:lnTo>
                                        <a:lnTo>
                                          <a:pt x="5387" y="13873"/>
                                        </a:lnTo>
                                        <a:lnTo>
                                          <a:pt x="5393" y="13883"/>
                                        </a:lnTo>
                                        <a:lnTo>
                                          <a:pt x="5405" y="13906"/>
                                        </a:lnTo>
                                        <a:lnTo>
                                          <a:pt x="5417" y="13934"/>
                                        </a:lnTo>
                                        <a:lnTo>
                                          <a:pt x="6998" y="14094"/>
                                        </a:lnTo>
                                        <a:lnTo>
                                          <a:pt x="7051" y="14098"/>
                                        </a:lnTo>
                                        <a:lnTo>
                                          <a:pt x="7110" y="14100"/>
                                        </a:lnTo>
                                        <a:lnTo>
                                          <a:pt x="7174" y="14101"/>
                                        </a:lnTo>
                                        <a:lnTo>
                                          <a:pt x="7243" y="14099"/>
                                        </a:lnTo>
                                        <a:lnTo>
                                          <a:pt x="7315" y="14096"/>
                                        </a:lnTo>
                                        <a:lnTo>
                                          <a:pt x="7391" y="14092"/>
                                        </a:lnTo>
                                        <a:lnTo>
                                          <a:pt x="7471" y="14086"/>
                                        </a:lnTo>
                                        <a:lnTo>
                                          <a:pt x="7554" y="14078"/>
                                        </a:lnTo>
                                        <a:lnTo>
                                          <a:pt x="7638" y="14069"/>
                                        </a:lnTo>
                                        <a:lnTo>
                                          <a:pt x="7726" y="14058"/>
                                        </a:lnTo>
                                        <a:lnTo>
                                          <a:pt x="7815" y="14047"/>
                                        </a:lnTo>
                                        <a:lnTo>
                                          <a:pt x="7905" y="14035"/>
                                        </a:lnTo>
                                        <a:lnTo>
                                          <a:pt x="7996" y="14022"/>
                                        </a:lnTo>
                                        <a:lnTo>
                                          <a:pt x="8088" y="14007"/>
                                        </a:lnTo>
                                        <a:lnTo>
                                          <a:pt x="8180" y="13991"/>
                                        </a:lnTo>
                                        <a:lnTo>
                                          <a:pt x="8271" y="13975"/>
                                        </a:lnTo>
                                        <a:lnTo>
                                          <a:pt x="8360" y="13958"/>
                                        </a:lnTo>
                                        <a:lnTo>
                                          <a:pt x="8450" y="13941"/>
                                        </a:lnTo>
                                        <a:lnTo>
                                          <a:pt x="8538" y="13924"/>
                                        </a:lnTo>
                                        <a:lnTo>
                                          <a:pt x="8623" y="13905"/>
                                        </a:lnTo>
                                        <a:lnTo>
                                          <a:pt x="8706" y="13887"/>
                                        </a:lnTo>
                                        <a:lnTo>
                                          <a:pt x="8787" y="13868"/>
                                        </a:lnTo>
                                        <a:lnTo>
                                          <a:pt x="8863" y="13849"/>
                                        </a:lnTo>
                                        <a:lnTo>
                                          <a:pt x="8936" y="13829"/>
                                        </a:lnTo>
                                        <a:lnTo>
                                          <a:pt x="9004" y="13811"/>
                                        </a:lnTo>
                                        <a:lnTo>
                                          <a:pt x="9069" y="13791"/>
                                        </a:lnTo>
                                        <a:lnTo>
                                          <a:pt x="9128" y="13773"/>
                                        </a:lnTo>
                                        <a:lnTo>
                                          <a:pt x="9182" y="13754"/>
                                        </a:lnTo>
                                        <a:lnTo>
                                          <a:pt x="9231" y="13737"/>
                                        </a:lnTo>
                                        <a:lnTo>
                                          <a:pt x="9272" y="13719"/>
                                        </a:lnTo>
                                        <a:lnTo>
                                          <a:pt x="9307" y="13702"/>
                                        </a:lnTo>
                                        <a:lnTo>
                                          <a:pt x="9335" y="13685"/>
                                        </a:lnTo>
                                        <a:lnTo>
                                          <a:pt x="9378" y="13684"/>
                                        </a:lnTo>
                                        <a:lnTo>
                                          <a:pt x="9424" y="13679"/>
                                        </a:lnTo>
                                        <a:lnTo>
                                          <a:pt x="9475" y="13670"/>
                                        </a:lnTo>
                                        <a:lnTo>
                                          <a:pt x="9530" y="13659"/>
                                        </a:lnTo>
                                        <a:lnTo>
                                          <a:pt x="9589" y="13645"/>
                                        </a:lnTo>
                                        <a:lnTo>
                                          <a:pt x="9651" y="13628"/>
                                        </a:lnTo>
                                        <a:lnTo>
                                          <a:pt x="9715" y="13609"/>
                                        </a:lnTo>
                                        <a:lnTo>
                                          <a:pt x="9782" y="13587"/>
                                        </a:lnTo>
                                        <a:lnTo>
                                          <a:pt x="9850" y="13564"/>
                                        </a:lnTo>
                                        <a:lnTo>
                                          <a:pt x="9920" y="13538"/>
                                        </a:lnTo>
                                        <a:lnTo>
                                          <a:pt x="9992" y="13511"/>
                                        </a:lnTo>
                                        <a:lnTo>
                                          <a:pt x="10064" y="13481"/>
                                        </a:lnTo>
                                        <a:lnTo>
                                          <a:pt x="10137" y="13451"/>
                                        </a:lnTo>
                                        <a:lnTo>
                                          <a:pt x="10210" y="13419"/>
                                        </a:lnTo>
                                        <a:lnTo>
                                          <a:pt x="10282" y="13385"/>
                                        </a:lnTo>
                                        <a:lnTo>
                                          <a:pt x="10353" y="13352"/>
                                        </a:lnTo>
                                        <a:lnTo>
                                          <a:pt x="10424" y="13317"/>
                                        </a:lnTo>
                                        <a:lnTo>
                                          <a:pt x="10492" y="13282"/>
                                        </a:lnTo>
                                        <a:lnTo>
                                          <a:pt x="10559" y="13247"/>
                                        </a:lnTo>
                                        <a:lnTo>
                                          <a:pt x="10622" y="13211"/>
                                        </a:lnTo>
                                        <a:lnTo>
                                          <a:pt x="10685" y="13175"/>
                                        </a:lnTo>
                                        <a:lnTo>
                                          <a:pt x="10743" y="13139"/>
                                        </a:lnTo>
                                        <a:lnTo>
                                          <a:pt x="10798" y="13104"/>
                                        </a:lnTo>
                                        <a:lnTo>
                                          <a:pt x="10849" y="13068"/>
                                        </a:lnTo>
                                        <a:lnTo>
                                          <a:pt x="10895" y="13034"/>
                                        </a:lnTo>
                                        <a:lnTo>
                                          <a:pt x="10938" y="13001"/>
                                        </a:lnTo>
                                        <a:lnTo>
                                          <a:pt x="10975" y="12968"/>
                                        </a:lnTo>
                                        <a:lnTo>
                                          <a:pt x="11006" y="12937"/>
                                        </a:lnTo>
                                        <a:lnTo>
                                          <a:pt x="11032" y="12907"/>
                                        </a:lnTo>
                                        <a:lnTo>
                                          <a:pt x="11051" y="12879"/>
                                        </a:lnTo>
                                        <a:lnTo>
                                          <a:pt x="11063" y="12851"/>
                                        </a:lnTo>
                                        <a:lnTo>
                                          <a:pt x="11070" y="12827"/>
                                        </a:lnTo>
                                        <a:lnTo>
                                          <a:pt x="11183" y="12827"/>
                                        </a:lnTo>
                                        <a:lnTo>
                                          <a:pt x="11189" y="12826"/>
                                        </a:lnTo>
                                        <a:lnTo>
                                          <a:pt x="11200" y="12822"/>
                                        </a:lnTo>
                                        <a:lnTo>
                                          <a:pt x="11212" y="12816"/>
                                        </a:lnTo>
                                        <a:lnTo>
                                          <a:pt x="11228" y="12807"/>
                                        </a:lnTo>
                                        <a:lnTo>
                                          <a:pt x="11267" y="12784"/>
                                        </a:lnTo>
                                        <a:lnTo>
                                          <a:pt x="11315" y="12754"/>
                                        </a:lnTo>
                                        <a:lnTo>
                                          <a:pt x="11370" y="12718"/>
                                        </a:lnTo>
                                        <a:lnTo>
                                          <a:pt x="11429" y="12676"/>
                                        </a:lnTo>
                                        <a:lnTo>
                                          <a:pt x="11493" y="12631"/>
                                        </a:lnTo>
                                        <a:lnTo>
                                          <a:pt x="11556" y="12582"/>
                                        </a:lnTo>
                                        <a:lnTo>
                                          <a:pt x="11620" y="12533"/>
                                        </a:lnTo>
                                        <a:lnTo>
                                          <a:pt x="11681" y="12482"/>
                                        </a:lnTo>
                                        <a:lnTo>
                                          <a:pt x="11711" y="12457"/>
                                        </a:lnTo>
                                        <a:lnTo>
                                          <a:pt x="11738" y="12432"/>
                                        </a:lnTo>
                                        <a:lnTo>
                                          <a:pt x="11764" y="12408"/>
                                        </a:lnTo>
                                        <a:lnTo>
                                          <a:pt x="11790" y="12384"/>
                                        </a:lnTo>
                                        <a:lnTo>
                                          <a:pt x="11812" y="12360"/>
                                        </a:lnTo>
                                        <a:lnTo>
                                          <a:pt x="11833" y="12338"/>
                                        </a:lnTo>
                                        <a:lnTo>
                                          <a:pt x="11851" y="12316"/>
                                        </a:lnTo>
                                        <a:lnTo>
                                          <a:pt x="11867" y="12296"/>
                                        </a:lnTo>
                                        <a:lnTo>
                                          <a:pt x="11880" y="12277"/>
                                        </a:lnTo>
                                        <a:lnTo>
                                          <a:pt x="11890" y="12260"/>
                                        </a:lnTo>
                                        <a:lnTo>
                                          <a:pt x="11897" y="12243"/>
                                        </a:lnTo>
                                        <a:lnTo>
                                          <a:pt x="11900" y="12229"/>
                                        </a:lnTo>
                                        <a:lnTo>
                                          <a:pt x="11916" y="12231"/>
                                        </a:lnTo>
                                        <a:lnTo>
                                          <a:pt x="11937" y="12227"/>
                                        </a:lnTo>
                                        <a:lnTo>
                                          <a:pt x="11961" y="12215"/>
                                        </a:lnTo>
                                        <a:lnTo>
                                          <a:pt x="11989" y="12200"/>
                                        </a:lnTo>
                                        <a:lnTo>
                                          <a:pt x="12019" y="12178"/>
                                        </a:lnTo>
                                        <a:lnTo>
                                          <a:pt x="12052" y="12150"/>
                                        </a:lnTo>
                                        <a:lnTo>
                                          <a:pt x="12089" y="12118"/>
                                        </a:lnTo>
                                        <a:lnTo>
                                          <a:pt x="12127" y="12082"/>
                                        </a:lnTo>
                                        <a:lnTo>
                                          <a:pt x="12167" y="12042"/>
                                        </a:lnTo>
                                        <a:lnTo>
                                          <a:pt x="12210" y="11998"/>
                                        </a:lnTo>
                                        <a:lnTo>
                                          <a:pt x="12253" y="11950"/>
                                        </a:lnTo>
                                        <a:lnTo>
                                          <a:pt x="12299" y="11901"/>
                                        </a:lnTo>
                                        <a:lnTo>
                                          <a:pt x="12344" y="11848"/>
                                        </a:lnTo>
                                        <a:lnTo>
                                          <a:pt x="12392" y="11795"/>
                                        </a:lnTo>
                                        <a:lnTo>
                                          <a:pt x="12438" y="11738"/>
                                        </a:lnTo>
                                        <a:lnTo>
                                          <a:pt x="12486" y="11681"/>
                                        </a:lnTo>
                                        <a:lnTo>
                                          <a:pt x="12533" y="11623"/>
                                        </a:lnTo>
                                        <a:lnTo>
                                          <a:pt x="12580" y="11565"/>
                                        </a:lnTo>
                                        <a:lnTo>
                                          <a:pt x="12626" y="11506"/>
                                        </a:lnTo>
                                        <a:lnTo>
                                          <a:pt x="12672" y="11447"/>
                                        </a:lnTo>
                                        <a:lnTo>
                                          <a:pt x="12760" y="11332"/>
                                        </a:lnTo>
                                        <a:lnTo>
                                          <a:pt x="12840" y="11224"/>
                                        </a:lnTo>
                                        <a:lnTo>
                                          <a:pt x="12913" y="11123"/>
                                        </a:lnTo>
                                        <a:lnTo>
                                          <a:pt x="12974" y="11035"/>
                                        </a:lnTo>
                                        <a:lnTo>
                                          <a:pt x="13000" y="10996"/>
                                        </a:lnTo>
                                        <a:lnTo>
                                          <a:pt x="13023" y="10961"/>
                                        </a:lnTo>
                                        <a:lnTo>
                                          <a:pt x="13042" y="10932"/>
                                        </a:lnTo>
                                        <a:lnTo>
                                          <a:pt x="13057" y="10905"/>
                                        </a:lnTo>
                                        <a:lnTo>
                                          <a:pt x="13069" y="10883"/>
                                        </a:lnTo>
                                        <a:lnTo>
                                          <a:pt x="13084" y="10860"/>
                                        </a:lnTo>
                                        <a:lnTo>
                                          <a:pt x="13099" y="10836"/>
                                        </a:lnTo>
                                        <a:lnTo>
                                          <a:pt x="13115" y="10813"/>
                                        </a:lnTo>
                                        <a:lnTo>
                                          <a:pt x="13149" y="10766"/>
                                        </a:lnTo>
                                        <a:lnTo>
                                          <a:pt x="13185" y="10717"/>
                                        </a:lnTo>
                                        <a:lnTo>
                                          <a:pt x="13221" y="10670"/>
                                        </a:lnTo>
                                        <a:lnTo>
                                          <a:pt x="13256" y="10623"/>
                                        </a:lnTo>
                                        <a:lnTo>
                                          <a:pt x="13289" y="10576"/>
                                        </a:lnTo>
                                        <a:lnTo>
                                          <a:pt x="13319" y="10531"/>
                                        </a:lnTo>
                                        <a:lnTo>
                                          <a:pt x="13337" y="10504"/>
                                        </a:lnTo>
                                        <a:lnTo>
                                          <a:pt x="13352" y="10475"/>
                                        </a:lnTo>
                                        <a:lnTo>
                                          <a:pt x="13367" y="10448"/>
                                        </a:lnTo>
                                        <a:lnTo>
                                          <a:pt x="13379" y="10420"/>
                                        </a:lnTo>
                                        <a:lnTo>
                                          <a:pt x="13404" y="10365"/>
                                        </a:lnTo>
                                        <a:lnTo>
                                          <a:pt x="13426" y="10309"/>
                                        </a:lnTo>
                                        <a:lnTo>
                                          <a:pt x="13447" y="10255"/>
                                        </a:lnTo>
                                        <a:lnTo>
                                          <a:pt x="13469" y="10201"/>
                                        </a:lnTo>
                                        <a:lnTo>
                                          <a:pt x="13481" y="10175"/>
                                        </a:lnTo>
                                        <a:lnTo>
                                          <a:pt x="13495" y="10148"/>
                                        </a:lnTo>
                                        <a:lnTo>
                                          <a:pt x="13508" y="10122"/>
                                        </a:lnTo>
                                        <a:lnTo>
                                          <a:pt x="13523" y="10097"/>
                                        </a:lnTo>
                                        <a:lnTo>
                                          <a:pt x="13533" y="10081"/>
                                        </a:lnTo>
                                        <a:lnTo>
                                          <a:pt x="13542" y="10062"/>
                                        </a:lnTo>
                                        <a:lnTo>
                                          <a:pt x="13553" y="10041"/>
                                        </a:lnTo>
                                        <a:lnTo>
                                          <a:pt x="13563" y="10017"/>
                                        </a:lnTo>
                                        <a:lnTo>
                                          <a:pt x="13587" y="9962"/>
                                        </a:lnTo>
                                        <a:lnTo>
                                          <a:pt x="13612" y="9899"/>
                                        </a:lnTo>
                                        <a:lnTo>
                                          <a:pt x="13637" y="9831"/>
                                        </a:lnTo>
                                        <a:lnTo>
                                          <a:pt x="13665" y="9758"/>
                                        </a:lnTo>
                                        <a:lnTo>
                                          <a:pt x="13692" y="9684"/>
                                        </a:lnTo>
                                        <a:lnTo>
                                          <a:pt x="13721" y="9609"/>
                                        </a:lnTo>
                                        <a:lnTo>
                                          <a:pt x="13749" y="9534"/>
                                        </a:lnTo>
                                        <a:lnTo>
                                          <a:pt x="13779" y="9464"/>
                                        </a:lnTo>
                                        <a:lnTo>
                                          <a:pt x="13793" y="9430"/>
                                        </a:lnTo>
                                        <a:lnTo>
                                          <a:pt x="13808" y="9398"/>
                                        </a:lnTo>
                                        <a:lnTo>
                                          <a:pt x="13821" y="9366"/>
                                        </a:lnTo>
                                        <a:lnTo>
                                          <a:pt x="13836" y="9338"/>
                                        </a:lnTo>
                                        <a:lnTo>
                                          <a:pt x="13850" y="9311"/>
                                        </a:lnTo>
                                        <a:lnTo>
                                          <a:pt x="13864" y="9286"/>
                                        </a:lnTo>
                                        <a:lnTo>
                                          <a:pt x="13876" y="9263"/>
                                        </a:lnTo>
                                        <a:lnTo>
                                          <a:pt x="13890" y="9244"/>
                                        </a:lnTo>
                                        <a:lnTo>
                                          <a:pt x="13903" y="9227"/>
                                        </a:lnTo>
                                        <a:lnTo>
                                          <a:pt x="13915" y="9214"/>
                                        </a:lnTo>
                                        <a:lnTo>
                                          <a:pt x="13927" y="9204"/>
                                        </a:lnTo>
                                        <a:lnTo>
                                          <a:pt x="13939" y="9198"/>
                                        </a:lnTo>
                                        <a:lnTo>
                                          <a:pt x="14314" y="8034"/>
                                        </a:lnTo>
                                        <a:lnTo>
                                          <a:pt x="14315" y="7892"/>
                                        </a:lnTo>
                                        <a:lnTo>
                                          <a:pt x="14319" y="7763"/>
                                        </a:lnTo>
                                        <a:lnTo>
                                          <a:pt x="14326" y="7645"/>
                                        </a:lnTo>
                                        <a:lnTo>
                                          <a:pt x="14334" y="7539"/>
                                        </a:lnTo>
                                        <a:lnTo>
                                          <a:pt x="14343" y="7442"/>
                                        </a:lnTo>
                                        <a:lnTo>
                                          <a:pt x="14354" y="7355"/>
                                        </a:lnTo>
                                        <a:lnTo>
                                          <a:pt x="14366" y="7276"/>
                                        </a:lnTo>
                                        <a:lnTo>
                                          <a:pt x="14379" y="7206"/>
                                        </a:lnTo>
                                        <a:lnTo>
                                          <a:pt x="14391" y="7142"/>
                                        </a:lnTo>
                                        <a:lnTo>
                                          <a:pt x="14404" y="7083"/>
                                        </a:lnTo>
                                        <a:lnTo>
                                          <a:pt x="14417" y="7030"/>
                                        </a:lnTo>
                                        <a:lnTo>
                                          <a:pt x="14429" y="6981"/>
                                        </a:lnTo>
                                        <a:lnTo>
                                          <a:pt x="14441" y="6936"/>
                                        </a:lnTo>
                                        <a:lnTo>
                                          <a:pt x="14451" y="6893"/>
                                        </a:lnTo>
                                        <a:lnTo>
                                          <a:pt x="14460" y="6852"/>
                                        </a:lnTo>
                                        <a:lnTo>
                                          <a:pt x="14467" y="6811"/>
                                        </a:lnTo>
                                        <a:lnTo>
                                          <a:pt x="14474" y="6771"/>
                                        </a:lnTo>
                                        <a:lnTo>
                                          <a:pt x="14477" y="6730"/>
                                        </a:lnTo>
                                        <a:lnTo>
                                          <a:pt x="14478" y="6686"/>
                                        </a:lnTo>
                                        <a:lnTo>
                                          <a:pt x="14476" y="6641"/>
                                        </a:lnTo>
                                        <a:lnTo>
                                          <a:pt x="14471" y="6593"/>
                                        </a:lnTo>
                                        <a:lnTo>
                                          <a:pt x="14463" y="6540"/>
                                        </a:lnTo>
                                        <a:lnTo>
                                          <a:pt x="14451" y="6484"/>
                                        </a:lnTo>
                                        <a:lnTo>
                                          <a:pt x="14436" y="6419"/>
                                        </a:lnTo>
                                        <a:lnTo>
                                          <a:pt x="14416" y="6350"/>
                                        </a:lnTo>
                                        <a:lnTo>
                                          <a:pt x="14390" y="6272"/>
                                        </a:lnTo>
                                        <a:lnTo>
                                          <a:pt x="14362" y="6186"/>
                                        </a:lnTo>
                                        <a:lnTo>
                                          <a:pt x="14327" y="6091"/>
                                        </a:lnTo>
                                        <a:lnTo>
                                          <a:pt x="14287" y="5986"/>
                                        </a:lnTo>
                                        <a:lnTo>
                                          <a:pt x="14241" y="5871"/>
                                        </a:lnTo>
                                        <a:lnTo>
                                          <a:pt x="14190" y="5742"/>
                                        </a:lnTo>
                                        <a:lnTo>
                                          <a:pt x="14132" y="56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AE3E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9" y="998"/>
                                    <a:ext cx="888" cy="515"/>
                                  </a:xfrm>
                                  <a:custGeom>
                                    <a:avLst/>
                                    <a:gdLst>
                                      <a:gd name="T0" fmla="*/ 6049 w 7989"/>
                                      <a:gd name="T1" fmla="*/ 2745 h 4637"/>
                                      <a:gd name="T2" fmla="*/ 6500 w 7989"/>
                                      <a:gd name="T3" fmla="*/ 2553 h 4637"/>
                                      <a:gd name="T4" fmla="*/ 7038 w 7989"/>
                                      <a:gd name="T5" fmla="*/ 2214 h 4637"/>
                                      <a:gd name="T6" fmla="*/ 7519 w 7989"/>
                                      <a:gd name="T7" fmla="*/ 1804 h 4637"/>
                                      <a:gd name="T8" fmla="*/ 7798 w 7989"/>
                                      <a:gd name="T9" fmla="*/ 1501 h 4637"/>
                                      <a:gd name="T10" fmla="*/ 7972 w 7989"/>
                                      <a:gd name="T11" fmla="*/ 1215 h 4637"/>
                                      <a:gd name="T12" fmla="*/ 7982 w 7989"/>
                                      <a:gd name="T13" fmla="*/ 696 h 4637"/>
                                      <a:gd name="T14" fmla="*/ 7938 w 7989"/>
                                      <a:gd name="T15" fmla="*/ 345 h 4637"/>
                                      <a:gd name="T16" fmla="*/ 7859 w 7989"/>
                                      <a:gd name="T17" fmla="*/ 114 h 4637"/>
                                      <a:gd name="T18" fmla="*/ 7745 w 7989"/>
                                      <a:gd name="T19" fmla="*/ 16 h 4637"/>
                                      <a:gd name="T20" fmla="*/ 7466 w 7989"/>
                                      <a:gd name="T21" fmla="*/ 371 h 4637"/>
                                      <a:gd name="T22" fmla="*/ 7245 w 7989"/>
                                      <a:gd name="T23" fmla="*/ 602 h 4637"/>
                                      <a:gd name="T24" fmla="*/ 6819 w 7989"/>
                                      <a:gd name="T25" fmla="*/ 926 h 4637"/>
                                      <a:gd name="T26" fmla="*/ 6474 w 7989"/>
                                      <a:gd name="T27" fmla="*/ 1123 h 4637"/>
                                      <a:gd name="T28" fmla="*/ 5868 w 7989"/>
                                      <a:gd name="T29" fmla="*/ 1383 h 4637"/>
                                      <a:gd name="T30" fmla="*/ 5262 w 7989"/>
                                      <a:gd name="T31" fmla="*/ 1588 h 4637"/>
                                      <a:gd name="T32" fmla="*/ 4503 w 7989"/>
                                      <a:gd name="T33" fmla="*/ 1744 h 4637"/>
                                      <a:gd name="T34" fmla="*/ 3666 w 7989"/>
                                      <a:gd name="T35" fmla="*/ 1852 h 4637"/>
                                      <a:gd name="T36" fmla="*/ 2859 w 7989"/>
                                      <a:gd name="T37" fmla="*/ 1901 h 4637"/>
                                      <a:gd name="T38" fmla="*/ 2066 w 7989"/>
                                      <a:gd name="T39" fmla="*/ 1872 h 4637"/>
                                      <a:gd name="T40" fmla="*/ 1313 w 7989"/>
                                      <a:gd name="T41" fmla="*/ 1745 h 4637"/>
                                      <a:gd name="T42" fmla="*/ 858 w 7989"/>
                                      <a:gd name="T43" fmla="*/ 1588 h 4637"/>
                                      <a:gd name="T44" fmla="*/ 440 w 7989"/>
                                      <a:gd name="T45" fmla="*/ 1341 h 4637"/>
                                      <a:gd name="T46" fmla="*/ 64 w 7989"/>
                                      <a:gd name="T47" fmla="*/ 1085 h 4637"/>
                                      <a:gd name="T48" fmla="*/ 5 w 7989"/>
                                      <a:gd name="T49" fmla="*/ 1116 h 4637"/>
                                      <a:gd name="T50" fmla="*/ 1 w 7989"/>
                                      <a:gd name="T51" fmla="*/ 1187 h 4637"/>
                                      <a:gd name="T52" fmla="*/ 24 w 7989"/>
                                      <a:gd name="T53" fmla="*/ 1463 h 4637"/>
                                      <a:gd name="T54" fmla="*/ 164 w 7989"/>
                                      <a:gd name="T55" fmla="*/ 2019 h 4637"/>
                                      <a:gd name="T56" fmla="*/ 374 w 7989"/>
                                      <a:gd name="T57" fmla="*/ 2580 h 4637"/>
                                      <a:gd name="T58" fmla="*/ 464 w 7989"/>
                                      <a:gd name="T59" fmla="*/ 2727 h 4637"/>
                                      <a:gd name="T60" fmla="*/ 622 w 7989"/>
                                      <a:gd name="T61" fmla="*/ 2842 h 4637"/>
                                      <a:gd name="T62" fmla="*/ 1068 w 7989"/>
                                      <a:gd name="T63" fmla="*/ 3055 h 4637"/>
                                      <a:gd name="T64" fmla="*/ 1561 w 7989"/>
                                      <a:gd name="T65" fmla="*/ 3207 h 4637"/>
                                      <a:gd name="T66" fmla="*/ 2096 w 7989"/>
                                      <a:gd name="T67" fmla="*/ 3290 h 4637"/>
                                      <a:gd name="T68" fmla="*/ 2706 w 7989"/>
                                      <a:gd name="T69" fmla="*/ 3322 h 4637"/>
                                      <a:gd name="T70" fmla="*/ 2704 w 7989"/>
                                      <a:gd name="T71" fmla="*/ 3380 h 4637"/>
                                      <a:gd name="T72" fmla="*/ 2136 w 7989"/>
                                      <a:gd name="T73" fmla="*/ 3412 h 4637"/>
                                      <a:gd name="T74" fmla="*/ 773 w 7989"/>
                                      <a:gd name="T75" fmla="*/ 3354 h 4637"/>
                                      <a:gd name="T76" fmla="*/ 1069 w 7989"/>
                                      <a:gd name="T77" fmla="*/ 3818 h 4637"/>
                                      <a:gd name="T78" fmla="*/ 1464 w 7989"/>
                                      <a:gd name="T79" fmla="*/ 4252 h 4637"/>
                                      <a:gd name="T80" fmla="*/ 1964 w 7989"/>
                                      <a:gd name="T81" fmla="*/ 4556 h 4637"/>
                                      <a:gd name="T82" fmla="*/ 2522 w 7989"/>
                                      <a:gd name="T83" fmla="*/ 4632 h 4637"/>
                                      <a:gd name="T84" fmla="*/ 2960 w 7989"/>
                                      <a:gd name="T85" fmla="*/ 4551 h 4637"/>
                                      <a:gd name="T86" fmla="*/ 3473 w 7989"/>
                                      <a:gd name="T87" fmla="*/ 4364 h 4637"/>
                                      <a:gd name="T88" fmla="*/ 3968 w 7989"/>
                                      <a:gd name="T89" fmla="*/ 4179 h 4637"/>
                                      <a:gd name="T90" fmla="*/ 4732 w 7989"/>
                                      <a:gd name="T91" fmla="*/ 4000 h 4637"/>
                                      <a:gd name="T92" fmla="*/ 5124 w 7989"/>
                                      <a:gd name="T93" fmla="*/ 3950 h 4637"/>
                                      <a:gd name="T94" fmla="*/ 5949 w 7989"/>
                                      <a:gd name="T95" fmla="*/ 3930 h 4637"/>
                                      <a:gd name="T96" fmla="*/ 6857 w 7989"/>
                                      <a:gd name="T97" fmla="*/ 3782 h 4637"/>
                                      <a:gd name="T98" fmla="*/ 7477 w 7989"/>
                                      <a:gd name="T99" fmla="*/ 3349 h 4637"/>
                                      <a:gd name="T100" fmla="*/ 7835 w 7989"/>
                                      <a:gd name="T101" fmla="*/ 2654 h 4637"/>
                                      <a:gd name="T102" fmla="*/ 7950 w 7989"/>
                                      <a:gd name="T103" fmla="*/ 1723 h 4637"/>
                                      <a:gd name="T104" fmla="*/ 7510 w 7989"/>
                                      <a:gd name="T105" fmla="*/ 2065 h 4637"/>
                                      <a:gd name="T106" fmla="*/ 7154 w 7989"/>
                                      <a:gd name="T107" fmla="*/ 2316 h 4637"/>
                                      <a:gd name="T108" fmla="*/ 6776 w 7989"/>
                                      <a:gd name="T109" fmla="*/ 2510 h 4637"/>
                                      <a:gd name="T110" fmla="*/ 6132 w 7989"/>
                                      <a:gd name="T111" fmla="*/ 2780 h 4637"/>
                                      <a:gd name="T112" fmla="*/ 5876 w 7989"/>
                                      <a:gd name="T113" fmla="*/ 2844 h 46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7989" h="4637">
                                        <a:moveTo>
                                          <a:pt x="5876" y="2844"/>
                                        </a:moveTo>
                                        <a:lnTo>
                                          <a:pt x="5889" y="2834"/>
                                        </a:lnTo>
                                        <a:lnTo>
                                          <a:pt x="5903" y="2823"/>
                                        </a:lnTo>
                                        <a:lnTo>
                                          <a:pt x="5919" y="2813"/>
                                        </a:lnTo>
                                        <a:lnTo>
                                          <a:pt x="5934" y="2803"/>
                                        </a:lnTo>
                                        <a:lnTo>
                                          <a:pt x="5969" y="2783"/>
                                        </a:lnTo>
                                        <a:lnTo>
                                          <a:pt x="6007" y="2764"/>
                                        </a:lnTo>
                                        <a:lnTo>
                                          <a:pt x="6049" y="2745"/>
                                        </a:lnTo>
                                        <a:lnTo>
                                          <a:pt x="6091" y="2726"/>
                                        </a:lnTo>
                                        <a:lnTo>
                                          <a:pt x="6136" y="2708"/>
                                        </a:lnTo>
                                        <a:lnTo>
                                          <a:pt x="6182" y="2690"/>
                                        </a:lnTo>
                                        <a:lnTo>
                                          <a:pt x="6277" y="2653"/>
                                        </a:lnTo>
                                        <a:lnTo>
                                          <a:pt x="6370" y="2614"/>
                                        </a:lnTo>
                                        <a:lnTo>
                                          <a:pt x="6416" y="2595"/>
                                        </a:lnTo>
                                        <a:lnTo>
                                          <a:pt x="6459" y="2574"/>
                                        </a:lnTo>
                                        <a:lnTo>
                                          <a:pt x="6500" y="2553"/>
                                        </a:lnTo>
                                        <a:lnTo>
                                          <a:pt x="6539" y="2531"/>
                                        </a:lnTo>
                                        <a:lnTo>
                                          <a:pt x="6619" y="2484"/>
                                        </a:lnTo>
                                        <a:lnTo>
                                          <a:pt x="6693" y="2438"/>
                                        </a:lnTo>
                                        <a:lnTo>
                                          <a:pt x="6764" y="2395"/>
                                        </a:lnTo>
                                        <a:lnTo>
                                          <a:pt x="6832" y="2352"/>
                                        </a:lnTo>
                                        <a:lnTo>
                                          <a:pt x="6900" y="2309"/>
                                        </a:lnTo>
                                        <a:lnTo>
                                          <a:pt x="6969" y="2263"/>
                                        </a:lnTo>
                                        <a:lnTo>
                                          <a:pt x="7038" y="2214"/>
                                        </a:lnTo>
                                        <a:lnTo>
                                          <a:pt x="7110" y="2162"/>
                                        </a:lnTo>
                                        <a:lnTo>
                                          <a:pt x="7155" y="2126"/>
                                        </a:lnTo>
                                        <a:lnTo>
                                          <a:pt x="7210" y="2083"/>
                                        </a:lnTo>
                                        <a:lnTo>
                                          <a:pt x="7270" y="2031"/>
                                        </a:lnTo>
                                        <a:lnTo>
                                          <a:pt x="7338" y="1973"/>
                                        </a:lnTo>
                                        <a:lnTo>
                                          <a:pt x="7409" y="1908"/>
                                        </a:lnTo>
                                        <a:lnTo>
                                          <a:pt x="7482" y="1840"/>
                                        </a:lnTo>
                                        <a:lnTo>
                                          <a:pt x="7519" y="1804"/>
                                        </a:lnTo>
                                        <a:lnTo>
                                          <a:pt x="7556" y="1768"/>
                                        </a:lnTo>
                                        <a:lnTo>
                                          <a:pt x="7593" y="1731"/>
                                        </a:lnTo>
                                        <a:lnTo>
                                          <a:pt x="7630" y="1693"/>
                                        </a:lnTo>
                                        <a:lnTo>
                                          <a:pt x="7666" y="1655"/>
                                        </a:lnTo>
                                        <a:lnTo>
                                          <a:pt x="7700" y="1616"/>
                                        </a:lnTo>
                                        <a:lnTo>
                                          <a:pt x="7734" y="1578"/>
                                        </a:lnTo>
                                        <a:lnTo>
                                          <a:pt x="7767" y="1539"/>
                                        </a:lnTo>
                                        <a:lnTo>
                                          <a:pt x="7798" y="1501"/>
                                        </a:lnTo>
                                        <a:lnTo>
                                          <a:pt x="7828" y="1463"/>
                                        </a:lnTo>
                                        <a:lnTo>
                                          <a:pt x="7856" y="1425"/>
                                        </a:lnTo>
                                        <a:lnTo>
                                          <a:pt x="7881" y="1388"/>
                                        </a:lnTo>
                                        <a:lnTo>
                                          <a:pt x="7905" y="1351"/>
                                        </a:lnTo>
                                        <a:lnTo>
                                          <a:pt x="7926" y="1315"/>
                                        </a:lnTo>
                                        <a:lnTo>
                                          <a:pt x="7945" y="1281"/>
                                        </a:lnTo>
                                        <a:lnTo>
                                          <a:pt x="7960" y="1247"/>
                                        </a:lnTo>
                                        <a:lnTo>
                                          <a:pt x="7972" y="1215"/>
                                        </a:lnTo>
                                        <a:lnTo>
                                          <a:pt x="7982" y="1183"/>
                                        </a:lnTo>
                                        <a:lnTo>
                                          <a:pt x="7987" y="1153"/>
                                        </a:lnTo>
                                        <a:lnTo>
                                          <a:pt x="7989" y="1124"/>
                                        </a:lnTo>
                                        <a:lnTo>
                                          <a:pt x="7989" y="974"/>
                                        </a:lnTo>
                                        <a:lnTo>
                                          <a:pt x="7989" y="908"/>
                                        </a:lnTo>
                                        <a:lnTo>
                                          <a:pt x="7988" y="839"/>
                                        </a:lnTo>
                                        <a:lnTo>
                                          <a:pt x="7985" y="768"/>
                                        </a:lnTo>
                                        <a:lnTo>
                                          <a:pt x="7982" y="696"/>
                                        </a:lnTo>
                                        <a:lnTo>
                                          <a:pt x="7978" y="624"/>
                                        </a:lnTo>
                                        <a:lnTo>
                                          <a:pt x="7970" y="552"/>
                                        </a:lnTo>
                                        <a:lnTo>
                                          <a:pt x="7967" y="516"/>
                                        </a:lnTo>
                                        <a:lnTo>
                                          <a:pt x="7962" y="481"/>
                                        </a:lnTo>
                                        <a:lnTo>
                                          <a:pt x="7956" y="446"/>
                                        </a:lnTo>
                                        <a:lnTo>
                                          <a:pt x="7951" y="411"/>
                                        </a:lnTo>
                                        <a:lnTo>
                                          <a:pt x="7945" y="378"/>
                                        </a:lnTo>
                                        <a:lnTo>
                                          <a:pt x="7938" y="345"/>
                                        </a:lnTo>
                                        <a:lnTo>
                                          <a:pt x="7931" y="313"/>
                                        </a:lnTo>
                                        <a:lnTo>
                                          <a:pt x="7923" y="281"/>
                                        </a:lnTo>
                                        <a:lnTo>
                                          <a:pt x="7914" y="250"/>
                                        </a:lnTo>
                                        <a:lnTo>
                                          <a:pt x="7905" y="221"/>
                                        </a:lnTo>
                                        <a:lnTo>
                                          <a:pt x="7894" y="193"/>
                                        </a:lnTo>
                                        <a:lnTo>
                                          <a:pt x="7883" y="165"/>
                                        </a:lnTo>
                                        <a:lnTo>
                                          <a:pt x="7872" y="139"/>
                                        </a:lnTo>
                                        <a:lnTo>
                                          <a:pt x="7859" y="114"/>
                                        </a:lnTo>
                                        <a:lnTo>
                                          <a:pt x="7845" y="91"/>
                                        </a:lnTo>
                                        <a:lnTo>
                                          <a:pt x="7832" y="70"/>
                                        </a:lnTo>
                                        <a:lnTo>
                                          <a:pt x="7816" y="50"/>
                                        </a:lnTo>
                                        <a:lnTo>
                                          <a:pt x="7800" y="31"/>
                                        </a:lnTo>
                                        <a:lnTo>
                                          <a:pt x="7783" y="15"/>
                                        </a:lnTo>
                                        <a:lnTo>
                                          <a:pt x="7765" y="0"/>
                                        </a:lnTo>
                                        <a:lnTo>
                                          <a:pt x="7754" y="8"/>
                                        </a:lnTo>
                                        <a:lnTo>
                                          <a:pt x="7745" y="16"/>
                                        </a:lnTo>
                                        <a:lnTo>
                                          <a:pt x="7734" y="26"/>
                                        </a:lnTo>
                                        <a:lnTo>
                                          <a:pt x="7724" y="37"/>
                                        </a:lnTo>
                                        <a:lnTo>
                                          <a:pt x="7702" y="61"/>
                                        </a:lnTo>
                                        <a:lnTo>
                                          <a:pt x="7678" y="90"/>
                                        </a:lnTo>
                                        <a:lnTo>
                                          <a:pt x="7628" y="154"/>
                                        </a:lnTo>
                                        <a:lnTo>
                                          <a:pt x="7576" y="224"/>
                                        </a:lnTo>
                                        <a:lnTo>
                                          <a:pt x="7521" y="299"/>
                                        </a:lnTo>
                                        <a:lnTo>
                                          <a:pt x="7466" y="371"/>
                                        </a:lnTo>
                                        <a:lnTo>
                                          <a:pt x="7438" y="406"/>
                                        </a:lnTo>
                                        <a:lnTo>
                                          <a:pt x="7411" y="439"/>
                                        </a:lnTo>
                                        <a:lnTo>
                                          <a:pt x="7384" y="469"/>
                                        </a:lnTo>
                                        <a:lnTo>
                                          <a:pt x="7359" y="495"/>
                                        </a:lnTo>
                                        <a:lnTo>
                                          <a:pt x="7329" y="524"/>
                                        </a:lnTo>
                                        <a:lnTo>
                                          <a:pt x="7301" y="550"/>
                                        </a:lnTo>
                                        <a:lnTo>
                                          <a:pt x="7272" y="576"/>
                                        </a:lnTo>
                                        <a:lnTo>
                                          <a:pt x="7245" y="602"/>
                                        </a:lnTo>
                                        <a:lnTo>
                                          <a:pt x="7188" y="651"/>
                                        </a:lnTo>
                                        <a:lnTo>
                                          <a:pt x="7129" y="697"/>
                                        </a:lnTo>
                                        <a:lnTo>
                                          <a:pt x="7071" y="744"/>
                                        </a:lnTo>
                                        <a:lnTo>
                                          <a:pt x="7010" y="789"/>
                                        </a:lnTo>
                                        <a:lnTo>
                                          <a:pt x="6948" y="835"/>
                                        </a:lnTo>
                                        <a:lnTo>
                                          <a:pt x="6882" y="882"/>
                                        </a:lnTo>
                                        <a:lnTo>
                                          <a:pt x="6850" y="905"/>
                                        </a:lnTo>
                                        <a:lnTo>
                                          <a:pt x="6819" y="926"/>
                                        </a:lnTo>
                                        <a:lnTo>
                                          <a:pt x="6786" y="949"/>
                                        </a:lnTo>
                                        <a:lnTo>
                                          <a:pt x="6753" y="970"/>
                                        </a:lnTo>
                                        <a:lnTo>
                                          <a:pt x="6719" y="990"/>
                                        </a:lnTo>
                                        <a:lnTo>
                                          <a:pt x="6685" y="1010"/>
                                        </a:lnTo>
                                        <a:lnTo>
                                          <a:pt x="6651" y="1030"/>
                                        </a:lnTo>
                                        <a:lnTo>
                                          <a:pt x="6617" y="1048"/>
                                        </a:lnTo>
                                        <a:lnTo>
                                          <a:pt x="6546" y="1086"/>
                                        </a:lnTo>
                                        <a:lnTo>
                                          <a:pt x="6474" y="1123"/>
                                        </a:lnTo>
                                        <a:lnTo>
                                          <a:pt x="6401" y="1158"/>
                                        </a:lnTo>
                                        <a:lnTo>
                                          <a:pt x="6327" y="1192"/>
                                        </a:lnTo>
                                        <a:lnTo>
                                          <a:pt x="6252" y="1225"/>
                                        </a:lnTo>
                                        <a:lnTo>
                                          <a:pt x="6176" y="1258"/>
                                        </a:lnTo>
                                        <a:lnTo>
                                          <a:pt x="6099" y="1289"/>
                                        </a:lnTo>
                                        <a:lnTo>
                                          <a:pt x="6022" y="1321"/>
                                        </a:lnTo>
                                        <a:lnTo>
                                          <a:pt x="5945" y="1351"/>
                                        </a:lnTo>
                                        <a:lnTo>
                                          <a:pt x="5868" y="1383"/>
                                        </a:lnTo>
                                        <a:lnTo>
                                          <a:pt x="5791" y="1413"/>
                                        </a:lnTo>
                                        <a:lnTo>
                                          <a:pt x="5713" y="1444"/>
                                        </a:lnTo>
                                        <a:lnTo>
                                          <a:pt x="5648" y="1469"/>
                                        </a:lnTo>
                                        <a:lnTo>
                                          <a:pt x="5577" y="1494"/>
                                        </a:lnTo>
                                        <a:lnTo>
                                          <a:pt x="5503" y="1518"/>
                                        </a:lnTo>
                                        <a:lnTo>
                                          <a:pt x="5426" y="1542"/>
                                        </a:lnTo>
                                        <a:lnTo>
                                          <a:pt x="5345" y="1565"/>
                                        </a:lnTo>
                                        <a:lnTo>
                                          <a:pt x="5262" y="1588"/>
                                        </a:lnTo>
                                        <a:lnTo>
                                          <a:pt x="5175" y="1610"/>
                                        </a:lnTo>
                                        <a:lnTo>
                                          <a:pt x="5085" y="1631"/>
                                        </a:lnTo>
                                        <a:lnTo>
                                          <a:pt x="4993" y="1652"/>
                                        </a:lnTo>
                                        <a:lnTo>
                                          <a:pt x="4899" y="1672"/>
                                        </a:lnTo>
                                        <a:lnTo>
                                          <a:pt x="4803" y="1691"/>
                                        </a:lnTo>
                                        <a:lnTo>
                                          <a:pt x="4705" y="1710"/>
                                        </a:lnTo>
                                        <a:lnTo>
                                          <a:pt x="4604" y="1728"/>
                                        </a:lnTo>
                                        <a:lnTo>
                                          <a:pt x="4503" y="1744"/>
                                        </a:lnTo>
                                        <a:lnTo>
                                          <a:pt x="4400" y="1761"/>
                                        </a:lnTo>
                                        <a:lnTo>
                                          <a:pt x="4297" y="1776"/>
                                        </a:lnTo>
                                        <a:lnTo>
                                          <a:pt x="4193" y="1791"/>
                                        </a:lnTo>
                                        <a:lnTo>
                                          <a:pt x="4088" y="1805"/>
                                        </a:lnTo>
                                        <a:lnTo>
                                          <a:pt x="3982" y="1818"/>
                                        </a:lnTo>
                                        <a:lnTo>
                                          <a:pt x="3877" y="1831"/>
                                        </a:lnTo>
                                        <a:lnTo>
                                          <a:pt x="3771" y="1842"/>
                                        </a:lnTo>
                                        <a:lnTo>
                                          <a:pt x="3666" y="1852"/>
                                        </a:lnTo>
                                        <a:lnTo>
                                          <a:pt x="3561" y="1861"/>
                                        </a:lnTo>
                                        <a:lnTo>
                                          <a:pt x="3457" y="1870"/>
                                        </a:lnTo>
                                        <a:lnTo>
                                          <a:pt x="3354" y="1878"/>
                                        </a:lnTo>
                                        <a:lnTo>
                                          <a:pt x="3252" y="1884"/>
                                        </a:lnTo>
                                        <a:lnTo>
                                          <a:pt x="3151" y="1890"/>
                                        </a:lnTo>
                                        <a:lnTo>
                                          <a:pt x="3052" y="1895"/>
                                        </a:lnTo>
                                        <a:lnTo>
                                          <a:pt x="2954" y="1898"/>
                                        </a:lnTo>
                                        <a:lnTo>
                                          <a:pt x="2859" y="1901"/>
                                        </a:lnTo>
                                        <a:lnTo>
                                          <a:pt x="2766" y="1902"/>
                                        </a:lnTo>
                                        <a:lnTo>
                                          <a:pt x="2675" y="1902"/>
                                        </a:lnTo>
                                        <a:lnTo>
                                          <a:pt x="2573" y="1901"/>
                                        </a:lnTo>
                                        <a:lnTo>
                                          <a:pt x="2470" y="1899"/>
                                        </a:lnTo>
                                        <a:lnTo>
                                          <a:pt x="2369" y="1895"/>
                                        </a:lnTo>
                                        <a:lnTo>
                                          <a:pt x="2267" y="1888"/>
                                        </a:lnTo>
                                        <a:lnTo>
                                          <a:pt x="2166" y="1881"/>
                                        </a:lnTo>
                                        <a:lnTo>
                                          <a:pt x="2066" y="1872"/>
                                        </a:lnTo>
                                        <a:lnTo>
                                          <a:pt x="1967" y="1861"/>
                                        </a:lnTo>
                                        <a:lnTo>
                                          <a:pt x="1869" y="1850"/>
                                        </a:lnTo>
                                        <a:lnTo>
                                          <a:pt x="1772" y="1836"/>
                                        </a:lnTo>
                                        <a:lnTo>
                                          <a:pt x="1677" y="1820"/>
                                        </a:lnTo>
                                        <a:lnTo>
                                          <a:pt x="1583" y="1803"/>
                                        </a:lnTo>
                                        <a:lnTo>
                                          <a:pt x="1492" y="1785"/>
                                        </a:lnTo>
                                        <a:lnTo>
                                          <a:pt x="1401" y="1767"/>
                                        </a:lnTo>
                                        <a:lnTo>
                                          <a:pt x="1313" y="1745"/>
                                        </a:lnTo>
                                        <a:lnTo>
                                          <a:pt x="1228" y="1723"/>
                                        </a:lnTo>
                                        <a:lnTo>
                                          <a:pt x="1144" y="1699"/>
                                        </a:lnTo>
                                        <a:lnTo>
                                          <a:pt x="1095" y="1685"/>
                                        </a:lnTo>
                                        <a:lnTo>
                                          <a:pt x="1047" y="1668"/>
                                        </a:lnTo>
                                        <a:lnTo>
                                          <a:pt x="999" y="1650"/>
                                        </a:lnTo>
                                        <a:lnTo>
                                          <a:pt x="952" y="1630"/>
                                        </a:lnTo>
                                        <a:lnTo>
                                          <a:pt x="905" y="1609"/>
                                        </a:lnTo>
                                        <a:lnTo>
                                          <a:pt x="858" y="1588"/>
                                        </a:lnTo>
                                        <a:lnTo>
                                          <a:pt x="813" y="1565"/>
                                        </a:lnTo>
                                        <a:lnTo>
                                          <a:pt x="769" y="1542"/>
                                        </a:lnTo>
                                        <a:lnTo>
                                          <a:pt x="724" y="1517"/>
                                        </a:lnTo>
                                        <a:lnTo>
                                          <a:pt x="681" y="1493"/>
                                        </a:lnTo>
                                        <a:lnTo>
                                          <a:pt x="637" y="1468"/>
                                        </a:lnTo>
                                        <a:lnTo>
                                          <a:pt x="596" y="1443"/>
                                        </a:lnTo>
                                        <a:lnTo>
                                          <a:pt x="516" y="1391"/>
                                        </a:lnTo>
                                        <a:lnTo>
                                          <a:pt x="440" y="1341"/>
                                        </a:lnTo>
                                        <a:lnTo>
                                          <a:pt x="368" y="1292"/>
                                        </a:lnTo>
                                        <a:lnTo>
                                          <a:pt x="301" y="1245"/>
                                        </a:lnTo>
                                        <a:lnTo>
                                          <a:pt x="241" y="1202"/>
                                        </a:lnTo>
                                        <a:lnTo>
                                          <a:pt x="186" y="1163"/>
                                        </a:lnTo>
                                        <a:lnTo>
                                          <a:pt x="138" y="1130"/>
                                        </a:lnTo>
                                        <a:lnTo>
                                          <a:pt x="97" y="1104"/>
                                        </a:lnTo>
                                        <a:lnTo>
                                          <a:pt x="80" y="1094"/>
                                        </a:lnTo>
                                        <a:lnTo>
                                          <a:pt x="64" y="1085"/>
                                        </a:lnTo>
                                        <a:lnTo>
                                          <a:pt x="51" y="1079"/>
                                        </a:lnTo>
                                        <a:lnTo>
                                          <a:pt x="39" y="1075"/>
                                        </a:lnTo>
                                        <a:lnTo>
                                          <a:pt x="30" y="1091"/>
                                        </a:lnTo>
                                        <a:lnTo>
                                          <a:pt x="23" y="1102"/>
                                        </a:lnTo>
                                        <a:lnTo>
                                          <a:pt x="17" y="1109"/>
                                        </a:lnTo>
                                        <a:lnTo>
                                          <a:pt x="12" y="1114"/>
                                        </a:lnTo>
                                        <a:lnTo>
                                          <a:pt x="8" y="1116"/>
                                        </a:lnTo>
                                        <a:lnTo>
                                          <a:pt x="5" y="1116"/>
                                        </a:lnTo>
                                        <a:lnTo>
                                          <a:pt x="3" y="1115"/>
                                        </a:lnTo>
                                        <a:lnTo>
                                          <a:pt x="1" y="1114"/>
                                        </a:lnTo>
                                        <a:lnTo>
                                          <a:pt x="0" y="1114"/>
                                        </a:lnTo>
                                        <a:lnTo>
                                          <a:pt x="0" y="1115"/>
                                        </a:lnTo>
                                        <a:lnTo>
                                          <a:pt x="0" y="1117"/>
                                        </a:lnTo>
                                        <a:lnTo>
                                          <a:pt x="0" y="1123"/>
                                        </a:lnTo>
                                        <a:lnTo>
                                          <a:pt x="1" y="1145"/>
                                        </a:lnTo>
                                        <a:lnTo>
                                          <a:pt x="1" y="1187"/>
                                        </a:lnTo>
                                        <a:lnTo>
                                          <a:pt x="1" y="1220"/>
                                        </a:lnTo>
                                        <a:lnTo>
                                          <a:pt x="3" y="1253"/>
                                        </a:lnTo>
                                        <a:lnTo>
                                          <a:pt x="4" y="1288"/>
                                        </a:lnTo>
                                        <a:lnTo>
                                          <a:pt x="7" y="1322"/>
                                        </a:lnTo>
                                        <a:lnTo>
                                          <a:pt x="10" y="1356"/>
                                        </a:lnTo>
                                        <a:lnTo>
                                          <a:pt x="15" y="1392"/>
                                        </a:lnTo>
                                        <a:lnTo>
                                          <a:pt x="19" y="1427"/>
                                        </a:lnTo>
                                        <a:lnTo>
                                          <a:pt x="24" y="1463"/>
                                        </a:lnTo>
                                        <a:lnTo>
                                          <a:pt x="37" y="1534"/>
                                        </a:lnTo>
                                        <a:lnTo>
                                          <a:pt x="51" y="1606"/>
                                        </a:lnTo>
                                        <a:lnTo>
                                          <a:pt x="66" y="1677"/>
                                        </a:lnTo>
                                        <a:lnTo>
                                          <a:pt x="84" y="1749"/>
                                        </a:lnTo>
                                        <a:lnTo>
                                          <a:pt x="102" y="1818"/>
                                        </a:lnTo>
                                        <a:lnTo>
                                          <a:pt x="122" y="1887"/>
                                        </a:lnTo>
                                        <a:lnTo>
                                          <a:pt x="143" y="1955"/>
                                        </a:lnTo>
                                        <a:lnTo>
                                          <a:pt x="164" y="2019"/>
                                        </a:lnTo>
                                        <a:lnTo>
                                          <a:pt x="185" y="2082"/>
                                        </a:lnTo>
                                        <a:lnTo>
                                          <a:pt x="206" y="2142"/>
                                        </a:lnTo>
                                        <a:lnTo>
                                          <a:pt x="227" y="2199"/>
                                        </a:lnTo>
                                        <a:lnTo>
                                          <a:pt x="247" y="2251"/>
                                        </a:lnTo>
                                        <a:lnTo>
                                          <a:pt x="307" y="2410"/>
                                        </a:lnTo>
                                        <a:lnTo>
                                          <a:pt x="354" y="2531"/>
                                        </a:lnTo>
                                        <a:lnTo>
                                          <a:pt x="364" y="2557"/>
                                        </a:lnTo>
                                        <a:lnTo>
                                          <a:pt x="374" y="2580"/>
                                        </a:lnTo>
                                        <a:lnTo>
                                          <a:pt x="384" y="2603"/>
                                        </a:lnTo>
                                        <a:lnTo>
                                          <a:pt x="394" y="2623"/>
                                        </a:lnTo>
                                        <a:lnTo>
                                          <a:pt x="404" y="2643"/>
                                        </a:lnTo>
                                        <a:lnTo>
                                          <a:pt x="414" y="2662"/>
                                        </a:lnTo>
                                        <a:lnTo>
                                          <a:pt x="426" y="2679"/>
                                        </a:lnTo>
                                        <a:lnTo>
                                          <a:pt x="438" y="2696"/>
                                        </a:lnTo>
                                        <a:lnTo>
                                          <a:pt x="450" y="2712"/>
                                        </a:lnTo>
                                        <a:lnTo>
                                          <a:pt x="464" y="2727"/>
                                        </a:lnTo>
                                        <a:lnTo>
                                          <a:pt x="478" y="2742"/>
                                        </a:lnTo>
                                        <a:lnTo>
                                          <a:pt x="494" y="2756"/>
                                        </a:lnTo>
                                        <a:lnTo>
                                          <a:pt x="511" y="2771"/>
                                        </a:lnTo>
                                        <a:lnTo>
                                          <a:pt x="530" y="2784"/>
                                        </a:lnTo>
                                        <a:lnTo>
                                          <a:pt x="550" y="2799"/>
                                        </a:lnTo>
                                        <a:lnTo>
                                          <a:pt x="572" y="2813"/>
                                        </a:lnTo>
                                        <a:lnTo>
                                          <a:pt x="595" y="2827"/>
                                        </a:lnTo>
                                        <a:lnTo>
                                          <a:pt x="622" y="2842"/>
                                        </a:lnTo>
                                        <a:lnTo>
                                          <a:pt x="649" y="2858"/>
                                        </a:lnTo>
                                        <a:lnTo>
                                          <a:pt x="680" y="2874"/>
                                        </a:lnTo>
                                        <a:lnTo>
                                          <a:pt x="747" y="2909"/>
                                        </a:lnTo>
                                        <a:lnTo>
                                          <a:pt x="827" y="2948"/>
                                        </a:lnTo>
                                        <a:lnTo>
                                          <a:pt x="887" y="2978"/>
                                        </a:lnTo>
                                        <a:lnTo>
                                          <a:pt x="947" y="3005"/>
                                        </a:lnTo>
                                        <a:lnTo>
                                          <a:pt x="1008" y="3031"/>
                                        </a:lnTo>
                                        <a:lnTo>
                                          <a:pt x="1068" y="3055"/>
                                        </a:lnTo>
                                        <a:lnTo>
                                          <a:pt x="1128" y="3080"/>
                                        </a:lnTo>
                                        <a:lnTo>
                                          <a:pt x="1188" y="3102"/>
                                        </a:lnTo>
                                        <a:lnTo>
                                          <a:pt x="1250" y="3122"/>
                                        </a:lnTo>
                                        <a:lnTo>
                                          <a:pt x="1311" y="3142"/>
                                        </a:lnTo>
                                        <a:lnTo>
                                          <a:pt x="1372" y="3160"/>
                                        </a:lnTo>
                                        <a:lnTo>
                                          <a:pt x="1435" y="3176"/>
                                        </a:lnTo>
                                        <a:lnTo>
                                          <a:pt x="1497" y="3192"/>
                                        </a:lnTo>
                                        <a:lnTo>
                                          <a:pt x="1561" y="3207"/>
                                        </a:lnTo>
                                        <a:lnTo>
                                          <a:pt x="1624" y="3222"/>
                                        </a:lnTo>
                                        <a:lnTo>
                                          <a:pt x="1690" y="3234"/>
                                        </a:lnTo>
                                        <a:lnTo>
                                          <a:pt x="1754" y="3246"/>
                                        </a:lnTo>
                                        <a:lnTo>
                                          <a:pt x="1821" y="3256"/>
                                        </a:lnTo>
                                        <a:lnTo>
                                          <a:pt x="1888" y="3266"/>
                                        </a:lnTo>
                                        <a:lnTo>
                                          <a:pt x="1956" y="3275"/>
                                        </a:lnTo>
                                        <a:lnTo>
                                          <a:pt x="2026" y="3283"/>
                                        </a:lnTo>
                                        <a:lnTo>
                                          <a:pt x="2096" y="3290"/>
                                        </a:lnTo>
                                        <a:lnTo>
                                          <a:pt x="2168" y="3296"/>
                                        </a:lnTo>
                                        <a:lnTo>
                                          <a:pt x="2241" y="3302"/>
                                        </a:lnTo>
                                        <a:lnTo>
                                          <a:pt x="2315" y="3307"/>
                                        </a:lnTo>
                                        <a:lnTo>
                                          <a:pt x="2390" y="3312"/>
                                        </a:lnTo>
                                        <a:lnTo>
                                          <a:pt x="2467" y="3315"/>
                                        </a:lnTo>
                                        <a:lnTo>
                                          <a:pt x="2545" y="3318"/>
                                        </a:lnTo>
                                        <a:lnTo>
                                          <a:pt x="2624" y="3320"/>
                                        </a:lnTo>
                                        <a:lnTo>
                                          <a:pt x="2706" y="3322"/>
                                        </a:lnTo>
                                        <a:lnTo>
                                          <a:pt x="2874" y="3326"/>
                                        </a:lnTo>
                                        <a:lnTo>
                                          <a:pt x="3050" y="3327"/>
                                        </a:lnTo>
                                        <a:lnTo>
                                          <a:pt x="3050" y="3363"/>
                                        </a:lnTo>
                                        <a:lnTo>
                                          <a:pt x="2984" y="3365"/>
                                        </a:lnTo>
                                        <a:lnTo>
                                          <a:pt x="2916" y="3367"/>
                                        </a:lnTo>
                                        <a:lnTo>
                                          <a:pt x="2847" y="3371"/>
                                        </a:lnTo>
                                        <a:lnTo>
                                          <a:pt x="2776" y="3375"/>
                                        </a:lnTo>
                                        <a:lnTo>
                                          <a:pt x="2704" y="3380"/>
                                        </a:lnTo>
                                        <a:lnTo>
                                          <a:pt x="2631" y="3386"/>
                                        </a:lnTo>
                                        <a:lnTo>
                                          <a:pt x="2557" y="3392"/>
                                        </a:lnTo>
                                        <a:lnTo>
                                          <a:pt x="2484" y="3397"/>
                                        </a:lnTo>
                                        <a:lnTo>
                                          <a:pt x="2412" y="3402"/>
                                        </a:lnTo>
                                        <a:lnTo>
                                          <a:pt x="2340" y="3407"/>
                                        </a:lnTo>
                                        <a:lnTo>
                                          <a:pt x="2270" y="3410"/>
                                        </a:lnTo>
                                        <a:lnTo>
                                          <a:pt x="2203" y="3412"/>
                                        </a:lnTo>
                                        <a:lnTo>
                                          <a:pt x="2136" y="3412"/>
                                        </a:lnTo>
                                        <a:lnTo>
                                          <a:pt x="2074" y="3410"/>
                                        </a:lnTo>
                                        <a:lnTo>
                                          <a:pt x="2043" y="3409"/>
                                        </a:lnTo>
                                        <a:lnTo>
                                          <a:pt x="2013" y="3407"/>
                                        </a:lnTo>
                                        <a:lnTo>
                                          <a:pt x="1985" y="3403"/>
                                        </a:lnTo>
                                        <a:lnTo>
                                          <a:pt x="1957" y="3400"/>
                                        </a:lnTo>
                                        <a:lnTo>
                                          <a:pt x="714" y="3246"/>
                                        </a:lnTo>
                                        <a:lnTo>
                                          <a:pt x="742" y="3299"/>
                                        </a:lnTo>
                                        <a:lnTo>
                                          <a:pt x="773" y="3354"/>
                                        </a:lnTo>
                                        <a:lnTo>
                                          <a:pt x="805" y="3411"/>
                                        </a:lnTo>
                                        <a:lnTo>
                                          <a:pt x="837" y="3468"/>
                                        </a:lnTo>
                                        <a:lnTo>
                                          <a:pt x="872" y="3525"/>
                                        </a:lnTo>
                                        <a:lnTo>
                                          <a:pt x="908" y="3583"/>
                                        </a:lnTo>
                                        <a:lnTo>
                                          <a:pt x="946" y="3642"/>
                                        </a:lnTo>
                                        <a:lnTo>
                                          <a:pt x="985" y="3701"/>
                                        </a:lnTo>
                                        <a:lnTo>
                                          <a:pt x="1027" y="3759"/>
                                        </a:lnTo>
                                        <a:lnTo>
                                          <a:pt x="1069" y="3818"/>
                                        </a:lnTo>
                                        <a:lnTo>
                                          <a:pt x="1112" y="3875"/>
                                        </a:lnTo>
                                        <a:lnTo>
                                          <a:pt x="1158" y="3933"/>
                                        </a:lnTo>
                                        <a:lnTo>
                                          <a:pt x="1205" y="3989"/>
                                        </a:lnTo>
                                        <a:lnTo>
                                          <a:pt x="1254" y="4045"/>
                                        </a:lnTo>
                                        <a:lnTo>
                                          <a:pt x="1305" y="4099"/>
                                        </a:lnTo>
                                        <a:lnTo>
                                          <a:pt x="1357" y="4152"/>
                                        </a:lnTo>
                                        <a:lnTo>
                                          <a:pt x="1409" y="4203"/>
                                        </a:lnTo>
                                        <a:lnTo>
                                          <a:pt x="1464" y="4252"/>
                                        </a:lnTo>
                                        <a:lnTo>
                                          <a:pt x="1522" y="4299"/>
                                        </a:lnTo>
                                        <a:lnTo>
                                          <a:pt x="1580" y="4344"/>
                                        </a:lnTo>
                                        <a:lnTo>
                                          <a:pt x="1640" y="4387"/>
                                        </a:lnTo>
                                        <a:lnTo>
                                          <a:pt x="1701" y="4427"/>
                                        </a:lnTo>
                                        <a:lnTo>
                                          <a:pt x="1764" y="4464"/>
                                        </a:lnTo>
                                        <a:lnTo>
                                          <a:pt x="1829" y="4498"/>
                                        </a:lnTo>
                                        <a:lnTo>
                                          <a:pt x="1896" y="4528"/>
                                        </a:lnTo>
                                        <a:lnTo>
                                          <a:pt x="1964" y="4556"/>
                                        </a:lnTo>
                                        <a:lnTo>
                                          <a:pt x="2033" y="4580"/>
                                        </a:lnTo>
                                        <a:lnTo>
                                          <a:pt x="2104" y="4600"/>
                                        </a:lnTo>
                                        <a:lnTo>
                                          <a:pt x="2178" y="4616"/>
                                        </a:lnTo>
                                        <a:lnTo>
                                          <a:pt x="2252" y="4627"/>
                                        </a:lnTo>
                                        <a:lnTo>
                                          <a:pt x="2328" y="4635"/>
                                        </a:lnTo>
                                        <a:lnTo>
                                          <a:pt x="2407" y="4637"/>
                                        </a:lnTo>
                                        <a:lnTo>
                                          <a:pt x="2465" y="4636"/>
                                        </a:lnTo>
                                        <a:lnTo>
                                          <a:pt x="2522" y="4632"/>
                                        </a:lnTo>
                                        <a:lnTo>
                                          <a:pt x="2578" y="4628"/>
                                        </a:lnTo>
                                        <a:lnTo>
                                          <a:pt x="2634" y="4622"/>
                                        </a:lnTo>
                                        <a:lnTo>
                                          <a:pt x="2689" y="4613"/>
                                        </a:lnTo>
                                        <a:lnTo>
                                          <a:pt x="2744" y="4604"/>
                                        </a:lnTo>
                                        <a:lnTo>
                                          <a:pt x="2799" y="4592"/>
                                        </a:lnTo>
                                        <a:lnTo>
                                          <a:pt x="2853" y="4580"/>
                                        </a:lnTo>
                                        <a:lnTo>
                                          <a:pt x="2906" y="4566"/>
                                        </a:lnTo>
                                        <a:lnTo>
                                          <a:pt x="2960" y="4551"/>
                                        </a:lnTo>
                                        <a:lnTo>
                                          <a:pt x="3012" y="4536"/>
                                        </a:lnTo>
                                        <a:lnTo>
                                          <a:pt x="3064" y="4519"/>
                                        </a:lnTo>
                                        <a:lnTo>
                                          <a:pt x="3116" y="4501"/>
                                        </a:lnTo>
                                        <a:lnTo>
                                          <a:pt x="3168" y="4483"/>
                                        </a:lnTo>
                                        <a:lnTo>
                                          <a:pt x="3220" y="4464"/>
                                        </a:lnTo>
                                        <a:lnTo>
                                          <a:pt x="3271" y="4444"/>
                                        </a:lnTo>
                                        <a:lnTo>
                                          <a:pt x="3372" y="4404"/>
                                        </a:lnTo>
                                        <a:lnTo>
                                          <a:pt x="3473" y="4364"/>
                                        </a:lnTo>
                                        <a:lnTo>
                                          <a:pt x="3573" y="4323"/>
                                        </a:lnTo>
                                        <a:lnTo>
                                          <a:pt x="3671" y="4284"/>
                                        </a:lnTo>
                                        <a:lnTo>
                                          <a:pt x="3721" y="4264"/>
                                        </a:lnTo>
                                        <a:lnTo>
                                          <a:pt x="3771" y="4247"/>
                                        </a:lnTo>
                                        <a:lnTo>
                                          <a:pt x="3819" y="4229"/>
                                        </a:lnTo>
                                        <a:lnTo>
                                          <a:pt x="3869" y="4211"/>
                                        </a:lnTo>
                                        <a:lnTo>
                                          <a:pt x="3918" y="4195"/>
                                        </a:lnTo>
                                        <a:lnTo>
                                          <a:pt x="3968" y="4179"/>
                                        </a:lnTo>
                                        <a:lnTo>
                                          <a:pt x="4016" y="4166"/>
                                        </a:lnTo>
                                        <a:lnTo>
                                          <a:pt x="4066" y="4152"/>
                                        </a:lnTo>
                                        <a:lnTo>
                                          <a:pt x="4197" y="4118"/>
                                        </a:lnTo>
                                        <a:lnTo>
                                          <a:pt x="4319" y="4089"/>
                                        </a:lnTo>
                                        <a:lnTo>
                                          <a:pt x="4431" y="4063"/>
                                        </a:lnTo>
                                        <a:lnTo>
                                          <a:pt x="4535" y="4038"/>
                                        </a:lnTo>
                                        <a:lnTo>
                                          <a:pt x="4635" y="4017"/>
                                        </a:lnTo>
                                        <a:lnTo>
                                          <a:pt x="4732" y="4000"/>
                                        </a:lnTo>
                                        <a:lnTo>
                                          <a:pt x="4780" y="3991"/>
                                        </a:lnTo>
                                        <a:lnTo>
                                          <a:pt x="4827" y="3984"/>
                                        </a:lnTo>
                                        <a:lnTo>
                                          <a:pt x="4875" y="3977"/>
                                        </a:lnTo>
                                        <a:lnTo>
                                          <a:pt x="4923" y="3970"/>
                                        </a:lnTo>
                                        <a:lnTo>
                                          <a:pt x="4972" y="3965"/>
                                        </a:lnTo>
                                        <a:lnTo>
                                          <a:pt x="5022" y="3960"/>
                                        </a:lnTo>
                                        <a:lnTo>
                                          <a:pt x="5073" y="3954"/>
                                        </a:lnTo>
                                        <a:lnTo>
                                          <a:pt x="5124" y="3950"/>
                                        </a:lnTo>
                                        <a:lnTo>
                                          <a:pt x="5178" y="3947"/>
                                        </a:lnTo>
                                        <a:lnTo>
                                          <a:pt x="5234" y="3944"/>
                                        </a:lnTo>
                                        <a:lnTo>
                                          <a:pt x="5293" y="3941"/>
                                        </a:lnTo>
                                        <a:lnTo>
                                          <a:pt x="5353" y="3937"/>
                                        </a:lnTo>
                                        <a:lnTo>
                                          <a:pt x="5482" y="3934"/>
                                        </a:lnTo>
                                        <a:lnTo>
                                          <a:pt x="5622" y="3931"/>
                                        </a:lnTo>
                                        <a:lnTo>
                                          <a:pt x="5778" y="3930"/>
                                        </a:lnTo>
                                        <a:lnTo>
                                          <a:pt x="5949" y="3930"/>
                                        </a:lnTo>
                                        <a:lnTo>
                                          <a:pt x="6079" y="3928"/>
                                        </a:lnTo>
                                        <a:lnTo>
                                          <a:pt x="6204" y="3922"/>
                                        </a:lnTo>
                                        <a:lnTo>
                                          <a:pt x="6325" y="3910"/>
                                        </a:lnTo>
                                        <a:lnTo>
                                          <a:pt x="6440" y="3893"/>
                                        </a:lnTo>
                                        <a:lnTo>
                                          <a:pt x="6551" y="3872"/>
                                        </a:lnTo>
                                        <a:lnTo>
                                          <a:pt x="6658" y="3847"/>
                                        </a:lnTo>
                                        <a:lnTo>
                                          <a:pt x="6759" y="3817"/>
                                        </a:lnTo>
                                        <a:lnTo>
                                          <a:pt x="6857" y="3782"/>
                                        </a:lnTo>
                                        <a:lnTo>
                                          <a:pt x="6950" y="3743"/>
                                        </a:lnTo>
                                        <a:lnTo>
                                          <a:pt x="7037" y="3700"/>
                                        </a:lnTo>
                                        <a:lnTo>
                                          <a:pt x="7122" y="3652"/>
                                        </a:lnTo>
                                        <a:lnTo>
                                          <a:pt x="7201" y="3599"/>
                                        </a:lnTo>
                                        <a:lnTo>
                                          <a:pt x="7276" y="3543"/>
                                        </a:lnTo>
                                        <a:lnTo>
                                          <a:pt x="7348" y="3482"/>
                                        </a:lnTo>
                                        <a:lnTo>
                                          <a:pt x="7415" y="3417"/>
                                        </a:lnTo>
                                        <a:lnTo>
                                          <a:pt x="7477" y="3349"/>
                                        </a:lnTo>
                                        <a:lnTo>
                                          <a:pt x="7537" y="3275"/>
                                        </a:lnTo>
                                        <a:lnTo>
                                          <a:pt x="7591" y="3198"/>
                                        </a:lnTo>
                                        <a:lnTo>
                                          <a:pt x="7641" y="3117"/>
                                        </a:lnTo>
                                        <a:lnTo>
                                          <a:pt x="7688" y="3032"/>
                                        </a:lnTo>
                                        <a:lnTo>
                                          <a:pt x="7730" y="2943"/>
                                        </a:lnTo>
                                        <a:lnTo>
                                          <a:pt x="7769" y="2850"/>
                                        </a:lnTo>
                                        <a:lnTo>
                                          <a:pt x="7804" y="2754"/>
                                        </a:lnTo>
                                        <a:lnTo>
                                          <a:pt x="7835" y="2654"/>
                                        </a:lnTo>
                                        <a:lnTo>
                                          <a:pt x="7862" y="2550"/>
                                        </a:lnTo>
                                        <a:lnTo>
                                          <a:pt x="7886" y="2443"/>
                                        </a:lnTo>
                                        <a:lnTo>
                                          <a:pt x="7906" y="2331"/>
                                        </a:lnTo>
                                        <a:lnTo>
                                          <a:pt x="7921" y="2216"/>
                                        </a:lnTo>
                                        <a:lnTo>
                                          <a:pt x="7934" y="2099"/>
                                        </a:lnTo>
                                        <a:lnTo>
                                          <a:pt x="7943" y="1977"/>
                                        </a:lnTo>
                                        <a:lnTo>
                                          <a:pt x="7948" y="1852"/>
                                        </a:lnTo>
                                        <a:lnTo>
                                          <a:pt x="7950" y="1723"/>
                                        </a:lnTo>
                                        <a:lnTo>
                                          <a:pt x="7889" y="1765"/>
                                        </a:lnTo>
                                        <a:lnTo>
                                          <a:pt x="7831" y="1808"/>
                                        </a:lnTo>
                                        <a:lnTo>
                                          <a:pt x="7775" y="1851"/>
                                        </a:lnTo>
                                        <a:lnTo>
                                          <a:pt x="7721" y="1893"/>
                                        </a:lnTo>
                                        <a:lnTo>
                                          <a:pt x="7668" y="1936"/>
                                        </a:lnTo>
                                        <a:lnTo>
                                          <a:pt x="7615" y="1979"/>
                                        </a:lnTo>
                                        <a:lnTo>
                                          <a:pt x="7562" y="2022"/>
                                        </a:lnTo>
                                        <a:lnTo>
                                          <a:pt x="7510" y="2065"/>
                                        </a:lnTo>
                                        <a:lnTo>
                                          <a:pt x="7456" y="2107"/>
                                        </a:lnTo>
                                        <a:lnTo>
                                          <a:pt x="7400" y="2150"/>
                                        </a:lnTo>
                                        <a:lnTo>
                                          <a:pt x="7343" y="2192"/>
                                        </a:lnTo>
                                        <a:lnTo>
                                          <a:pt x="7284" y="2234"/>
                                        </a:lnTo>
                                        <a:lnTo>
                                          <a:pt x="7252" y="2255"/>
                                        </a:lnTo>
                                        <a:lnTo>
                                          <a:pt x="7220" y="2276"/>
                                        </a:lnTo>
                                        <a:lnTo>
                                          <a:pt x="7188" y="2296"/>
                                        </a:lnTo>
                                        <a:lnTo>
                                          <a:pt x="7154" y="2316"/>
                                        </a:lnTo>
                                        <a:lnTo>
                                          <a:pt x="7119" y="2337"/>
                                        </a:lnTo>
                                        <a:lnTo>
                                          <a:pt x="7083" y="2357"/>
                                        </a:lnTo>
                                        <a:lnTo>
                                          <a:pt x="7046" y="2377"/>
                                        </a:lnTo>
                                        <a:lnTo>
                                          <a:pt x="7008" y="2396"/>
                                        </a:lnTo>
                                        <a:lnTo>
                                          <a:pt x="6962" y="2419"/>
                                        </a:lnTo>
                                        <a:lnTo>
                                          <a:pt x="6907" y="2447"/>
                                        </a:lnTo>
                                        <a:lnTo>
                                          <a:pt x="6845" y="2476"/>
                                        </a:lnTo>
                                        <a:lnTo>
                                          <a:pt x="6776" y="2510"/>
                                        </a:lnTo>
                                        <a:lnTo>
                                          <a:pt x="6701" y="2544"/>
                                        </a:lnTo>
                                        <a:lnTo>
                                          <a:pt x="6623" y="2580"/>
                                        </a:lnTo>
                                        <a:lnTo>
                                          <a:pt x="6541" y="2617"/>
                                        </a:lnTo>
                                        <a:lnTo>
                                          <a:pt x="6458" y="2653"/>
                                        </a:lnTo>
                                        <a:lnTo>
                                          <a:pt x="6374" y="2689"/>
                                        </a:lnTo>
                                        <a:lnTo>
                                          <a:pt x="6291" y="2722"/>
                                        </a:lnTo>
                                        <a:lnTo>
                                          <a:pt x="6209" y="2753"/>
                                        </a:lnTo>
                                        <a:lnTo>
                                          <a:pt x="6132" y="2780"/>
                                        </a:lnTo>
                                        <a:lnTo>
                                          <a:pt x="6094" y="2793"/>
                                        </a:lnTo>
                                        <a:lnTo>
                                          <a:pt x="6058" y="2804"/>
                                        </a:lnTo>
                                        <a:lnTo>
                                          <a:pt x="6023" y="2815"/>
                                        </a:lnTo>
                                        <a:lnTo>
                                          <a:pt x="5991" y="2823"/>
                                        </a:lnTo>
                                        <a:lnTo>
                                          <a:pt x="5959" y="2830"/>
                                        </a:lnTo>
                                        <a:lnTo>
                                          <a:pt x="5929" y="2837"/>
                                        </a:lnTo>
                                        <a:lnTo>
                                          <a:pt x="5902" y="2841"/>
                                        </a:lnTo>
                                        <a:lnTo>
                                          <a:pt x="5876" y="28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BFCF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723"/>
                                    <a:ext cx="637" cy="961"/>
                                  </a:xfrm>
                                  <a:custGeom>
                                    <a:avLst/>
                                    <a:gdLst>
                                      <a:gd name="T0" fmla="*/ 5468 w 5737"/>
                                      <a:gd name="T1" fmla="*/ 2746 h 8645"/>
                                      <a:gd name="T2" fmla="*/ 5434 w 5737"/>
                                      <a:gd name="T3" fmla="*/ 3023 h 8645"/>
                                      <a:gd name="T4" fmla="*/ 5373 w 5737"/>
                                      <a:gd name="T5" fmla="*/ 3329 h 8645"/>
                                      <a:gd name="T6" fmla="*/ 5293 w 5737"/>
                                      <a:gd name="T7" fmla="*/ 3650 h 8645"/>
                                      <a:gd name="T8" fmla="*/ 5199 w 5737"/>
                                      <a:gd name="T9" fmla="*/ 3968 h 8645"/>
                                      <a:gd name="T10" fmla="*/ 5099 w 5737"/>
                                      <a:gd name="T11" fmla="*/ 4272 h 8645"/>
                                      <a:gd name="T12" fmla="*/ 5000 w 5737"/>
                                      <a:gd name="T13" fmla="*/ 4547 h 8645"/>
                                      <a:gd name="T14" fmla="*/ 4908 w 5737"/>
                                      <a:gd name="T15" fmla="*/ 4776 h 8645"/>
                                      <a:gd name="T16" fmla="*/ 4818 w 5737"/>
                                      <a:gd name="T17" fmla="*/ 4971 h 8645"/>
                                      <a:gd name="T18" fmla="*/ 4703 w 5737"/>
                                      <a:gd name="T19" fmla="*/ 5193 h 8645"/>
                                      <a:gd name="T20" fmla="*/ 4569 w 5737"/>
                                      <a:gd name="T21" fmla="*/ 5428 h 8645"/>
                                      <a:gd name="T22" fmla="*/ 4420 w 5737"/>
                                      <a:gd name="T23" fmla="*/ 5668 h 8645"/>
                                      <a:gd name="T24" fmla="*/ 4263 w 5737"/>
                                      <a:gd name="T25" fmla="*/ 5906 h 8645"/>
                                      <a:gd name="T26" fmla="*/ 4101 w 5737"/>
                                      <a:gd name="T27" fmla="*/ 6133 h 8645"/>
                                      <a:gd name="T28" fmla="*/ 3938 w 5737"/>
                                      <a:gd name="T29" fmla="*/ 6340 h 8645"/>
                                      <a:gd name="T30" fmla="*/ 3781 w 5737"/>
                                      <a:gd name="T31" fmla="*/ 6521 h 8645"/>
                                      <a:gd name="T32" fmla="*/ 3526 w 5737"/>
                                      <a:gd name="T33" fmla="*/ 6777 h 8645"/>
                                      <a:gd name="T34" fmla="*/ 3163 w 5737"/>
                                      <a:gd name="T35" fmla="*/ 7128 h 8645"/>
                                      <a:gd name="T36" fmla="*/ 2975 w 5737"/>
                                      <a:gd name="T37" fmla="*/ 7297 h 8645"/>
                                      <a:gd name="T38" fmla="*/ 2779 w 5737"/>
                                      <a:gd name="T39" fmla="*/ 7459 h 8645"/>
                                      <a:gd name="T40" fmla="*/ 2573 w 5737"/>
                                      <a:gd name="T41" fmla="*/ 7610 h 8645"/>
                                      <a:gd name="T42" fmla="*/ 2356 w 5737"/>
                                      <a:gd name="T43" fmla="*/ 7749 h 8645"/>
                                      <a:gd name="T44" fmla="*/ 2125 w 5737"/>
                                      <a:gd name="T45" fmla="*/ 7874 h 8645"/>
                                      <a:gd name="T46" fmla="*/ 1882 w 5737"/>
                                      <a:gd name="T47" fmla="*/ 7995 h 8645"/>
                                      <a:gd name="T48" fmla="*/ 1649 w 5737"/>
                                      <a:gd name="T49" fmla="*/ 8113 h 8645"/>
                                      <a:gd name="T50" fmla="*/ 1409 w 5737"/>
                                      <a:gd name="T51" fmla="*/ 8223 h 8645"/>
                                      <a:gd name="T52" fmla="*/ 1146 w 5737"/>
                                      <a:gd name="T53" fmla="*/ 8323 h 8645"/>
                                      <a:gd name="T54" fmla="*/ 904 w 5737"/>
                                      <a:gd name="T55" fmla="*/ 8393 h 8645"/>
                                      <a:gd name="T56" fmla="*/ 525 w 5737"/>
                                      <a:gd name="T57" fmla="*/ 8497 h 8645"/>
                                      <a:gd name="T58" fmla="*/ 169 w 5737"/>
                                      <a:gd name="T59" fmla="*/ 8593 h 8645"/>
                                      <a:gd name="T60" fmla="*/ 0 w 5737"/>
                                      <a:gd name="T61" fmla="*/ 8645 h 8645"/>
                                      <a:gd name="T62" fmla="*/ 585 w 5737"/>
                                      <a:gd name="T63" fmla="*/ 8598 h 8645"/>
                                      <a:gd name="T64" fmla="*/ 1172 w 5737"/>
                                      <a:gd name="T65" fmla="*/ 8471 h 8645"/>
                                      <a:gd name="T66" fmla="*/ 1749 w 5737"/>
                                      <a:gd name="T67" fmla="*/ 8276 h 8645"/>
                                      <a:gd name="T68" fmla="*/ 2302 w 5737"/>
                                      <a:gd name="T69" fmla="*/ 8028 h 8645"/>
                                      <a:gd name="T70" fmla="*/ 2819 w 5737"/>
                                      <a:gd name="T71" fmla="*/ 7742 h 8645"/>
                                      <a:gd name="T72" fmla="*/ 3288 w 5737"/>
                                      <a:gd name="T73" fmla="*/ 7433 h 8645"/>
                                      <a:gd name="T74" fmla="*/ 3695 w 5737"/>
                                      <a:gd name="T75" fmla="*/ 7116 h 8645"/>
                                      <a:gd name="T76" fmla="*/ 4026 w 5737"/>
                                      <a:gd name="T77" fmla="*/ 6806 h 8645"/>
                                      <a:gd name="T78" fmla="*/ 4353 w 5737"/>
                                      <a:gd name="T79" fmla="*/ 6437 h 8645"/>
                                      <a:gd name="T80" fmla="*/ 4665 w 5737"/>
                                      <a:gd name="T81" fmla="*/ 6017 h 8645"/>
                                      <a:gd name="T82" fmla="*/ 4953 w 5737"/>
                                      <a:gd name="T83" fmla="*/ 5550 h 8645"/>
                                      <a:gd name="T84" fmla="*/ 5210 w 5737"/>
                                      <a:gd name="T85" fmla="*/ 5039 h 8645"/>
                                      <a:gd name="T86" fmla="*/ 5426 w 5737"/>
                                      <a:gd name="T87" fmla="*/ 4487 h 8645"/>
                                      <a:gd name="T88" fmla="*/ 5592 w 5737"/>
                                      <a:gd name="T89" fmla="*/ 3898 h 8645"/>
                                      <a:gd name="T90" fmla="*/ 5699 w 5737"/>
                                      <a:gd name="T91" fmla="*/ 3276 h 8645"/>
                                      <a:gd name="T92" fmla="*/ 5737 w 5737"/>
                                      <a:gd name="T93" fmla="*/ 2623 h 8645"/>
                                      <a:gd name="T94" fmla="*/ 5724 w 5737"/>
                                      <a:gd name="T95" fmla="*/ 2304 h 8645"/>
                                      <a:gd name="T96" fmla="*/ 5688 w 5737"/>
                                      <a:gd name="T97" fmla="*/ 1940 h 8645"/>
                                      <a:gd name="T98" fmla="*/ 5632 w 5737"/>
                                      <a:gd name="T99" fmla="*/ 1551 h 8645"/>
                                      <a:gd name="T100" fmla="*/ 5558 w 5737"/>
                                      <a:gd name="T101" fmla="*/ 1160 h 8645"/>
                                      <a:gd name="T102" fmla="*/ 5468 w 5737"/>
                                      <a:gd name="T103" fmla="*/ 788 h 8645"/>
                                      <a:gd name="T104" fmla="*/ 5367 w 5737"/>
                                      <a:gd name="T105" fmla="*/ 456 h 8645"/>
                                      <a:gd name="T106" fmla="*/ 5256 w 5737"/>
                                      <a:gd name="T107" fmla="*/ 186 h 8645"/>
                                      <a:gd name="T108" fmla="*/ 5137 w 5737"/>
                                      <a:gd name="T109" fmla="*/ 0 h 8645"/>
                                      <a:gd name="T110" fmla="*/ 5163 w 5737"/>
                                      <a:gd name="T111" fmla="*/ 178 h 8645"/>
                                      <a:gd name="T112" fmla="*/ 5206 w 5737"/>
                                      <a:gd name="T113" fmla="*/ 362 h 8645"/>
                                      <a:gd name="T114" fmla="*/ 5321 w 5737"/>
                                      <a:gd name="T115" fmla="*/ 751 h 8645"/>
                                      <a:gd name="T116" fmla="*/ 5405 w 5737"/>
                                      <a:gd name="T117" fmla="*/ 1067 h 8645"/>
                                      <a:gd name="T118" fmla="*/ 5447 w 5737"/>
                                      <a:gd name="T119" fmla="*/ 1291 h 8645"/>
                                      <a:gd name="T120" fmla="*/ 5472 w 5737"/>
                                      <a:gd name="T121" fmla="*/ 1525 h 8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5737" h="8645">
                                        <a:moveTo>
                                          <a:pt x="5475" y="1648"/>
                                        </a:moveTo>
                                        <a:lnTo>
                                          <a:pt x="5473" y="2622"/>
                                        </a:lnTo>
                                        <a:lnTo>
                                          <a:pt x="5472" y="2683"/>
                                        </a:lnTo>
                                        <a:lnTo>
                                          <a:pt x="5468" y="2746"/>
                                        </a:lnTo>
                                        <a:lnTo>
                                          <a:pt x="5462" y="2812"/>
                                        </a:lnTo>
                                        <a:lnTo>
                                          <a:pt x="5455" y="2880"/>
                                        </a:lnTo>
                                        <a:lnTo>
                                          <a:pt x="5445" y="2951"/>
                                        </a:lnTo>
                                        <a:lnTo>
                                          <a:pt x="5434" y="3023"/>
                                        </a:lnTo>
                                        <a:lnTo>
                                          <a:pt x="5422" y="3098"/>
                                        </a:lnTo>
                                        <a:lnTo>
                                          <a:pt x="5407" y="3174"/>
                                        </a:lnTo>
                                        <a:lnTo>
                                          <a:pt x="5391" y="3251"/>
                                        </a:lnTo>
                                        <a:lnTo>
                                          <a:pt x="5373" y="3329"/>
                                        </a:lnTo>
                                        <a:lnTo>
                                          <a:pt x="5355" y="3409"/>
                                        </a:lnTo>
                                        <a:lnTo>
                                          <a:pt x="5335" y="3489"/>
                                        </a:lnTo>
                                        <a:lnTo>
                                          <a:pt x="5315" y="3569"/>
                                        </a:lnTo>
                                        <a:lnTo>
                                          <a:pt x="5293" y="3650"/>
                                        </a:lnTo>
                                        <a:lnTo>
                                          <a:pt x="5271" y="3730"/>
                                        </a:lnTo>
                                        <a:lnTo>
                                          <a:pt x="5247" y="3810"/>
                                        </a:lnTo>
                                        <a:lnTo>
                                          <a:pt x="5223" y="3890"/>
                                        </a:lnTo>
                                        <a:lnTo>
                                          <a:pt x="5199" y="3968"/>
                                        </a:lnTo>
                                        <a:lnTo>
                                          <a:pt x="5174" y="4046"/>
                                        </a:lnTo>
                                        <a:lnTo>
                                          <a:pt x="5149" y="4123"/>
                                        </a:lnTo>
                                        <a:lnTo>
                                          <a:pt x="5125" y="4199"/>
                                        </a:lnTo>
                                        <a:lnTo>
                                          <a:pt x="5099" y="4272"/>
                                        </a:lnTo>
                                        <a:lnTo>
                                          <a:pt x="5074" y="4344"/>
                                        </a:lnTo>
                                        <a:lnTo>
                                          <a:pt x="5049" y="4414"/>
                                        </a:lnTo>
                                        <a:lnTo>
                                          <a:pt x="5024" y="4482"/>
                                        </a:lnTo>
                                        <a:lnTo>
                                          <a:pt x="5000" y="4547"/>
                                        </a:lnTo>
                                        <a:lnTo>
                                          <a:pt x="4976" y="4609"/>
                                        </a:lnTo>
                                        <a:lnTo>
                                          <a:pt x="4952" y="4668"/>
                                        </a:lnTo>
                                        <a:lnTo>
                                          <a:pt x="4930" y="4723"/>
                                        </a:lnTo>
                                        <a:lnTo>
                                          <a:pt x="4908" y="4776"/>
                                        </a:lnTo>
                                        <a:lnTo>
                                          <a:pt x="4887" y="4824"/>
                                        </a:lnTo>
                                        <a:lnTo>
                                          <a:pt x="4867" y="4868"/>
                                        </a:lnTo>
                                        <a:lnTo>
                                          <a:pt x="4843" y="4920"/>
                                        </a:lnTo>
                                        <a:lnTo>
                                          <a:pt x="4818" y="4971"/>
                                        </a:lnTo>
                                        <a:lnTo>
                                          <a:pt x="4792" y="5025"/>
                                        </a:lnTo>
                                        <a:lnTo>
                                          <a:pt x="4763" y="5081"/>
                                        </a:lnTo>
                                        <a:lnTo>
                                          <a:pt x="4733" y="5136"/>
                                        </a:lnTo>
                                        <a:lnTo>
                                          <a:pt x="4703" y="5193"/>
                                        </a:lnTo>
                                        <a:lnTo>
                                          <a:pt x="4671" y="5251"/>
                                        </a:lnTo>
                                        <a:lnTo>
                                          <a:pt x="4638" y="5309"/>
                                        </a:lnTo>
                                        <a:lnTo>
                                          <a:pt x="4604" y="5369"/>
                                        </a:lnTo>
                                        <a:lnTo>
                                          <a:pt x="4569" y="5428"/>
                                        </a:lnTo>
                                        <a:lnTo>
                                          <a:pt x="4534" y="5488"/>
                                        </a:lnTo>
                                        <a:lnTo>
                                          <a:pt x="4496" y="5548"/>
                                        </a:lnTo>
                                        <a:lnTo>
                                          <a:pt x="4459" y="5609"/>
                                        </a:lnTo>
                                        <a:lnTo>
                                          <a:pt x="4420" y="5668"/>
                                        </a:lnTo>
                                        <a:lnTo>
                                          <a:pt x="4382" y="5728"/>
                                        </a:lnTo>
                                        <a:lnTo>
                                          <a:pt x="4343" y="5788"/>
                                        </a:lnTo>
                                        <a:lnTo>
                                          <a:pt x="4303" y="5847"/>
                                        </a:lnTo>
                                        <a:lnTo>
                                          <a:pt x="4263" y="5906"/>
                                        </a:lnTo>
                                        <a:lnTo>
                                          <a:pt x="4223" y="5964"/>
                                        </a:lnTo>
                                        <a:lnTo>
                                          <a:pt x="4182" y="6022"/>
                                        </a:lnTo>
                                        <a:lnTo>
                                          <a:pt x="4141" y="6077"/>
                                        </a:lnTo>
                                        <a:lnTo>
                                          <a:pt x="4101" y="6133"/>
                                        </a:lnTo>
                                        <a:lnTo>
                                          <a:pt x="4060" y="6187"/>
                                        </a:lnTo>
                                        <a:lnTo>
                                          <a:pt x="4018" y="6239"/>
                                        </a:lnTo>
                                        <a:lnTo>
                                          <a:pt x="3978" y="6291"/>
                                        </a:lnTo>
                                        <a:lnTo>
                                          <a:pt x="3938" y="6340"/>
                                        </a:lnTo>
                                        <a:lnTo>
                                          <a:pt x="3898" y="6389"/>
                                        </a:lnTo>
                                        <a:lnTo>
                                          <a:pt x="3859" y="6435"/>
                                        </a:lnTo>
                                        <a:lnTo>
                                          <a:pt x="3819" y="6479"/>
                                        </a:lnTo>
                                        <a:lnTo>
                                          <a:pt x="3781" y="6521"/>
                                        </a:lnTo>
                                        <a:lnTo>
                                          <a:pt x="3742" y="6561"/>
                                        </a:lnTo>
                                        <a:lnTo>
                                          <a:pt x="3705" y="6599"/>
                                        </a:lnTo>
                                        <a:lnTo>
                                          <a:pt x="3616" y="6688"/>
                                        </a:lnTo>
                                        <a:lnTo>
                                          <a:pt x="3526" y="6777"/>
                                        </a:lnTo>
                                        <a:lnTo>
                                          <a:pt x="3436" y="6866"/>
                                        </a:lnTo>
                                        <a:lnTo>
                                          <a:pt x="3346" y="6954"/>
                                        </a:lnTo>
                                        <a:lnTo>
                                          <a:pt x="3255" y="7041"/>
                                        </a:lnTo>
                                        <a:lnTo>
                                          <a:pt x="3163" y="7128"/>
                                        </a:lnTo>
                                        <a:lnTo>
                                          <a:pt x="3116" y="7171"/>
                                        </a:lnTo>
                                        <a:lnTo>
                                          <a:pt x="3069" y="7214"/>
                                        </a:lnTo>
                                        <a:lnTo>
                                          <a:pt x="3022" y="7256"/>
                                        </a:lnTo>
                                        <a:lnTo>
                                          <a:pt x="2975" y="7297"/>
                                        </a:lnTo>
                                        <a:lnTo>
                                          <a:pt x="2926" y="7338"/>
                                        </a:lnTo>
                                        <a:lnTo>
                                          <a:pt x="2877" y="7379"/>
                                        </a:lnTo>
                                        <a:lnTo>
                                          <a:pt x="2829" y="7419"/>
                                        </a:lnTo>
                                        <a:lnTo>
                                          <a:pt x="2779" y="7459"/>
                                        </a:lnTo>
                                        <a:lnTo>
                                          <a:pt x="2728" y="7498"/>
                                        </a:lnTo>
                                        <a:lnTo>
                                          <a:pt x="2678" y="7536"/>
                                        </a:lnTo>
                                        <a:lnTo>
                                          <a:pt x="2626" y="7573"/>
                                        </a:lnTo>
                                        <a:lnTo>
                                          <a:pt x="2573" y="7610"/>
                                        </a:lnTo>
                                        <a:lnTo>
                                          <a:pt x="2520" y="7646"/>
                                        </a:lnTo>
                                        <a:lnTo>
                                          <a:pt x="2466" y="7682"/>
                                        </a:lnTo>
                                        <a:lnTo>
                                          <a:pt x="2411" y="7715"/>
                                        </a:lnTo>
                                        <a:lnTo>
                                          <a:pt x="2356" y="7749"/>
                                        </a:lnTo>
                                        <a:lnTo>
                                          <a:pt x="2299" y="7782"/>
                                        </a:lnTo>
                                        <a:lnTo>
                                          <a:pt x="2242" y="7813"/>
                                        </a:lnTo>
                                        <a:lnTo>
                                          <a:pt x="2184" y="7845"/>
                                        </a:lnTo>
                                        <a:lnTo>
                                          <a:pt x="2125" y="7874"/>
                                        </a:lnTo>
                                        <a:lnTo>
                                          <a:pt x="2062" y="7905"/>
                                        </a:lnTo>
                                        <a:lnTo>
                                          <a:pt x="2002" y="7934"/>
                                        </a:lnTo>
                                        <a:lnTo>
                                          <a:pt x="1942" y="7965"/>
                                        </a:lnTo>
                                        <a:lnTo>
                                          <a:pt x="1882" y="7995"/>
                                        </a:lnTo>
                                        <a:lnTo>
                                          <a:pt x="1824" y="8024"/>
                                        </a:lnTo>
                                        <a:lnTo>
                                          <a:pt x="1766" y="8054"/>
                                        </a:lnTo>
                                        <a:lnTo>
                                          <a:pt x="1708" y="8083"/>
                                        </a:lnTo>
                                        <a:lnTo>
                                          <a:pt x="1649" y="8113"/>
                                        </a:lnTo>
                                        <a:lnTo>
                                          <a:pt x="1589" y="8141"/>
                                        </a:lnTo>
                                        <a:lnTo>
                                          <a:pt x="1530" y="8170"/>
                                        </a:lnTo>
                                        <a:lnTo>
                                          <a:pt x="1470" y="8197"/>
                                        </a:lnTo>
                                        <a:lnTo>
                                          <a:pt x="1409" y="8223"/>
                                        </a:lnTo>
                                        <a:lnTo>
                                          <a:pt x="1345" y="8249"/>
                                        </a:lnTo>
                                        <a:lnTo>
                                          <a:pt x="1281" y="8275"/>
                                        </a:lnTo>
                                        <a:lnTo>
                                          <a:pt x="1214" y="8300"/>
                                        </a:lnTo>
                                        <a:lnTo>
                                          <a:pt x="1146" y="8323"/>
                                        </a:lnTo>
                                        <a:lnTo>
                                          <a:pt x="1107" y="8336"/>
                                        </a:lnTo>
                                        <a:lnTo>
                                          <a:pt x="1052" y="8351"/>
                                        </a:lnTo>
                                        <a:lnTo>
                                          <a:pt x="983" y="8371"/>
                                        </a:lnTo>
                                        <a:lnTo>
                                          <a:pt x="904" y="8393"/>
                                        </a:lnTo>
                                        <a:lnTo>
                                          <a:pt x="816" y="8418"/>
                                        </a:lnTo>
                                        <a:lnTo>
                                          <a:pt x="721" y="8443"/>
                                        </a:lnTo>
                                        <a:lnTo>
                                          <a:pt x="624" y="8469"/>
                                        </a:lnTo>
                                        <a:lnTo>
                                          <a:pt x="525" y="8497"/>
                                        </a:lnTo>
                                        <a:lnTo>
                                          <a:pt x="427" y="8523"/>
                                        </a:lnTo>
                                        <a:lnTo>
                                          <a:pt x="334" y="8548"/>
                                        </a:lnTo>
                                        <a:lnTo>
                                          <a:pt x="247" y="8571"/>
                                        </a:lnTo>
                                        <a:lnTo>
                                          <a:pt x="169" y="8593"/>
                                        </a:lnTo>
                                        <a:lnTo>
                                          <a:pt x="104" y="8612"/>
                                        </a:lnTo>
                                        <a:lnTo>
                                          <a:pt x="52" y="8627"/>
                                        </a:lnTo>
                                        <a:lnTo>
                                          <a:pt x="16" y="8637"/>
                                        </a:lnTo>
                                        <a:lnTo>
                                          <a:pt x="0" y="8645"/>
                                        </a:lnTo>
                                        <a:lnTo>
                                          <a:pt x="145" y="8642"/>
                                        </a:lnTo>
                                        <a:lnTo>
                                          <a:pt x="291" y="8633"/>
                                        </a:lnTo>
                                        <a:lnTo>
                                          <a:pt x="438" y="8618"/>
                                        </a:lnTo>
                                        <a:lnTo>
                                          <a:pt x="585" y="8598"/>
                                        </a:lnTo>
                                        <a:lnTo>
                                          <a:pt x="732" y="8574"/>
                                        </a:lnTo>
                                        <a:lnTo>
                                          <a:pt x="879" y="8545"/>
                                        </a:lnTo>
                                        <a:lnTo>
                                          <a:pt x="1026" y="8510"/>
                                        </a:lnTo>
                                        <a:lnTo>
                                          <a:pt x="1172" y="8471"/>
                                        </a:lnTo>
                                        <a:lnTo>
                                          <a:pt x="1318" y="8428"/>
                                        </a:lnTo>
                                        <a:lnTo>
                                          <a:pt x="1463" y="8381"/>
                                        </a:lnTo>
                                        <a:lnTo>
                                          <a:pt x="1606" y="8330"/>
                                        </a:lnTo>
                                        <a:lnTo>
                                          <a:pt x="1749" y="8276"/>
                                        </a:lnTo>
                                        <a:lnTo>
                                          <a:pt x="1890" y="8218"/>
                                        </a:lnTo>
                                        <a:lnTo>
                                          <a:pt x="2029" y="8157"/>
                                        </a:lnTo>
                                        <a:lnTo>
                                          <a:pt x="2167" y="8094"/>
                                        </a:lnTo>
                                        <a:lnTo>
                                          <a:pt x="2302" y="8028"/>
                                        </a:lnTo>
                                        <a:lnTo>
                                          <a:pt x="2435" y="7958"/>
                                        </a:lnTo>
                                        <a:lnTo>
                                          <a:pt x="2567" y="7888"/>
                                        </a:lnTo>
                                        <a:lnTo>
                                          <a:pt x="2695" y="7815"/>
                                        </a:lnTo>
                                        <a:lnTo>
                                          <a:pt x="2819" y="7742"/>
                                        </a:lnTo>
                                        <a:lnTo>
                                          <a:pt x="2942" y="7666"/>
                                        </a:lnTo>
                                        <a:lnTo>
                                          <a:pt x="3060" y="7589"/>
                                        </a:lnTo>
                                        <a:lnTo>
                                          <a:pt x="3177" y="7511"/>
                                        </a:lnTo>
                                        <a:lnTo>
                                          <a:pt x="3288" y="7433"/>
                                        </a:lnTo>
                                        <a:lnTo>
                                          <a:pt x="3396" y="7354"/>
                                        </a:lnTo>
                                        <a:lnTo>
                                          <a:pt x="3499" y="7274"/>
                                        </a:lnTo>
                                        <a:lnTo>
                                          <a:pt x="3600" y="7195"/>
                                        </a:lnTo>
                                        <a:lnTo>
                                          <a:pt x="3695" y="7116"/>
                                        </a:lnTo>
                                        <a:lnTo>
                                          <a:pt x="3785" y="7037"/>
                                        </a:lnTo>
                                        <a:lnTo>
                                          <a:pt x="3870" y="6959"/>
                                        </a:lnTo>
                                        <a:lnTo>
                                          <a:pt x="3951" y="6883"/>
                                        </a:lnTo>
                                        <a:lnTo>
                                          <a:pt x="4026" y="6806"/>
                                        </a:lnTo>
                                        <a:lnTo>
                                          <a:pt x="4108" y="6719"/>
                                        </a:lnTo>
                                        <a:lnTo>
                                          <a:pt x="4190" y="6628"/>
                                        </a:lnTo>
                                        <a:lnTo>
                                          <a:pt x="4271" y="6535"/>
                                        </a:lnTo>
                                        <a:lnTo>
                                          <a:pt x="4353" y="6437"/>
                                        </a:lnTo>
                                        <a:lnTo>
                                          <a:pt x="4432" y="6337"/>
                                        </a:lnTo>
                                        <a:lnTo>
                                          <a:pt x="4510" y="6233"/>
                                        </a:lnTo>
                                        <a:lnTo>
                                          <a:pt x="4588" y="6127"/>
                                        </a:lnTo>
                                        <a:lnTo>
                                          <a:pt x="4665" y="6017"/>
                                        </a:lnTo>
                                        <a:lnTo>
                                          <a:pt x="4740" y="5905"/>
                                        </a:lnTo>
                                        <a:lnTo>
                                          <a:pt x="4813" y="5789"/>
                                        </a:lnTo>
                                        <a:lnTo>
                                          <a:pt x="4884" y="5671"/>
                                        </a:lnTo>
                                        <a:lnTo>
                                          <a:pt x="4953" y="5550"/>
                                        </a:lnTo>
                                        <a:lnTo>
                                          <a:pt x="5021" y="5426"/>
                                        </a:lnTo>
                                        <a:lnTo>
                                          <a:pt x="5087" y="5299"/>
                                        </a:lnTo>
                                        <a:lnTo>
                                          <a:pt x="5150" y="5170"/>
                                        </a:lnTo>
                                        <a:lnTo>
                                          <a:pt x="5210" y="5039"/>
                                        </a:lnTo>
                                        <a:lnTo>
                                          <a:pt x="5268" y="4904"/>
                                        </a:lnTo>
                                        <a:lnTo>
                                          <a:pt x="5325" y="4767"/>
                                        </a:lnTo>
                                        <a:lnTo>
                                          <a:pt x="5376" y="4629"/>
                                        </a:lnTo>
                                        <a:lnTo>
                                          <a:pt x="5426" y="4487"/>
                                        </a:lnTo>
                                        <a:lnTo>
                                          <a:pt x="5473" y="4344"/>
                                        </a:lnTo>
                                        <a:lnTo>
                                          <a:pt x="5516" y="4198"/>
                                        </a:lnTo>
                                        <a:lnTo>
                                          <a:pt x="5556" y="4048"/>
                                        </a:lnTo>
                                        <a:lnTo>
                                          <a:pt x="5592" y="3898"/>
                                        </a:lnTo>
                                        <a:lnTo>
                                          <a:pt x="5625" y="3746"/>
                                        </a:lnTo>
                                        <a:lnTo>
                                          <a:pt x="5653" y="3591"/>
                                        </a:lnTo>
                                        <a:lnTo>
                                          <a:pt x="5678" y="3434"/>
                                        </a:lnTo>
                                        <a:lnTo>
                                          <a:pt x="5699" y="3276"/>
                                        </a:lnTo>
                                        <a:lnTo>
                                          <a:pt x="5715" y="3115"/>
                                        </a:lnTo>
                                        <a:lnTo>
                                          <a:pt x="5726" y="2953"/>
                                        </a:lnTo>
                                        <a:lnTo>
                                          <a:pt x="5734" y="2789"/>
                                        </a:lnTo>
                                        <a:lnTo>
                                          <a:pt x="5737" y="2623"/>
                                        </a:lnTo>
                                        <a:lnTo>
                                          <a:pt x="5736" y="2548"/>
                                        </a:lnTo>
                                        <a:lnTo>
                                          <a:pt x="5734" y="2470"/>
                                        </a:lnTo>
                                        <a:lnTo>
                                          <a:pt x="5730" y="2389"/>
                                        </a:lnTo>
                                        <a:lnTo>
                                          <a:pt x="5724" y="2304"/>
                                        </a:lnTo>
                                        <a:lnTo>
                                          <a:pt x="5718" y="2217"/>
                                        </a:lnTo>
                                        <a:lnTo>
                                          <a:pt x="5709" y="2127"/>
                                        </a:lnTo>
                                        <a:lnTo>
                                          <a:pt x="5700" y="2034"/>
                                        </a:lnTo>
                                        <a:lnTo>
                                          <a:pt x="5688" y="1940"/>
                                        </a:lnTo>
                                        <a:lnTo>
                                          <a:pt x="5677" y="1845"/>
                                        </a:lnTo>
                                        <a:lnTo>
                                          <a:pt x="5663" y="1748"/>
                                        </a:lnTo>
                                        <a:lnTo>
                                          <a:pt x="5648" y="1650"/>
                                        </a:lnTo>
                                        <a:lnTo>
                                          <a:pt x="5632" y="1551"/>
                                        </a:lnTo>
                                        <a:lnTo>
                                          <a:pt x="5615" y="1454"/>
                                        </a:lnTo>
                                        <a:lnTo>
                                          <a:pt x="5597" y="1355"/>
                                        </a:lnTo>
                                        <a:lnTo>
                                          <a:pt x="5578" y="1257"/>
                                        </a:lnTo>
                                        <a:lnTo>
                                          <a:pt x="5558" y="1160"/>
                                        </a:lnTo>
                                        <a:lnTo>
                                          <a:pt x="5537" y="1065"/>
                                        </a:lnTo>
                                        <a:lnTo>
                                          <a:pt x="5515" y="971"/>
                                        </a:lnTo>
                                        <a:lnTo>
                                          <a:pt x="5492" y="879"/>
                                        </a:lnTo>
                                        <a:lnTo>
                                          <a:pt x="5468" y="788"/>
                                        </a:lnTo>
                                        <a:lnTo>
                                          <a:pt x="5444" y="701"/>
                                        </a:lnTo>
                                        <a:lnTo>
                                          <a:pt x="5419" y="616"/>
                                        </a:lnTo>
                                        <a:lnTo>
                                          <a:pt x="5393" y="535"/>
                                        </a:lnTo>
                                        <a:lnTo>
                                          <a:pt x="5367" y="456"/>
                                        </a:lnTo>
                                        <a:lnTo>
                                          <a:pt x="5339" y="382"/>
                                        </a:lnTo>
                                        <a:lnTo>
                                          <a:pt x="5312" y="312"/>
                                        </a:lnTo>
                                        <a:lnTo>
                                          <a:pt x="5284" y="247"/>
                                        </a:lnTo>
                                        <a:lnTo>
                                          <a:pt x="5256" y="186"/>
                                        </a:lnTo>
                                        <a:lnTo>
                                          <a:pt x="5226" y="131"/>
                                        </a:lnTo>
                                        <a:lnTo>
                                          <a:pt x="5198" y="82"/>
                                        </a:lnTo>
                                        <a:lnTo>
                                          <a:pt x="5168" y="38"/>
                                        </a:lnTo>
                                        <a:lnTo>
                                          <a:pt x="5137" y="0"/>
                                        </a:lnTo>
                                        <a:lnTo>
                                          <a:pt x="5142" y="44"/>
                                        </a:lnTo>
                                        <a:lnTo>
                                          <a:pt x="5148" y="88"/>
                                        </a:lnTo>
                                        <a:lnTo>
                                          <a:pt x="5154" y="133"/>
                                        </a:lnTo>
                                        <a:lnTo>
                                          <a:pt x="5163" y="178"/>
                                        </a:lnTo>
                                        <a:lnTo>
                                          <a:pt x="5172" y="224"/>
                                        </a:lnTo>
                                        <a:lnTo>
                                          <a:pt x="5183" y="269"/>
                                        </a:lnTo>
                                        <a:lnTo>
                                          <a:pt x="5194" y="315"/>
                                        </a:lnTo>
                                        <a:lnTo>
                                          <a:pt x="5206" y="362"/>
                                        </a:lnTo>
                                        <a:lnTo>
                                          <a:pt x="5233" y="456"/>
                                        </a:lnTo>
                                        <a:lnTo>
                                          <a:pt x="5261" y="553"/>
                                        </a:lnTo>
                                        <a:lnTo>
                                          <a:pt x="5291" y="650"/>
                                        </a:lnTo>
                                        <a:lnTo>
                                          <a:pt x="5321" y="751"/>
                                        </a:lnTo>
                                        <a:lnTo>
                                          <a:pt x="5350" y="854"/>
                                        </a:lnTo>
                                        <a:lnTo>
                                          <a:pt x="5378" y="960"/>
                                        </a:lnTo>
                                        <a:lnTo>
                                          <a:pt x="5392" y="1012"/>
                                        </a:lnTo>
                                        <a:lnTo>
                                          <a:pt x="5405" y="1067"/>
                                        </a:lnTo>
                                        <a:lnTo>
                                          <a:pt x="5417" y="1121"/>
                                        </a:lnTo>
                                        <a:lnTo>
                                          <a:pt x="5427" y="1177"/>
                                        </a:lnTo>
                                        <a:lnTo>
                                          <a:pt x="5438" y="1233"/>
                                        </a:lnTo>
                                        <a:lnTo>
                                          <a:pt x="5447" y="1291"/>
                                        </a:lnTo>
                                        <a:lnTo>
                                          <a:pt x="5455" y="1348"/>
                                        </a:lnTo>
                                        <a:lnTo>
                                          <a:pt x="5462" y="1406"/>
                                        </a:lnTo>
                                        <a:lnTo>
                                          <a:pt x="5467" y="1465"/>
                                        </a:lnTo>
                                        <a:lnTo>
                                          <a:pt x="5472" y="1525"/>
                                        </a:lnTo>
                                        <a:lnTo>
                                          <a:pt x="5474" y="1586"/>
                                        </a:lnTo>
                                        <a:lnTo>
                                          <a:pt x="5475" y="16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B9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0" y="314"/>
                                    <a:ext cx="1398" cy="1391"/>
                                  </a:xfrm>
                                  <a:custGeom>
                                    <a:avLst/>
                                    <a:gdLst>
                                      <a:gd name="T0" fmla="*/ 5945 w 12585"/>
                                      <a:gd name="T1" fmla="*/ 5546 h 12512"/>
                                      <a:gd name="T2" fmla="*/ 6221 w 12585"/>
                                      <a:gd name="T3" fmla="*/ 5827 h 12512"/>
                                      <a:gd name="T4" fmla="*/ 5535 w 12585"/>
                                      <a:gd name="T5" fmla="*/ 6127 h 12512"/>
                                      <a:gd name="T6" fmla="*/ 3629 w 12585"/>
                                      <a:gd name="T7" fmla="*/ 7631 h 12512"/>
                                      <a:gd name="T8" fmla="*/ 5663 w 12585"/>
                                      <a:gd name="T9" fmla="*/ 7768 h 12512"/>
                                      <a:gd name="T10" fmla="*/ 5835 w 12585"/>
                                      <a:gd name="T11" fmla="*/ 7227 h 12512"/>
                                      <a:gd name="T12" fmla="*/ 5019 w 12585"/>
                                      <a:gd name="T13" fmla="*/ 6331 h 12512"/>
                                      <a:gd name="T14" fmla="*/ 6109 w 12585"/>
                                      <a:gd name="T15" fmla="*/ 6892 h 12512"/>
                                      <a:gd name="T16" fmla="*/ 7102 w 12585"/>
                                      <a:gd name="T17" fmla="*/ 6423 h 12512"/>
                                      <a:gd name="T18" fmla="*/ 6580 w 12585"/>
                                      <a:gd name="T19" fmla="*/ 7187 h 12512"/>
                                      <a:gd name="T20" fmla="*/ 9479 w 12585"/>
                                      <a:gd name="T21" fmla="*/ 6629 h 12512"/>
                                      <a:gd name="T22" fmla="*/ 9969 w 12585"/>
                                      <a:gd name="T23" fmla="*/ 5533 h 12512"/>
                                      <a:gd name="T24" fmla="*/ 10710 w 12585"/>
                                      <a:gd name="T25" fmla="*/ 5877 h 12512"/>
                                      <a:gd name="T26" fmla="*/ 10413 w 12585"/>
                                      <a:gd name="T27" fmla="*/ 5856 h 12512"/>
                                      <a:gd name="T28" fmla="*/ 10262 w 12585"/>
                                      <a:gd name="T29" fmla="*/ 9214 h 12512"/>
                                      <a:gd name="T30" fmla="*/ 9074 w 12585"/>
                                      <a:gd name="T31" fmla="*/ 10215 h 12512"/>
                                      <a:gd name="T32" fmla="*/ 6533 w 12585"/>
                                      <a:gd name="T33" fmla="*/ 10562 h 12512"/>
                                      <a:gd name="T34" fmla="*/ 4359 w 12585"/>
                                      <a:gd name="T35" fmla="*/ 11042 h 12512"/>
                                      <a:gd name="T36" fmla="*/ 2716 w 12585"/>
                                      <a:gd name="T37" fmla="*/ 9245 h 12512"/>
                                      <a:gd name="T38" fmla="*/ 2008 w 12585"/>
                                      <a:gd name="T39" fmla="*/ 7072 h 12512"/>
                                      <a:gd name="T40" fmla="*/ 1813 w 12585"/>
                                      <a:gd name="T41" fmla="*/ 7461 h 12512"/>
                                      <a:gd name="T42" fmla="*/ 2117 w 12585"/>
                                      <a:gd name="T43" fmla="*/ 6343 h 12512"/>
                                      <a:gd name="T44" fmla="*/ 2374 w 12585"/>
                                      <a:gd name="T45" fmla="*/ 6662 h 12512"/>
                                      <a:gd name="T46" fmla="*/ 6098 w 12585"/>
                                      <a:gd name="T47" fmla="*/ 2305 h 12512"/>
                                      <a:gd name="T48" fmla="*/ 7673 w 12585"/>
                                      <a:gd name="T49" fmla="*/ 1839 h 12512"/>
                                      <a:gd name="T50" fmla="*/ 8985 w 12585"/>
                                      <a:gd name="T51" fmla="*/ 4288 h 12512"/>
                                      <a:gd name="T52" fmla="*/ 7245 w 12585"/>
                                      <a:gd name="T53" fmla="*/ 5731 h 12512"/>
                                      <a:gd name="T54" fmla="*/ 6364 w 12585"/>
                                      <a:gd name="T55" fmla="*/ 5336 h 12512"/>
                                      <a:gd name="T56" fmla="*/ 5139 w 12585"/>
                                      <a:gd name="T57" fmla="*/ 5602 h 12512"/>
                                      <a:gd name="T58" fmla="*/ 3669 w 12585"/>
                                      <a:gd name="T59" fmla="*/ 5166 h 12512"/>
                                      <a:gd name="T60" fmla="*/ 3797 w 12585"/>
                                      <a:gd name="T61" fmla="*/ 2822 h 12512"/>
                                      <a:gd name="T62" fmla="*/ 5550 w 12585"/>
                                      <a:gd name="T63" fmla="*/ 2201 h 12512"/>
                                      <a:gd name="T64" fmla="*/ 11866 w 12585"/>
                                      <a:gd name="T65" fmla="*/ 4042 h 12512"/>
                                      <a:gd name="T66" fmla="*/ 12337 w 12585"/>
                                      <a:gd name="T67" fmla="*/ 5525 h 12512"/>
                                      <a:gd name="T68" fmla="*/ 11473 w 12585"/>
                                      <a:gd name="T69" fmla="*/ 9469 h 12512"/>
                                      <a:gd name="T70" fmla="*/ 8266 w 12585"/>
                                      <a:gd name="T71" fmla="*/ 12010 h 12512"/>
                                      <a:gd name="T72" fmla="*/ 8069 w 12585"/>
                                      <a:gd name="T73" fmla="*/ 11903 h 12512"/>
                                      <a:gd name="T74" fmla="*/ 9776 w 12585"/>
                                      <a:gd name="T75" fmla="*/ 10851 h 12512"/>
                                      <a:gd name="T76" fmla="*/ 11298 w 12585"/>
                                      <a:gd name="T77" fmla="*/ 8989 h 12512"/>
                                      <a:gd name="T78" fmla="*/ 12051 w 12585"/>
                                      <a:gd name="T79" fmla="*/ 6931 h 12512"/>
                                      <a:gd name="T80" fmla="*/ 4246 w 12585"/>
                                      <a:gd name="T81" fmla="*/ 1102 h 12512"/>
                                      <a:gd name="T82" fmla="*/ 5329 w 12585"/>
                                      <a:gd name="T83" fmla="*/ 1071 h 12512"/>
                                      <a:gd name="T84" fmla="*/ 4901 w 12585"/>
                                      <a:gd name="T85" fmla="*/ 1205 h 12512"/>
                                      <a:gd name="T86" fmla="*/ 4005 w 12585"/>
                                      <a:gd name="T87" fmla="*/ 1752 h 12512"/>
                                      <a:gd name="T88" fmla="*/ 6551 w 12585"/>
                                      <a:gd name="T89" fmla="*/ 592 h 12512"/>
                                      <a:gd name="T90" fmla="*/ 8054 w 12585"/>
                                      <a:gd name="T91" fmla="*/ 809 h 12512"/>
                                      <a:gd name="T92" fmla="*/ 7941 w 12585"/>
                                      <a:gd name="T93" fmla="*/ 933 h 12512"/>
                                      <a:gd name="T94" fmla="*/ 6615 w 12585"/>
                                      <a:gd name="T95" fmla="*/ 990 h 12512"/>
                                      <a:gd name="T96" fmla="*/ 1051 w 12585"/>
                                      <a:gd name="T97" fmla="*/ 3168 h 12512"/>
                                      <a:gd name="T98" fmla="*/ 3982 w 12585"/>
                                      <a:gd name="T99" fmla="*/ 640 h 12512"/>
                                      <a:gd name="T100" fmla="*/ 4670 w 12585"/>
                                      <a:gd name="T101" fmla="*/ 548 h 12512"/>
                                      <a:gd name="T102" fmla="*/ 2929 w 12585"/>
                                      <a:gd name="T103" fmla="*/ 1568 h 12512"/>
                                      <a:gd name="T104" fmla="*/ 712 w 12585"/>
                                      <a:gd name="T105" fmla="*/ 4844 h 12512"/>
                                      <a:gd name="T106" fmla="*/ 645 w 12585"/>
                                      <a:gd name="T107" fmla="*/ 8303 h 12512"/>
                                      <a:gd name="T108" fmla="*/ 332 w 12585"/>
                                      <a:gd name="T109" fmla="*/ 7580 h 12512"/>
                                      <a:gd name="T110" fmla="*/ 9031 w 12585"/>
                                      <a:gd name="T111" fmla="*/ 11891 h 12512"/>
                                      <a:gd name="T112" fmla="*/ 11923 w 12585"/>
                                      <a:gd name="T113" fmla="*/ 9039 h 12512"/>
                                      <a:gd name="T114" fmla="*/ 11335 w 12585"/>
                                      <a:gd name="T115" fmla="*/ 2535 h 12512"/>
                                      <a:gd name="T116" fmla="*/ 3127 w 12585"/>
                                      <a:gd name="T117" fmla="*/ 864 h 12512"/>
                                      <a:gd name="T118" fmla="*/ 80 w 12585"/>
                                      <a:gd name="T119" fmla="*/ 7372 h 12512"/>
                                      <a:gd name="T120" fmla="*/ 904 w 12585"/>
                                      <a:gd name="T121" fmla="*/ 9503 h 12512"/>
                                      <a:gd name="T122" fmla="*/ 2545 w 12585"/>
                                      <a:gd name="T123" fmla="*/ 11291 h 12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12585" h="12512">
                                        <a:moveTo>
                                          <a:pt x="5427" y="5955"/>
                                        </a:moveTo>
                                        <a:lnTo>
                                          <a:pt x="5428" y="5934"/>
                                        </a:lnTo>
                                        <a:lnTo>
                                          <a:pt x="5430" y="5914"/>
                                        </a:lnTo>
                                        <a:lnTo>
                                          <a:pt x="5434" y="5894"/>
                                        </a:lnTo>
                                        <a:lnTo>
                                          <a:pt x="5441" y="5875"/>
                                        </a:lnTo>
                                        <a:lnTo>
                                          <a:pt x="5448" y="5855"/>
                                        </a:lnTo>
                                        <a:lnTo>
                                          <a:pt x="5458" y="5836"/>
                                        </a:lnTo>
                                        <a:lnTo>
                                          <a:pt x="5468" y="5817"/>
                                        </a:lnTo>
                                        <a:lnTo>
                                          <a:pt x="5480" y="5798"/>
                                        </a:lnTo>
                                        <a:lnTo>
                                          <a:pt x="5494" y="5780"/>
                                        </a:lnTo>
                                        <a:lnTo>
                                          <a:pt x="5507" y="5763"/>
                                        </a:lnTo>
                                        <a:lnTo>
                                          <a:pt x="5523" y="5746"/>
                                        </a:lnTo>
                                        <a:lnTo>
                                          <a:pt x="5540" y="5729"/>
                                        </a:lnTo>
                                        <a:lnTo>
                                          <a:pt x="5558" y="5713"/>
                                        </a:lnTo>
                                        <a:lnTo>
                                          <a:pt x="5576" y="5697"/>
                                        </a:lnTo>
                                        <a:lnTo>
                                          <a:pt x="5596" y="5682"/>
                                        </a:lnTo>
                                        <a:lnTo>
                                          <a:pt x="5616" y="5668"/>
                                        </a:lnTo>
                                        <a:lnTo>
                                          <a:pt x="5637" y="5654"/>
                                        </a:lnTo>
                                        <a:lnTo>
                                          <a:pt x="5659" y="5640"/>
                                        </a:lnTo>
                                        <a:lnTo>
                                          <a:pt x="5681" y="5628"/>
                                        </a:lnTo>
                                        <a:lnTo>
                                          <a:pt x="5704" y="5616"/>
                                        </a:lnTo>
                                        <a:lnTo>
                                          <a:pt x="5727" y="5605"/>
                                        </a:lnTo>
                                        <a:lnTo>
                                          <a:pt x="5751" y="5595"/>
                                        </a:lnTo>
                                        <a:lnTo>
                                          <a:pt x="5775" y="5586"/>
                                        </a:lnTo>
                                        <a:lnTo>
                                          <a:pt x="5799" y="5577"/>
                                        </a:lnTo>
                                        <a:lnTo>
                                          <a:pt x="5824" y="5569"/>
                                        </a:lnTo>
                                        <a:lnTo>
                                          <a:pt x="5848" y="5563"/>
                                        </a:lnTo>
                                        <a:lnTo>
                                          <a:pt x="5872" y="5557"/>
                                        </a:lnTo>
                                        <a:lnTo>
                                          <a:pt x="5896" y="5552"/>
                                        </a:lnTo>
                                        <a:lnTo>
                                          <a:pt x="5921" y="5548"/>
                                        </a:lnTo>
                                        <a:lnTo>
                                          <a:pt x="5945" y="5546"/>
                                        </a:lnTo>
                                        <a:lnTo>
                                          <a:pt x="5968" y="5544"/>
                                        </a:lnTo>
                                        <a:lnTo>
                                          <a:pt x="5993" y="5544"/>
                                        </a:lnTo>
                                        <a:lnTo>
                                          <a:pt x="6031" y="5544"/>
                                        </a:lnTo>
                                        <a:lnTo>
                                          <a:pt x="6052" y="5544"/>
                                        </a:lnTo>
                                        <a:lnTo>
                                          <a:pt x="6073" y="5546"/>
                                        </a:lnTo>
                                        <a:lnTo>
                                          <a:pt x="6094" y="5548"/>
                                        </a:lnTo>
                                        <a:lnTo>
                                          <a:pt x="6114" y="5551"/>
                                        </a:lnTo>
                                        <a:lnTo>
                                          <a:pt x="6133" y="5555"/>
                                        </a:lnTo>
                                        <a:lnTo>
                                          <a:pt x="6152" y="5561"/>
                                        </a:lnTo>
                                        <a:lnTo>
                                          <a:pt x="6170" y="5568"/>
                                        </a:lnTo>
                                        <a:lnTo>
                                          <a:pt x="6186" y="5575"/>
                                        </a:lnTo>
                                        <a:lnTo>
                                          <a:pt x="6201" y="5585"/>
                                        </a:lnTo>
                                        <a:lnTo>
                                          <a:pt x="6215" y="5596"/>
                                        </a:lnTo>
                                        <a:lnTo>
                                          <a:pt x="6221" y="5602"/>
                                        </a:lnTo>
                                        <a:lnTo>
                                          <a:pt x="6226" y="5608"/>
                                        </a:lnTo>
                                        <a:lnTo>
                                          <a:pt x="6232" y="5615"/>
                                        </a:lnTo>
                                        <a:lnTo>
                                          <a:pt x="6237" y="5622"/>
                                        </a:lnTo>
                                        <a:lnTo>
                                          <a:pt x="6241" y="5630"/>
                                        </a:lnTo>
                                        <a:lnTo>
                                          <a:pt x="6244" y="5637"/>
                                        </a:lnTo>
                                        <a:lnTo>
                                          <a:pt x="6249" y="5646"/>
                                        </a:lnTo>
                                        <a:lnTo>
                                          <a:pt x="6251" y="5654"/>
                                        </a:lnTo>
                                        <a:lnTo>
                                          <a:pt x="6253" y="5664"/>
                                        </a:lnTo>
                                        <a:lnTo>
                                          <a:pt x="6255" y="5673"/>
                                        </a:lnTo>
                                        <a:lnTo>
                                          <a:pt x="6255" y="5684"/>
                                        </a:lnTo>
                                        <a:lnTo>
                                          <a:pt x="6256" y="5694"/>
                                        </a:lnTo>
                                        <a:lnTo>
                                          <a:pt x="6255" y="5717"/>
                                        </a:lnTo>
                                        <a:lnTo>
                                          <a:pt x="6252" y="5739"/>
                                        </a:lnTo>
                                        <a:lnTo>
                                          <a:pt x="6247" y="5761"/>
                                        </a:lnTo>
                                        <a:lnTo>
                                          <a:pt x="6240" y="5783"/>
                                        </a:lnTo>
                                        <a:lnTo>
                                          <a:pt x="6232" y="5804"/>
                                        </a:lnTo>
                                        <a:lnTo>
                                          <a:pt x="6221" y="5827"/>
                                        </a:lnTo>
                                        <a:lnTo>
                                          <a:pt x="6210" y="5847"/>
                                        </a:lnTo>
                                        <a:lnTo>
                                          <a:pt x="6196" y="5868"/>
                                        </a:lnTo>
                                        <a:lnTo>
                                          <a:pt x="6181" y="5886"/>
                                        </a:lnTo>
                                        <a:lnTo>
                                          <a:pt x="6164" y="5906"/>
                                        </a:lnTo>
                                        <a:lnTo>
                                          <a:pt x="6147" y="5925"/>
                                        </a:lnTo>
                                        <a:lnTo>
                                          <a:pt x="6128" y="5943"/>
                                        </a:lnTo>
                                        <a:lnTo>
                                          <a:pt x="6108" y="5961"/>
                                        </a:lnTo>
                                        <a:lnTo>
                                          <a:pt x="6087" y="5978"/>
                                        </a:lnTo>
                                        <a:lnTo>
                                          <a:pt x="6066" y="5994"/>
                                        </a:lnTo>
                                        <a:lnTo>
                                          <a:pt x="6042" y="6009"/>
                                        </a:lnTo>
                                        <a:lnTo>
                                          <a:pt x="6018" y="6025"/>
                                        </a:lnTo>
                                        <a:lnTo>
                                          <a:pt x="5994" y="6039"/>
                                        </a:lnTo>
                                        <a:lnTo>
                                          <a:pt x="5968" y="6053"/>
                                        </a:lnTo>
                                        <a:lnTo>
                                          <a:pt x="5943" y="6065"/>
                                        </a:lnTo>
                                        <a:lnTo>
                                          <a:pt x="5917" y="6077"/>
                                        </a:lnTo>
                                        <a:lnTo>
                                          <a:pt x="5890" y="6087"/>
                                        </a:lnTo>
                                        <a:lnTo>
                                          <a:pt x="5863" y="6098"/>
                                        </a:lnTo>
                                        <a:lnTo>
                                          <a:pt x="5835" y="6106"/>
                                        </a:lnTo>
                                        <a:lnTo>
                                          <a:pt x="5808" y="6115"/>
                                        </a:lnTo>
                                        <a:lnTo>
                                          <a:pt x="5780" y="6122"/>
                                        </a:lnTo>
                                        <a:lnTo>
                                          <a:pt x="5752" y="6128"/>
                                        </a:lnTo>
                                        <a:lnTo>
                                          <a:pt x="5724" y="6134"/>
                                        </a:lnTo>
                                        <a:lnTo>
                                          <a:pt x="5697" y="6137"/>
                                        </a:lnTo>
                                        <a:lnTo>
                                          <a:pt x="5669" y="6140"/>
                                        </a:lnTo>
                                        <a:lnTo>
                                          <a:pt x="5642" y="6142"/>
                                        </a:lnTo>
                                        <a:lnTo>
                                          <a:pt x="5614" y="6142"/>
                                        </a:lnTo>
                                        <a:lnTo>
                                          <a:pt x="5590" y="6142"/>
                                        </a:lnTo>
                                        <a:lnTo>
                                          <a:pt x="5572" y="6140"/>
                                        </a:lnTo>
                                        <a:lnTo>
                                          <a:pt x="5558" y="6137"/>
                                        </a:lnTo>
                                        <a:lnTo>
                                          <a:pt x="5548" y="6132"/>
                                        </a:lnTo>
                                        <a:lnTo>
                                          <a:pt x="5535" y="6127"/>
                                        </a:lnTo>
                                        <a:lnTo>
                                          <a:pt x="5519" y="6121"/>
                                        </a:lnTo>
                                        <a:lnTo>
                                          <a:pt x="5497" y="6114"/>
                                        </a:lnTo>
                                        <a:lnTo>
                                          <a:pt x="5464" y="6104"/>
                                        </a:lnTo>
                                        <a:lnTo>
                                          <a:pt x="5456" y="6071"/>
                                        </a:lnTo>
                                        <a:lnTo>
                                          <a:pt x="5448" y="6048"/>
                                        </a:lnTo>
                                        <a:lnTo>
                                          <a:pt x="5442" y="6033"/>
                                        </a:lnTo>
                                        <a:lnTo>
                                          <a:pt x="5436" y="6022"/>
                                        </a:lnTo>
                                        <a:lnTo>
                                          <a:pt x="5432" y="6012"/>
                                        </a:lnTo>
                                        <a:lnTo>
                                          <a:pt x="5429" y="5999"/>
                                        </a:lnTo>
                                        <a:lnTo>
                                          <a:pt x="5427" y="5981"/>
                                        </a:lnTo>
                                        <a:lnTo>
                                          <a:pt x="5427" y="5955"/>
                                        </a:lnTo>
                                        <a:close/>
                                        <a:moveTo>
                                          <a:pt x="2712" y="7149"/>
                                        </a:moveTo>
                                        <a:lnTo>
                                          <a:pt x="2739" y="7167"/>
                                        </a:lnTo>
                                        <a:lnTo>
                                          <a:pt x="2766" y="7186"/>
                                        </a:lnTo>
                                        <a:lnTo>
                                          <a:pt x="2796" y="7207"/>
                                        </a:lnTo>
                                        <a:lnTo>
                                          <a:pt x="2830" y="7230"/>
                                        </a:lnTo>
                                        <a:lnTo>
                                          <a:pt x="2870" y="7258"/>
                                        </a:lnTo>
                                        <a:lnTo>
                                          <a:pt x="2920" y="7291"/>
                                        </a:lnTo>
                                        <a:lnTo>
                                          <a:pt x="2979" y="7329"/>
                                        </a:lnTo>
                                        <a:lnTo>
                                          <a:pt x="3051" y="7374"/>
                                        </a:lnTo>
                                        <a:lnTo>
                                          <a:pt x="3088" y="7404"/>
                                        </a:lnTo>
                                        <a:lnTo>
                                          <a:pt x="3128" y="7432"/>
                                        </a:lnTo>
                                        <a:lnTo>
                                          <a:pt x="3171" y="7459"/>
                                        </a:lnTo>
                                        <a:lnTo>
                                          <a:pt x="3219" y="7484"/>
                                        </a:lnTo>
                                        <a:lnTo>
                                          <a:pt x="3270" y="7509"/>
                                        </a:lnTo>
                                        <a:lnTo>
                                          <a:pt x="3323" y="7532"/>
                                        </a:lnTo>
                                        <a:lnTo>
                                          <a:pt x="3380" y="7554"/>
                                        </a:lnTo>
                                        <a:lnTo>
                                          <a:pt x="3438" y="7575"/>
                                        </a:lnTo>
                                        <a:lnTo>
                                          <a:pt x="3500" y="7594"/>
                                        </a:lnTo>
                                        <a:lnTo>
                                          <a:pt x="3564" y="7613"/>
                                        </a:lnTo>
                                        <a:lnTo>
                                          <a:pt x="3629" y="7631"/>
                                        </a:lnTo>
                                        <a:lnTo>
                                          <a:pt x="3698" y="7646"/>
                                        </a:lnTo>
                                        <a:lnTo>
                                          <a:pt x="3767" y="7662"/>
                                        </a:lnTo>
                                        <a:lnTo>
                                          <a:pt x="3839" y="7677"/>
                                        </a:lnTo>
                                        <a:lnTo>
                                          <a:pt x="3912" y="7689"/>
                                        </a:lnTo>
                                        <a:lnTo>
                                          <a:pt x="3986" y="7702"/>
                                        </a:lnTo>
                                        <a:lnTo>
                                          <a:pt x="4061" y="7714"/>
                                        </a:lnTo>
                                        <a:lnTo>
                                          <a:pt x="4137" y="7724"/>
                                        </a:lnTo>
                                        <a:lnTo>
                                          <a:pt x="4213" y="7734"/>
                                        </a:lnTo>
                                        <a:lnTo>
                                          <a:pt x="4290" y="7742"/>
                                        </a:lnTo>
                                        <a:lnTo>
                                          <a:pt x="4368" y="7750"/>
                                        </a:lnTo>
                                        <a:lnTo>
                                          <a:pt x="4447" y="7758"/>
                                        </a:lnTo>
                                        <a:lnTo>
                                          <a:pt x="4524" y="7764"/>
                                        </a:lnTo>
                                        <a:lnTo>
                                          <a:pt x="4602" y="7769"/>
                                        </a:lnTo>
                                        <a:lnTo>
                                          <a:pt x="4679" y="7775"/>
                                        </a:lnTo>
                                        <a:lnTo>
                                          <a:pt x="4756" y="7779"/>
                                        </a:lnTo>
                                        <a:lnTo>
                                          <a:pt x="4833" y="7782"/>
                                        </a:lnTo>
                                        <a:lnTo>
                                          <a:pt x="4908" y="7785"/>
                                        </a:lnTo>
                                        <a:lnTo>
                                          <a:pt x="4983" y="7787"/>
                                        </a:lnTo>
                                        <a:lnTo>
                                          <a:pt x="5056" y="7788"/>
                                        </a:lnTo>
                                        <a:lnTo>
                                          <a:pt x="5128" y="7789"/>
                                        </a:lnTo>
                                        <a:lnTo>
                                          <a:pt x="5197" y="7789"/>
                                        </a:lnTo>
                                        <a:lnTo>
                                          <a:pt x="5297" y="7790"/>
                                        </a:lnTo>
                                        <a:lnTo>
                                          <a:pt x="5378" y="7791"/>
                                        </a:lnTo>
                                        <a:lnTo>
                                          <a:pt x="5446" y="7791"/>
                                        </a:lnTo>
                                        <a:lnTo>
                                          <a:pt x="5504" y="7789"/>
                                        </a:lnTo>
                                        <a:lnTo>
                                          <a:pt x="5531" y="7788"/>
                                        </a:lnTo>
                                        <a:lnTo>
                                          <a:pt x="5556" y="7786"/>
                                        </a:lnTo>
                                        <a:lnTo>
                                          <a:pt x="5581" y="7783"/>
                                        </a:lnTo>
                                        <a:lnTo>
                                          <a:pt x="5608" y="7779"/>
                                        </a:lnTo>
                                        <a:lnTo>
                                          <a:pt x="5634" y="7775"/>
                                        </a:lnTo>
                                        <a:lnTo>
                                          <a:pt x="5663" y="7768"/>
                                        </a:lnTo>
                                        <a:lnTo>
                                          <a:pt x="5692" y="7761"/>
                                        </a:lnTo>
                                        <a:lnTo>
                                          <a:pt x="5725" y="7753"/>
                                        </a:lnTo>
                                        <a:lnTo>
                                          <a:pt x="5715" y="7734"/>
                                        </a:lnTo>
                                        <a:lnTo>
                                          <a:pt x="5703" y="7713"/>
                                        </a:lnTo>
                                        <a:lnTo>
                                          <a:pt x="5690" y="7689"/>
                                        </a:lnTo>
                                        <a:lnTo>
                                          <a:pt x="5679" y="7665"/>
                                        </a:lnTo>
                                        <a:lnTo>
                                          <a:pt x="5667" y="7640"/>
                                        </a:lnTo>
                                        <a:lnTo>
                                          <a:pt x="5659" y="7615"/>
                                        </a:lnTo>
                                        <a:lnTo>
                                          <a:pt x="5655" y="7602"/>
                                        </a:lnTo>
                                        <a:lnTo>
                                          <a:pt x="5652" y="7590"/>
                                        </a:lnTo>
                                        <a:lnTo>
                                          <a:pt x="5651" y="7578"/>
                                        </a:lnTo>
                                        <a:lnTo>
                                          <a:pt x="5650" y="7565"/>
                                        </a:lnTo>
                                        <a:lnTo>
                                          <a:pt x="5651" y="7546"/>
                                        </a:lnTo>
                                        <a:lnTo>
                                          <a:pt x="5651" y="7528"/>
                                        </a:lnTo>
                                        <a:lnTo>
                                          <a:pt x="5653" y="7510"/>
                                        </a:lnTo>
                                        <a:lnTo>
                                          <a:pt x="5655" y="7493"/>
                                        </a:lnTo>
                                        <a:lnTo>
                                          <a:pt x="5659" y="7477"/>
                                        </a:lnTo>
                                        <a:lnTo>
                                          <a:pt x="5662" y="7461"/>
                                        </a:lnTo>
                                        <a:lnTo>
                                          <a:pt x="5666" y="7447"/>
                                        </a:lnTo>
                                        <a:lnTo>
                                          <a:pt x="5670" y="7432"/>
                                        </a:lnTo>
                                        <a:lnTo>
                                          <a:pt x="5674" y="7418"/>
                                        </a:lnTo>
                                        <a:lnTo>
                                          <a:pt x="5681" y="7405"/>
                                        </a:lnTo>
                                        <a:lnTo>
                                          <a:pt x="5686" y="7392"/>
                                        </a:lnTo>
                                        <a:lnTo>
                                          <a:pt x="5692" y="7380"/>
                                        </a:lnTo>
                                        <a:lnTo>
                                          <a:pt x="5706" y="7357"/>
                                        </a:lnTo>
                                        <a:lnTo>
                                          <a:pt x="5722" y="7336"/>
                                        </a:lnTo>
                                        <a:lnTo>
                                          <a:pt x="5738" y="7316"/>
                                        </a:lnTo>
                                        <a:lnTo>
                                          <a:pt x="5756" y="7297"/>
                                        </a:lnTo>
                                        <a:lnTo>
                                          <a:pt x="5775" y="7278"/>
                                        </a:lnTo>
                                        <a:lnTo>
                                          <a:pt x="5794" y="7262"/>
                                        </a:lnTo>
                                        <a:lnTo>
                                          <a:pt x="5835" y="7227"/>
                                        </a:lnTo>
                                        <a:lnTo>
                                          <a:pt x="5877" y="7191"/>
                                        </a:lnTo>
                                        <a:lnTo>
                                          <a:pt x="5839" y="7187"/>
                                        </a:lnTo>
                                        <a:lnTo>
                                          <a:pt x="5802" y="7180"/>
                                        </a:lnTo>
                                        <a:lnTo>
                                          <a:pt x="5764" y="7170"/>
                                        </a:lnTo>
                                        <a:lnTo>
                                          <a:pt x="5726" y="7159"/>
                                        </a:lnTo>
                                        <a:lnTo>
                                          <a:pt x="5688" y="7144"/>
                                        </a:lnTo>
                                        <a:lnTo>
                                          <a:pt x="5651" y="7128"/>
                                        </a:lnTo>
                                        <a:lnTo>
                                          <a:pt x="5613" y="7109"/>
                                        </a:lnTo>
                                        <a:lnTo>
                                          <a:pt x="5576" y="7088"/>
                                        </a:lnTo>
                                        <a:lnTo>
                                          <a:pt x="5539" y="7066"/>
                                        </a:lnTo>
                                        <a:lnTo>
                                          <a:pt x="5502" y="7042"/>
                                        </a:lnTo>
                                        <a:lnTo>
                                          <a:pt x="5466" y="7016"/>
                                        </a:lnTo>
                                        <a:lnTo>
                                          <a:pt x="5431" y="6988"/>
                                        </a:lnTo>
                                        <a:lnTo>
                                          <a:pt x="5397" y="6959"/>
                                        </a:lnTo>
                                        <a:lnTo>
                                          <a:pt x="5364" y="6928"/>
                                        </a:lnTo>
                                        <a:lnTo>
                                          <a:pt x="5331" y="6897"/>
                                        </a:lnTo>
                                        <a:lnTo>
                                          <a:pt x="5299" y="6863"/>
                                        </a:lnTo>
                                        <a:lnTo>
                                          <a:pt x="5268" y="6829"/>
                                        </a:lnTo>
                                        <a:lnTo>
                                          <a:pt x="5239" y="6794"/>
                                        </a:lnTo>
                                        <a:lnTo>
                                          <a:pt x="5211" y="6758"/>
                                        </a:lnTo>
                                        <a:lnTo>
                                          <a:pt x="5185" y="6721"/>
                                        </a:lnTo>
                                        <a:lnTo>
                                          <a:pt x="5159" y="6683"/>
                                        </a:lnTo>
                                        <a:lnTo>
                                          <a:pt x="5136" y="6646"/>
                                        </a:lnTo>
                                        <a:lnTo>
                                          <a:pt x="5115" y="6607"/>
                                        </a:lnTo>
                                        <a:lnTo>
                                          <a:pt x="5095" y="6568"/>
                                        </a:lnTo>
                                        <a:lnTo>
                                          <a:pt x="5077" y="6529"/>
                                        </a:lnTo>
                                        <a:lnTo>
                                          <a:pt x="5061" y="6489"/>
                                        </a:lnTo>
                                        <a:lnTo>
                                          <a:pt x="5046" y="6450"/>
                                        </a:lnTo>
                                        <a:lnTo>
                                          <a:pt x="5035" y="6410"/>
                                        </a:lnTo>
                                        <a:lnTo>
                                          <a:pt x="5025" y="6371"/>
                                        </a:lnTo>
                                        <a:lnTo>
                                          <a:pt x="5019" y="6331"/>
                                        </a:lnTo>
                                        <a:lnTo>
                                          <a:pt x="5013" y="6292"/>
                                        </a:lnTo>
                                        <a:lnTo>
                                          <a:pt x="5011" y="6253"/>
                                        </a:lnTo>
                                        <a:lnTo>
                                          <a:pt x="5043" y="6275"/>
                                        </a:lnTo>
                                        <a:lnTo>
                                          <a:pt x="5073" y="6299"/>
                                        </a:lnTo>
                                        <a:lnTo>
                                          <a:pt x="5101" y="6323"/>
                                        </a:lnTo>
                                        <a:lnTo>
                                          <a:pt x="5129" y="6347"/>
                                        </a:lnTo>
                                        <a:lnTo>
                                          <a:pt x="5155" y="6372"/>
                                        </a:lnTo>
                                        <a:lnTo>
                                          <a:pt x="5181" y="6397"/>
                                        </a:lnTo>
                                        <a:lnTo>
                                          <a:pt x="5206" y="6424"/>
                                        </a:lnTo>
                                        <a:lnTo>
                                          <a:pt x="5231" y="6450"/>
                                        </a:lnTo>
                                        <a:lnTo>
                                          <a:pt x="5280" y="6503"/>
                                        </a:lnTo>
                                        <a:lnTo>
                                          <a:pt x="5330" y="6556"/>
                                        </a:lnTo>
                                        <a:lnTo>
                                          <a:pt x="5355" y="6582"/>
                                        </a:lnTo>
                                        <a:lnTo>
                                          <a:pt x="5381" y="6608"/>
                                        </a:lnTo>
                                        <a:lnTo>
                                          <a:pt x="5408" y="6634"/>
                                        </a:lnTo>
                                        <a:lnTo>
                                          <a:pt x="5436" y="6658"/>
                                        </a:lnTo>
                                        <a:lnTo>
                                          <a:pt x="5466" y="6682"/>
                                        </a:lnTo>
                                        <a:lnTo>
                                          <a:pt x="5497" y="6706"/>
                                        </a:lnTo>
                                        <a:lnTo>
                                          <a:pt x="5530" y="6729"/>
                                        </a:lnTo>
                                        <a:lnTo>
                                          <a:pt x="5563" y="6750"/>
                                        </a:lnTo>
                                        <a:lnTo>
                                          <a:pt x="5599" y="6771"/>
                                        </a:lnTo>
                                        <a:lnTo>
                                          <a:pt x="5637" y="6790"/>
                                        </a:lnTo>
                                        <a:lnTo>
                                          <a:pt x="5679" y="6807"/>
                                        </a:lnTo>
                                        <a:lnTo>
                                          <a:pt x="5722" y="6824"/>
                                        </a:lnTo>
                                        <a:lnTo>
                                          <a:pt x="5767" y="6839"/>
                                        </a:lnTo>
                                        <a:lnTo>
                                          <a:pt x="5816" y="6853"/>
                                        </a:lnTo>
                                        <a:lnTo>
                                          <a:pt x="5868" y="6864"/>
                                        </a:lnTo>
                                        <a:lnTo>
                                          <a:pt x="5923" y="6874"/>
                                        </a:lnTo>
                                        <a:lnTo>
                                          <a:pt x="5981" y="6882"/>
                                        </a:lnTo>
                                        <a:lnTo>
                                          <a:pt x="6043" y="6887"/>
                                        </a:lnTo>
                                        <a:lnTo>
                                          <a:pt x="6109" y="6892"/>
                                        </a:lnTo>
                                        <a:lnTo>
                                          <a:pt x="6179" y="6893"/>
                                        </a:lnTo>
                                        <a:lnTo>
                                          <a:pt x="6216" y="6892"/>
                                        </a:lnTo>
                                        <a:lnTo>
                                          <a:pt x="6253" y="6889"/>
                                        </a:lnTo>
                                        <a:lnTo>
                                          <a:pt x="6291" y="6886"/>
                                        </a:lnTo>
                                        <a:lnTo>
                                          <a:pt x="6329" y="6882"/>
                                        </a:lnTo>
                                        <a:lnTo>
                                          <a:pt x="6367" y="6876"/>
                                        </a:lnTo>
                                        <a:lnTo>
                                          <a:pt x="6405" y="6868"/>
                                        </a:lnTo>
                                        <a:lnTo>
                                          <a:pt x="6443" y="6861"/>
                                        </a:lnTo>
                                        <a:lnTo>
                                          <a:pt x="6481" y="6852"/>
                                        </a:lnTo>
                                        <a:lnTo>
                                          <a:pt x="6518" y="6841"/>
                                        </a:lnTo>
                                        <a:lnTo>
                                          <a:pt x="6555" y="6829"/>
                                        </a:lnTo>
                                        <a:lnTo>
                                          <a:pt x="6592" y="6816"/>
                                        </a:lnTo>
                                        <a:lnTo>
                                          <a:pt x="6629" y="6802"/>
                                        </a:lnTo>
                                        <a:lnTo>
                                          <a:pt x="6665" y="6787"/>
                                        </a:lnTo>
                                        <a:lnTo>
                                          <a:pt x="6700" y="6773"/>
                                        </a:lnTo>
                                        <a:lnTo>
                                          <a:pt x="6735" y="6756"/>
                                        </a:lnTo>
                                        <a:lnTo>
                                          <a:pt x="6769" y="6738"/>
                                        </a:lnTo>
                                        <a:lnTo>
                                          <a:pt x="6801" y="6720"/>
                                        </a:lnTo>
                                        <a:lnTo>
                                          <a:pt x="6832" y="6701"/>
                                        </a:lnTo>
                                        <a:lnTo>
                                          <a:pt x="6863" y="6681"/>
                                        </a:lnTo>
                                        <a:lnTo>
                                          <a:pt x="6893" y="6661"/>
                                        </a:lnTo>
                                        <a:lnTo>
                                          <a:pt x="6921" y="6639"/>
                                        </a:lnTo>
                                        <a:lnTo>
                                          <a:pt x="6948" y="6618"/>
                                        </a:lnTo>
                                        <a:lnTo>
                                          <a:pt x="6973" y="6595"/>
                                        </a:lnTo>
                                        <a:lnTo>
                                          <a:pt x="6996" y="6572"/>
                                        </a:lnTo>
                                        <a:lnTo>
                                          <a:pt x="7018" y="6549"/>
                                        </a:lnTo>
                                        <a:lnTo>
                                          <a:pt x="7040" y="6524"/>
                                        </a:lnTo>
                                        <a:lnTo>
                                          <a:pt x="7058" y="6499"/>
                                        </a:lnTo>
                                        <a:lnTo>
                                          <a:pt x="7075" y="6474"/>
                                        </a:lnTo>
                                        <a:lnTo>
                                          <a:pt x="7089" y="6449"/>
                                        </a:lnTo>
                                        <a:lnTo>
                                          <a:pt x="7102" y="6423"/>
                                        </a:lnTo>
                                        <a:lnTo>
                                          <a:pt x="7113" y="6396"/>
                                        </a:lnTo>
                                        <a:lnTo>
                                          <a:pt x="7121" y="6369"/>
                                        </a:lnTo>
                                        <a:lnTo>
                                          <a:pt x="7314" y="6348"/>
                                        </a:lnTo>
                                        <a:lnTo>
                                          <a:pt x="7297" y="6385"/>
                                        </a:lnTo>
                                        <a:lnTo>
                                          <a:pt x="7266" y="6450"/>
                                        </a:lnTo>
                                        <a:lnTo>
                                          <a:pt x="7225" y="6532"/>
                                        </a:lnTo>
                                        <a:lnTo>
                                          <a:pt x="7177" y="6624"/>
                                        </a:lnTo>
                                        <a:lnTo>
                                          <a:pt x="7128" y="6717"/>
                                        </a:lnTo>
                                        <a:lnTo>
                                          <a:pt x="7083" y="6800"/>
                                        </a:lnTo>
                                        <a:lnTo>
                                          <a:pt x="7063" y="6836"/>
                                        </a:lnTo>
                                        <a:lnTo>
                                          <a:pt x="7045" y="6865"/>
                                        </a:lnTo>
                                        <a:lnTo>
                                          <a:pt x="7030" y="6888"/>
                                        </a:lnTo>
                                        <a:lnTo>
                                          <a:pt x="7017" y="6904"/>
                                        </a:lnTo>
                                        <a:lnTo>
                                          <a:pt x="6965" y="6962"/>
                                        </a:lnTo>
                                        <a:lnTo>
                                          <a:pt x="6913" y="7016"/>
                                        </a:lnTo>
                                        <a:lnTo>
                                          <a:pt x="6886" y="7041"/>
                                        </a:lnTo>
                                        <a:lnTo>
                                          <a:pt x="6859" y="7065"/>
                                        </a:lnTo>
                                        <a:lnTo>
                                          <a:pt x="6831" y="7087"/>
                                        </a:lnTo>
                                        <a:lnTo>
                                          <a:pt x="6802" y="7108"/>
                                        </a:lnTo>
                                        <a:lnTo>
                                          <a:pt x="6786" y="7118"/>
                                        </a:lnTo>
                                        <a:lnTo>
                                          <a:pt x="6771" y="7126"/>
                                        </a:lnTo>
                                        <a:lnTo>
                                          <a:pt x="6754" y="7135"/>
                                        </a:lnTo>
                                        <a:lnTo>
                                          <a:pt x="6737" y="7143"/>
                                        </a:lnTo>
                                        <a:lnTo>
                                          <a:pt x="6720" y="7151"/>
                                        </a:lnTo>
                                        <a:lnTo>
                                          <a:pt x="6702" y="7158"/>
                                        </a:lnTo>
                                        <a:lnTo>
                                          <a:pt x="6683" y="7164"/>
                                        </a:lnTo>
                                        <a:lnTo>
                                          <a:pt x="6664" y="7170"/>
                                        </a:lnTo>
                                        <a:lnTo>
                                          <a:pt x="6644" y="7175"/>
                                        </a:lnTo>
                                        <a:lnTo>
                                          <a:pt x="6623" y="7180"/>
                                        </a:lnTo>
                                        <a:lnTo>
                                          <a:pt x="6602" y="7184"/>
                                        </a:lnTo>
                                        <a:lnTo>
                                          <a:pt x="6580" y="7187"/>
                                        </a:lnTo>
                                        <a:lnTo>
                                          <a:pt x="6555" y="7189"/>
                                        </a:lnTo>
                                        <a:lnTo>
                                          <a:pt x="6531" y="7191"/>
                                        </a:lnTo>
                                        <a:lnTo>
                                          <a:pt x="6506" y="7192"/>
                                        </a:lnTo>
                                        <a:lnTo>
                                          <a:pt x="6480" y="7192"/>
                                        </a:lnTo>
                                        <a:lnTo>
                                          <a:pt x="6553" y="7235"/>
                                        </a:lnTo>
                                        <a:lnTo>
                                          <a:pt x="6555" y="7343"/>
                                        </a:lnTo>
                                        <a:lnTo>
                                          <a:pt x="6354" y="7478"/>
                                        </a:lnTo>
                                        <a:lnTo>
                                          <a:pt x="6516" y="7679"/>
                                        </a:lnTo>
                                        <a:lnTo>
                                          <a:pt x="6610" y="7678"/>
                                        </a:lnTo>
                                        <a:lnTo>
                                          <a:pt x="6714" y="7673"/>
                                        </a:lnTo>
                                        <a:lnTo>
                                          <a:pt x="6824" y="7662"/>
                                        </a:lnTo>
                                        <a:lnTo>
                                          <a:pt x="6940" y="7646"/>
                                        </a:lnTo>
                                        <a:lnTo>
                                          <a:pt x="7064" y="7627"/>
                                        </a:lnTo>
                                        <a:lnTo>
                                          <a:pt x="7193" y="7602"/>
                                        </a:lnTo>
                                        <a:lnTo>
                                          <a:pt x="7325" y="7574"/>
                                        </a:lnTo>
                                        <a:lnTo>
                                          <a:pt x="7463" y="7541"/>
                                        </a:lnTo>
                                        <a:lnTo>
                                          <a:pt x="7603" y="7504"/>
                                        </a:lnTo>
                                        <a:lnTo>
                                          <a:pt x="7746" y="7463"/>
                                        </a:lnTo>
                                        <a:lnTo>
                                          <a:pt x="7890" y="7419"/>
                                        </a:lnTo>
                                        <a:lnTo>
                                          <a:pt x="8035" y="7371"/>
                                        </a:lnTo>
                                        <a:lnTo>
                                          <a:pt x="8181" y="7318"/>
                                        </a:lnTo>
                                        <a:lnTo>
                                          <a:pt x="8326" y="7264"/>
                                        </a:lnTo>
                                        <a:lnTo>
                                          <a:pt x="8468" y="7205"/>
                                        </a:lnTo>
                                        <a:lnTo>
                                          <a:pt x="8610" y="7143"/>
                                        </a:lnTo>
                                        <a:lnTo>
                                          <a:pt x="8749" y="7078"/>
                                        </a:lnTo>
                                        <a:lnTo>
                                          <a:pt x="8884" y="7009"/>
                                        </a:lnTo>
                                        <a:lnTo>
                                          <a:pt x="9014" y="6939"/>
                                        </a:lnTo>
                                        <a:lnTo>
                                          <a:pt x="9140" y="6864"/>
                                        </a:lnTo>
                                        <a:lnTo>
                                          <a:pt x="9260" y="6788"/>
                                        </a:lnTo>
                                        <a:lnTo>
                                          <a:pt x="9374" y="6710"/>
                                        </a:lnTo>
                                        <a:lnTo>
                                          <a:pt x="9479" y="6629"/>
                                        </a:lnTo>
                                        <a:lnTo>
                                          <a:pt x="9578" y="6545"/>
                                        </a:lnTo>
                                        <a:lnTo>
                                          <a:pt x="9668" y="6459"/>
                                        </a:lnTo>
                                        <a:lnTo>
                                          <a:pt x="9747" y="6372"/>
                                        </a:lnTo>
                                        <a:lnTo>
                                          <a:pt x="9817" y="6283"/>
                                        </a:lnTo>
                                        <a:lnTo>
                                          <a:pt x="9876" y="6191"/>
                                        </a:lnTo>
                                        <a:lnTo>
                                          <a:pt x="9922" y="6099"/>
                                        </a:lnTo>
                                        <a:lnTo>
                                          <a:pt x="9957" y="6004"/>
                                        </a:lnTo>
                                        <a:lnTo>
                                          <a:pt x="9978" y="5909"/>
                                        </a:lnTo>
                                        <a:lnTo>
                                          <a:pt x="9986" y="5812"/>
                                        </a:lnTo>
                                        <a:lnTo>
                                          <a:pt x="9986" y="5807"/>
                                        </a:lnTo>
                                        <a:lnTo>
                                          <a:pt x="9985" y="5801"/>
                                        </a:lnTo>
                                        <a:lnTo>
                                          <a:pt x="9983" y="5796"/>
                                        </a:lnTo>
                                        <a:lnTo>
                                          <a:pt x="9982" y="5791"/>
                                        </a:lnTo>
                                        <a:lnTo>
                                          <a:pt x="9975" y="5781"/>
                                        </a:lnTo>
                                        <a:lnTo>
                                          <a:pt x="9968" y="5773"/>
                                        </a:lnTo>
                                        <a:lnTo>
                                          <a:pt x="9949" y="5754"/>
                                        </a:lnTo>
                                        <a:lnTo>
                                          <a:pt x="9926" y="5734"/>
                                        </a:lnTo>
                                        <a:lnTo>
                                          <a:pt x="9914" y="5722"/>
                                        </a:lnTo>
                                        <a:lnTo>
                                          <a:pt x="9901" y="5710"/>
                                        </a:lnTo>
                                        <a:lnTo>
                                          <a:pt x="9889" y="5695"/>
                                        </a:lnTo>
                                        <a:lnTo>
                                          <a:pt x="9876" y="5678"/>
                                        </a:lnTo>
                                        <a:lnTo>
                                          <a:pt x="9864" y="5659"/>
                                        </a:lnTo>
                                        <a:lnTo>
                                          <a:pt x="9854" y="5638"/>
                                        </a:lnTo>
                                        <a:lnTo>
                                          <a:pt x="9848" y="5627"/>
                                        </a:lnTo>
                                        <a:lnTo>
                                          <a:pt x="9844" y="5614"/>
                                        </a:lnTo>
                                        <a:lnTo>
                                          <a:pt x="9840" y="5600"/>
                                        </a:lnTo>
                                        <a:lnTo>
                                          <a:pt x="9836" y="5587"/>
                                        </a:lnTo>
                                        <a:lnTo>
                                          <a:pt x="9870" y="5571"/>
                                        </a:lnTo>
                                        <a:lnTo>
                                          <a:pt x="9902" y="5557"/>
                                        </a:lnTo>
                                        <a:lnTo>
                                          <a:pt x="9935" y="5544"/>
                                        </a:lnTo>
                                        <a:lnTo>
                                          <a:pt x="9969" y="5533"/>
                                        </a:lnTo>
                                        <a:lnTo>
                                          <a:pt x="9987" y="5529"/>
                                        </a:lnTo>
                                        <a:lnTo>
                                          <a:pt x="10006" y="5525"/>
                                        </a:lnTo>
                                        <a:lnTo>
                                          <a:pt x="10025" y="5521"/>
                                        </a:lnTo>
                                        <a:lnTo>
                                          <a:pt x="10045" y="5517"/>
                                        </a:lnTo>
                                        <a:lnTo>
                                          <a:pt x="10066" y="5515"/>
                                        </a:lnTo>
                                        <a:lnTo>
                                          <a:pt x="10088" y="5513"/>
                                        </a:lnTo>
                                        <a:lnTo>
                                          <a:pt x="10112" y="5512"/>
                                        </a:lnTo>
                                        <a:lnTo>
                                          <a:pt x="10137" y="5512"/>
                                        </a:lnTo>
                                        <a:lnTo>
                                          <a:pt x="10170" y="5513"/>
                                        </a:lnTo>
                                        <a:lnTo>
                                          <a:pt x="10203" y="5515"/>
                                        </a:lnTo>
                                        <a:lnTo>
                                          <a:pt x="10234" y="5520"/>
                                        </a:lnTo>
                                        <a:lnTo>
                                          <a:pt x="10265" y="5526"/>
                                        </a:lnTo>
                                        <a:lnTo>
                                          <a:pt x="10296" y="5533"/>
                                        </a:lnTo>
                                        <a:lnTo>
                                          <a:pt x="10326" y="5542"/>
                                        </a:lnTo>
                                        <a:lnTo>
                                          <a:pt x="10356" y="5552"/>
                                        </a:lnTo>
                                        <a:lnTo>
                                          <a:pt x="10385" y="5564"/>
                                        </a:lnTo>
                                        <a:lnTo>
                                          <a:pt x="10413" y="5576"/>
                                        </a:lnTo>
                                        <a:lnTo>
                                          <a:pt x="10440" y="5591"/>
                                        </a:lnTo>
                                        <a:lnTo>
                                          <a:pt x="10467" y="5607"/>
                                        </a:lnTo>
                                        <a:lnTo>
                                          <a:pt x="10492" y="5624"/>
                                        </a:lnTo>
                                        <a:lnTo>
                                          <a:pt x="10517" y="5641"/>
                                        </a:lnTo>
                                        <a:lnTo>
                                          <a:pt x="10541" y="5660"/>
                                        </a:lnTo>
                                        <a:lnTo>
                                          <a:pt x="10564" y="5680"/>
                                        </a:lnTo>
                                        <a:lnTo>
                                          <a:pt x="10586" y="5701"/>
                                        </a:lnTo>
                                        <a:lnTo>
                                          <a:pt x="10608" y="5725"/>
                                        </a:lnTo>
                                        <a:lnTo>
                                          <a:pt x="10627" y="5748"/>
                                        </a:lnTo>
                                        <a:lnTo>
                                          <a:pt x="10646" y="5772"/>
                                        </a:lnTo>
                                        <a:lnTo>
                                          <a:pt x="10664" y="5797"/>
                                        </a:lnTo>
                                        <a:lnTo>
                                          <a:pt x="10681" y="5822"/>
                                        </a:lnTo>
                                        <a:lnTo>
                                          <a:pt x="10696" y="5850"/>
                                        </a:lnTo>
                                        <a:lnTo>
                                          <a:pt x="10710" y="5877"/>
                                        </a:lnTo>
                                        <a:lnTo>
                                          <a:pt x="10723" y="5904"/>
                                        </a:lnTo>
                                        <a:lnTo>
                                          <a:pt x="10735" y="5934"/>
                                        </a:lnTo>
                                        <a:lnTo>
                                          <a:pt x="10745" y="5963"/>
                                        </a:lnTo>
                                        <a:lnTo>
                                          <a:pt x="10754" y="5993"/>
                                        </a:lnTo>
                                        <a:lnTo>
                                          <a:pt x="10762" y="6023"/>
                                        </a:lnTo>
                                        <a:lnTo>
                                          <a:pt x="10767" y="6055"/>
                                        </a:lnTo>
                                        <a:lnTo>
                                          <a:pt x="10773" y="6086"/>
                                        </a:lnTo>
                                        <a:lnTo>
                                          <a:pt x="10776" y="6118"/>
                                        </a:lnTo>
                                        <a:lnTo>
                                          <a:pt x="10777" y="6150"/>
                                        </a:lnTo>
                                        <a:lnTo>
                                          <a:pt x="10754" y="6122"/>
                                        </a:lnTo>
                                        <a:lnTo>
                                          <a:pt x="10732" y="6095"/>
                                        </a:lnTo>
                                        <a:lnTo>
                                          <a:pt x="10713" y="6067"/>
                                        </a:lnTo>
                                        <a:lnTo>
                                          <a:pt x="10695" y="6042"/>
                                        </a:lnTo>
                                        <a:lnTo>
                                          <a:pt x="10678" y="6018"/>
                                        </a:lnTo>
                                        <a:lnTo>
                                          <a:pt x="10663" y="5995"/>
                                        </a:lnTo>
                                        <a:lnTo>
                                          <a:pt x="10645" y="5973"/>
                                        </a:lnTo>
                                        <a:lnTo>
                                          <a:pt x="10627" y="5952"/>
                                        </a:lnTo>
                                        <a:lnTo>
                                          <a:pt x="10616" y="5942"/>
                                        </a:lnTo>
                                        <a:lnTo>
                                          <a:pt x="10607" y="5933"/>
                                        </a:lnTo>
                                        <a:lnTo>
                                          <a:pt x="10595" y="5924"/>
                                        </a:lnTo>
                                        <a:lnTo>
                                          <a:pt x="10583" y="5915"/>
                                        </a:lnTo>
                                        <a:lnTo>
                                          <a:pt x="10572" y="5907"/>
                                        </a:lnTo>
                                        <a:lnTo>
                                          <a:pt x="10558" y="5899"/>
                                        </a:lnTo>
                                        <a:lnTo>
                                          <a:pt x="10544" y="5893"/>
                                        </a:lnTo>
                                        <a:lnTo>
                                          <a:pt x="10528" y="5885"/>
                                        </a:lnTo>
                                        <a:lnTo>
                                          <a:pt x="10512" y="5879"/>
                                        </a:lnTo>
                                        <a:lnTo>
                                          <a:pt x="10496" y="5874"/>
                                        </a:lnTo>
                                        <a:lnTo>
                                          <a:pt x="10477" y="5869"/>
                                        </a:lnTo>
                                        <a:lnTo>
                                          <a:pt x="10456" y="5863"/>
                                        </a:lnTo>
                                        <a:lnTo>
                                          <a:pt x="10435" y="5859"/>
                                        </a:lnTo>
                                        <a:lnTo>
                                          <a:pt x="10413" y="5856"/>
                                        </a:lnTo>
                                        <a:lnTo>
                                          <a:pt x="10389" y="5853"/>
                                        </a:lnTo>
                                        <a:lnTo>
                                          <a:pt x="10362" y="5850"/>
                                        </a:lnTo>
                                        <a:lnTo>
                                          <a:pt x="10581" y="7381"/>
                                        </a:lnTo>
                                        <a:lnTo>
                                          <a:pt x="10584" y="7443"/>
                                        </a:lnTo>
                                        <a:lnTo>
                                          <a:pt x="10586" y="7507"/>
                                        </a:lnTo>
                                        <a:lnTo>
                                          <a:pt x="10586" y="7572"/>
                                        </a:lnTo>
                                        <a:lnTo>
                                          <a:pt x="10585" y="7638"/>
                                        </a:lnTo>
                                        <a:lnTo>
                                          <a:pt x="10583" y="7705"/>
                                        </a:lnTo>
                                        <a:lnTo>
                                          <a:pt x="10579" y="7774"/>
                                        </a:lnTo>
                                        <a:lnTo>
                                          <a:pt x="10574" y="7843"/>
                                        </a:lnTo>
                                        <a:lnTo>
                                          <a:pt x="10567" y="7913"/>
                                        </a:lnTo>
                                        <a:lnTo>
                                          <a:pt x="10560" y="7984"/>
                                        </a:lnTo>
                                        <a:lnTo>
                                          <a:pt x="10551" y="8055"/>
                                        </a:lnTo>
                                        <a:lnTo>
                                          <a:pt x="10541" y="8127"/>
                                        </a:lnTo>
                                        <a:lnTo>
                                          <a:pt x="10530" y="8198"/>
                                        </a:lnTo>
                                        <a:lnTo>
                                          <a:pt x="10519" y="8270"/>
                                        </a:lnTo>
                                        <a:lnTo>
                                          <a:pt x="10506" y="8340"/>
                                        </a:lnTo>
                                        <a:lnTo>
                                          <a:pt x="10492" y="8412"/>
                                        </a:lnTo>
                                        <a:lnTo>
                                          <a:pt x="10478" y="8481"/>
                                        </a:lnTo>
                                        <a:lnTo>
                                          <a:pt x="10463" y="8551"/>
                                        </a:lnTo>
                                        <a:lnTo>
                                          <a:pt x="10447" y="8619"/>
                                        </a:lnTo>
                                        <a:lnTo>
                                          <a:pt x="10430" y="8686"/>
                                        </a:lnTo>
                                        <a:lnTo>
                                          <a:pt x="10413" y="8752"/>
                                        </a:lnTo>
                                        <a:lnTo>
                                          <a:pt x="10395" y="8816"/>
                                        </a:lnTo>
                                        <a:lnTo>
                                          <a:pt x="10377" y="8880"/>
                                        </a:lnTo>
                                        <a:lnTo>
                                          <a:pt x="10358" y="8942"/>
                                        </a:lnTo>
                                        <a:lnTo>
                                          <a:pt x="10340" y="9000"/>
                                        </a:lnTo>
                                        <a:lnTo>
                                          <a:pt x="10320" y="9057"/>
                                        </a:lnTo>
                                        <a:lnTo>
                                          <a:pt x="10301" y="9112"/>
                                        </a:lnTo>
                                        <a:lnTo>
                                          <a:pt x="10281" y="9164"/>
                                        </a:lnTo>
                                        <a:lnTo>
                                          <a:pt x="10262" y="9214"/>
                                        </a:lnTo>
                                        <a:lnTo>
                                          <a:pt x="10242" y="9261"/>
                                        </a:lnTo>
                                        <a:lnTo>
                                          <a:pt x="10222" y="9305"/>
                                        </a:lnTo>
                                        <a:lnTo>
                                          <a:pt x="10202" y="9346"/>
                                        </a:lnTo>
                                        <a:lnTo>
                                          <a:pt x="10181" y="9384"/>
                                        </a:lnTo>
                                        <a:lnTo>
                                          <a:pt x="10152" y="9436"/>
                                        </a:lnTo>
                                        <a:lnTo>
                                          <a:pt x="10122" y="9486"/>
                                        </a:lnTo>
                                        <a:lnTo>
                                          <a:pt x="10092" y="9535"/>
                                        </a:lnTo>
                                        <a:lnTo>
                                          <a:pt x="10061" y="9581"/>
                                        </a:lnTo>
                                        <a:lnTo>
                                          <a:pt x="10029" y="9625"/>
                                        </a:lnTo>
                                        <a:lnTo>
                                          <a:pt x="9997" y="9667"/>
                                        </a:lnTo>
                                        <a:lnTo>
                                          <a:pt x="9965" y="9708"/>
                                        </a:lnTo>
                                        <a:lnTo>
                                          <a:pt x="9932" y="9747"/>
                                        </a:lnTo>
                                        <a:lnTo>
                                          <a:pt x="9898" y="9785"/>
                                        </a:lnTo>
                                        <a:lnTo>
                                          <a:pt x="9863" y="9819"/>
                                        </a:lnTo>
                                        <a:lnTo>
                                          <a:pt x="9827" y="9854"/>
                                        </a:lnTo>
                                        <a:lnTo>
                                          <a:pt x="9790" y="9886"/>
                                        </a:lnTo>
                                        <a:lnTo>
                                          <a:pt x="9752" y="9917"/>
                                        </a:lnTo>
                                        <a:lnTo>
                                          <a:pt x="9713" y="9947"/>
                                        </a:lnTo>
                                        <a:lnTo>
                                          <a:pt x="9673" y="9974"/>
                                        </a:lnTo>
                                        <a:lnTo>
                                          <a:pt x="9632" y="10000"/>
                                        </a:lnTo>
                                        <a:lnTo>
                                          <a:pt x="9588" y="10026"/>
                                        </a:lnTo>
                                        <a:lnTo>
                                          <a:pt x="9545" y="10050"/>
                                        </a:lnTo>
                                        <a:lnTo>
                                          <a:pt x="9498" y="10073"/>
                                        </a:lnTo>
                                        <a:lnTo>
                                          <a:pt x="9452" y="10094"/>
                                        </a:lnTo>
                                        <a:lnTo>
                                          <a:pt x="9403" y="10114"/>
                                        </a:lnTo>
                                        <a:lnTo>
                                          <a:pt x="9352" y="10134"/>
                                        </a:lnTo>
                                        <a:lnTo>
                                          <a:pt x="9301" y="10152"/>
                                        </a:lnTo>
                                        <a:lnTo>
                                          <a:pt x="9247" y="10168"/>
                                        </a:lnTo>
                                        <a:lnTo>
                                          <a:pt x="9192" y="10185"/>
                                        </a:lnTo>
                                        <a:lnTo>
                                          <a:pt x="9133" y="10200"/>
                                        </a:lnTo>
                                        <a:lnTo>
                                          <a:pt x="9074" y="10215"/>
                                        </a:lnTo>
                                        <a:lnTo>
                                          <a:pt x="9012" y="10228"/>
                                        </a:lnTo>
                                        <a:lnTo>
                                          <a:pt x="8948" y="10241"/>
                                        </a:lnTo>
                                        <a:lnTo>
                                          <a:pt x="8883" y="10254"/>
                                        </a:lnTo>
                                        <a:lnTo>
                                          <a:pt x="8814" y="10264"/>
                                        </a:lnTo>
                                        <a:lnTo>
                                          <a:pt x="8744" y="10276"/>
                                        </a:lnTo>
                                        <a:lnTo>
                                          <a:pt x="8676" y="10285"/>
                                        </a:lnTo>
                                        <a:lnTo>
                                          <a:pt x="8607" y="10294"/>
                                        </a:lnTo>
                                        <a:lnTo>
                                          <a:pt x="8539" y="10302"/>
                                        </a:lnTo>
                                        <a:lnTo>
                                          <a:pt x="8471" y="10310"/>
                                        </a:lnTo>
                                        <a:lnTo>
                                          <a:pt x="8337" y="10324"/>
                                        </a:lnTo>
                                        <a:lnTo>
                                          <a:pt x="8203" y="10336"/>
                                        </a:lnTo>
                                        <a:lnTo>
                                          <a:pt x="8070" y="10346"/>
                                        </a:lnTo>
                                        <a:lnTo>
                                          <a:pt x="7939" y="10357"/>
                                        </a:lnTo>
                                        <a:lnTo>
                                          <a:pt x="7806" y="10366"/>
                                        </a:lnTo>
                                        <a:lnTo>
                                          <a:pt x="7675" y="10377"/>
                                        </a:lnTo>
                                        <a:lnTo>
                                          <a:pt x="7545" y="10387"/>
                                        </a:lnTo>
                                        <a:lnTo>
                                          <a:pt x="7415" y="10400"/>
                                        </a:lnTo>
                                        <a:lnTo>
                                          <a:pt x="7349" y="10407"/>
                                        </a:lnTo>
                                        <a:lnTo>
                                          <a:pt x="7285" y="10414"/>
                                        </a:lnTo>
                                        <a:lnTo>
                                          <a:pt x="7219" y="10422"/>
                                        </a:lnTo>
                                        <a:lnTo>
                                          <a:pt x="7155" y="10431"/>
                                        </a:lnTo>
                                        <a:lnTo>
                                          <a:pt x="7089" y="10441"/>
                                        </a:lnTo>
                                        <a:lnTo>
                                          <a:pt x="7024" y="10450"/>
                                        </a:lnTo>
                                        <a:lnTo>
                                          <a:pt x="6959" y="10462"/>
                                        </a:lnTo>
                                        <a:lnTo>
                                          <a:pt x="6894" y="10473"/>
                                        </a:lnTo>
                                        <a:lnTo>
                                          <a:pt x="6828" y="10487"/>
                                        </a:lnTo>
                                        <a:lnTo>
                                          <a:pt x="6764" y="10501"/>
                                        </a:lnTo>
                                        <a:lnTo>
                                          <a:pt x="6698" y="10516"/>
                                        </a:lnTo>
                                        <a:lnTo>
                                          <a:pt x="6633" y="10533"/>
                                        </a:lnTo>
                                        <a:lnTo>
                                          <a:pt x="6583" y="10547"/>
                                        </a:lnTo>
                                        <a:lnTo>
                                          <a:pt x="6533" y="10562"/>
                                        </a:lnTo>
                                        <a:lnTo>
                                          <a:pt x="6482" y="10579"/>
                                        </a:lnTo>
                                        <a:lnTo>
                                          <a:pt x="6432" y="10596"/>
                                        </a:lnTo>
                                        <a:lnTo>
                                          <a:pt x="6381" y="10615"/>
                                        </a:lnTo>
                                        <a:lnTo>
                                          <a:pt x="6329" y="10635"/>
                                        </a:lnTo>
                                        <a:lnTo>
                                          <a:pt x="6276" y="10655"/>
                                        </a:lnTo>
                                        <a:lnTo>
                                          <a:pt x="6224" y="10677"/>
                                        </a:lnTo>
                                        <a:lnTo>
                                          <a:pt x="6118" y="10721"/>
                                        </a:lnTo>
                                        <a:lnTo>
                                          <a:pt x="6009" y="10768"/>
                                        </a:lnTo>
                                        <a:lnTo>
                                          <a:pt x="5899" y="10815"/>
                                        </a:lnTo>
                                        <a:lnTo>
                                          <a:pt x="5788" y="10861"/>
                                        </a:lnTo>
                                        <a:lnTo>
                                          <a:pt x="5732" y="10883"/>
                                        </a:lnTo>
                                        <a:lnTo>
                                          <a:pt x="5674" y="10905"/>
                                        </a:lnTo>
                                        <a:lnTo>
                                          <a:pt x="5617" y="10926"/>
                                        </a:lnTo>
                                        <a:lnTo>
                                          <a:pt x="5560" y="10948"/>
                                        </a:lnTo>
                                        <a:lnTo>
                                          <a:pt x="5503" y="10966"/>
                                        </a:lnTo>
                                        <a:lnTo>
                                          <a:pt x="5445" y="10985"/>
                                        </a:lnTo>
                                        <a:lnTo>
                                          <a:pt x="5387" y="11003"/>
                                        </a:lnTo>
                                        <a:lnTo>
                                          <a:pt x="5329" y="11019"/>
                                        </a:lnTo>
                                        <a:lnTo>
                                          <a:pt x="5269" y="11034"/>
                                        </a:lnTo>
                                        <a:lnTo>
                                          <a:pt x="5211" y="11046"/>
                                        </a:lnTo>
                                        <a:lnTo>
                                          <a:pt x="5152" y="11058"/>
                                        </a:lnTo>
                                        <a:lnTo>
                                          <a:pt x="5093" y="11067"/>
                                        </a:lnTo>
                                        <a:lnTo>
                                          <a:pt x="5033" y="11076"/>
                                        </a:lnTo>
                                        <a:lnTo>
                                          <a:pt x="4973" y="11081"/>
                                        </a:lnTo>
                                        <a:lnTo>
                                          <a:pt x="4913" y="11084"/>
                                        </a:lnTo>
                                        <a:lnTo>
                                          <a:pt x="4854" y="11085"/>
                                        </a:lnTo>
                                        <a:lnTo>
                                          <a:pt x="4666" y="11085"/>
                                        </a:lnTo>
                                        <a:lnTo>
                                          <a:pt x="4587" y="11082"/>
                                        </a:lnTo>
                                        <a:lnTo>
                                          <a:pt x="4510" y="11074"/>
                                        </a:lnTo>
                                        <a:lnTo>
                                          <a:pt x="4434" y="11061"/>
                                        </a:lnTo>
                                        <a:lnTo>
                                          <a:pt x="4359" y="11042"/>
                                        </a:lnTo>
                                        <a:lnTo>
                                          <a:pt x="4285" y="11020"/>
                                        </a:lnTo>
                                        <a:lnTo>
                                          <a:pt x="4212" y="10993"/>
                                        </a:lnTo>
                                        <a:lnTo>
                                          <a:pt x="4141" y="10961"/>
                                        </a:lnTo>
                                        <a:lnTo>
                                          <a:pt x="4070" y="10925"/>
                                        </a:lnTo>
                                        <a:lnTo>
                                          <a:pt x="4001" y="10888"/>
                                        </a:lnTo>
                                        <a:lnTo>
                                          <a:pt x="3934" y="10844"/>
                                        </a:lnTo>
                                        <a:lnTo>
                                          <a:pt x="3867" y="10799"/>
                                        </a:lnTo>
                                        <a:lnTo>
                                          <a:pt x="3802" y="10751"/>
                                        </a:lnTo>
                                        <a:lnTo>
                                          <a:pt x="3738" y="10700"/>
                                        </a:lnTo>
                                        <a:lnTo>
                                          <a:pt x="3676" y="10647"/>
                                        </a:lnTo>
                                        <a:lnTo>
                                          <a:pt x="3615" y="10591"/>
                                        </a:lnTo>
                                        <a:lnTo>
                                          <a:pt x="3556" y="10533"/>
                                        </a:lnTo>
                                        <a:lnTo>
                                          <a:pt x="3499" y="10474"/>
                                        </a:lnTo>
                                        <a:lnTo>
                                          <a:pt x="3443" y="10413"/>
                                        </a:lnTo>
                                        <a:lnTo>
                                          <a:pt x="3389" y="10351"/>
                                        </a:lnTo>
                                        <a:lnTo>
                                          <a:pt x="3336" y="10288"/>
                                        </a:lnTo>
                                        <a:lnTo>
                                          <a:pt x="3286" y="10224"/>
                                        </a:lnTo>
                                        <a:lnTo>
                                          <a:pt x="3237" y="10160"/>
                                        </a:lnTo>
                                        <a:lnTo>
                                          <a:pt x="3190" y="10096"/>
                                        </a:lnTo>
                                        <a:lnTo>
                                          <a:pt x="3145" y="10032"/>
                                        </a:lnTo>
                                        <a:lnTo>
                                          <a:pt x="3102" y="9968"/>
                                        </a:lnTo>
                                        <a:lnTo>
                                          <a:pt x="3061" y="9904"/>
                                        </a:lnTo>
                                        <a:lnTo>
                                          <a:pt x="3022" y="9842"/>
                                        </a:lnTo>
                                        <a:lnTo>
                                          <a:pt x="2985" y="9779"/>
                                        </a:lnTo>
                                        <a:lnTo>
                                          <a:pt x="2950" y="9719"/>
                                        </a:lnTo>
                                        <a:lnTo>
                                          <a:pt x="2918" y="9660"/>
                                        </a:lnTo>
                                        <a:lnTo>
                                          <a:pt x="2887" y="9602"/>
                                        </a:lnTo>
                                        <a:lnTo>
                                          <a:pt x="2859" y="9546"/>
                                        </a:lnTo>
                                        <a:lnTo>
                                          <a:pt x="2804" y="9436"/>
                                        </a:lnTo>
                                        <a:lnTo>
                                          <a:pt x="2746" y="9312"/>
                                        </a:lnTo>
                                        <a:lnTo>
                                          <a:pt x="2716" y="9245"/>
                                        </a:lnTo>
                                        <a:lnTo>
                                          <a:pt x="2684" y="9177"/>
                                        </a:lnTo>
                                        <a:lnTo>
                                          <a:pt x="2652" y="9106"/>
                                        </a:lnTo>
                                        <a:lnTo>
                                          <a:pt x="2619" y="9032"/>
                                        </a:lnTo>
                                        <a:lnTo>
                                          <a:pt x="2587" y="8956"/>
                                        </a:lnTo>
                                        <a:lnTo>
                                          <a:pt x="2554" y="8879"/>
                                        </a:lnTo>
                                        <a:lnTo>
                                          <a:pt x="2521" y="8800"/>
                                        </a:lnTo>
                                        <a:lnTo>
                                          <a:pt x="2488" y="8718"/>
                                        </a:lnTo>
                                        <a:lnTo>
                                          <a:pt x="2455" y="8636"/>
                                        </a:lnTo>
                                        <a:lnTo>
                                          <a:pt x="2424" y="8552"/>
                                        </a:lnTo>
                                        <a:lnTo>
                                          <a:pt x="2392" y="8467"/>
                                        </a:lnTo>
                                        <a:lnTo>
                                          <a:pt x="2361" y="8381"/>
                                        </a:lnTo>
                                        <a:lnTo>
                                          <a:pt x="2332" y="8295"/>
                                        </a:lnTo>
                                        <a:lnTo>
                                          <a:pt x="2302" y="8209"/>
                                        </a:lnTo>
                                        <a:lnTo>
                                          <a:pt x="2275" y="8122"/>
                                        </a:lnTo>
                                        <a:lnTo>
                                          <a:pt x="2247" y="8034"/>
                                        </a:lnTo>
                                        <a:lnTo>
                                          <a:pt x="2222" y="7946"/>
                                        </a:lnTo>
                                        <a:lnTo>
                                          <a:pt x="2198" y="7860"/>
                                        </a:lnTo>
                                        <a:lnTo>
                                          <a:pt x="2176" y="7773"/>
                                        </a:lnTo>
                                        <a:lnTo>
                                          <a:pt x="2155" y="7686"/>
                                        </a:lnTo>
                                        <a:lnTo>
                                          <a:pt x="2137" y="7600"/>
                                        </a:lnTo>
                                        <a:lnTo>
                                          <a:pt x="2120" y="7516"/>
                                        </a:lnTo>
                                        <a:lnTo>
                                          <a:pt x="2105" y="7432"/>
                                        </a:lnTo>
                                        <a:lnTo>
                                          <a:pt x="2094" y="7350"/>
                                        </a:lnTo>
                                        <a:lnTo>
                                          <a:pt x="2084" y="7269"/>
                                        </a:lnTo>
                                        <a:lnTo>
                                          <a:pt x="2077" y="7189"/>
                                        </a:lnTo>
                                        <a:lnTo>
                                          <a:pt x="2073" y="7111"/>
                                        </a:lnTo>
                                        <a:lnTo>
                                          <a:pt x="2072" y="7036"/>
                                        </a:lnTo>
                                        <a:lnTo>
                                          <a:pt x="2055" y="7043"/>
                                        </a:lnTo>
                                        <a:lnTo>
                                          <a:pt x="2038" y="7051"/>
                                        </a:lnTo>
                                        <a:lnTo>
                                          <a:pt x="2023" y="7061"/>
                                        </a:lnTo>
                                        <a:lnTo>
                                          <a:pt x="2008" y="7072"/>
                                        </a:lnTo>
                                        <a:lnTo>
                                          <a:pt x="1995" y="7084"/>
                                        </a:lnTo>
                                        <a:lnTo>
                                          <a:pt x="1983" y="7098"/>
                                        </a:lnTo>
                                        <a:lnTo>
                                          <a:pt x="1971" y="7112"/>
                                        </a:lnTo>
                                        <a:lnTo>
                                          <a:pt x="1960" y="7127"/>
                                        </a:lnTo>
                                        <a:lnTo>
                                          <a:pt x="1951" y="7144"/>
                                        </a:lnTo>
                                        <a:lnTo>
                                          <a:pt x="1942" y="7162"/>
                                        </a:lnTo>
                                        <a:lnTo>
                                          <a:pt x="1934" y="7180"/>
                                        </a:lnTo>
                                        <a:lnTo>
                                          <a:pt x="1927" y="7199"/>
                                        </a:lnTo>
                                        <a:lnTo>
                                          <a:pt x="1920" y="7218"/>
                                        </a:lnTo>
                                        <a:lnTo>
                                          <a:pt x="1915" y="7238"/>
                                        </a:lnTo>
                                        <a:lnTo>
                                          <a:pt x="1910" y="7261"/>
                                        </a:lnTo>
                                        <a:lnTo>
                                          <a:pt x="1904" y="7282"/>
                                        </a:lnTo>
                                        <a:lnTo>
                                          <a:pt x="1900" y="7305"/>
                                        </a:lnTo>
                                        <a:lnTo>
                                          <a:pt x="1897" y="7327"/>
                                        </a:lnTo>
                                        <a:lnTo>
                                          <a:pt x="1894" y="7351"/>
                                        </a:lnTo>
                                        <a:lnTo>
                                          <a:pt x="1892" y="7374"/>
                                        </a:lnTo>
                                        <a:lnTo>
                                          <a:pt x="1888" y="7422"/>
                                        </a:lnTo>
                                        <a:lnTo>
                                          <a:pt x="1884" y="7472"/>
                                        </a:lnTo>
                                        <a:lnTo>
                                          <a:pt x="1882" y="7573"/>
                                        </a:lnTo>
                                        <a:lnTo>
                                          <a:pt x="1882" y="7673"/>
                                        </a:lnTo>
                                        <a:lnTo>
                                          <a:pt x="1872" y="7656"/>
                                        </a:lnTo>
                                        <a:lnTo>
                                          <a:pt x="1863" y="7639"/>
                                        </a:lnTo>
                                        <a:lnTo>
                                          <a:pt x="1855" y="7621"/>
                                        </a:lnTo>
                                        <a:lnTo>
                                          <a:pt x="1847" y="7603"/>
                                        </a:lnTo>
                                        <a:lnTo>
                                          <a:pt x="1840" y="7585"/>
                                        </a:lnTo>
                                        <a:lnTo>
                                          <a:pt x="1834" y="7566"/>
                                        </a:lnTo>
                                        <a:lnTo>
                                          <a:pt x="1828" y="7546"/>
                                        </a:lnTo>
                                        <a:lnTo>
                                          <a:pt x="1824" y="7527"/>
                                        </a:lnTo>
                                        <a:lnTo>
                                          <a:pt x="1820" y="7505"/>
                                        </a:lnTo>
                                        <a:lnTo>
                                          <a:pt x="1817" y="7483"/>
                                        </a:lnTo>
                                        <a:lnTo>
                                          <a:pt x="1813" y="7461"/>
                                        </a:lnTo>
                                        <a:lnTo>
                                          <a:pt x="1811" y="7437"/>
                                        </a:lnTo>
                                        <a:lnTo>
                                          <a:pt x="1809" y="7413"/>
                                        </a:lnTo>
                                        <a:lnTo>
                                          <a:pt x="1808" y="7389"/>
                                        </a:lnTo>
                                        <a:lnTo>
                                          <a:pt x="1807" y="7363"/>
                                        </a:lnTo>
                                        <a:lnTo>
                                          <a:pt x="1807" y="7335"/>
                                        </a:lnTo>
                                        <a:lnTo>
                                          <a:pt x="1808" y="7036"/>
                                        </a:lnTo>
                                        <a:lnTo>
                                          <a:pt x="1808" y="7005"/>
                                        </a:lnTo>
                                        <a:lnTo>
                                          <a:pt x="1810" y="6975"/>
                                        </a:lnTo>
                                        <a:lnTo>
                                          <a:pt x="1812" y="6943"/>
                                        </a:lnTo>
                                        <a:lnTo>
                                          <a:pt x="1817" y="6911"/>
                                        </a:lnTo>
                                        <a:lnTo>
                                          <a:pt x="1822" y="6880"/>
                                        </a:lnTo>
                                        <a:lnTo>
                                          <a:pt x="1827" y="6847"/>
                                        </a:lnTo>
                                        <a:lnTo>
                                          <a:pt x="1835" y="6816"/>
                                        </a:lnTo>
                                        <a:lnTo>
                                          <a:pt x="1842" y="6783"/>
                                        </a:lnTo>
                                        <a:lnTo>
                                          <a:pt x="1852" y="6752"/>
                                        </a:lnTo>
                                        <a:lnTo>
                                          <a:pt x="1861" y="6720"/>
                                        </a:lnTo>
                                        <a:lnTo>
                                          <a:pt x="1872" y="6689"/>
                                        </a:lnTo>
                                        <a:lnTo>
                                          <a:pt x="1883" y="6658"/>
                                        </a:lnTo>
                                        <a:lnTo>
                                          <a:pt x="1896" y="6628"/>
                                        </a:lnTo>
                                        <a:lnTo>
                                          <a:pt x="1910" y="6598"/>
                                        </a:lnTo>
                                        <a:lnTo>
                                          <a:pt x="1925" y="6569"/>
                                        </a:lnTo>
                                        <a:lnTo>
                                          <a:pt x="1940" y="6541"/>
                                        </a:lnTo>
                                        <a:lnTo>
                                          <a:pt x="1956" y="6514"/>
                                        </a:lnTo>
                                        <a:lnTo>
                                          <a:pt x="1974" y="6488"/>
                                        </a:lnTo>
                                        <a:lnTo>
                                          <a:pt x="1992" y="6463"/>
                                        </a:lnTo>
                                        <a:lnTo>
                                          <a:pt x="2011" y="6439"/>
                                        </a:lnTo>
                                        <a:lnTo>
                                          <a:pt x="2030" y="6417"/>
                                        </a:lnTo>
                                        <a:lnTo>
                                          <a:pt x="2051" y="6396"/>
                                        </a:lnTo>
                                        <a:lnTo>
                                          <a:pt x="2073" y="6376"/>
                                        </a:lnTo>
                                        <a:lnTo>
                                          <a:pt x="2095" y="6358"/>
                                        </a:lnTo>
                                        <a:lnTo>
                                          <a:pt x="2117" y="6343"/>
                                        </a:lnTo>
                                        <a:lnTo>
                                          <a:pt x="2141" y="6328"/>
                                        </a:lnTo>
                                        <a:lnTo>
                                          <a:pt x="2166" y="6316"/>
                                        </a:lnTo>
                                        <a:lnTo>
                                          <a:pt x="2191" y="6306"/>
                                        </a:lnTo>
                                        <a:lnTo>
                                          <a:pt x="2216" y="6298"/>
                                        </a:lnTo>
                                        <a:lnTo>
                                          <a:pt x="2244" y="6291"/>
                                        </a:lnTo>
                                        <a:lnTo>
                                          <a:pt x="2270" y="6288"/>
                                        </a:lnTo>
                                        <a:lnTo>
                                          <a:pt x="2299" y="6287"/>
                                        </a:lnTo>
                                        <a:lnTo>
                                          <a:pt x="2316" y="6287"/>
                                        </a:lnTo>
                                        <a:lnTo>
                                          <a:pt x="2332" y="6289"/>
                                        </a:lnTo>
                                        <a:lnTo>
                                          <a:pt x="2345" y="6292"/>
                                        </a:lnTo>
                                        <a:lnTo>
                                          <a:pt x="2358" y="6295"/>
                                        </a:lnTo>
                                        <a:lnTo>
                                          <a:pt x="2369" y="6301"/>
                                        </a:lnTo>
                                        <a:lnTo>
                                          <a:pt x="2378" y="6306"/>
                                        </a:lnTo>
                                        <a:lnTo>
                                          <a:pt x="2386" y="6313"/>
                                        </a:lnTo>
                                        <a:lnTo>
                                          <a:pt x="2392" y="6321"/>
                                        </a:lnTo>
                                        <a:lnTo>
                                          <a:pt x="2398" y="6329"/>
                                        </a:lnTo>
                                        <a:lnTo>
                                          <a:pt x="2403" y="6337"/>
                                        </a:lnTo>
                                        <a:lnTo>
                                          <a:pt x="2406" y="6348"/>
                                        </a:lnTo>
                                        <a:lnTo>
                                          <a:pt x="2408" y="6358"/>
                                        </a:lnTo>
                                        <a:lnTo>
                                          <a:pt x="2409" y="6369"/>
                                        </a:lnTo>
                                        <a:lnTo>
                                          <a:pt x="2410" y="6382"/>
                                        </a:lnTo>
                                        <a:lnTo>
                                          <a:pt x="2410" y="6394"/>
                                        </a:lnTo>
                                        <a:lnTo>
                                          <a:pt x="2409" y="6407"/>
                                        </a:lnTo>
                                        <a:lnTo>
                                          <a:pt x="2406" y="6434"/>
                                        </a:lnTo>
                                        <a:lnTo>
                                          <a:pt x="2401" y="6464"/>
                                        </a:lnTo>
                                        <a:lnTo>
                                          <a:pt x="2395" y="6495"/>
                                        </a:lnTo>
                                        <a:lnTo>
                                          <a:pt x="2390" y="6527"/>
                                        </a:lnTo>
                                        <a:lnTo>
                                          <a:pt x="2383" y="6560"/>
                                        </a:lnTo>
                                        <a:lnTo>
                                          <a:pt x="2378" y="6594"/>
                                        </a:lnTo>
                                        <a:lnTo>
                                          <a:pt x="2375" y="6628"/>
                                        </a:lnTo>
                                        <a:lnTo>
                                          <a:pt x="2374" y="6662"/>
                                        </a:lnTo>
                                        <a:lnTo>
                                          <a:pt x="2374" y="6681"/>
                                        </a:lnTo>
                                        <a:lnTo>
                                          <a:pt x="2376" y="6701"/>
                                        </a:lnTo>
                                        <a:lnTo>
                                          <a:pt x="2379" y="6720"/>
                                        </a:lnTo>
                                        <a:lnTo>
                                          <a:pt x="2382" y="6739"/>
                                        </a:lnTo>
                                        <a:lnTo>
                                          <a:pt x="2388" y="6759"/>
                                        </a:lnTo>
                                        <a:lnTo>
                                          <a:pt x="2393" y="6778"/>
                                        </a:lnTo>
                                        <a:lnTo>
                                          <a:pt x="2400" y="6796"/>
                                        </a:lnTo>
                                        <a:lnTo>
                                          <a:pt x="2408" y="6815"/>
                                        </a:lnTo>
                                        <a:lnTo>
                                          <a:pt x="2416" y="6833"/>
                                        </a:lnTo>
                                        <a:lnTo>
                                          <a:pt x="2426" y="6851"/>
                                        </a:lnTo>
                                        <a:lnTo>
                                          <a:pt x="2435" y="6868"/>
                                        </a:lnTo>
                                        <a:lnTo>
                                          <a:pt x="2446" y="6885"/>
                                        </a:lnTo>
                                        <a:lnTo>
                                          <a:pt x="2457" y="6902"/>
                                        </a:lnTo>
                                        <a:lnTo>
                                          <a:pt x="2469" y="6919"/>
                                        </a:lnTo>
                                        <a:lnTo>
                                          <a:pt x="2481" y="6936"/>
                                        </a:lnTo>
                                        <a:lnTo>
                                          <a:pt x="2493" y="6951"/>
                                        </a:lnTo>
                                        <a:lnTo>
                                          <a:pt x="2520" y="6983"/>
                                        </a:lnTo>
                                        <a:lnTo>
                                          <a:pt x="2547" y="7012"/>
                                        </a:lnTo>
                                        <a:lnTo>
                                          <a:pt x="2576" y="7040"/>
                                        </a:lnTo>
                                        <a:lnTo>
                                          <a:pt x="2604" y="7066"/>
                                        </a:lnTo>
                                        <a:lnTo>
                                          <a:pt x="2632" y="7090"/>
                                        </a:lnTo>
                                        <a:lnTo>
                                          <a:pt x="2659" y="7112"/>
                                        </a:lnTo>
                                        <a:lnTo>
                                          <a:pt x="2687" y="7131"/>
                                        </a:lnTo>
                                        <a:lnTo>
                                          <a:pt x="2712" y="7149"/>
                                        </a:lnTo>
                                        <a:close/>
                                        <a:moveTo>
                                          <a:pt x="5960" y="2510"/>
                                        </a:moveTo>
                                        <a:lnTo>
                                          <a:pt x="5979" y="2475"/>
                                        </a:lnTo>
                                        <a:lnTo>
                                          <a:pt x="5999" y="2440"/>
                                        </a:lnTo>
                                        <a:lnTo>
                                          <a:pt x="6022" y="2407"/>
                                        </a:lnTo>
                                        <a:lnTo>
                                          <a:pt x="6047" y="2372"/>
                                        </a:lnTo>
                                        <a:lnTo>
                                          <a:pt x="6072" y="2338"/>
                                        </a:lnTo>
                                        <a:lnTo>
                                          <a:pt x="6098" y="2305"/>
                                        </a:lnTo>
                                        <a:lnTo>
                                          <a:pt x="6127" y="2271"/>
                                        </a:lnTo>
                                        <a:lnTo>
                                          <a:pt x="6158" y="2238"/>
                                        </a:lnTo>
                                        <a:lnTo>
                                          <a:pt x="6189" y="2206"/>
                                        </a:lnTo>
                                        <a:lnTo>
                                          <a:pt x="6222" y="2173"/>
                                        </a:lnTo>
                                        <a:lnTo>
                                          <a:pt x="6256" y="2143"/>
                                        </a:lnTo>
                                        <a:lnTo>
                                          <a:pt x="6291" y="2112"/>
                                        </a:lnTo>
                                        <a:lnTo>
                                          <a:pt x="6328" y="2082"/>
                                        </a:lnTo>
                                        <a:lnTo>
                                          <a:pt x="6366" y="2053"/>
                                        </a:lnTo>
                                        <a:lnTo>
                                          <a:pt x="6404" y="2025"/>
                                        </a:lnTo>
                                        <a:lnTo>
                                          <a:pt x="6444" y="1998"/>
                                        </a:lnTo>
                                        <a:lnTo>
                                          <a:pt x="6486" y="1972"/>
                                        </a:lnTo>
                                        <a:lnTo>
                                          <a:pt x="6528" y="1947"/>
                                        </a:lnTo>
                                        <a:lnTo>
                                          <a:pt x="6571" y="1924"/>
                                        </a:lnTo>
                                        <a:lnTo>
                                          <a:pt x="6615" y="1902"/>
                                        </a:lnTo>
                                        <a:lnTo>
                                          <a:pt x="6660" y="1881"/>
                                        </a:lnTo>
                                        <a:lnTo>
                                          <a:pt x="6705" y="1861"/>
                                        </a:lnTo>
                                        <a:lnTo>
                                          <a:pt x="6753" y="1843"/>
                                        </a:lnTo>
                                        <a:lnTo>
                                          <a:pt x="6801" y="1827"/>
                                        </a:lnTo>
                                        <a:lnTo>
                                          <a:pt x="6848" y="1813"/>
                                        </a:lnTo>
                                        <a:lnTo>
                                          <a:pt x="6897" y="1799"/>
                                        </a:lnTo>
                                        <a:lnTo>
                                          <a:pt x="6947" y="1788"/>
                                        </a:lnTo>
                                        <a:lnTo>
                                          <a:pt x="6997" y="1779"/>
                                        </a:lnTo>
                                        <a:lnTo>
                                          <a:pt x="7048" y="1772"/>
                                        </a:lnTo>
                                        <a:lnTo>
                                          <a:pt x="7100" y="1766"/>
                                        </a:lnTo>
                                        <a:lnTo>
                                          <a:pt x="7152" y="1763"/>
                                        </a:lnTo>
                                        <a:lnTo>
                                          <a:pt x="7205" y="1762"/>
                                        </a:lnTo>
                                        <a:lnTo>
                                          <a:pt x="7302" y="1765"/>
                                        </a:lnTo>
                                        <a:lnTo>
                                          <a:pt x="7397" y="1775"/>
                                        </a:lnTo>
                                        <a:lnTo>
                                          <a:pt x="7491" y="1791"/>
                                        </a:lnTo>
                                        <a:lnTo>
                                          <a:pt x="7583" y="1812"/>
                                        </a:lnTo>
                                        <a:lnTo>
                                          <a:pt x="7673" y="1839"/>
                                        </a:lnTo>
                                        <a:lnTo>
                                          <a:pt x="7761" y="1871"/>
                                        </a:lnTo>
                                        <a:lnTo>
                                          <a:pt x="7847" y="1909"/>
                                        </a:lnTo>
                                        <a:lnTo>
                                          <a:pt x="7929" y="1952"/>
                                        </a:lnTo>
                                        <a:lnTo>
                                          <a:pt x="8010" y="2000"/>
                                        </a:lnTo>
                                        <a:lnTo>
                                          <a:pt x="8089" y="2051"/>
                                        </a:lnTo>
                                        <a:lnTo>
                                          <a:pt x="8164" y="2108"/>
                                        </a:lnTo>
                                        <a:lnTo>
                                          <a:pt x="8237" y="2169"/>
                                        </a:lnTo>
                                        <a:lnTo>
                                          <a:pt x="8308" y="2233"/>
                                        </a:lnTo>
                                        <a:lnTo>
                                          <a:pt x="8375" y="2301"/>
                                        </a:lnTo>
                                        <a:lnTo>
                                          <a:pt x="8440" y="2374"/>
                                        </a:lnTo>
                                        <a:lnTo>
                                          <a:pt x="8501" y="2449"/>
                                        </a:lnTo>
                                        <a:lnTo>
                                          <a:pt x="8559" y="2527"/>
                                        </a:lnTo>
                                        <a:lnTo>
                                          <a:pt x="8614" y="2608"/>
                                        </a:lnTo>
                                        <a:lnTo>
                                          <a:pt x="8667" y="2693"/>
                                        </a:lnTo>
                                        <a:lnTo>
                                          <a:pt x="8716" y="2779"/>
                                        </a:lnTo>
                                        <a:lnTo>
                                          <a:pt x="8761" y="2868"/>
                                        </a:lnTo>
                                        <a:lnTo>
                                          <a:pt x="8802" y="2959"/>
                                        </a:lnTo>
                                        <a:lnTo>
                                          <a:pt x="8841" y="3051"/>
                                        </a:lnTo>
                                        <a:lnTo>
                                          <a:pt x="8875" y="3146"/>
                                        </a:lnTo>
                                        <a:lnTo>
                                          <a:pt x="8906" y="3242"/>
                                        </a:lnTo>
                                        <a:lnTo>
                                          <a:pt x="8933" y="3339"/>
                                        </a:lnTo>
                                        <a:lnTo>
                                          <a:pt x="8956" y="3438"/>
                                        </a:lnTo>
                                        <a:lnTo>
                                          <a:pt x="8975" y="3537"/>
                                        </a:lnTo>
                                        <a:lnTo>
                                          <a:pt x="8990" y="3637"/>
                                        </a:lnTo>
                                        <a:lnTo>
                                          <a:pt x="9000" y="3737"/>
                                        </a:lnTo>
                                        <a:lnTo>
                                          <a:pt x="9007" y="3837"/>
                                        </a:lnTo>
                                        <a:lnTo>
                                          <a:pt x="9009" y="3937"/>
                                        </a:lnTo>
                                        <a:lnTo>
                                          <a:pt x="9008" y="4027"/>
                                        </a:lnTo>
                                        <a:lnTo>
                                          <a:pt x="9003" y="4115"/>
                                        </a:lnTo>
                                        <a:lnTo>
                                          <a:pt x="8996" y="4202"/>
                                        </a:lnTo>
                                        <a:lnTo>
                                          <a:pt x="8985" y="4288"/>
                                        </a:lnTo>
                                        <a:lnTo>
                                          <a:pt x="8973" y="4374"/>
                                        </a:lnTo>
                                        <a:lnTo>
                                          <a:pt x="8957" y="4457"/>
                                        </a:lnTo>
                                        <a:lnTo>
                                          <a:pt x="8938" y="4540"/>
                                        </a:lnTo>
                                        <a:lnTo>
                                          <a:pt x="8917" y="4620"/>
                                        </a:lnTo>
                                        <a:lnTo>
                                          <a:pt x="8892" y="4700"/>
                                        </a:lnTo>
                                        <a:lnTo>
                                          <a:pt x="8865" y="4776"/>
                                        </a:lnTo>
                                        <a:lnTo>
                                          <a:pt x="8834" y="4852"/>
                                        </a:lnTo>
                                        <a:lnTo>
                                          <a:pt x="8802" y="4924"/>
                                        </a:lnTo>
                                        <a:lnTo>
                                          <a:pt x="8767" y="4996"/>
                                        </a:lnTo>
                                        <a:lnTo>
                                          <a:pt x="8728" y="5064"/>
                                        </a:lnTo>
                                        <a:lnTo>
                                          <a:pt x="8687" y="5130"/>
                                        </a:lnTo>
                                        <a:lnTo>
                                          <a:pt x="8643" y="5193"/>
                                        </a:lnTo>
                                        <a:lnTo>
                                          <a:pt x="8596" y="5254"/>
                                        </a:lnTo>
                                        <a:lnTo>
                                          <a:pt x="8548" y="5311"/>
                                        </a:lnTo>
                                        <a:lnTo>
                                          <a:pt x="8496" y="5366"/>
                                        </a:lnTo>
                                        <a:lnTo>
                                          <a:pt x="8441" y="5417"/>
                                        </a:lnTo>
                                        <a:lnTo>
                                          <a:pt x="8383" y="5465"/>
                                        </a:lnTo>
                                        <a:lnTo>
                                          <a:pt x="8323" y="5509"/>
                                        </a:lnTo>
                                        <a:lnTo>
                                          <a:pt x="8260" y="5550"/>
                                        </a:lnTo>
                                        <a:lnTo>
                                          <a:pt x="8194" y="5587"/>
                                        </a:lnTo>
                                        <a:lnTo>
                                          <a:pt x="8127" y="5620"/>
                                        </a:lnTo>
                                        <a:lnTo>
                                          <a:pt x="8056" y="5650"/>
                                        </a:lnTo>
                                        <a:lnTo>
                                          <a:pt x="7982" y="5675"/>
                                        </a:lnTo>
                                        <a:lnTo>
                                          <a:pt x="7906" y="5695"/>
                                        </a:lnTo>
                                        <a:lnTo>
                                          <a:pt x="7826" y="5712"/>
                                        </a:lnTo>
                                        <a:lnTo>
                                          <a:pt x="7745" y="5723"/>
                                        </a:lnTo>
                                        <a:lnTo>
                                          <a:pt x="7661" y="5731"/>
                                        </a:lnTo>
                                        <a:lnTo>
                                          <a:pt x="7575" y="5733"/>
                                        </a:lnTo>
                                        <a:lnTo>
                                          <a:pt x="7310" y="5733"/>
                                        </a:lnTo>
                                        <a:lnTo>
                                          <a:pt x="7278" y="5732"/>
                                        </a:lnTo>
                                        <a:lnTo>
                                          <a:pt x="7245" y="5731"/>
                                        </a:lnTo>
                                        <a:lnTo>
                                          <a:pt x="7213" y="5730"/>
                                        </a:lnTo>
                                        <a:lnTo>
                                          <a:pt x="7181" y="5728"/>
                                        </a:lnTo>
                                        <a:lnTo>
                                          <a:pt x="7151" y="5725"/>
                                        </a:lnTo>
                                        <a:lnTo>
                                          <a:pt x="7121" y="5720"/>
                                        </a:lnTo>
                                        <a:lnTo>
                                          <a:pt x="7091" y="5716"/>
                                        </a:lnTo>
                                        <a:lnTo>
                                          <a:pt x="7063" y="5712"/>
                                        </a:lnTo>
                                        <a:lnTo>
                                          <a:pt x="7034" y="5707"/>
                                        </a:lnTo>
                                        <a:lnTo>
                                          <a:pt x="7007" y="5700"/>
                                        </a:lnTo>
                                        <a:lnTo>
                                          <a:pt x="6979" y="5694"/>
                                        </a:lnTo>
                                        <a:lnTo>
                                          <a:pt x="6953" y="5687"/>
                                        </a:lnTo>
                                        <a:lnTo>
                                          <a:pt x="6926" y="5679"/>
                                        </a:lnTo>
                                        <a:lnTo>
                                          <a:pt x="6900" y="5671"/>
                                        </a:lnTo>
                                        <a:lnTo>
                                          <a:pt x="6875" y="5663"/>
                                        </a:lnTo>
                                        <a:lnTo>
                                          <a:pt x="6850" y="5654"/>
                                        </a:lnTo>
                                        <a:lnTo>
                                          <a:pt x="6826" y="5645"/>
                                        </a:lnTo>
                                        <a:lnTo>
                                          <a:pt x="6802" y="5634"/>
                                        </a:lnTo>
                                        <a:lnTo>
                                          <a:pt x="6778" y="5624"/>
                                        </a:lnTo>
                                        <a:lnTo>
                                          <a:pt x="6755" y="5613"/>
                                        </a:lnTo>
                                        <a:lnTo>
                                          <a:pt x="6710" y="5590"/>
                                        </a:lnTo>
                                        <a:lnTo>
                                          <a:pt x="6665" y="5566"/>
                                        </a:lnTo>
                                        <a:lnTo>
                                          <a:pt x="6622" y="5541"/>
                                        </a:lnTo>
                                        <a:lnTo>
                                          <a:pt x="6580" y="5513"/>
                                        </a:lnTo>
                                        <a:lnTo>
                                          <a:pt x="6537" y="5485"/>
                                        </a:lnTo>
                                        <a:lnTo>
                                          <a:pt x="6497" y="5455"/>
                                        </a:lnTo>
                                        <a:lnTo>
                                          <a:pt x="6477" y="5441"/>
                                        </a:lnTo>
                                        <a:lnTo>
                                          <a:pt x="6458" y="5424"/>
                                        </a:lnTo>
                                        <a:lnTo>
                                          <a:pt x="6438" y="5408"/>
                                        </a:lnTo>
                                        <a:lnTo>
                                          <a:pt x="6419" y="5390"/>
                                        </a:lnTo>
                                        <a:lnTo>
                                          <a:pt x="6401" y="5372"/>
                                        </a:lnTo>
                                        <a:lnTo>
                                          <a:pt x="6382" y="5354"/>
                                        </a:lnTo>
                                        <a:lnTo>
                                          <a:pt x="6364" y="5336"/>
                                        </a:lnTo>
                                        <a:lnTo>
                                          <a:pt x="6346" y="5317"/>
                                        </a:lnTo>
                                        <a:lnTo>
                                          <a:pt x="6311" y="5277"/>
                                        </a:lnTo>
                                        <a:lnTo>
                                          <a:pt x="6277" y="5237"/>
                                        </a:lnTo>
                                        <a:lnTo>
                                          <a:pt x="6243" y="5196"/>
                                        </a:lnTo>
                                        <a:lnTo>
                                          <a:pt x="6212" y="5156"/>
                                        </a:lnTo>
                                        <a:lnTo>
                                          <a:pt x="6151" y="5079"/>
                                        </a:lnTo>
                                        <a:lnTo>
                                          <a:pt x="6094" y="5009"/>
                                        </a:lnTo>
                                        <a:lnTo>
                                          <a:pt x="6068" y="4977"/>
                                        </a:lnTo>
                                        <a:lnTo>
                                          <a:pt x="6041" y="4950"/>
                                        </a:lnTo>
                                        <a:lnTo>
                                          <a:pt x="6029" y="4937"/>
                                        </a:lnTo>
                                        <a:lnTo>
                                          <a:pt x="6017" y="4927"/>
                                        </a:lnTo>
                                        <a:lnTo>
                                          <a:pt x="6005" y="4916"/>
                                        </a:lnTo>
                                        <a:lnTo>
                                          <a:pt x="5994" y="4907"/>
                                        </a:lnTo>
                                        <a:lnTo>
                                          <a:pt x="5963" y="4957"/>
                                        </a:lnTo>
                                        <a:lnTo>
                                          <a:pt x="5930" y="5008"/>
                                        </a:lnTo>
                                        <a:lnTo>
                                          <a:pt x="5894" y="5056"/>
                                        </a:lnTo>
                                        <a:lnTo>
                                          <a:pt x="5856" y="5102"/>
                                        </a:lnTo>
                                        <a:lnTo>
                                          <a:pt x="5815" y="5148"/>
                                        </a:lnTo>
                                        <a:lnTo>
                                          <a:pt x="5772" y="5193"/>
                                        </a:lnTo>
                                        <a:lnTo>
                                          <a:pt x="5726" y="5235"/>
                                        </a:lnTo>
                                        <a:lnTo>
                                          <a:pt x="5679" y="5277"/>
                                        </a:lnTo>
                                        <a:lnTo>
                                          <a:pt x="5630" y="5317"/>
                                        </a:lnTo>
                                        <a:lnTo>
                                          <a:pt x="5579" y="5354"/>
                                        </a:lnTo>
                                        <a:lnTo>
                                          <a:pt x="5527" y="5391"/>
                                        </a:lnTo>
                                        <a:lnTo>
                                          <a:pt x="5473" y="5427"/>
                                        </a:lnTo>
                                        <a:lnTo>
                                          <a:pt x="5420" y="5461"/>
                                        </a:lnTo>
                                        <a:lnTo>
                                          <a:pt x="5365" y="5492"/>
                                        </a:lnTo>
                                        <a:lnTo>
                                          <a:pt x="5309" y="5522"/>
                                        </a:lnTo>
                                        <a:lnTo>
                                          <a:pt x="5252" y="5550"/>
                                        </a:lnTo>
                                        <a:lnTo>
                                          <a:pt x="5195" y="5576"/>
                                        </a:lnTo>
                                        <a:lnTo>
                                          <a:pt x="5139" y="5602"/>
                                        </a:lnTo>
                                        <a:lnTo>
                                          <a:pt x="5083" y="5624"/>
                                        </a:lnTo>
                                        <a:lnTo>
                                          <a:pt x="5027" y="5645"/>
                                        </a:lnTo>
                                        <a:lnTo>
                                          <a:pt x="4971" y="5664"/>
                                        </a:lnTo>
                                        <a:lnTo>
                                          <a:pt x="4916" y="5680"/>
                                        </a:lnTo>
                                        <a:lnTo>
                                          <a:pt x="4862" y="5695"/>
                                        </a:lnTo>
                                        <a:lnTo>
                                          <a:pt x="4809" y="5708"/>
                                        </a:lnTo>
                                        <a:lnTo>
                                          <a:pt x="4758" y="5718"/>
                                        </a:lnTo>
                                        <a:lnTo>
                                          <a:pt x="4708" y="5727"/>
                                        </a:lnTo>
                                        <a:lnTo>
                                          <a:pt x="4659" y="5733"/>
                                        </a:lnTo>
                                        <a:lnTo>
                                          <a:pt x="4613" y="5736"/>
                                        </a:lnTo>
                                        <a:lnTo>
                                          <a:pt x="4567" y="5738"/>
                                        </a:lnTo>
                                        <a:lnTo>
                                          <a:pt x="4525" y="5737"/>
                                        </a:lnTo>
                                        <a:lnTo>
                                          <a:pt x="4485" y="5734"/>
                                        </a:lnTo>
                                        <a:lnTo>
                                          <a:pt x="4448" y="5729"/>
                                        </a:lnTo>
                                        <a:lnTo>
                                          <a:pt x="4394" y="5726"/>
                                        </a:lnTo>
                                        <a:lnTo>
                                          <a:pt x="4341" y="5718"/>
                                        </a:lnTo>
                                        <a:lnTo>
                                          <a:pt x="4288" y="5707"/>
                                        </a:lnTo>
                                        <a:lnTo>
                                          <a:pt x="4236" y="5691"/>
                                        </a:lnTo>
                                        <a:lnTo>
                                          <a:pt x="4185" y="5670"/>
                                        </a:lnTo>
                                        <a:lnTo>
                                          <a:pt x="4136" y="5646"/>
                                        </a:lnTo>
                                        <a:lnTo>
                                          <a:pt x="4087" y="5617"/>
                                        </a:lnTo>
                                        <a:lnTo>
                                          <a:pt x="4040" y="5586"/>
                                        </a:lnTo>
                                        <a:lnTo>
                                          <a:pt x="3993" y="5550"/>
                                        </a:lnTo>
                                        <a:lnTo>
                                          <a:pt x="3948" y="5511"/>
                                        </a:lnTo>
                                        <a:lnTo>
                                          <a:pt x="3903" y="5470"/>
                                        </a:lnTo>
                                        <a:lnTo>
                                          <a:pt x="3861" y="5425"/>
                                        </a:lnTo>
                                        <a:lnTo>
                                          <a:pt x="3820" y="5378"/>
                                        </a:lnTo>
                                        <a:lnTo>
                                          <a:pt x="3779" y="5328"/>
                                        </a:lnTo>
                                        <a:lnTo>
                                          <a:pt x="3741" y="5277"/>
                                        </a:lnTo>
                                        <a:lnTo>
                                          <a:pt x="3704" y="5222"/>
                                        </a:lnTo>
                                        <a:lnTo>
                                          <a:pt x="3669" y="5166"/>
                                        </a:lnTo>
                                        <a:lnTo>
                                          <a:pt x="3637" y="5108"/>
                                        </a:lnTo>
                                        <a:lnTo>
                                          <a:pt x="3605" y="5050"/>
                                        </a:lnTo>
                                        <a:lnTo>
                                          <a:pt x="3575" y="4989"/>
                                        </a:lnTo>
                                        <a:lnTo>
                                          <a:pt x="3548" y="4928"/>
                                        </a:lnTo>
                                        <a:lnTo>
                                          <a:pt x="3522" y="4865"/>
                                        </a:lnTo>
                                        <a:lnTo>
                                          <a:pt x="3499" y="4801"/>
                                        </a:lnTo>
                                        <a:lnTo>
                                          <a:pt x="3478" y="4737"/>
                                        </a:lnTo>
                                        <a:lnTo>
                                          <a:pt x="3459" y="4673"/>
                                        </a:lnTo>
                                        <a:lnTo>
                                          <a:pt x="3442" y="4609"/>
                                        </a:lnTo>
                                        <a:lnTo>
                                          <a:pt x="3428" y="4544"/>
                                        </a:lnTo>
                                        <a:lnTo>
                                          <a:pt x="3416" y="4480"/>
                                        </a:lnTo>
                                        <a:lnTo>
                                          <a:pt x="3407" y="4416"/>
                                        </a:lnTo>
                                        <a:lnTo>
                                          <a:pt x="3400" y="4353"/>
                                        </a:lnTo>
                                        <a:lnTo>
                                          <a:pt x="3397" y="4291"/>
                                        </a:lnTo>
                                        <a:lnTo>
                                          <a:pt x="3394" y="4229"/>
                                        </a:lnTo>
                                        <a:lnTo>
                                          <a:pt x="3395" y="4041"/>
                                        </a:lnTo>
                                        <a:lnTo>
                                          <a:pt x="3398" y="3961"/>
                                        </a:lnTo>
                                        <a:lnTo>
                                          <a:pt x="3403" y="3879"/>
                                        </a:lnTo>
                                        <a:lnTo>
                                          <a:pt x="3413" y="3797"/>
                                        </a:lnTo>
                                        <a:lnTo>
                                          <a:pt x="3427" y="3714"/>
                                        </a:lnTo>
                                        <a:lnTo>
                                          <a:pt x="3445" y="3630"/>
                                        </a:lnTo>
                                        <a:lnTo>
                                          <a:pt x="3465" y="3546"/>
                                        </a:lnTo>
                                        <a:lnTo>
                                          <a:pt x="3491" y="3463"/>
                                        </a:lnTo>
                                        <a:lnTo>
                                          <a:pt x="3518" y="3379"/>
                                        </a:lnTo>
                                        <a:lnTo>
                                          <a:pt x="3549" y="3296"/>
                                        </a:lnTo>
                                        <a:lnTo>
                                          <a:pt x="3584" y="3214"/>
                                        </a:lnTo>
                                        <a:lnTo>
                                          <a:pt x="3621" y="3132"/>
                                        </a:lnTo>
                                        <a:lnTo>
                                          <a:pt x="3661" y="3052"/>
                                        </a:lnTo>
                                        <a:lnTo>
                                          <a:pt x="3704" y="2974"/>
                                        </a:lnTo>
                                        <a:lnTo>
                                          <a:pt x="3750" y="2898"/>
                                        </a:lnTo>
                                        <a:lnTo>
                                          <a:pt x="3797" y="2822"/>
                                        </a:lnTo>
                                        <a:lnTo>
                                          <a:pt x="3848" y="2749"/>
                                        </a:lnTo>
                                        <a:lnTo>
                                          <a:pt x="3902" y="2680"/>
                                        </a:lnTo>
                                        <a:lnTo>
                                          <a:pt x="3957" y="2613"/>
                                        </a:lnTo>
                                        <a:lnTo>
                                          <a:pt x="4014" y="2549"/>
                                        </a:lnTo>
                                        <a:lnTo>
                                          <a:pt x="4073" y="2486"/>
                                        </a:lnTo>
                                        <a:lnTo>
                                          <a:pt x="4135" y="2430"/>
                                        </a:lnTo>
                                        <a:lnTo>
                                          <a:pt x="4198" y="2375"/>
                                        </a:lnTo>
                                        <a:lnTo>
                                          <a:pt x="4263" y="2326"/>
                                        </a:lnTo>
                                        <a:lnTo>
                                          <a:pt x="4329" y="2279"/>
                                        </a:lnTo>
                                        <a:lnTo>
                                          <a:pt x="4398" y="2238"/>
                                        </a:lnTo>
                                        <a:lnTo>
                                          <a:pt x="4467" y="2202"/>
                                        </a:lnTo>
                                        <a:lnTo>
                                          <a:pt x="4538" y="2171"/>
                                        </a:lnTo>
                                        <a:lnTo>
                                          <a:pt x="4610" y="2144"/>
                                        </a:lnTo>
                                        <a:lnTo>
                                          <a:pt x="4681" y="2124"/>
                                        </a:lnTo>
                                        <a:lnTo>
                                          <a:pt x="4755" y="2108"/>
                                        </a:lnTo>
                                        <a:lnTo>
                                          <a:pt x="4829" y="2099"/>
                                        </a:lnTo>
                                        <a:lnTo>
                                          <a:pt x="4906" y="2095"/>
                                        </a:lnTo>
                                        <a:lnTo>
                                          <a:pt x="5169" y="2096"/>
                                        </a:lnTo>
                                        <a:lnTo>
                                          <a:pt x="5204" y="2097"/>
                                        </a:lnTo>
                                        <a:lnTo>
                                          <a:pt x="5238" y="2100"/>
                                        </a:lnTo>
                                        <a:lnTo>
                                          <a:pt x="5270" y="2103"/>
                                        </a:lnTo>
                                        <a:lnTo>
                                          <a:pt x="5302" y="2108"/>
                                        </a:lnTo>
                                        <a:lnTo>
                                          <a:pt x="5333" y="2114"/>
                                        </a:lnTo>
                                        <a:lnTo>
                                          <a:pt x="5364" y="2122"/>
                                        </a:lnTo>
                                        <a:lnTo>
                                          <a:pt x="5392" y="2130"/>
                                        </a:lnTo>
                                        <a:lnTo>
                                          <a:pt x="5421" y="2140"/>
                                        </a:lnTo>
                                        <a:lnTo>
                                          <a:pt x="5448" y="2150"/>
                                        </a:lnTo>
                                        <a:lnTo>
                                          <a:pt x="5475" y="2162"/>
                                        </a:lnTo>
                                        <a:lnTo>
                                          <a:pt x="5500" y="2173"/>
                                        </a:lnTo>
                                        <a:lnTo>
                                          <a:pt x="5525" y="2187"/>
                                        </a:lnTo>
                                        <a:lnTo>
                                          <a:pt x="5550" y="2201"/>
                                        </a:lnTo>
                                        <a:lnTo>
                                          <a:pt x="5574" y="2215"/>
                                        </a:lnTo>
                                        <a:lnTo>
                                          <a:pt x="5597" y="2230"/>
                                        </a:lnTo>
                                        <a:lnTo>
                                          <a:pt x="5620" y="2246"/>
                                        </a:lnTo>
                                        <a:lnTo>
                                          <a:pt x="5665" y="2277"/>
                                        </a:lnTo>
                                        <a:lnTo>
                                          <a:pt x="5708" y="2311"/>
                                        </a:lnTo>
                                        <a:lnTo>
                                          <a:pt x="5751" y="2346"/>
                                        </a:lnTo>
                                        <a:lnTo>
                                          <a:pt x="5793" y="2380"/>
                                        </a:lnTo>
                                        <a:lnTo>
                                          <a:pt x="5834" y="2414"/>
                                        </a:lnTo>
                                        <a:lnTo>
                                          <a:pt x="5875" y="2448"/>
                                        </a:lnTo>
                                        <a:lnTo>
                                          <a:pt x="5917" y="2479"/>
                                        </a:lnTo>
                                        <a:lnTo>
                                          <a:pt x="5960" y="2510"/>
                                        </a:lnTo>
                                        <a:close/>
                                        <a:moveTo>
                                          <a:pt x="12133" y="6302"/>
                                        </a:moveTo>
                                        <a:lnTo>
                                          <a:pt x="12135" y="5328"/>
                                        </a:lnTo>
                                        <a:lnTo>
                                          <a:pt x="12134" y="5266"/>
                                        </a:lnTo>
                                        <a:lnTo>
                                          <a:pt x="12132" y="5205"/>
                                        </a:lnTo>
                                        <a:lnTo>
                                          <a:pt x="12127" y="5145"/>
                                        </a:lnTo>
                                        <a:lnTo>
                                          <a:pt x="12122" y="5086"/>
                                        </a:lnTo>
                                        <a:lnTo>
                                          <a:pt x="12115" y="5028"/>
                                        </a:lnTo>
                                        <a:lnTo>
                                          <a:pt x="12107" y="4971"/>
                                        </a:lnTo>
                                        <a:lnTo>
                                          <a:pt x="12098" y="4913"/>
                                        </a:lnTo>
                                        <a:lnTo>
                                          <a:pt x="12087" y="4857"/>
                                        </a:lnTo>
                                        <a:lnTo>
                                          <a:pt x="12077" y="4801"/>
                                        </a:lnTo>
                                        <a:lnTo>
                                          <a:pt x="12065" y="4747"/>
                                        </a:lnTo>
                                        <a:lnTo>
                                          <a:pt x="12052" y="4692"/>
                                        </a:lnTo>
                                        <a:lnTo>
                                          <a:pt x="12038" y="4640"/>
                                        </a:lnTo>
                                        <a:lnTo>
                                          <a:pt x="12010" y="4534"/>
                                        </a:lnTo>
                                        <a:lnTo>
                                          <a:pt x="11981" y="4431"/>
                                        </a:lnTo>
                                        <a:lnTo>
                                          <a:pt x="11951" y="4330"/>
                                        </a:lnTo>
                                        <a:lnTo>
                                          <a:pt x="11921" y="4233"/>
                                        </a:lnTo>
                                        <a:lnTo>
                                          <a:pt x="11893" y="4136"/>
                                        </a:lnTo>
                                        <a:lnTo>
                                          <a:pt x="11866" y="4042"/>
                                        </a:lnTo>
                                        <a:lnTo>
                                          <a:pt x="11854" y="3995"/>
                                        </a:lnTo>
                                        <a:lnTo>
                                          <a:pt x="11843" y="3949"/>
                                        </a:lnTo>
                                        <a:lnTo>
                                          <a:pt x="11832" y="3904"/>
                                        </a:lnTo>
                                        <a:lnTo>
                                          <a:pt x="11823" y="3858"/>
                                        </a:lnTo>
                                        <a:lnTo>
                                          <a:pt x="11814" y="3813"/>
                                        </a:lnTo>
                                        <a:lnTo>
                                          <a:pt x="11808" y="3768"/>
                                        </a:lnTo>
                                        <a:lnTo>
                                          <a:pt x="11802" y="3724"/>
                                        </a:lnTo>
                                        <a:lnTo>
                                          <a:pt x="11797" y="3680"/>
                                        </a:lnTo>
                                        <a:lnTo>
                                          <a:pt x="11828" y="3718"/>
                                        </a:lnTo>
                                        <a:lnTo>
                                          <a:pt x="11858" y="3762"/>
                                        </a:lnTo>
                                        <a:lnTo>
                                          <a:pt x="11886" y="3811"/>
                                        </a:lnTo>
                                        <a:lnTo>
                                          <a:pt x="11916" y="3866"/>
                                        </a:lnTo>
                                        <a:lnTo>
                                          <a:pt x="11944" y="3927"/>
                                        </a:lnTo>
                                        <a:lnTo>
                                          <a:pt x="11972" y="3992"/>
                                        </a:lnTo>
                                        <a:lnTo>
                                          <a:pt x="11999" y="4062"/>
                                        </a:lnTo>
                                        <a:lnTo>
                                          <a:pt x="12027" y="4136"/>
                                        </a:lnTo>
                                        <a:lnTo>
                                          <a:pt x="12053" y="4215"/>
                                        </a:lnTo>
                                        <a:lnTo>
                                          <a:pt x="12079" y="4296"/>
                                        </a:lnTo>
                                        <a:lnTo>
                                          <a:pt x="12104" y="4381"/>
                                        </a:lnTo>
                                        <a:lnTo>
                                          <a:pt x="12128" y="4468"/>
                                        </a:lnTo>
                                        <a:lnTo>
                                          <a:pt x="12152" y="4559"/>
                                        </a:lnTo>
                                        <a:lnTo>
                                          <a:pt x="12175" y="4651"/>
                                        </a:lnTo>
                                        <a:lnTo>
                                          <a:pt x="12197" y="4745"/>
                                        </a:lnTo>
                                        <a:lnTo>
                                          <a:pt x="12218" y="4840"/>
                                        </a:lnTo>
                                        <a:lnTo>
                                          <a:pt x="12238" y="4937"/>
                                        </a:lnTo>
                                        <a:lnTo>
                                          <a:pt x="12257" y="5035"/>
                                        </a:lnTo>
                                        <a:lnTo>
                                          <a:pt x="12275" y="5134"/>
                                        </a:lnTo>
                                        <a:lnTo>
                                          <a:pt x="12292" y="5231"/>
                                        </a:lnTo>
                                        <a:lnTo>
                                          <a:pt x="12308" y="5330"/>
                                        </a:lnTo>
                                        <a:lnTo>
                                          <a:pt x="12323" y="5428"/>
                                        </a:lnTo>
                                        <a:lnTo>
                                          <a:pt x="12337" y="5525"/>
                                        </a:lnTo>
                                        <a:lnTo>
                                          <a:pt x="12348" y="5620"/>
                                        </a:lnTo>
                                        <a:lnTo>
                                          <a:pt x="12360" y="5714"/>
                                        </a:lnTo>
                                        <a:lnTo>
                                          <a:pt x="12369" y="5807"/>
                                        </a:lnTo>
                                        <a:lnTo>
                                          <a:pt x="12378" y="5897"/>
                                        </a:lnTo>
                                        <a:lnTo>
                                          <a:pt x="12384" y="5984"/>
                                        </a:lnTo>
                                        <a:lnTo>
                                          <a:pt x="12390" y="6069"/>
                                        </a:lnTo>
                                        <a:lnTo>
                                          <a:pt x="12394" y="6150"/>
                                        </a:lnTo>
                                        <a:lnTo>
                                          <a:pt x="12396" y="6228"/>
                                        </a:lnTo>
                                        <a:lnTo>
                                          <a:pt x="12397" y="6303"/>
                                        </a:lnTo>
                                        <a:lnTo>
                                          <a:pt x="12394" y="6469"/>
                                        </a:lnTo>
                                        <a:lnTo>
                                          <a:pt x="12386" y="6633"/>
                                        </a:lnTo>
                                        <a:lnTo>
                                          <a:pt x="12375" y="6795"/>
                                        </a:lnTo>
                                        <a:lnTo>
                                          <a:pt x="12359" y="6956"/>
                                        </a:lnTo>
                                        <a:lnTo>
                                          <a:pt x="12338" y="7114"/>
                                        </a:lnTo>
                                        <a:lnTo>
                                          <a:pt x="12313" y="7271"/>
                                        </a:lnTo>
                                        <a:lnTo>
                                          <a:pt x="12285" y="7426"/>
                                        </a:lnTo>
                                        <a:lnTo>
                                          <a:pt x="12252" y="7578"/>
                                        </a:lnTo>
                                        <a:lnTo>
                                          <a:pt x="12216" y="7728"/>
                                        </a:lnTo>
                                        <a:lnTo>
                                          <a:pt x="12176" y="7878"/>
                                        </a:lnTo>
                                        <a:lnTo>
                                          <a:pt x="12133" y="8024"/>
                                        </a:lnTo>
                                        <a:lnTo>
                                          <a:pt x="12086" y="8167"/>
                                        </a:lnTo>
                                        <a:lnTo>
                                          <a:pt x="12036" y="8309"/>
                                        </a:lnTo>
                                        <a:lnTo>
                                          <a:pt x="11985" y="8447"/>
                                        </a:lnTo>
                                        <a:lnTo>
                                          <a:pt x="11928" y="8584"/>
                                        </a:lnTo>
                                        <a:lnTo>
                                          <a:pt x="11870" y="8719"/>
                                        </a:lnTo>
                                        <a:lnTo>
                                          <a:pt x="11810" y="8850"/>
                                        </a:lnTo>
                                        <a:lnTo>
                                          <a:pt x="11747" y="8979"/>
                                        </a:lnTo>
                                        <a:lnTo>
                                          <a:pt x="11681" y="9106"/>
                                        </a:lnTo>
                                        <a:lnTo>
                                          <a:pt x="11613" y="9230"/>
                                        </a:lnTo>
                                        <a:lnTo>
                                          <a:pt x="11544" y="9351"/>
                                        </a:lnTo>
                                        <a:lnTo>
                                          <a:pt x="11473" y="9469"/>
                                        </a:lnTo>
                                        <a:lnTo>
                                          <a:pt x="11400" y="9585"/>
                                        </a:lnTo>
                                        <a:lnTo>
                                          <a:pt x="11325" y="9697"/>
                                        </a:lnTo>
                                        <a:lnTo>
                                          <a:pt x="11248" y="9807"/>
                                        </a:lnTo>
                                        <a:lnTo>
                                          <a:pt x="11170" y="9913"/>
                                        </a:lnTo>
                                        <a:lnTo>
                                          <a:pt x="11092" y="10017"/>
                                        </a:lnTo>
                                        <a:lnTo>
                                          <a:pt x="11013" y="10117"/>
                                        </a:lnTo>
                                        <a:lnTo>
                                          <a:pt x="10931" y="10215"/>
                                        </a:lnTo>
                                        <a:lnTo>
                                          <a:pt x="10850" y="10308"/>
                                        </a:lnTo>
                                        <a:lnTo>
                                          <a:pt x="10768" y="10399"/>
                                        </a:lnTo>
                                        <a:lnTo>
                                          <a:pt x="10686" y="10486"/>
                                        </a:lnTo>
                                        <a:lnTo>
                                          <a:pt x="10611" y="10563"/>
                                        </a:lnTo>
                                        <a:lnTo>
                                          <a:pt x="10530" y="10639"/>
                                        </a:lnTo>
                                        <a:lnTo>
                                          <a:pt x="10445" y="10717"/>
                                        </a:lnTo>
                                        <a:lnTo>
                                          <a:pt x="10355" y="10796"/>
                                        </a:lnTo>
                                        <a:lnTo>
                                          <a:pt x="10260" y="10875"/>
                                        </a:lnTo>
                                        <a:lnTo>
                                          <a:pt x="10159" y="10954"/>
                                        </a:lnTo>
                                        <a:lnTo>
                                          <a:pt x="10056" y="11034"/>
                                        </a:lnTo>
                                        <a:lnTo>
                                          <a:pt x="9948" y="11113"/>
                                        </a:lnTo>
                                        <a:lnTo>
                                          <a:pt x="9837" y="11191"/>
                                        </a:lnTo>
                                        <a:lnTo>
                                          <a:pt x="9720" y="11269"/>
                                        </a:lnTo>
                                        <a:lnTo>
                                          <a:pt x="9602" y="11346"/>
                                        </a:lnTo>
                                        <a:lnTo>
                                          <a:pt x="9479" y="11422"/>
                                        </a:lnTo>
                                        <a:lnTo>
                                          <a:pt x="9355" y="11495"/>
                                        </a:lnTo>
                                        <a:lnTo>
                                          <a:pt x="9227" y="11568"/>
                                        </a:lnTo>
                                        <a:lnTo>
                                          <a:pt x="9095" y="11638"/>
                                        </a:lnTo>
                                        <a:lnTo>
                                          <a:pt x="8962" y="11708"/>
                                        </a:lnTo>
                                        <a:lnTo>
                                          <a:pt x="8827" y="11774"/>
                                        </a:lnTo>
                                        <a:lnTo>
                                          <a:pt x="8689" y="11837"/>
                                        </a:lnTo>
                                        <a:lnTo>
                                          <a:pt x="8550" y="11898"/>
                                        </a:lnTo>
                                        <a:lnTo>
                                          <a:pt x="8409" y="11956"/>
                                        </a:lnTo>
                                        <a:lnTo>
                                          <a:pt x="8266" y="12010"/>
                                        </a:lnTo>
                                        <a:lnTo>
                                          <a:pt x="8123" y="12061"/>
                                        </a:lnTo>
                                        <a:lnTo>
                                          <a:pt x="7978" y="12108"/>
                                        </a:lnTo>
                                        <a:lnTo>
                                          <a:pt x="7832" y="12151"/>
                                        </a:lnTo>
                                        <a:lnTo>
                                          <a:pt x="7686" y="12190"/>
                                        </a:lnTo>
                                        <a:lnTo>
                                          <a:pt x="7539" y="12225"/>
                                        </a:lnTo>
                                        <a:lnTo>
                                          <a:pt x="7392" y="12254"/>
                                        </a:lnTo>
                                        <a:lnTo>
                                          <a:pt x="7245" y="12278"/>
                                        </a:lnTo>
                                        <a:lnTo>
                                          <a:pt x="7098" y="12298"/>
                                        </a:lnTo>
                                        <a:lnTo>
                                          <a:pt x="6951" y="12313"/>
                                        </a:lnTo>
                                        <a:lnTo>
                                          <a:pt x="6805" y="12322"/>
                                        </a:lnTo>
                                        <a:lnTo>
                                          <a:pt x="6660" y="12325"/>
                                        </a:lnTo>
                                        <a:lnTo>
                                          <a:pt x="6676" y="12317"/>
                                        </a:lnTo>
                                        <a:lnTo>
                                          <a:pt x="6712" y="12307"/>
                                        </a:lnTo>
                                        <a:lnTo>
                                          <a:pt x="6764" y="12292"/>
                                        </a:lnTo>
                                        <a:lnTo>
                                          <a:pt x="6829" y="12273"/>
                                        </a:lnTo>
                                        <a:lnTo>
                                          <a:pt x="6907" y="12251"/>
                                        </a:lnTo>
                                        <a:lnTo>
                                          <a:pt x="6994" y="12228"/>
                                        </a:lnTo>
                                        <a:lnTo>
                                          <a:pt x="7087" y="12203"/>
                                        </a:lnTo>
                                        <a:lnTo>
                                          <a:pt x="7185" y="12177"/>
                                        </a:lnTo>
                                        <a:lnTo>
                                          <a:pt x="7284" y="12149"/>
                                        </a:lnTo>
                                        <a:lnTo>
                                          <a:pt x="7381" y="12123"/>
                                        </a:lnTo>
                                        <a:lnTo>
                                          <a:pt x="7476" y="12098"/>
                                        </a:lnTo>
                                        <a:lnTo>
                                          <a:pt x="7564" y="12073"/>
                                        </a:lnTo>
                                        <a:lnTo>
                                          <a:pt x="7643" y="12051"/>
                                        </a:lnTo>
                                        <a:lnTo>
                                          <a:pt x="7712" y="12031"/>
                                        </a:lnTo>
                                        <a:lnTo>
                                          <a:pt x="7767" y="12016"/>
                                        </a:lnTo>
                                        <a:lnTo>
                                          <a:pt x="7806" y="12003"/>
                                        </a:lnTo>
                                        <a:lnTo>
                                          <a:pt x="7874" y="11980"/>
                                        </a:lnTo>
                                        <a:lnTo>
                                          <a:pt x="7941" y="11955"/>
                                        </a:lnTo>
                                        <a:lnTo>
                                          <a:pt x="8005" y="11929"/>
                                        </a:lnTo>
                                        <a:lnTo>
                                          <a:pt x="8069" y="11903"/>
                                        </a:lnTo>
                                        <a:lnTo>
                                          <a:pt x="8130" y="11877"/>
                                        </a:lnTo>
                                        <a:lnTo>
                                          <a:pt x="8190" y="11850"/>
                                        </a:lnTo>
                                        <a:lnTo>
                                          <a:pt x="8249" y="11821"/>
                                        </a:lnTo>
                                        <a:lnTo>
                                          <a:pt x="8309" y="11793"/>
                                        </a:lnTo>
                                        <a:lnTo>
                                          <a:pt x="8368" y="11763"/>
                                        </a:lnTo>
                                        <a:lnTo>
                                          <a:pt x="8426" y="11734"/>
                                        </a:lnTo>
                                        <a:lnTo>
                                          <a:pt x="8484" y="11704"/>
                                        </a:lnTo>
                                        <a:lnTo>
                                          <a:pt x="8542" y="11675"/>
                                        </a:lnTo>
                                        <a:lnTo>
                                          <a:pt x="8602" y="11645"/>
                                        </a:lnTo>
                                        <a:lnTo>
                                          <a:pt x="8662" y="11614"/>
                                        </a:lnTo>
                                        <a:lnTo>
                                          <a:pt x="8722" y="11585"/>
                                        </a:lnTo>
                                        <a:lnTo>
                                          <a:pt x="8785" y="11554"/>
                                        </a:lnTo>
                                        <a:lnTo>
                                          <a:pt x="8844" y="11525"/>
                                        </a:lnTo>
                                        <a:lnTo>
                                          <a:pt x="8902" y="11493"/>
                                        </a:lnTo>
                                        <a:lnTo>
                                          <a:pt x="8959" y="11462"/>
                                        </a:lnTo>
                                        <a:lnTo>
                                          <a:pt x="9016" y="11429"/>
                                        </a:lnTo>
                                        <a:lnTo>
                                          <a:pt x="9071" y="11395"/>
                                        </a:lnTo>
                                        <a:lnTo>
                                          <a:pt x="9126" y="11362"/>
                                        </a:lnTo>
                                        <a:lnTo>
                                          <a:pt x="9180" y="11326"/>
                                        </a:lnTo>
                                        <a:lnTo>
                                          <a:pt x="9233" y="11290"/>
                                        </a:lnTo>
                                        <a:lnTo>
                                          <a:pt x="9286" y="11253"/>
                                        </a:lnTo>
                                        <a:lnTo>
                                          <a:pt x="9338" y="11216"/>
                                        </a:lnTo>
                                        <a:lnTo>
                                          <a:pt x="9388" y="11178"/>
                                        </a:lnTo>
                                        <a:lnTo>
                                          <a:pt x="9439" y="11139"/>
                                        </a:lnTo>
                                        <a:lnTo>
                                          <a:pt x="9489" y="11099"/>
                                        </a:lnTo>
                                        <a:lnTo>
                                          <a:pt x="9537" y="11059"/>
                                        </a:lnTo>
                                        <a:lnTo>
                                          <a:pt x="9586" y="11018"/>
                                        </a:lnTo>
                                        <a:lnTo>
                                          <a:pt x="9635" y="10977"/>
                                        </a:lnTo>
                                        <a:lnTo>
                                          <a:pt x="9682" y="10936"/>
                                        </a:lnTo>
                                        <a:lnTo>
                                          <a:pt x="9729" y="10894"/>
                                        </a:lnTo>
                                        <a:lnTo>
                                          <a:pt x="9776" y="10851"/>
                                        </a:lnTo>
                                        <a:lnTo>
                                          <a:pt x="9823" y="10808"/>
                                        </a:lnTo>
                                        <a:lnTo>
                                          <a:pt x="9915" y="10721"/>
                                        </a:lnTo>
                                        <a:lnTo>
                                          <a:pt x="10006" y="10634"/>
                                        </a:lnTo>
                                        <a:lnTo>
                                          <a:pt x="10096" y="10546"/>
                                        </a:lnTo>
                                        <a:lnTo>
                                          <a:pt x="10186" y="10457"/>
                                        </a:lnTo>
                                        <a:lnTo>
                                          <a:pt x="10276" y="10368"/>
                                        </a:lnTo>
                                        <a:lnTo>
                                          <a:pt x="10365" y="10279"/>
                                        </a:lnTo>
                                        <a:lnTo>
                                          <a:pt x="10402" y="10241"/>
                                        </a:lnTo>
                                        <a:lnTo>
                                          <a:pt x="10441" y="10201"/>
                                        </a:lnTo>
                                        <a:lnTo>
                                          <a:pt x="10479" y="10159"/>
                                        </a:lnTo>
                                        <a:lnTo>
                                          <a:pt x="10519" y="10115"/>
                                        </a:lnTo>
                                        <a:lnTo>
                                          <a:pt x="10558" y="10069"/>
                                        </a:lnTo>
                                        <a:lnTo>
                                          <a:pt x="10598" y="10020"/>
                                        </a:lnTo>
                                        <a:lnTo>
                                          <a:pt x="10638" y="9971"/>
                                        </a:lnTo>
                                        <a:lnTo>
                                          <a:pt x="10678" y="9919"/>
                                        </a:lnTo>
                                        <a:lnTo>
                                          <a:pt x="10720" y="9867"/>
                                        </a:lnTo>
                                        <a:lnTo>
                                          <a:pt x="10761" y="9813"/>
                                        </a:lnTo>
                                        <a:lnTo>
                                          <a:pt x="10801" y="9757"/>
                                        </a:lnTo>
                                        <a:lnTo>
                                          <a:pt x="10842" y="9702"/>
                                        </a:lnTo>
                                        <a:lnTo>
                                          <a:pt x="10883" y="9644"/>
                                        </a:lnTo>
                                        <a:lnTo>
                                          <a:pt x="10923" y="9586"/>
                                        </a:lnTo>
                                        <a:lnTo>
                                          <a:pt x="10963" y="9527"/>
                                        </a:lnTo>
                                        <a:lnTo>
                                          <a:pt x="11003" y="9468"/>
                                        </a:lnTo>
                                        <a:lnTo>
                                          <a:pt x="11042" y="9408"/>
                                        </a:lnTo>
                                        <a:lnTo>
                                          <a:pt x="11080" y="9348"/>
                                        </a:lnTo>
                                        <a:lnTo>
                                          <a:pt x="11119" y="9289"/>
                                        </a:lnTo>
                                        <a:lnTo>
                                          <a:pt x="11156" y="9228"/>
                                        </a:lnTo>
                                        <a:lnTo>
                                          <a:pt x="11194" y="9168"/>
                                        </a:lnTo>
                                        <a:lnTo>
                                          <a:pt x="11229" y="9108"/>
                                        </a:lnTo>
                                        <a:lnTo>
                                          <a:pt x="11264" y="9049"/>
                                        </a:lnTo>
                                        <a:lnTo>
                                          <a:pt x="11298" y="8989"/>
                                        </a:lnTo>
                                        <a:lnTo>
                                          <a:pt x="11331" y="8931"/>
                                        </a:lnTo>
                                        <a:lnTo>
                                          <a:pt x="11363" y="8873"/>
                                        </a:lnTo>
                                        <a:lnTo>
                                          <a:pt x="11393" y="8816"/>
                                        </a:lnTo>
                                        <a:lnTo>
                                          <a:pt x="11423" y="8761"/>
                                        </a:lnTo>
                                        <a:lnTo>
                                          <a:pt x="11452" y="8705"/>
                                        </a:lnTo>
                                        <a:lnTo>
                                          <a:pt x="11478" y="8651"/>
                                        </a:lnTo>
                                        <a:lnTo>
                                          <a:pt x="11503" y="8600"/>
                                        </a:lnTo>
                                        <a:lnTo>
                                          <a:pt x="11527" y="8548"/>
                                        </a:lnTo>
                                        <a:lnTo>
                                          <a:pt x="11547" y="8504"/>
                                        </a:lnTo>
                                        <a:lnTo>
                                          <a:pt x="11568" y="8456"/>
                                        </a:lnTo>
                                        <a:lnTo>
                                          <a:pt x="11590" y="8403"/>
                                        </a:lnTo>
                                        <a:lnTo>
                                          <a:pt x="11612" y="8348"/>
                                        </a:lnTo>
                                        <a:lnTo>
                                          <a:pt x="11636" y="8289"/>
                                        </a:lnTo>
                                        <a:lnTo>
                                          <a:pt x="11660" y="8227"/>
                                        </a:lnTo>
                                        <a:lnTo>
                                          <a:pt x="11684" y="8162"/>
                                        </a:lnTo>
                                        <a:lnTo>
                                          <a:pt x="11709" y="8094"/>
                                        </a:lnTo>
                                        <a:lnTo>
                                          <a:pt x="11734" y="8024"/>
                                        </a:lnTo>
                                        <a:lnTo>
                                          <a:pt x="11759" y="7952"/>
                                        </a:lnTo>
                                        <a:lnTo>
                                          <a:pt x="11785" y="7879"/>
                                        </a:lnTo>
                                        <a:lnTo>
                                          <a:pt x="11809" y="7803"/>
                                        </a:lnTo>
                                        <a:lnTo>
                                          <a:pt x="11834" y="7726"/>
                                        </a:lnTo>
                                        <a:lnTo>
                                          <a:pt x="11859" y="7648"/>
                                        </a:lnTo>
                                        <a:lnTo>
                                          <a:pt x="11883" y="7570"/>
                                        </a:lnTo>
                                        <a:lnTo>
                                          <a:pt x="11907" y="7490"/>
                                        </a:lnTo>
                                        <a:lnTo>
                                          <a:pt x="11931" y="7410"/>
                                        </a:lnTo>
                                        <a:lnTo>
                                          <a:pt x="11953" y="7330"/>
                                        </a:lnTo>
                                        <a:lnTo>
                                          <a:pt x="11975" y="7249"/>
                                        </a:lnTo>
                                        <a:lnTo>
                                          <a:pt x="11995" y="7169"/>
                                        </a:lnTo>
                                        <a:lnTo>
                                          <a:pt x="12015" y="7089"/>
                                        </a:lnTo>
                                        <a:lnTo>
                                          <a:pt x="12033" y="7009"/>
                                        </a:lnTo>
                                        <a:lnTo>
                                          <a:pt x="12051" y="6931"/>
                                        </a:lnTo>
                                        <a:lnTo>
                                          <a:pt x="12067" y="6854"/>
                                        </a:lnTo>
                                        <a:lnTo>
                                          <a:pt x="12082" y="6778"/>
                                        </a:lnTo>
                                        <a:lnTo>
                                          <a:pt x="12094" y="6703"/>
                                        </a:lnTo>
                                        <a:lnTo>
                                          <a:pt x="12105" y="6631"/>
                                        </a:lnTo>
                                        <a:lnTo>
                                          <a:pt x="12115" y="6560"/>
                                        </a:lnTo>
                                        <a:lnTo>
                                          <a:pt x="12122" y="6492"/>
                                        </a:lnTo>
                                        <a:lnTo>
                                          <a:pt x="12128" y="6426"/>
                                        </a:lnTo>
                                        <a:lnTo>
                                          <a:pt x="12132" y="6363"/>
                                        </a:lnTo>
                                        <a:lnTo>
                                          <a:pt x="12133" y="6302"/>
                                        </a:lnTo>
                                        <a:close/>
                                        <a:moveTo>
                                          <a:pt x="3737" y="2169"/>
                                        </a:moveTo>
                                        <a:lnTo>
                                          <a:pt x="3738" y="2122"/>
                                        </a:lnTo>
                                        <a:lnTo>
                                          <a:pt x="3743" y="2072"/>
                                        </a:lnTo>
                                        <a:lnTo>
                                          <a:pt x="3751" y="2022"/>
                                        </a:lnTo>
                                        <a:lnTo>
                                          <a:pt x="3760" y="1970"/>
                                        </a:lnTo>
                                        <a:lnTo>
                                          <a:pt x="3773" y="1918"/>
                                        </a:lnTo>
                                        <a:lnTo>
                                          <a:pt x="3788" y="1864"/>
                                        </a:lnTo>
                                        <a:lnTo>
                                          <a:pt x="3806" y="1809"/>
                                        </a:lnTo>
                                        <a:lnTo>
                                          <a:pt x="3826" y="1755"/>
                                        </a:lnTo>
                                        <a:lnTo>
                                          <a:pt x="3848" y="1700"/>
                                        </a:lnTo>
                                        <a:lnTo>
                                          <a:pt x="3872" y="1645"/>
                                        </a:lnTo>
                                        <a:lnTo>
                                          <a:pt x="3899" y="1591"/>
                                        </a:lnTo>
                                        <a:lnTo>
                                          <a:pt x="3926" y="1537"/>
                                        </a:lnTo>
                                        <a:lnTo>
                                          <a:pt x="3956" y="1484"/>
                                        </a:lnTo>
                                        <a:lnTo>
                                          <a:pt x="3988" y="1431"/>
                                        </a:lnTo>
                                        <a:lnTo>
                                          <a:pt x="4020" y="1378"/>
                                        </a:lnTo>
                                        <a:lnTo>
                                          <a:pt x="4055" y="1328"/>
                                        </a:lnTo>
                                        <a:lnTo>
                                          <a:pt x="4091" y="1280"/>
                                        </a:lnTo>
                                        <a:lnTo>
                                          <a:pt x="4128" y="1232"/>
                                        </a:lnTo>
                                        <a:lnTo>
                                          <a:pt x="4166" y="1186"/>
                                        </a:lnTo>
                                        <a:lnTo>
                                          <a:pt x="4206" y="1143"/>
                                        </a:lnTo>
                                        <a:lnTo>
                                          <a:pt x="4246" y="1102"/>
                                        </a:lnTo>
                                        <a:lnTo>
                                          <a:pt x="4287" y="1063"/>
                                        </a:lnTo>
                                        <a:lnTo>
                                          <a:pt x="4329" y="1027"/>
                                        </a:lnTo>
                                        <a:lnTo>
                                          <a:pt x="4372" y="994"/>
                                        </a:lnTo>
                                        <a:lnTo>
                                          <a:pt x="4414" y="964"/>
                                        </a:lnTo>
                                        <a:lnTo>
                                          <a:pt x="4457" y="938"/>
                                        </a:lnTo>
                                        <a:lnTo>
                                          <a:pt x="4501" y="915"/>
                                        </a:lnTo>
                                        <a:lnTo>
                                          <a:pt x="4544" y="895"/>
                                        </a:lnTo>
                                        <a:lnTo>
                                          <a:pt x="4588" y="880"/>
                                        </a:lnTo>
                                        <a:lnTo>
                                          <a:pt x="4632" y="868"/>
                                        </a:lnTo>
                                        <a:lnTo>
                                          <a:pt x="4675" y="862"/>
                                        </a:lnTo>
                                        <a:lnTo>
                                          <a:pt x="4718" y="859"/>
                                        </a:lnTo>
                                        <a:lnTo>
                                          <a:pt x="4870" y="860"/>
                                        </a:lnTo>
                                        <a:lnTo>
                                          <a:pt x="4902" y="860"/>
                                        </a:lnTo>
                                        <a:lnTo>
                                          <a:pt x="4934" y="863"/>
                                        </a:lnTo>
                                        <a:lnTo>
                                          <a:pt x="4964" y="866"/>
                                        </a:lnTo>
                                        <a:lnTo>
                                          <a:pt x="4993" y="872"/>
                                        </a:lnTo>
                                        <a:lnTo>
                                          <a:pt x="5022" y="878"/>
                                        </a:lnTo>
                                        <a:lnTo>
                                          <a:pt x="5049" y="885"/>
                                        </a:lnTo>
                                        <a:lnTo>
                                          <a:pt x="5076" y="894"/>
                                        </a:lnTo>
                                        <a:lnTo>
                                          <a:pt x="5101" y="903"/>
                                        </a:lnTo>
                                        <a:lnTo>
                                          <a:pt x="5127" y="914"/>
                                        </a:lnTo>
                                        <a:lnTo>
                                          <a:pt x="5150" y="926"/>
                                        </a:lnTo>
                                        <a:lnTo>
                                          <a:pt x="5173" y="939"/>
                                        </a:lnTo>
                                        <a:lnTo>
                                          <a:pt x="5195" y="953"/>
                                        </a:lnTo>
                                        <a:lnTo>
                                          <a:pt x="5217" y="967"/>
                                        </a:lnTo>
                                        <a:lnTo>
                                          <a:pt x="5237" y="983"/>
                                        </a:lnTo>
                                        <a:lnTo>
                                          <a:pt x="5257" y="999"/>
                                        </a:lnTo>
                                        <a:lnTo>
                                          <a:pt x="5276" y="1016"/>
                                        </a:lnTo>
                                        <a:lnTo>
                                          <a:pt x="5294" y="1034"/>
                                        </a:lnTo>
                                        <a:lnTo>
                                          <a:pt x="5312" y="1052"/>
                                        </a:lnTo>
                                        <a:lnTo>
                                          <a:pt x="5329" y="1071"/>
                                        </a:lnTo>
                                        <a:lnTo>
                                          <a:pt x="5346" y="1090"/>
                                        </a:lnTo>
                                        <a:lnTo>
                                          <a:pt x="5361" y="1110"/>
                                        </a:lnTo>
                                        <a:lnTo>
                                          <a:pt x="5377" y="1131"/>
                                        </a:lnTo>
                                        <a:lnTo>
                                          <a:pt x="5392" y="1151"/>
                                        </a:lnTo>
                                        <a:lnTo>
                                          <a:pt x="5407" y="1172"/>
                                        </a:lnTo>
                                        <a:lnTo>
                                          <a:pt x="5434" y="1215"/>
                                        </a:lnTo>
                                        <a:lnTo>
                                          <a:pt x="5461" y="1260"/>
                                        </a:lnTo>
                                        <a:lnTo>
                                          <a:pt x="5485" y="1304"/>
                                        </a:lnTo>
                                        <a:lnTo>
                                          <a:pt x="5509" y="1348"/>
                                        </a:lnTo>
                                        <a:lnTo>
                                          <a:pt x="5476" y="1338"/>
                                        </a:lnTo>
                                        <a:lnTo>
                                          <a:pt x="5444" y="1328"/>
                                        </a:lnTo>
                                        <a:lnTo>
                                          <a:pt x="5414" y="1317"/>
                                        </a:lnTo>
                                        <a:lnTo>
                                          <a:pt x="5387" y="1306"/>
                                        </a:lnTo>
                                        <a:lnTo>
                                          <a:pt x="5335" y="1281"/>
                                        </a:lnTo>
                                        <a:lnTo>
                                          <a:pt x="5284" y="1255"/>
                                        </a:lnTo>
                                        <a:lnTo>
                                          <a:pt x="5258" y="1244"/>
                                        </a:lnTo>
                                        <a:lnTo>
                                          <a:pt x="5231" y="1233"/>
                                        </a:lnTo>
                                        <a:lnTo>
                                          <a:pt x="5202" y="1223"/>
                                        </a:lnTo>
                                        <a:lnTo>
                                          <a:pt x="5171" y="1214"/>
                                        </a:lnTo>
                                        <a:lnTo>
                                          <a:pt x="5155" y="1210"/>
                                        </a:lnTo>
                                        <a:lnTo>
                                          <a:pt x="5138" y="1207"/>
                                        </a:lnTo>
                                        <a:lnTo>
                                          <a:pt x="5120" y="1204"/>
                                        </a:lnTo>
                                        <a:lnTo>
                                          <a:pt x="5102" y="1202"/>
                                        </a:lnTo>
                                        <a:lnTo>
                                          <a:pt x="5083" y="1200"/>
                                        </a:lnTo>
                                        <a:lnTo>
                                          <a:pt x="5063" y="1199"/>
                                        </a:lnTo>
                                        <a:lnTo>
                                          <a:pt x="5042" y="1198"/>
                                        </a:lnTo>
                                        <a:lnTo>
                                          <a:pt x="5020" y="1197"/>
                                        </a:lnTo>
                                        <a:lnTo>
                                          <a:pt x="4989" y="1198"/>
                                        </a:lnTo>
                                        <a:lnTo>
                                          <a:pt x="4960" y="1199"/>
                                        </a:lnTo>
                                        <a:lnTo>
                                          <a:pt x="4930" y="1202"/>
                                        </a:lnTo>
                                        <a:lnTo>
                                          <a:pt x="4901" y="1205"/>
                                        </a:lnTo>
                                        <a:lnTo>
                                          <a:pt x="4872" y="1209"/>
                                        </a:lnTo>
                                        <a:lnTo>
                                          <a:pt x="4843" y="1214"/>
                                        </a:lnTo>
                                        <a:lnTo>
                                          <a:pt x="4815" y="1221"/>
                                        </a:lnTo>
                                        <a:lnTo>
                                          <a:pt x="4786" y="1227"/>
                                        </a:lnTo>
                                        <a:lnTo>
                                          <a:pt x="4759" y="1235"/>
                                        </a:lnTo>
                                        <a:lnTo>
                                          <a:pt x="4731" y="1244"/>
                                        </a:lnTo>
                                        <a:lnTo>
                                          <a:pt x="4704" y="1252"/>
                                        </a:lnTo>
                                        <a:lnTo>
                                          <a:pt x="4676" y="1262"/>
                                        </a:lnTo>
                                        <a:lnTo>
                                          <a:pt x="4650" y="1272"/>
                                        </a:lnTo>
                                        <a:lnTo>
                                          <a:pt x="4622" y="1283"/>
                                        </a:lnTo>
                                        <a:lnTo>
                                          <a:pt x="4597" y="1294"/>
                                        </a:lnTo>
                                        <a:lnTo>
                                          <a:pt x="4570" y="1306"/>
                                        </a:lnTo>
                                        <a:lnTo>
                                          <a:pt x="4521" y="1331"/>
                                        </a:lnTo>
                                        <a:lnTo>
                                          <a:pt x="4472" y="1357"/>
                                        </a:lnTo>
                                        <a:lnTo>
                                          <a:pt x="4424" y="1385"/>
                                        </a:lnTo>
                                        <a:lnTo>
                                          <a:pt x="4380" y="1412"/>
                                        </a:lnTo>
                                        <a:lnTo>
                                          <a:pt x="4337" y="1440"/>
                                        </a:lnTo>
                                        <a:lnTo>
                                          <a:pt x="4295" y="1470"/>
                                        </a:lnTo>
                                        <a:lnTo>
                                          <a:pt x="4257" y="1498"/>
                                        </a:lnTo>
                                        <a:lnTo>
                                          <a:pt x="4220" y="1526"/>
                                        </a:lnTo>
                                        <a:lnTo>
                                          <a:pt x="4195" y="1547"/>
                                        </a:lnTo>
                                        <a:lnTo>
                                          <a:pt x="4171" y="1568"/>
                                        </a:lnTo>
                                        <a:lnTo>
                                          <a:pt x="4147" y="1588"/>
                                        </a:lnTo>
                                        <a:lnTo>
                                          <a:pt x="4126" y="1609"/>
                                        </a:lnTo>
                                        <a:lnTo>
                                          <a:pt x="4105" y="1630"/>
                                        </a:lnTo>
                                        <a:lnTo>
                                          <a:pt x="4086" y="1650"/>
                                        </a:lnTo>
                                        <a:lnTo>
                                          <a:pt x="4068" y="1671"/>
                                        </a:lnTo>
                                        <a:lnTo>
                                          <a:pt x="4051" y="1691"/>
                                        </a:lnTo>
                                        <a:lnTo>
                                          <a:pt x="4035" y="1711"/>
                                        </a:lnTo>
                                        <a:lnTo>
                                          <a:pt x="4019" y="1732"/>
                                        </a:lnTo>
                                        <a:lnTo>
                                          <a:pt x="4005" y="1752"/>
                                        </a:lnTo>
                                        <a:lnTo>
                                          <a:pt x="3991" y="1772"/>
                                        </a:lnTo>
                                        <a:lnTo>
                                          <a:pt x="3965" y="1812"/>
                                        </a:lnTo>
                                        <a:lnTo>
                                          <a:pt x="3941" y="1851"/>
                                        </a:lnTo>
                                        <a:lnTo>
                                          <a:pt x="3896" y="1931"/>
                                        </a:lnTo>
                                        <a:lnTo>
                                          <a:pt x="3850" y="2011"/>
                                        </a:lnTo>
                                        <a:lnTo>
                                          <a:pt x="3826" y="2050"/>
                                        </a:lnTo>
                                        <a:lnTo>
                                          <a:pt x="3799" y="2090"/>
                                        </a:lnTo>
                                        <a:lnTo>
                                          <a:pt x="3785" y="2110"/>
                                        </a:lnTo>
                                        <a:lnTo>
                                          <a:pt x="3770" y="2129"/>
                                        </a:lnTo>
                                        <a:lnTo>
                                          <a:pt x="3754" y="2149"/>
                                        </a:lnTo>
                                        <a:lnTo>
                                          <a:pt x="3737" y="2169"/>
                                        </a:lnTo>
                                        <a:close/>
                                        <a:moveTo>
                                          <a:pt x="6300" y="1311"/>
                                        </a:moveTo>
                                        <a:lnTo>
                                          <a:pt x="6302" y="1266"/>
                                        </a:lnTo>
                                        <a:lnTo>
                                          <a:pt x="6304" y="1220"/>
                                        </a:lnTo>
                                        <a:lnTo>
                                          <a:pt x="6307" y="1175"/>
                                        </a:lnTo>
                                        <a:lnTo>
                                          <a:pt x="6312" y="1131"/>
                                        </a:lnTo>
                                        <a:lnTo>
                                          <a:pt x="6317" y="1088"/>
                                        </a:lnTo>
                                        <a:lnTo>
                                          <a:pt x="6326" y="1045"/>
                                        </a:lnTo>
                                        <a:lnTo>
                                          <a:pt x="6334" y="1004"/>
                                        </a:lnTo>
                                        <a:lnTo>
                                          <a:pt x="6345" y="963"/>
                                        </a:lnTo>
                                        <a:lnTo>
                                          <a:pt x="6356" y="923"/>
                                        </a:lnTo>
                                        <a:lnTo>
                                          <a:pt x="6370" y="884"/>
                                        </a:lnTo>
                                        <a:lnTo>
                                          <a:pt x="6384" y="846"/>
                                        </a:lnTo>
                                        <a:lnTo>
                                          <a:pt x="6400" y="811"/>
                                        </a:lnTo>
                                        <a:lnTo>
                                          <a:pt x="6418" y="775"/>
                                        </a:lnTo>
                                        <a:lnTo>
                                          <a:pt x="6437" y="741"/>
                                        </a:lnTo>
                                        <a:lnTo>
                                          <a:pt x="6457" y="709"/>
                                        </a:lnTo>
                                        <a:lnTo>
                                          <a:pt x="6478" y="677"/>
                                        </a:lnTo>
                                        <a:lnTo>
                                          <a:pt x="6501" y="648"/>
                                        </a:lnTo>
                                        <a:lnTo>
                                          <a:pt x="6526" y="619"/>
                                        </a:lnTo>
                                        <a:lnTo>
                                          <a:pt x="6551" y="592"/>
                                        </a:lnTo>
                                        <a:lnTo>
                                          <a:pt x="6579" y="567"/>
                                        </a:lnTo>
                                        <a:lnTo>
                                          <a:pt x="6607" y="544"/>
                                        </a:lnTo>
                                        <a:lnTo>
                                          <a:pt x="6638" y="522"/>
                                        </a:lnTo>
                                        <a:lnTo>
                                          <a:pt x="6668" y="503"/>
                                        </a:lnTo>
                                        <a:lnTo>
                                          <a:pt x="6702" y="484"/>
                                        </a:lnTo>
                                        <a:lnTo>
                                          <a:pt x="6736" y="468"/>
                                        </a:lnTo>
                                        <a:lnTo>
                                          <a:pt x="6772" y="454"/>
                                        </a:lnTo>
                                        <a:lnTo>
                                          <a:pt x="6809" y="442"/>
                                        </a:lnTo>
                                        <a:lnTo>
                                          <a:pt x="6848" y="431"/>
                                        </a:lnTo>
                                        <a:lnTo>
                                          <a:pt x="6888" y="424"/>
                                        </a:lnTo>
                                        <a:lnTo>
                                          <a:pt x="6930" y="419"/>
                                        </a:lnTo>
                                        <a:lnTo>
                                          <a:pt x="6973" y="414"/>
                                        </a:lnTo>
                                        <a:lnTo>
                                          <a:pt x="7017" y="413"/>
                                        </a:lnTo>
                                        <a:lnTo>
                                          <a:pt x="7131" y="413"/>
                                        </a:lnTo>
                                        <a:lnTo>
                                          <a:pt x="7180" y="415"/>
                                        </a:lnTo>
                                        <a:lnTo>
                                          <a:pt x="7232" y="421"/>
                                        </a:lnTo>
                                        <a:lnTo>
                                          <a:pt x="7285" y="429"/>
                                        </a:lnTo>
                                        <a:lnTo>
                                          <a:pt x="7339" y="441"/>
                                        </a:lnTo>
                                        <a:lnTo>
                                          <a:pt x="7393" y="455"/>
                                        </a:lnTo>
                                        <a:lnTo>
                                          <a:pt x="7449" y="473"/>
                                        </a:lnTo>
                                        <a:lnTo>
                                          <a:pt x="7505" y="493"/>
                                        </a:lnTo>
                                        <a:lnTo>
                                          <a:pt x="7561" y="516"/>
                                        </a:lnTo>
                                        <a:lnTo>
                                          <a:pt x="7617" y="542"/>
                                        </a:lnTo>
                                        <a:lnTo>
                                          <a:pt x="7673" y="568"/>
                                        </a:lnTo>
                                        <a:lnTo>
                                          <a:pt x="7730" y="597"/>
                                        </a:lnTo>
                                        <a:lnTo>
                                          <a:pt x="7786" y="629"/>
                                        </a:lnTo>
                                        <a:lnTo>
                                          <a:pt x="7841" y="662"/>
                                        </a:lnTo>
                                        <a:lnTo>
                                          <a:pt x="7896" y="697"/>
                                        </a:lnTo>
                                        <a:lnTo>
                                          <a:pt x="7950" y="733"/>
                                        </a:lnTo>
                                        <a:lnTo>
                                          <a:pt x="8003" y="770"/>
                                        </a:lnTo>
                                        <a:lnTo>
                                          <a:pt x="8054" y="809"/>
                                        </a:lnTo>
                                        <a:lnTo>
                                          <a:pt x="8105" y="849"/>
                                        </a:lnTo>
                                        <a:lnTo>
                                          <a:pt x="8153" y="890"/>
                                        </a:lnTo>
                                        <a:lnTo>
                                          <a:pt x="8200" y="931"/>
                                        </a:lnTo>
                                        <a:lnTo>
                                          <a:pt x="8244" y="973"/>
                                        </a:lnTo>
                                        <a:lnTo>
                                          <a:pt x="8287" y="1015"/>
                                        </a:lnTo>
                                        <a:lnTo>
                                          <a:pt x="8328" y="1057"/>
                                        </a:lnTo>
                                        <a:lnTo>
                                          <a:pt x="8366" y="1100"/>
                                        </a:lnTo>
                                        <a:lnTo>
                                          <a:pt x="8402" y="1142"/>
                                        </a:lnTo>
                                        <a:lnTo>
                                          <a:pt x="8434" y="1185"/>
                                        </a:lnTo>
                                        <a:lnTo>
                                          <a:pt x="8464" y="1227"/>
                                        </a:lnTo>
                                        <a:lnTo>
                                          <a:pt x="8491" y="1268"/>
                                        </a:lnTo>
                                        <a:lnTo>
                                          <a:pt x="8513" y="1309"/>
                                        </a:lnTo>
                                        <a:lnTo>
                                          <a:pt x="8533" y="1350"/>
                                        </a:lnTo>
                                        <a:lnTo>
                                          <a:pt x="8549" y="1389"/>
                                        </a:lnTo>
                                        <a:lnTo>
                                          <a:pt x="8560" y="1427"/>
                                        </a:lnTo>
                                        <a:lnTo>
                                          <a:pt x="8530" y="1406"/>
                                        </a:lnTo>
                                        <a:lnTo>
                                          <a:pt x="8500" y="1384"/>
                                        </a:lnTo>
                                        <a:lnTo>
                                          <a:pt x="8469" y="1361"/>
                                        </a:lnTo>
                                        <a:lnTo>
                                          <a:pt x="8440" y="1336"/>
                                        </a:lnTo>
                                        <a:lnTo>
                                          <a:pt x="8381" y="1286"/>
                                        </a:lnTo>
                                        <a:lnTo>
                                          <a:pt x="8321" y="1234"/>
                                        </a:lnTo>
                                        <a:lnTo>
                                          <a:pt x="8262" y="1182"/>
                                        </a:lnTo>
                                        <a:lnTo>
                                          <a:pt x="8202" y="1128"/>
                                        </a:lnTo>
                                        <a:lnTo>
                                          <a:pt x="8171" y="1102"/>
                                        </a:lnTo>
                                        <a:lnTo>
                                          <a:pt x="8140" y="1076"/>
                                        </a:lnTo>
                                        <a:lnTo>
                                          <a:pt x="8109" y="1050"/>
                                        </a:lnTo>
                                        <a:lnTo>
                                          <a:pt x="8077" y="1025"/>
                                        </a:lnTo>
                                        <a:lnTo>
                                          <a:pt x="8043" y="1001"/>
                                        </a:lnTo>
                                        <a:lnTo>
                                          <a:pt x="8010" y="978"/>
                                        </a:lnTo>
                                        <a:lnTo>
                                          <a:pt x="7976" y="955"/>
                                        </a:lnTo>
                                        <a:lnTo>
                                          <a:pt x="7941" y="933"/>
                                        </a:lnTo>
                                        <a:lnTo>
                                          <a:pt x="7905" y="913"/>
                                        </a:lnTo>
                                        <a:lnTo>
                                          <a:pt x="7868" y="893"/>
                                        </a:lnTo>
                                        <a:lnTo>
                                          <a:pt x="7830" y="875"/>
                                        </a:lnTo>
                                        <a:lnTo>
                                          <a:pt x="7792" y="858"/>
                                        </a:lnTo>
                                        <a:lnTo>
                                          <a:pt x="7751" y="842"/>
                                        </a:lnTo>
                                        <a:lnTo>
                                          <a:pt x="7709" y="829"/>
                                        </a:lnTo>
                                        <a:lnTo>
                                          <a:pt x="7667" y="817"/>
                                        </a:lnTo>
                                        <a:lnTo>
                                          <a:pt x="7622" y="808"/>
                                        </a:lnTo>
                                        <a:lnTo>
                                          <a:pt x="7577" y="799"/>
                                        </a:lnTo>
                                        <a:lnTo>
                                          <a:pt x="7530" y="794"/>
                                        </a:lnTo>
                                        <a:lnTo>
                                          <a:pt x="7482" y="790"/>
                                        </a:lnTo>
                                        <a:lnTo>
                                          <a:pt x="7432" y="789"/>
                                        </a:lnTo>
                                        <a:lnTo>
                                          <a:pt x="7244" y="789"/>
                                        </a:lnTo>
                                        <a:lnTo>
                                          <a:pt x="7196" y="789"/>
                                        </a:lnTo>
                                        <a:lnTo>
                                          <a:pt x="7152" y="791"/>
                                        </a:lnTo>
                                        <a:lnTo>
                                          <a:pt x="7108" y="795"/>
                                        </a:lnTo>
                                        <a:lnTo>
                                          <a:pt x="7067" y="800"/>
                                        </a:lnTo>
                                        <a:lnTo>
                                          <a:pt x="7026" y="806"/>
                                        </a:lnTo>
                                        <a:lnTo>
                                          <a:pt x="6988" y="814"/>
                                        </a:lnTo>
                                        <a:lnTo>
                                          <a:pt x="6950" y="823"/>
                                        </a:lnTo>
                                        <a:lnTo>
                                          <a:pt x="6914" y="833"/>
                                        </a:lnTo>
                                        <a:lnTo>
                                          <a:pt x="6880" y="844"/>
                                        </a:lnTo>
                                        <a:lnTo>
                                          <a:pt x="6846" y="857"/>
                                        </a:lnTo>
                                        <a:lnTo>
                                          <a:pt x="6813" y="871"/>
                                        </a:lnTo>
                                        <a:lnTo>
                                          <a:pt x="6783" y="885"/>
                                        </a:lnTo>
                                        <a:lnTo>
                                          <a:pt x="6752" y="900"/>
                                        </a:lnTo>
                                        <a:lnTo>
                                          <a:pt x="6723" y="917"/>
                                        </a:lnTo>
                                        <a:lnTo>
                                          <a:pt x="6695" y="934"/>
                                        </a:lnTo>
                                        <a:lnTo>
                                          <a:pt x="6667" y="952"/>
                                        </a:lnTo>
                                        <a:lnTo>
                                          <a:pt x="6641" y="970"/>
                                        </a:lnTo>
                                        <a:lnTo>
                                          <a:pt x="6615" y="990"/>
                                        </a:lnTo>
                                        <a:lnTo>
                                          <a:pt x="6590" y="1010"/>
                                        </a:lnTo>
                                        <a:lnTo>
                                          <a:pt x="6565" y="1031"/>
                                        </a:lnTo>
                                        <a:lnTo>
                                          <a:pt x="6542" y="1052"/>
                                        </a:lnTo>
                                        <a:lnTo>
                                          <a:pt x="6518" y="1075"/>
                                        </a:lnTo>
                                        <a:lnTo>
                                          <a:pt x="6495" y="1097"/>
                                        </a:lnTo>
                                        <a:lnTo>
                                          <a:pt x="6473" y="1120"/>
                                        </a:lnTo>
                                        <a:lnTo>
                                          <a:pt x="6428" y="1166"/>
                                        </a:lnTo>
                                        <a:lnTo>
                                          <a:pt x="6386" y="1214"/>
                                        </a:lnTo>
                                        <a:lnTo>
                                          <a:pt x="6343" y="1263"/>
                                        </a:lnTo>
                                        <a:lnTo>
                                          <a:pt x="6300" y="1311"/>
                                        </a:lnTo>
                                        <a:close/>
                                        <a:moveTo>
                                          <a:pt x="189" y="5872"/>
                                        </a:moveTo>
                                        <a:lnTo>
                                          <a:pt x="192" y="5730"/>
                                        </a:lnTo>
                                        <a:lnTo>
                                          <a:pt x="201" y="5588"/>
                                        </a:lnTo>
                                        <a:lnTo>
                                          <a:pt x="215" y="5445"/>
                                        </a:lnTo>
                                        <a:lnTo>
                                          <a:pt x="234" y="5303"/>
                                        </a:lnTo>
                                        <a:lnTo>
                                          <a:pt x="258" y="5161"/>
                                        </a:lnTo>
                                        <a:lnTo>
                                          <a:pt x="286" y="5019"/>
                                        </a:lnTo>
                                        <a:lnTo>
                                          <a:pt x="319" y="4878"/>
                                        </a:lnTo>
                                        <a:lnTo>
                                          <a:pt x="356" y="4738"/>
                                        </a:lnTo>
                                        <a:lnTo>
                                          <a:pt x="397" y="4599"/>
                                        </a:lnTo>
                                        <a:lnTo>
                                          <a:pt x="443" y="4461"/>
                                        </a:lnTo>
                                        <a:lnTo>
                                          <a:pt x="492" y="4323"/>
                                        </a:lnTo>
                                        <a:lnTo>
                                          <a:pt x="543" y="4188"/>
                                        </a:lnTo>
                                        <a:lnTo>
                                          <a:pt x="598" y="4053"/>
                                        </a:lnTo>
                                        <a:lnTo>
                                          <a:pt x="656" y="3920"/>
                                        </a:lnTo>
                                        <a:lnTo>
                                          <a:pt x="716" y="3789"/>
                                        </a:lnTo>
                                        <a:lnTo>
                                          <a:pt x="779" y="3661"/>
                                        </a:lnTo>
                                        <a:lnTo>
                                          <a:pt x="845" y="3534"/>
                                        </a:lnTo>
                                        <a:lnTo>
                                          <a:pt x="911" y="3410"/>
                                        </a:lnTo>
                                        <a:lnTo>
                                          <a:pt x="980" y="3287"/>
                                        </a:lnTo>
                                        <a:lnTo>
                                          <a:pt x="1051" y="3168"/>
                                        </a:lnTo>
                                        <a:lnTo>
                                          <a:pt x="1123" y="3050"/>
                                        </a:lnTo>
                                        <a:lnTo>
                                          <a:pt x="1196" y="2936"/>
                                        </a:lnTo>
                                        <a:lnTo>
                                          <a:pt x="1269" y="2825"/>
                                        </a:lnTo>
                                        <a:lnTo>
                                          <a:pt x="1344" y="2718"/>
                                        </a:lnTo>
                                        <a:lnTo>
                                          <a:pt x="1419" y="2613"/>
                                        </a:lnTo>
                                        <a:lnTo>
                                          <a:pt x="1494" y="2512"/>
                                        </a:lnTo>
                                        <a:lnTo>
                                          <a:pt x="1569" y="2415"/>
                                        </a:lnTo>
                                        <a:lnTo>
                                          <a:pt x="1644" y="2320"/>
                                        </a:lnTo>
                                        <a:lnTo>
                                          <a:pt x="1718" y="2231"/>
                                        </a:lnTo>
                                        <a:lnTo>
                                          <a:pt x="1792" y="2146"/>
                                        </a:lnTo>
                                        <a:lnTo>
                                          <a:pt x="1865" y="2064"/>
                                        </a:lnTo>
                                        <a:lnTo>
                                          <a:pt x="1937" y="1987"/>
                                        </a:lnTo>
                                        <a:lnTo>
                                          <a:pt x="2007" y="1917"/>
                                        </a:lnTo>
                                        <a:lnTo>
                                          <a:pt x="2082" y="1844"/>
                                        </a:lnTo>
                                        <a:lnTo>
                                          <a:pt x="2162" y="1772"/>
                                        </a:lnTo>
                                        <a:lnTo>
                                          <a:pt x="2248" y="1697"/>
                                        </a:lnTo>
                                        <a:lnTo>
                                          <a:pt x="2338" y="1622"/>
                                        </a:lnTo>
                                        <a:lnTo>
                                          <a:pt x="2433" y="1548"/>
                                        </a:lnTo>
                                        <a:lnTo>
                                          <a:pt x="2533" y="1472"/>
                                        </a:lnTo>
                                        <a:lnTo>
                                          <a:pt x="2636" y="1396"/>
                                        </a:lnTo>
                                        <a:lnTo>
                                          <a:pt x="2743" y="1322"/>
                                        </a:lnTo>
                                        <a:lnTo>
                                          <a:pt x="2854" y="1247"/>
                                        </a:lnTo>
                                        <a:lnTo>
                                          <a:pt x="2968" y="1173"/>
                                        </a:lnTo>
                                        <a:lnTo>
                                          <a:pt x="3087" y="1101"/>
                                        </a:lnTo>
                                        <a:lnTo>
                                          <a:pt x="3207" y="1029"/>
                                        </a:lnTo>
                                        <a:lnTo>
                                          <a:pt x="3331" y="959"/>
                                        </a:lnTo>
                                        <a:lnTo>
                                          <a:pt x="3457" y="892"/>
                                        </a:lnTo>
                                        <a:lnTo>
                                          <a:pt x="3586" y="825"/>
                                        </a:lnTo>
                                        <a:lnTo>
                                          <a:pt x="3716" y="761"/>
                                        </a:lnTo>
                                        <a:lnTo>
                                          <a:pt x="3848" y="699"/>
                                        </a:lnTo>
                                        <a:lnTo>
                                          <a:pt x="3982" y="640"/>
                                        </a:lnTo>
                                        <a:lnTo>
                                          <a:pt x="4118" y="585"/>
                                        </a:lnTo>
                                        <a:lnTo>
                                          <a:pt x="4255" y="531"/>
                                        </a:lnTo>
                                        <a:lnTo>
                                          <a:pt x="4393" y="482"/>
                                        </a:lnTo>
                                        <a:lnTo>
                                          <a:pt x="4531" y="435"/>
                                        </a:lnTo>
                                        <a:lnTo>
                                          <a:pt x="4670" y="393"/>
                                        </a:lnTo>
                                        <a:lnTo>
                                          <a:pt x="4809" y="355"/>
                                        </a:lnTo>
                                        <a:lnTo>
                                          <a:pt x="4949" y="322"/>
                                        </a:lnTo>
                                        <a:lnTo>
                                          <a:pt x="5089" y="293"/>
                                        </a:lnTo>
                                        <a:lnTo>
                                          <a:pt x="5227" y="269"/>
                                        </a:lnTo>
                                        <a:lnTo>
                                          <a:pt x="5366" y="249"/>
                                        </a:lnTo>
                                        <a:lnTo>
                                          <a:pt x="5503" y="236"/>
                                        </a:lnTo>
                                        <a:lnTo>
                                          <a:pt x="5640" y="227"/>
                                        </a:lnTo>
                                        <a:lnTo>
                                          <a:pt x="5775" y="224"/>
                                        </a:lnTo>
                                        <a:lnTo>
                                          <a:pt x="5764" y="229"/>
                                        </a:lnTo>
                                        <a:lnTo>
                                          <a:pt x="5751" y="236"/>
                                        </a:lnTo>
                                        <a:lnTo>
                                          <a:pt x="5733" y="243"/>
                                        </a:lnTo>
                                        <a:lnTo>
                                          <a:pt x="5711" y="250"/>
                                        </a:lnTo>
                                        <a:lnTo>
                                          <a:pt x="5659" y="267"/>
                                        </a:lnTo>
                                        <a:lnTo>
                                          <a:pt x="5595" y="285"/>
                                        </a:lnTo>
                                        <a:lnTo>
                                          <a:pt x="5522" y="306"/>
                                        </a:lnTo>
                                        <a:lnTo>
                                          <a:pt x="5442" y="328"/>
                                        </a:lnTo>
                                        <a:lnTo>
                                          <a:pt x="5357" y="351"/>
                                        </a:lnTo>
                                        <a:lnTo>
                                          <a:pt x="5268" y="374"/>
                                        </a:lnTo>
                                        <a:lnTo>
                                          <a:pt x="5177" y="399"/>
                                        </a:lnTo>
                                        <a:lnTo>
                                          <a:pt x="5087" y="423"/>
                                        </a:lnTo>
                                        <a:lnTo>
                                          <a:pt x="5001" y="447"/>
                                        </a:lnTo>
                                        <a:lnTo>
                                          <a:pt x="4917" y="470"/>
                                        </a:lnTo>
                                        <a:lnTo>
                                          <a:pt x="4841" y="492"/>
                                        </a:lnTo>
                                        <a:lnTo>
                                          <a:pt x="4772" y="512"/>
                                        </a:lnTo>
                                        <a:lnTo>
                                          <a:pt x="4715" y="531"/>
                                        </a:lnTo>
                                        <a:lnTo>
                                          <a:pt x="4670" y="548"/>
                                        </a:lnTo>
                                        <a:lnTo>
                                          <a:pt x="4604" y="575"/>
                                        </a:lnTo>
                                        <a:lnTo>
                                          <a:pt x="4540" y="601"/>
                                        </a:lnTo>
                                        <a:lnTo>
                                          <a:pt x="4476" y="629"/>
                                        </a:lnTo>
                                        <a:lnTo>
                                          <a:pt x="4415" y="656"/>
                                        </a:lnTo>
                                        <a:lnTo>
                                          <a:pt x="4354" y="685"/>
                                        </a:lnTo>
                                        <a:lnTo>
                                          <a:pt x="4294" y="712"/>
                                        </a:lnTo>
                                        <a:lnTo>
                                          <a:pt x="4235" y="740"/>
                                        </a:lnTo>
                                        <a:lnTo>
                                          <a:pt x="4177" y="770"/>
                                        </a:lnTo>
                                        <a:lnTo>
                                          <a:pt x="4119" y="799"/>
                                        </a:lnTo>
                                        <a:lnTo>
                                          <a:pt x="4061" y="829"/>
                                        </a:lnTo>
                                        <a:lnTo>
                                          <a:pt x="4004" y="859"/>
                                        </a:lnTo>
                                        <a:lnTo>
                                          <a:pt x="3946" y="890"/>
                                        </a:lnTo>
                                        <a:lnTo>
                                          <a:pt x="3888" y="921"/>
                                        </a:lnTo>
                                        <a:lnTo>
                                          <a:pt x="3830" y="954"/>
                                        </a:lnTo>
                                        <a:lnTo>
                                          <a:pt x="3772" y="986"/>
                                        </a:lnTo>
                                        <a:lnTo>
                                          <a:pt x="3714" y="1020"/>
                                        </a:lnTo>
                                        <a:lnTo>
                                          <a:pt x="3651" y="1056"/>
                                        </a:lnTo>
                                        <a:lnTo>
                                          <a:pt x="3591" y="1092"/>
                                        </a:lnTo>
                                        <a:lnTo>
                                          <a:pt x="3533" y="1128"/>
                                        </a:lnTo>
                                        <a:lnTo>
                                          <a:pt x="3476" y="1164"/>
                                        </a:lnTo>
                                        <a:lnTo>
                                          <a:pt x="3421" y="1200"/>
                                        </a:lnTo>
                                        <a:lnTo>
                                          <a:pt x="3367" y="1235"/>
                                        </a:lnTo>
                                        <a:lnTo>
                                          <a:pt x="3314" y="1272"/>
                                        </a:lnTo>
                                        <a:lnTo>
                                          <a:pt x="3262" y="1308"/>
                                        </a:lnTo>
                                        <a:lnTo>
                                          <a:pt x="3213" y="1345"/>
                                        </a:lnTo>
                                        <a:lnTo>
                                          <a:pt x="3163" y="1380"/>
                                        </a:lnTo>
                                        <a:lnTo>
                                          <a:pt x="3114" y="1417"/>
                                        </a:lnTo>
                                        <a:lnTo>
                                          <a:pt x="3067" y="1454"/>
                                        </a:lnTo>
                                        <a:lnTo>
                                          <a:pt x="3020" y="1492"/>
                                        </a:lnTo>
                                        <a:lnTo>
                                          <a:pt x="2975" y="1530"/>
                                        </a:lnTo>
                                        <a:lnTo>
                                          <a:pt x="2929" y="1568"/>
                                        </a:lnTo>
                                        <a:lnTo>
                                          <a:pt x="2884" y="1605"/>
                                        </a:lnTo>
                                        <a:lnTo>
                                          <a:pt x="2795" y="1683"/>
                                        </a:lnTo>
                                        <a:lnTo>
                                          <a:pt x="2707" y="1762"/>
                                        </a:lnTo>
                                        <a:lnTo>
                                          <a:pt x="2620" y="1843"/>
                                        </a:lnTo>
                                        <a:lnTo>
                                          <a:pt x="2533" y="1927"/>
                                        </a:lnTo>
                                        <a:lnTo>
                                          <a:pt x="2444" y="2013"/>
                                        </a:lnTo>
                                        <a:lnTo>
                                          <a:pt x="2353" y="2102"/>
                                        </a:lnTo>
                                        <a:lnTo>
                                          <a:pt x="2260" y="2193"/>
                                        </a:lnTo>
                                        <a:lnTo>
                                          <a:pt x="2164" y="2288"/>
                                        </a:lnTo>
                                        <a:lnTo>
                                          <a:pt x="2098" y="2355"/>
                                        </a:lnTo>
                                        <a:lnTo>
                                          <a:pt x="2031" y="2429"/>
                                        </a:lnTo>
                                        <a:lnTo>
                                          <a:pt x="1963" y="2509"/>
                                        </a:lnTo>
                                        <a:lnTo>
                                          <a:pt x="1893" y="2596"/>
                                        </a:lnTo>
                                        <a:lnTo>
                                          <a:pt x="1822" y="2688"/>
                                        </a:lnTo>
                                        <a:lnTo>
                                          <a:pt x="1751" y="2786"/>
                                        </a:lnTo>
                                        <a:lnTo>
                                          <a:pt x="1679" y="2889"/>
                                        </a:lnTo>
                                        <a:lnTo>
                                          <a:pt x="1606" y="2997"/>
                                        </a:lnTo>
                                        <a:lnTo>
                                          <a:pt x="1534" y="3110"/>
                                        </a:lnTo>
                                        <a:lnTo>
                                          <a:pt x="1462" y="3228"/>
                                        </a:lnTo>
                                        <a:lnTo>
                                          <a:pt x="1392" y="3349"/>
                                        </a:lnTo>
                                        <a:lnTo>
                                          <a:pt x="1321" y="3473"/>
                                        </a:lnTo>
                                        <a:lnTo>
                                          <a:pt x="1251" y="3601"/>
                                        </a:lnTo>
                                        <a:lnTo>
                                          <a:pt x="1183" y="3731"/>
                                        </a:lnTo>
                                        <a:lnTo>
                                          <a:pt x="1117" y="3865"/>
                                        </a:lnTo>
                                        <a:lnTo>
                                          <a:pt x="1051" y="4000"/>
                                        </a:lnTo>
                                        <a:lnTo>
                                          <a:pt x="989" y="4138"/>
                                        </a:lnTo>
                                        <a:lnTo>
                                          <a:pt x="927" y="4277"/>
                                        </a:lnTo>
                                        <a:lnTo>
                                          <a:pt x="869" y="4418"/>
                                        </a:lnTo>
                                        <a:lnTo>
                                          <a:pt x="814" y="4560"/>
                                        </a:lnTo>
                                        <a:lnTo>
                                          <a:pt x="761" y="4702"/>
                                        </a:lnTo>
                                        <a:lnTo>
                                          <a:pt x="712" y="4844"/>
                                        </a:lnTo>
                                        <a:lnTo>
                                          <a:pt x="666" y="4985"/>
                                        </a:lnTo>
                                        <a:lnTo>
                                          <a:pt x="625" y="5127"/>
                                        </a:lnTo>
                                        <a:lnTo>
                                          <a:pt x="586" y="5269"/>
                                        </a:lnTo>
                                        <a:lnTo>
                                          <a:pt x="553" y="5409"/>
                                        </a:lnTo>
                                        <a:lnTo>
                                          <a:pt x="523" y="5548"/>
                                        </a:lnTo>
                                        <a:lnTo>
                                          <a:pt x="499" y="5685"/>
                                        </a:lnTo>
                                        <a:lnTo>
                                          <a:pt x="479" y="5820"/>
                                        </a:lnTo>
                                        <a:lnTo>
                                          <a:pt x="465" y="5953"/>
                                        </a:lnTo>
                                        <a:lnTo>
                                          <a:pt x="456" y="6083"/>
                                        </a:lnTo>
                                        <a:lnTo>
                                          <a:pt x="452" y="6209"/>
                                        </a:lnTo>
                                        <a:lnTo>
                                          <a:pt x="451" y="7258"/>
                                        </a:lnTo>
                                        <a:lnTo>
                                          <a:pt x="452" y="7310"/>
                                        </a:lnTo>
                                        <a:lnTo>
                                          <a:pt x="455" y="7365"/>
                                        </a:lnTo>
                                        <a:lnTo>
                                          <a:pt x="459" y="7422"/>
                                        </a:lnTo>
                                        <a:lnTo>
                                          <a:pt x="464" y="7483"/>
                                        </a:lnTo>
                                        <a:lnTo>
                                          <a:pt x="472" y="7544"/>
                                        </a:lnTo>
                                        <a:lnTo>
                                          <a:pt x="480" y="7607"/>
                                        </a:lnTo>
                                        <a:lnTo>
                                          <a:pt x="488" y="7671"/>
                                        </a:lnTo>
                                        <a:lnTo>
                                          <a:pt x="499" y="7733"/>
                                        </a:lnTo>
                                        <a:lnTo>
                                          <a:pt x="511" y="7795"/>
                                        </a:lnTo>
                                        <a:lnTo>
                                          <a:pt x="522" y="7856"/>
                                        </a:lnTo>
                                        <a:lnTo>
                                          <a:pt x="535" y="7914"/>
                                        </a:lnTo>
                                        <a:lnTo>
                                          <a:pt x="548" y="7970"/>
                                        </a:lnTo>
                                        <a:lnTo>
                                          <a:pt x="560" y="8023"/>
                                        </a:lnTo>
                                        <a:lnTo>
                                          <a:pt x="574" y="8072"/>
                                        </a:lnTo>
                                        <a:lnTo>
                                          <a:pt x="587" y="8117"/>
                                        </a:lnTo>
                                        <a:lnTo>
                                          <a:pt x="601" y="8157"/>
                                        </a:lnTo>
                                        <a:lnTo>
                                          <a:pt x="607" y="8176"/>
                                        </a:lnTo>
                                        <a:lnTo>
                                          <a:pt x="616" y="8208"/>
                                        </a:lnTo>
                                        <a:lnTo>
                                          <a:pt x="629" y="8251"/>
                                        </a:lnTo>
                                        <a:lnTo>
                                          <a:pt x="645" y="8303"/>
                                        </a:lnTo>
                                        <a:lnTo>
                                          <a:pt x="662" y="8363"/>
                                        </a:lnTo>
                                        <a:lnTo>
                                          <a:pt x="681" y="8429"/>
                                        </a:lnTo>
                                        <a:lnTo>
                                          <a:pt x="701" y="8497"/>
                                        </a:lnTo>
                                        <a:lnTo>
                                          <a:pt x="720" y="8567"/>
                                        </a:lnTo>
                                        <a:lnTo>
                                          <a:pt x="740" y="8637"/>
                                        </a:lnTo>
                                        <a:lnTo>
                                          <a:pt x="759" y="8704"/>
                                        </a:lnTo>
                                        <a:lnTo>
                                          <a:pt x="777" y="8767"/>
                                        </a:lnTo>
                                        <a:lnTo>
                                          <a:pt x="793" y="8823"/>
                                        </a:lnTo>
                                        <a:lnTo>
                                          <a:pt x="806" y="8871"/>
                                        </a:lnTo>
                                        <a:lnTo>
                                          <a:pt x="816" y="8908"/>
                                        </a:lnTo>
                                        <a:lnTo>
                                          <a:pt x="823" y="8933"/>
                                        </a:lnTo>
                                        <a:lnTo>
                                          <a:pt x="826" y="8945"/>
                                        </a:lnTo>
                                        <a:lnTo>
                                          <a:pt x="798" y="8910"/>
                                        </a:lnTo>
                                        <a:lnTo>
                                          <a:pt x="770" y="8869"/>
                                        </a:lnTo>
                                        <a:lnTo>
                                          <a:pt x="742" y="8823"/>
                                        </a:lnTo>
                                        <a:lnTo>
                                          <a:pt x="714" y="8771"/>
                                        </a:lnTo>
                                        <a:lnTo>
                                          <a:pt x="686" y="8715"/>
                                        </a:lnTo>
                                        <a:lnTo>
                                          <a:pt x="658" y="8654"/>
                                        </a:lnTo>
                                        <a:lnTo>
                                          <a:pt x="630" y="8587"/>
                                        </a:lnTo>
                                        <a:lnTo>
                                          <a:pt x="603" y="8518"/>
                                        </a:lnTo>
                                        <a:lnTo>
                                          <a:pt x="575" y="8444"/>
                                        </a:lnTo>
                                        <a:lnTo>
                                          <a:pt x="548" y="8368"/>
                                        </a:lnTo>
                                        <a:lnTo>
                                          <a:pt x="521" y="8288"/>
                                        </a:lnTo>
                                        <a:lnTo>
                                          <a:pt x="495" y="8206"/>
                                        </a:lnTo>
                                        <a:lnTo>
                                          <a:pt x="469" y="8121"/>
                                        </a:lnTo>
                                        <a:lnTo>
                                          <a:pt x="445" y="8033"/>
                                        </a:lnTo>
                                        <a:lnTo>
                                          <a:pt x="421" y="7945"/>
                                        </a:lnTo>
                                        <a:lnTo>
                                          <a:pt x="397" y="7855"/>
                                        </a:lnTo>
                                        <a:lnTo>
                                          <a:pt x="374" y="7764"/>
                                        </a:lnTo>
                                        <a:lnTo>
                                          <a:pt x="353" y="7673"/>
                                        </a:lnTo>
                                        <a:lnTo>
                                          <a:pt x="332" y="7580"/>
                                        </a:lnTo>
                                        <a:lnTo>
                                          <a:pt x="313" y="7489"/>
                                        </a:lnTo>
                                        <a:lnTo>
                                          <a:pt x="294" y="7397"/>
                                        </a:lnTo>
                                        <a:lnTo>
                                          <a:pt x="277" y="7306"/>
                                        </a:lnTo>
                                        <a:lnTo>
                                          <a:pt x="261" y="7216"/>
                                        </a:lnTo>
                                        <a:lnTo>
                                          <a:pt x="246" y="7128"/>
                                        </a:lnTo>
                                        <a:lnTo>
                                          <a:pt x="234" y="7041"/>
                                        </a:lnTo>
                                        <a:lnTo>
                                          <a:pt x="222" y="6957"/>
                                        </a:lnTo>
                                        <a:lnTo>
                                          <a:pt x="212" y="6874"/>
                                        </a:lnTo>
                                        <a:lnTo>
                                          <a:pt x="204" y="6794"/>
                                        </a:lnTo>
                                        <a:lnTo>
                                          <a:pt x="197" y="6717"/>
                                        </a:lnTo>
                                        <a:lnTo>
                                          <a:pt x="192" y="6643"/>
                                        </a:lnTo>
                                        <a:lnTo>
                                          <a:pt x="189" y="6574"/>
                                        </a:lnTo>
                                        <a:lnTo>
                                          <a:pt x="189" y="6509"/>
                                        </a:lnTo>
                                        <a:lnTo>
                                          <a:pt x="189" y="5872"/>
                                        </a:lnTo>
                                        <a:close/>
                                        <a:moveTo>
                                          <a:pt x="6698" y="12512"/>
                                        </a:moveTo>
                                        <a:lnTo>
                                          <a:pt x="6848" y="12509"/>
                                        </a:lnTo>
                                        <a:lnTo>
                                          <a:pt x="6998" y="12500"/>
                                        </a:lnTo>
                                        <a:lnTo>
                                          <a:pt x="7150" y="12486"/>
                                        </a:lnTo>
                                        <a:lnTo>
                                          <a:pt x="7300" y="12467"/>
                                        </a:lnTo>
                                        <a:lnTo>
                                          <a:pt x="7450" y="12441"/>
                                        </a:lnTo>
                                        <a:lnTo>
                                          <a:pt x="7599" y="12411"/>
                                        </a:lnTo>
                                        <a:lnTo>
                                          <a:pt x="7748" y="12376"/>
                                        </a:lnTo>
                                        <a:lnTo>
                                          <a:pt x="7896" y="12337"/>
                                        </a:lnTo>
                                        <a:lnTo>
                                          <a:pt x="8043" y="12294"/>
                                        </a:lnTo>
                                        <a:lnTo>
                                          <a:pt x="8189" y="12247"/>
                                        </a:lnTo>
                                        <a:lnTo>
                                          <a:pt x="8334" y="12195"/>
                                        </a:lnTo>
                                        <a:lnTo>
                                          <a:pt x="8477" y="12141"/>
                                        </a:lnTo>
                                        <a:lnTo>
                                          <a:pt x="8618" y="12082"/>
                                        </a:lnTo>
                                        <a:lnTo>
                                          <a:pt x="8758" y="12021"/>
                                        </a:lnTo>
                                        <a:lnTo>
                                          <a:pt x="8896" y="11957"/>
                                        </a:lnTo>
                                        <a:lnTo>
                                          <a:pt x="9031" y="11891"/>
                                        </a:lnTo>
                                        <a:lnTo>
                                          <a:pt x="9164" y="11821"/>
                                        </a:lnTo>
                                        <a:lnTo>
                                          <a:pt x="9295" y="11750"/>
                                        </a:lnTo>
                                        <a:lnTo>
                                          <a:pt x="9423" y="11676"/>
                                        </a:lnTo>
                                        <a:lnTo>
                                          <a:pt x="9548" y="11601"/>
                                        </a:lnTo>
                                        <a:lnTo>
                                          <a:pt x="9671" y="11525"/>
                                        </a:lnTo>
                                        <a:lnTo>
                                          <a:pt x="9790" y="11448"/>
                                        </a:lnTo>
                                        <a:lnTo>
                                          <a:pt x="9907" y="11369"/>
                                        </a:lnTo>
                                        <a:lnTo>
                                          <a:pt x="10020" y="11289"/>
                                        </a:lnTo>
                                        <a:lnTo>
                                          <a:pt x="10129" y="11209"/>
                                        </a:lnTo>
                                        <a:lnTo>
                                          <a:pt x="10233" y="11129"/>
                                        </a:lnTo>
                                        <a:lnTo>
                                          <a:pt x="10335" y="11048"/>
                                        </a:lnTo>
                                        <a:lnTo>
                                          <a:pt x="10433" y="10969"/>
                                        </a:lnTo>
                                        <a:lnTo>
                                          <a:pt x="10526" y="10889"/>
                                        </a:lnTo>
                                        <a:lnTo>
                                          <a:pt x="10615" y="10810"/>
                                        </a:lnTo>
                                        <a:lnTo>
                                          <a:pt x="10700" y="10732"/>
                                        </a:lnTo>
                                        <a:lnTo>
                                          <a:pt x="10779" y="10654"/>
                                        </a:lnTo>
                                        <a:lnTo>
                                          <a:pt x="10856" y="10575"/>
                                        </a:lnTo>
                                        <a:lnTo>
                                          <a:pt x="10934" y="10492"/>
                                        </a:lnTo>
                                        <a:lnTo>
                                          <a:pt x="11014" y="10404"/>
                                        </a:lnTo>
                                        <a:lnTo>
                                          <a:pt x="11093" y="10310"/>
                                        </a:lnTo>
                                        <a:lnTo>
                                          <a:pt x="11171" y="10214"/>
                                        </a:lnTo>
                                        <a:lnTo>
                                          <a:pt x="11251" y="10112"/>
                                        </a:lnTo>
                                        <a:lnTo>
                                          <a:pt x="11330" y="10007"/>
                                        </a:lnTo>
                                        <a:lnTo>
                                          <a:pt x="11408" y="9897"/>
                                        </a:lnTo>
                                        <a:lnTo>
                                          <a:pt x="11485" y="9785"/>
                                        </a:lnTo>
                                        <a:lnTo>
                                          <a:pt x="11562" y="9668"/>
                                        </a:lnTo>
                                        <a:lnTo>
                                          <a:pt x="11637" y="9548"/>
                                        </a:lnTo>
                                        <a:lnTo>
                                          <a:pt x="11711" y="9425"/>
                                        </a:lnTo>
                                        <a:lnTo>
                                          <a:pt x="11784" y="9299"/>
                                        </a:lnTo>
                                        <a:lnTo>
                                          <a:pt x="11854" y="9171"/>
                                        </a:lnTo>
                                        <a:lnTo>
                                          <a:pt x="11923" y="9039"/>
                                        </a:lnTo>
                                        <a:lnTo>
                                          <a:pt x="11990" y="8906"/>
                                        </a:lnTo>
                                        <a:lnTo>
                                          <a:pt x="12053" y="8769"/>
                                        </a:lnTo>
                                        <a:lnTo>
                                          <a:pt x="12115" y="8631"/>
                                        </a:lnTo>
                                        <a:lnTo>
                                          <a:pt x="12174" y="8491"/>
                                        </a:lnTo>
                                        <a:lnTo>
                                          <a:pt x="12229" y="8349"/>
                                        </a:lnTo>
                                        <a:lnTo>
                                          <a:pt x="12282" y="8205"/>
                                        </a:lnTo>
                                        <a:lnTo>
                                          <a:pt x="12330" y="8060"/>
                                        </a:lnTo>
                                        <a:lnTo>
                                          <a:pt x="12376" y="7913"/>
                                        </a:lnTo>
                                        <a:lnTo>
                                          <a:pt x="12417" y="7766"/>
                                        </a:lnTo>
                                        <a:lnTo>
                                          <a:pt x="12454" y="7617"/>
                                        </a:lnTo>
                                        <a:lnTo>
                                          <a:pt x="12488" y="7468"/>
                                        </a:lnTo>
                                        <a:lnTo>
                                          <a:pt x="12516" y="7318"/>
                                        </a:lnTo>
                                        <a:lnTo>
                                          <a:pt x="12540" y="7168"/>
                                        </a:lnTo>
                                        <a:lnTo>
                                          <a:pt x="12559" y="7017"/>
                                        </a:lnTo>
                                        <a:lnTo>
                                          <a:pt x="12572" y="6866"/>
                                        </a:lnTo>
                                        <a:lnTo>
                                          <a:pt x="12581" y="6716"/>
                                        </a:lnTo>
                                        <a:lnTo>
                                          <a:pt x="12584" y="6565"/>
                                        </a:lnTo>
                                        <a:lnTo>
                                          <a:pt x="12585" y="6078"/>
                                        </a:lnTo>
                                        <a:lnTo>
                                          <a:pt x="12578" y="5784"/>
                                        </a:lnTo>
                                        <a:lnTo>
                                          <a:pt x="12552" y="5492"/>
                                        </a:lnTo>
                                        <a:lnTo>
                                          <a:pt x="12512" y="5202"/>
                                        </a:lnTo>
                                        <a:lnTo>
                                          <a:pt x="12456" y="4914"/>
                                        </a:lnTo>
                                        <a:lnTo>
                                          <a:pt x="12385" y="4630"/>
                                        </a:lnTo>
                                        <a:lnTo>
                                          <a:pt x="12300" y="4350"/>
                                        </a:lnTo>
                                        <a:lnTo>
                                          <a:pt x="12200" y="4074"/>
                                        </a:lnTo>
                                        <a:lnTo>
                                          <a:pt x="12087" y="3803"/>
                                        </a:lnTo>
                                        <a:lnTo>
                                          <a:pt x="11961" y="3537"/>
                                        </a:lnTo>
                                        <a:lnTo>
                                          <a:pt x="11822" y="3276"/>
                                        </a:lnTo>
                                        <a:lnTo>
                                          <a:pt x="11671" y="3022"/>
                                        </a:lnTo>
                                        <a:lnTo>
                                          <a:pt x="11509" y="2775"/>
                                        </a:lnTo>
                                        <a:lnTo>
                                          <a:pt x="11335" y="2535"/>
                                        </a:lnTo>
                                        <a:lnTo>
                                          <a:pt x="11151" y="2301"/>
                                        </a:lnTo>
                                        <a:lnTo>
                                          <a:pt x="10957" y="2078"/>
                                        </a:lnTo>
                                        <a:lnTo>
                                          <a:pt x="10753" y="1862"/>
                                        </a:lnTo>
                                        <a:lnTo>
                                          <a:pt x="10539" y="1656"/>
                                        </a:lnTo>
                                        <a:lnTo>
                                          <a:pt x="10317" y="1459"/>
                                        </a:lnTo>
                                        <a:lnTo>
                                          <a:pt x="10086" y="1272"/>
                                        </a:lnTo>
                                        <a:lnTo>
                                          <a:pt x="9848" y="1097"/>
                                        </a:lnTo>
                                        <a:lnTo>
                                          <a:pt x="9603" y="932"/>
                                        </a:lnTo>
                                        <a:lnTo>
                                          <a:pt x="9351" y="779"/>
                                        </a:lnTo>
                                        <a:lnTo>
                                          <a:pt x="9092" y="638"/>
                                        </a:lnTo>
                                        <a:lnTo>
                                          <a:pt x="8829" y="510"/>
                                        </a:lnTo>
                                        <a:lnTo>
                                          <a:pt x="8559" y="395"/>
                                        </a:lnTo>
                                        <a:lnTo>
                                          <a:pt x="8285" y="293"/>
                                        </a:lnTo>
                                        <a:lnTo>
                                          <a:pt x="8006" y="207"/>
                                        </a:lnTo>
                                        <a:lnTo>
                                          <a:pt x="7724" y="135"/>
                                        </a:lnTo>
                                        <a:lnTo>
                                          <a:pt x="7438" y="77"/>
                                        </a:lnTo>
                                        <a:lnTo>
                                          <a:pt x="7150" y="35"/>
                                        </a:lnTo>
                                        <a:lnTo>
                                          <a:pt x="6859" y="10"/>
                                        </a:lnTo>
                                        <a:lnTo>
                                          <a:pt x="6566" y="1"/>
                                        </a:lnTo>
                                        <a:lnTo>
                                          <a:pt x="6491" y="0"/>
                                        </a:lnTo>
                                        <a:lnTo>
                                          <a:pt x="6157" y="7"/>
                                        </a:lnTo>
                                        <a:lnTo>
                                          <a:pt x="5828" y="31"/>
                                        </a:lnTo>
                                        <a:lnTo>
                                          <a:pt x="5503" y="67"/>
                                        </a:lnTo>
                                        <a:lnTo>
                                          <a:pt x="5184" y="120"/>
                                        </a:lnTo>
                                        <a:lnTo>
                                          <a:pt x="4870" y="186"/>
                                        </a:lnTo>
                                        <a:lnTo>
                                          <a:pt x="4562" y="266"/>
                                        </a:lnTo>
                                        <a:lnTo>
                                          <a:pt x="4261" y="360"/>
                                        </a:lnTo>
                                        <a:lnTo>
                                          <a:pt x="3965" y="467"/>
                                        </a:lnTo>
                                        <a:lnTo>
                                          <a:pt x="3679" y="587"/>
                                        </a:lnTo>
                                        <a:lnTo>
                                          <a:pt x="3399" y="719"/>
                                        </a:lnTo>
                                        <a:lnTo>
                                          <a:pt x="3127" y="864"/>
                                        </a:lnTo>
                                        <a:lnTo>
                                          <a:pt x="2864" y="1021"/>
                                        </a:lnTo>
                                        <a:lnTo>
                                          <a:pt x="2610" y="1189"/>
                                        </a:lnTo>
                                        <a:lnTo>
                                          <a:pt x="2364" y="1369"/>
                                        </a:lnTo>
                                        <a:lnTo>
                                          <a:pt x="2130" y="1559"/>
                                        </a:lnTo>
                                        <a:lnTo>
                                          <a:pt x="1904" y="1760"/>
                                        </a:lnTo>
                                        <a:lnTo>
                                          <a:pt x="1690" y="1971"/>
                                        </a:lnTo>
                                        <a:lnTo>
                                          <a:pt x="1486" y="2192"/>
                                        </a:lnTo>
                                        <a:lnTo>
                                          <a:pt x="1292" y="2422"/>
                                        </a:lnTo>
                                        <a:lnTo>
                                          <a:pt x="1111" y="2662"/>
                                        </a:lnTo>
                                        <a:lnTo>
                                          <a:pt x="943" y="2911"/>
                                        </a:lnTo>
                                        <a:lnTo>
                                          <a:pt x="787" y="3168"/>
                                        </a:lnTo>
                                        <a:lnTo>
                                          <a:pt x="643" y="3433"/>
                                        </a:lnTo>
                                        <a:lnTo>
                                          <a:pt x="513" y="3706"/>
                                        </a:lnTo>
                                        <a:lnTo>
                                          <a:pt x="396" y="3987"/>
                                        </a:lnTo>
                                        <a:lnTo>
                                          <a:pt x="295" y="4275"/>
                                        </a:lnTo>
                                        <a:lnTo>
                                          <a:pt x="207" y="4569"/>
                                        </a:lnTo>
                                        <a:lnTo>
                                          <a:pt x="134" y="4871"/>
                                        </a:lnTo>
                                        <a:lnTo>
                                          <a:pt x="77" y="5178"/>
                                        </a:lnTo>
                                        <a:lnTo>
                                          <a:pt x="35" y="5491"/>
                                        </a:lnTo>
                                        <a:lnTo>
                                          <a:pt x="9" y="5810"/>
                                        </a:lnTo>
                                        <a:lnTo>
                                          <a:pt x="1" y="6134"/>
                                        </a:lnTo>
                                        <a:lnTo>
                                          <a:pt x="0" y="6696"/>
                                        </a:lnTo>
                                        <a:lnTo>
                                          <a:pt x="1" y="6764"/>
                                        </a:lnTo>
                                        <a:lnTo>
                                          <a:pt x="4" y="6835"/>
                                        </a:lnTo>
                                        <a:lnTo>
                                          <a:pt x="9" y="6907"/>
                                        </a:lnTo>
                                        <a:lnTo>
                                          <a:pt x="17" y="6981"/>
                                        </a:lnTo>
                                        <a:lnTo>
                                          <a:pt x="26" y="7057"/>
                                        </a:lnTo>
                                        <a:lnTo>
                                          <a:pt x="37" y="7134"/>
                                        </a:lnTo>
                                        <a:lnTo>
                                          <a:pt x="50" y="7212"/>
                                        </a:lnTo>
                                        <a:lnTo>
                                          <a:pt x="64" y="7292"/>
                                        </a:lnTo>
                                        <a:lnTo>
                                          <a:pt x="80" y="7372"/>
                                        </a:lnTo>
                                        <a:lnTo>
                                          <a:pt x="97" y="7453"/>
                                        </a:lnTo>
                                        <a:lnTo>
                                          <a:pt x="116" y="7534"/>
                                        </a:lnTo>
                                        <a:lnTo>
                                          <a:pt x="136" y="7616"/>
                                        </a:lnTo>
                                        <a:lnTo>
                                          <a:pt x="156" y="7698"/>
                                        </a:lnTo>
                                        <a:lnTo>
                                          <a:pt x="179" y="7779"/>
                                        </a:lnTo>
                                        <a:lnTo>
                                          <a:pt x="202" y="7861"/>
                                        </a:lnTo>
                                        <a:lnTo>
                                          <a:pt x="225" y="7941"/>
                                        </a:lnTo>
                                        <a:lnTo>
                                          <a:pt x="249" y="8022"/>
                                        </a:lnTo>
                                        <a:lnTo>
                                          <a:pt x="275" y="8101"/>
                                        </a:lnTo>
                                        <a:lnTo>
                                          <a:pt x="300" y="8179"/>
                                        </a:lnTo>
                                        <a:lnTo>
                                          <a:pt x="327" y="8256"/>
                                        </a:lnTo>
                                        <a:lnTo>
                                          <a:pt x="353" y="8332"/>
                                        </a:lnTo>
                                        <a:lnTo>
                                          <a:pt x="380" y="8406"/>
                                        </a:lnTo>
                                        <a:lnTo>
                                          <a:pt x="406" y="8478"/>
                                        </a:lnTo>
                                        <a:lnTo>
                                          <a:pt x="433" y="8548"/>
                                        </a:lnTo>
                                        <a:lnTo>
                                          <a:pt x="460" y="8617"/>
                                        </a:lnTo>
                                        <a:lnTo>
                                          <a:pt x="486" y="8683"/>
                                        </a:lnTo>
                                        <a:lnTo>
                                          <a:pt x="513" y="8746"/>
                                        </a:lnTo>
                                        <a:lnTo>
                                          <a:pt x="538" y="8807"/>
                                        </a:lnTo>
                                        <a:lnTo>
                                          <a:pt x="564" y="8865"/>
                                        </a:lnTo>
                                        <a:lnTo>
                                          <a:pt x="589" y="8920"/>
                                        </a:lnTo>
                                        <a:lnTo>
                                          <a:pt x="613" y="8971"/>
                                        </a:lnTo>
                                        <a:lnTo>
                                          <a:pt x="636" y="9018"/>
                                        </a:lnTo>
                                        <a:lnTo>
                                          <a:pt x="669" y="9082"/>
                                        </a:lnTo>
                                        <a:lnTo>
                                          <a:pt x="702" y="9146"/>
                                        </a:lnTo>
                                        <a:lnTo>
                                          <a:pt x="735" y="9208"/>
                                        </a:lnTo>
                                        <a:lnTo>
                                          <a:pt x="768" y="9269"/>
                                        </a:lnTo>
                                        <a:lnTo>
                                          <a:pt x="801" y="9328"/>
                                        </a:lnTo>
                                        <a:lnTo>
                                          <a:pt x="835" y="9387"/>
                                        </a:lnTo>
                                        <a:lnTo>
                                          <a:pt x="869" y="9446"/>
                                        </a:lnTo>
                                        <a:lnTo>
                                          <a:pt x="904" y="9503"/>
                                        </a:lnTo>
                                        <a:lnTo>
                                          <a:pt x="939" y="9560"/>
                                        </a:lnTo>
                                        <a:lnTo>
                                          <a:pt x="974" y="9617"/>
                                        </a:lnTo>
                                        <a:lnTo>
                                          <a:pt x="1010" y="9671"/>
                                        </a:lnTo>
                                        <a:lnTo>
                                          <a:pt x="1046" y="9726"/>
                                        </a:lnTo>
                                        <a:lnTo>
                                          <a:pt x="1083" y="9781"/>
                                        </a:lnTo>
                                        <a:lnTo>
                                          <a:pt x="1120" y="9833"/>
                                        </a:lnTo>
                                        <a:lnTo>
                                          <a:pt x="1157" y="9887"/>
                                        </a:lnTo>
                                        <a:lnTo>
                                          <a:pt x="1195" y="9939"/>
                                        </a:lnTo>
                                        <a:lnTo>
                                          <a:pt x="1233" y="9991"/>
                                        </a:lnTo>
                                        <a:lnTo>
                                          <a:pt x="1272" y="10042"/>
                                        </a:lnTo>
                                        <a:lnTo>
                                          <a:pt x="1312" y="10093"/>
                                        </a:lnTo>
                                        <a:lnTo>
                                          <a:pt x="1352" y="10144"/>
                                        </a:lnTo>
                                        <a:lnTo>
                                          <a:pt x="1394" y="10194"/>
                                        </a:lnTo>
                                        <a:lnTo>
                                          <a:pt x="1435" y="10244"/>
                                        </a:lnTo>
                                        <a:lnTo>
                                          <a:pt x="1476" y="10294"/>
                                        </a:lnTo>
                                        <a:lnTo>
                                          <a:pt x="1519" y="10343"/>
                                        </a:lnTo>
                                        <a:lnTo>
                                          <a:pt x="1563" y="10392"/>
                                        </a:lnTo>
                                        <a:lnTo>
                                          <a:pt x="1607" y="10442"/>
                                        </a:lnTo>
                                        <a:lnTo>
                                          <a:pt x="1652" y="10490"/>
                                        </a:lnTo>
                                        <a:lnTo>
                                          <a:pt x="1697" y="10540"/>
                                        </a:lnTo>
                                        <a:lnTo>
                                          <a:pt x="1744" y="10588"/>
                                        </a:lnTo>
                                        <a:lnTo>
                                          <a:pt x="1790" y="10637"/>
                                        </a:lnTo>
                                        <a:lnTo>
                                          <a:pt x="1838" y="10686"/>
                                        </a:lnTo>
                                        <a:lnTo>
                                          <a:pt x="1886" y="10734"/>
                                        </a:lnTo>
                                        <a:lnTo>
                                          <a:pt x="1969" y="10814"/>
                                        </a:lnTo>
                                        <a:lnTo>
                                          <a:pt x="2055" y="10894"/>
                                        </a:lnTo>
                                        <a:lnTo>
                                          <a:pt x="2144" y="10974"/>
                                        </a:lnTo>
                                        <a:lnTo>
                                          <a:pt x="2240" y="11054"/>
                                        </a:lnTo>
                                        <a:lnTo>
                                          <a:pt x="2338" y="11134"/>
                                        </a:lnTo>
                                        <a:lnTo>
                                          <a:pt x="2440" y="11212"/>
                                        </a:lnTo>
                                        <a:lnTo>
                                          <a:pt x="2545" y="11291"/>
                                        </a:lnTo>
                                        <a:lnTo>
                                          <a:pt x="2654" y="11369"/>
                                        </a:lnTo>
                                        <a:lnTo>
                                          <a:pt x="2767" y="11446"/>
                                        </a:lnTo>
                                        <a:lnTo>
                                          <a:pt x="2884" y="11522"/>
                                        </a:lnTo>
                                        <a:lnTo>
                                          <a:pt x="3002" y="11596"/>
                                        </a:lnTo>
                                        <a:lnTo>
                                          <a:pt x="3125" y="11669"/>
                                        </a:lnTo>
                                        <a:lnTo>
                                          <a:pt x="3250" y="11739"/>
                                        </a:lnTo>
                                        <a:lnTo>
                                          <a:pt x="3378" y="11809"/>
                                        </a:lnTo>
                                        <a:lnTo>
                                          <a:pt x="3509" y="11875"/>
                                        </a:lnTo>
                                        <a:lnTo>
                                          <a:pt x="3642" y="11939"/>
                                        </a:lnTo>
                                        <a:lnTo>
                                          <a:pt x="3777" y="12002"/>
                                        </a:lnTo>
                                        <a:lnTo>
                                          <a:pt x="3915" y="12061"/>
                                        </a:lnTo>
                                        <a:lnTo>
                                          <a:pt x="4055" y="12118"/>
                                        </a:lnTo>
                                        <a:lnTo>
                                          <a:pt x="4197" y="12171"/>
                                        </a:lnTo>
                                        <a:lnTo>
                                          <a:pt x="4341" y="12222"/>
                                        </a:lnTo>
                                        <a:lnTo>
                                          <a:pt x="4487" y="12268"/>
                                        </a:lnTo>
                                        <a:lnTo>
                                          <a:pt x="4635" y="12312"/>
                                        </a:lnTo>
                                        <a:lnTo>
                                          <a:pt x="4784" y="12351"/>
                                        </a:lnTo>
                                        <a:lnTo>
                                          <a:pt x="4934" y="12387"/>
                                        </a:lnTo>
                                        <a:lnTo>
                                          <a:pt x="5086" y="12418"/>
                                        </a:lnTo>
                                        <a:lnTo>
                                          <a:pt x="5240" y="12446"/>
                                        </a:lnTo>
                                        <a:lnTo>
                                          <a:pt x="5394" y="12469"/>
                                        </a:lnTo>
                                        <a:lnTo>
                                          <a:pt x="5550" y="12487"/>
                                        </a:lnTo>
                                        <a:lnTo>
                                          <a:pt x="5705" y="12499"/>
                                        </a:lnTo>
                                        <a:lnTo>
                                          <a:pt x="5862" y="12508"/>
                                        </a:lnTo>
                                        <a:lnTo>
                                          <a:pt x="6019" y="12511"/>
                                        </a:lnTo>
                                        <a:lnTo>
                                          <a:pt x="6698" y="125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0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" y="0"/>
                                    <a:ext cx="860" cy="241"/>
                                  </a:xfrm>
                                  <a:custGeom>
                                    <a:avLst/>
                                    <a:gdLst>
                                      <a:gd name="T0" fmla="*/ 6862 w 7738"/>
                                      <a:gd name="T1" fmla="*/ 322 h 2166"/>
                                      <a:gd name="T2" fmla="*/ 6620 w 7738"/>
                                      <a:gd name="T3" fmla="*/ 292 h 2166"/>
                                      <a:gd name="T4" fmla="*/ 6408 w 7738"/>
                                      <a:gd name="T5" fmla="*/ 187 h 2166"/>
                                      <a:gd name="T6" fmla="*/ 6189 w 7738"/>
                                      <a:gd name="T7" fmla="*/ 121 h 2166"/>
                                      <a:gd name="T8" fmla="*/ 5970 w 7738"/>
                                      <a:gd name="T9" fmla="*/ 86 h 2166"/>
                                      <a:gd name="T10" fmla="*/ 5753 w 7738"/>
                                      <a:gd name="T11" fmla="*/ 74 h 2166"/>
                                      <a:gd name="T12" fmla="*/ 5543 w 7738"/>
                                      <a:gd name="T13" fmla="*/ 76 h 2166"/>
                                      <a:gd name="T14" fmla="*/ 5220 w 7738"/>
                                      <a:gd name="T15" fmla="*/ 90 h 2166"/>
                                      <a:gd name="T16" fmla="*/ 5048 w 7738"/>
                                      <a:gd name="T17" fmla="*/ 94 h 2166"/>
                                      <a:gd name="T18" fmla="*/ 4899 w 7738"/>
                                      <a:gd name="T19" fmla="*/ 81 h 2166"/>
                                      <a:gd name="T20" fmla="*/ 4775 w 7738"/>
                                      <a:gd name="T21" fmla="*/ 47 h 2166"/>
                                      <a:gd name="T22" fmla="*/ 4686 w 7738"/>
                                      <a:gd name="T23" fmla="*/ 17 h 2166"/>
                                      <a:gd name="T24" fmla="*/ 4619 w 7738"/>
                                      <a:gd name="T25" fmla="*/ 34 h 2166"/>
                                      <a:gd name="T26" fmla="*/ 4557 w 7738"/>
                                      <a:gd name="T27" fmla="*/ 41 h 2166"/>
                                      <a:gd name="T28" fmla="*/ 4462 w 7738"/>
                                      <a:gd name="T29" fmla="*/ 37 h 2166"/>
                                      <a:gd name="T30" fmla="*/ 4378 w 7738"/>
                                      <a:gd name="T31" fmla="*/ 29 h 2166"/>
                                      <a:gd name="T32" fmla="*/ 4335 w 7738"/>
                                      <a:gd name="T33" fmla="*/ 30 h 2166"/>
                                      <a:gd name="T34" fmla="*/ 4296 w 7738"/>
                                      <a:gd name="T35" fmla="*/ 38 h 2166"/>
                                      <a:gd name="T36" fmla="*/ 4263 w 7738"/>
                                      <a:gd name="T37" fmla="*/ 57 h 2166"/>
                                      <a:gd name="T38" fmla="*/ 4235 w 7738"/>
                                      <a:gd name="T39" fmla="*/ 90 h 2166"/>
                                      <a:gd name="T40" fmla="*/ 4212 w 7738"/>
                                      <a:gd name="T41" fmla="*/ 142 h 2166"/>
                                      <a:gd name="T42" fmla="*/ 3757 w 7738"/>
                                      <a:gd name="T43" fmla="*/ 130 h 2166"/>
                                      <a:gd name="T44" fmla="*/ 2355 w 7738"/>
                                      <a:gd name="T45" fmla="*/ 458 h 2166"/>
                                      <a:gd name="T46" fmla="*/ 1594 w 7738"/>
                                      <a:gd name="T47" fmla="*/ 647 h 2166"/>
                                      <a:gd name="T48" fmla="*/ 595 w 7738"/>
                                      <a:gd name="T49" fmla="*/ 1307 h 2166"/>
                                      <a:gd name="T50" fmla="*/ 714 w 7738"/>
                                      <a:gd name="T51" fmla="*/ 1500 h 2166"/>
                                      <a:gd name="T52" fmla="*/ 924 w 7738"/>
                                      <a:gd name="T53" fmla="*/ 1454 h 2166"/>
                                      <a:gd name="T54" fmla="*/ 1091 w 7738"/>
                                      <a:gd name="T55" fmla="*/ 1350 h 2166"/>
                                      <a:gd name="T56" fmla="*/ 1350 w 7738"/>
                                      <a:gd name="T57" fmla="*/ 1230 h 2166"/>
                                      <a:gd name="T58" fmla="*/ 1680 w 7738"/>
                                      <a:gd name="T59" fmla="*/ 1103 h 2166"/>
                                      <a:gd name="T60" fmla="*/ 2056 w 7738"/>
                                      <a:gd name="T61" fmla="*/ 975 h 2166"/>
                                      <a:gd name="T62" fmla="*/ 2457 w 7738"/>
                                      <a:gd name="T63" fmla="*/ 853 h 2166"/>
                                      <a:gd name="T64" fmla="*/ 2858 w 7738"/>
                                      <a:gd name="T65" fmla="*/ 743 h 2166"/>
                                      <a:gd name="T66" fmla="*/ 3236 w 7738"/>
                                      <a:gd name="T67" fmla="*/ 655 h 2166"/>
                                      <a:gd name="T68" fmla="*/ 3569 w 7738"/>
                                      <a:gd name="T69" fmla="*/ 594 h 2166"/>
                                      <a:gd name="T70" fmla="*/ 3835 w 7738"/>
                                      <a:gd name="T71" fmla="*/ 568 h 2166"/>
                                      <a:gd name="T72" fmla="*/ 4008 w 7738"/>
                                      <a:gd name="T73" fmla="*/ 583 h 2166"/>
                                      <a:gd name="T74" fmla="*/ 4174 w 7738"/>
                                      <a:gd name="T75" fmla="*/ 384 h 2166"/>
                                      <a:gd name="T76" fmla="*/ 4238 w 7738"/>
                                      <a:gd name="T77" fmla="*/ 413 h 2166"/>
                                      <a:gd name="T78" fmla="*/ 4327 w 7738"/>
                                      <a:gd name="T79" fmla="*/ 436 h 2166"/>
                                      <a:gd name="T80" fmla="*/ 4437 w 7738"/>
                                      <a:gd name="T81" fmla="*/ 452 h 2166"/>
                                      <a:gd name="T82" fmla="*/ 4560 w 7738"/>
                                      <a:gd name="T83" fmla="*/ 460 h 2166"/>
                                      <a:gd name="T84" fmla="*/ 4691 w 7738"/>
                                      <a:gd name="T85" fmla="*/ 464 h 2166"/>
                                      <a:gd name="T86" fmla="*/ 4825 w 7738"/>
                                      <a:gd name="T87" fmla="*/ 462 h 2166"/>
                                      <a:gd name="T88" fmla="*/ 4954 w 7738"/>
                                      <a:gd name="T89" fmla="*/ 452 h 2166"/>
                                      <a:gd name="T90" fmla="*/ 5071 w 7738"/>
                                      <a:gd name="T91" fmla="*/ 437 h 2166"/>
                                      <a:gd name="T92" fmla="*/ 5170 w 7738"/>
                                      <a:gd name="T93" fmla="*/ 418 h 2166"/>
                                      <a:gd name="T94" fmla="*/ 5247 w 7738"/>
                                      <a:gd name="T95" fmla="*/ 393 h 2166"/>
                                      <a:gd name="T96" fmla="*/ 5298 w 7738"/>
                                      <a:gd name="T97" fmla="*/ 385 h 2166"/>
                                      <a:gd name="T98" fmla="*/ 5366 w 7738"/>
                                      <a:gd name="T99" fmla="*/ 417 h 2166"/>
                                      <a:gd name="T100" fmla="*/ 5457 w 7738"/>
                                      <a:gd name="T101" fmla="*/ 446 h 2166"/>
                                      <a:gd name="T102" fmla="*/ 5566 w 7738"/>
                                      <a:gd name="T103" fmla="*/ 471 h 2166"/>
                                      <a:gd name="T104" fmla="*/ 5730 w 7738"/>
                                      <a:gd name="T105" fmla="*/ 501 h 2166"/>
                                      <a:gd name="T106" fmla="*/ 5990 w 7738"/>
                                      <a:gd name="T107" fmla="*/ 537 h 2166"/>
                                      <a:gd name="T108" fmla="*/ 6231 w 7738"/>
                                      <a:gd name="T109" fmla="*/ 566 h 2166"/>
                                      <a:gd name="T110" fmla="*/ 6409 w 7738"/>
                                      <a:gd name="T111" fmla="*/ 590 h 2166"/>
                                      <a:gd name="T112" fmla="*/ 6520 w 7738"/>
                                      <a:gd name="T113" fmla="*/ 612 h 2166"/>
                                      <a:gd name="T114" fmla="*/ 6724 w 7738"/>
                                      <a:gd name="T115" fmla="*/ 663 h 2166"/>
                                      <a:gd name="T116" fmla="*/ 6987 w 7738"/>
                                      <a:gd name="T117" fmla="*/ 740 h 2166"/>
                                      <a:gd name="T118" fmla="*/ 7256 w 7738"/>
                                      <a:gd name="T119" fmla="*/ 820 h 2166"/>
                                      <a:gd name="T120" fmla="*/ 7472 w 7738"/>
                                      <a:gd name="T121" fmla="*/ 877 h 2166"/>
                                      <a:gd name="T122" fmla="*/ 7592 w 7738"/>
                                      <a:gd name="T123" fmla="*/ 903 h 2166"/>
                                      <a:gd name="T124" fmla="*/ 7703 w 7738"/>
                                      <a:gd name="T125" fmla="*/ 921 h 21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7738" h="2166">
                                        <a:moveTo>
                                          <a:pt x="7279" y="610"/>
                                        </a:moveTo>
                                        <a:lnTo>
                                          <a:pt x="7035" y="453"/>
                                        </a:lnTo>
                                        <a:lnTo>
                                          <a:pt x="6862" y="322"/>
                                        </a:lnTo>
                                        <a:lnTo>
                                          <a:pt x="6704" y="249"/>
                                        </a:lnTo>
                                        <a:lnTo>
                                          <a:pt x="6690" y="336"/>
                                        </a:lnTo>
                                        <a:lnTo>
                                          <a:pt x="6620" y="292"/>
                                        </a:lnTo>
                                        <a:lnTo>
                                          <a:pt x="6550" y="252"/>
                                        </a:lnTo>
                                        <a:lnTo>
                                          <a:pt x="6480" y="218"/>
                                        </a:lnTo>
                                        <a:lnTo>
                                          <a:pt x="6408" y="187"/>
                                        </a:lnTo>
                                        <a:lnTo>
                                          <a:pt x="6335" y="162"/>
                                        </a:lnTo>
                                        <a:lnTo>
                                          <a:pt x="6263" y="140"/>
                                        </a:lnTo>
                                        <a:lnTo>
                                          <a:pt x="6189" y="121"/>
                                        </a:lnTo>
                                        <a:lnTo>
                                          <a:pt x="6116" y="106"/>
                                        </a:lnTo>
                                        <a:lnTo>
                                          <a:pt x="6043" y="95"/>
                                        </a:lnTo>
                                        <a:lnTo>
                                          <a:pt x="5970" y="86"/>
                                        </a:lnTo>
                                        <a:lnTo>
                                          <a:pt x="5897" y="80"/>
                                        </a:lnTo>
                                        <a:lnTo>
                                          <a:pt x="5825" y="76"/>
                                        </a:lnTo>
                                        <a:lnTo>
                                          <a:pt x="5753" y="74"/>
                                        </a:lnTo>
                                        <a:lnTo>
                                          <a:pt x="5682" y="73"/>
                                        </a:lnTo>
                                        <a:lnTo>
                                          <a:pt x="5612" y="74"/>
                                        </a:lnTo>
                                        <a:lnTo>
                                          <a:pt x="5543" y="76"/>
                                        </a:lnTo>
                                        <a:lnTo>
                                          <a:pt x="5409" y="81"/>
                                        </a:lnTo>
                                        <a:lnTo>
                                          <a:pt x="5281" y="87"/>
                                        </a:lnTo>
                                        <a:lnTo>
                                          <a:pt x="5220" y="90"/>
                                        </a:lnTo>
                                        <a:lnTo>
                                          <a:pt x="5160" y="93"/>
                                        </a:lnTo>
                                        <a:lnTo>
                                          <a:pt x="5103" y="94"/>
                                        </a:lnTo>
                                        <a:lnTo>
                                          <a:pt x="5048" y="94"/>
                                        </a:lnTo>
                                        <a:lnTo>
                                          <a:pt x="4996" y="91"/>
                                        </a:lnTo>
                                        <a:lnTo>
                                          <a:pt x="4946" y="87"/>
                                        </a:lnTo>
                                        <a:lnTo>
                                          <a:pt x="4899" y="81"/>
                                        </a:lnTo>
                                        <a:lnTo>
                                          <a:pt x="4854" y="73"/>
                                        </a:lnTo>
                                        <a:lnTo>
                                          <a:pt x="4813" y="62"/>
                                        </a:lnTo>
                                        <a:lnTo>
                                          <a:pt x="4775" y="47"/>
                                        </a:lnTo>
                                        <a:lnTo>
                                          <a:pt x="4740" y="29"/>
                                        </a:lnTo>
                                        <a:lnTo>
                                          <a:pt x="4709" y="8"/>
                                        </a:lnTo>
                                        <a:lnTo>
                                          <a:pt x="4686" y="17"/>
                                        </a:lnTo>
                                        <a:lnTo>
                                          <a:pt x="4664" y="24"/>
                                        </a:lnTo>
                                        <a:lnTo>
                                          <a:pt x="4642" y="29"/>
                                        </a:lnTo>
                                        <a:lnTo>
                                          <a:pt x="4619" y="34"/>
                                        </a:lnTo>
                                        <a:lnTo>
                                          <a:pt x="4598" y="37"/>
                                        </a:lnTo>
                                        <a:lnTo>
                                          <a:pt x="4577" y="40"/>
                                        </a:lnTo>
                                        <a:lnTo>
                                          <a:pt x="4557" y="41"/>
                                        </a:lnTo>
                                        <a:lnTo>
                                          <a:pt x="4537" y="41"/>
                                        </a:lnTo>
                                        <a:lnTo>
                                          <a:pt x="4498" y="40"/>
                                        </a:lnTo>
                                        <a:lnTo>
                                          <a:pt x="4462" y="37"/>
                                        </a:lnTo>
                                        <a:lnTo>
                                          <a:pt x="4427" y="34"/>
                                        </a:lnTo>
                                        <a:lnTo>
                                          <a:pt x="4394" y="30"/>
                                        </a:lnTo>
                                        <a:lnTo>
                                          <a:pt x="4378" y="29"/>
                                        </a:lnTo>
                                        <a:lnTo>
                                          <a:pt x="4364" y="29"/>
                                        </a:lnTo>
                                        <a:lnTo>
                                          <a:pt x="4349" y="29"/>
                                        </a:lnTo>
                                        <a:lnTo>
                                          <a:pt x="4335" y="30"/>
                                        </a:lnTo>
                                        <a:lnTo>
                                          <a:pt x="4321" y="32"/>
                                        </a:lnTo>
                                        <a:lnTo>
                                          <a:pt x="4309" y="35"/>
                                        </a:lnTo>
                                        <a:lnTo>
                                          <a:pt x="4296" y="38"/>
                                        </a:lnTo>
                                        <a:lnTo>
                                          <a:pt x="4284" y="43"/>
                                        </a:lnTo>
                                        <a:lnTo>
                                          <a:pt x="4274" y="49"/>
                                        </a:lnTo>
                                        <a:lnTo>
                                          <a:pt x="4263" y="57"/>
                                        </a:lnTo>
                                        <a:lnTo>
                                          <a:pt x="4253" y="66"/>
                                        </a:lnTo>
                                        <a:lnTo>
                                          <a:pt x="4244" y="78"/>
                                        </a:lnTo>
                                        <a:lnTo>
                                          <a:pt x="4235" y="90"/>
                                        </a:lnTo>
                                        <a:lnTo>
                                          <a:pt x="4227" y="106"/>
                                        </a:lnTo>
                                        <a:lnTo>
                                          <a:pt x="4220" y="123"/>
                                        </a:lnTo>
                                        <a:lnTo>
                                          <a:pt x="4212" y="142"/>
                                        </a:lnTo>
                                        <a:lnTo>
                                          <a:pt x="4115" y="0"/>
                                        </a:lnTo>
                                        <a:lnTo>
                                          <a:pt x="4101" y="153"/>
                                        </a:lnTo>
                                        <a:lnTo>
                                          <a:pt x="3757" y="130"/>
                                        </a:lnTo>
                                        <a:lnTo>
                                          <a:pt x="2497" y="342"/>
                                        </a:lnTo>
                                        <a:lnTo>
                                          <a:pt x="2491" y="298"/>
                                        </a:lnTo>
                                        <a:lnTo>
                                          <a:pt x="2355" y="458"/>
                                        </a:lnTo>
                                        <a:lnTo>
                                          <a:pt x="1649" y="673"/>
                                        </a:lnTo>
                                        <a:lnTo>
                                          <a:pt x="1636" y="715"/>
                                        </a:lnTo>
                                        <a:lnTo>
                                          <a:pt x="1594" y="647"/>
                                        </a:lnTo>
                                        <a:lnTo>
                                          <a:pt x="1460" y="807"/>
                                        </a:lnTo>
                                        <a:lnTo>
                                          <a:pt x="1249" y="797"/>
                                        </a:lnTo>
                                        <a:lnTo>
                                          <a:pt x="595" y="1307"/>
                                        </a:lnTo>
                                        <a:lnTo>
                                          <a:pt x="0" y="2166"/>
                                        </a:lnTo>
                                        <a:lnTo>
                                          <a:pt x="498" y="1758"/>
                                        </a:lnTo>
                                        <a:lnTo>
                                          <a:pt x="714" y="1500"/>
                                        </a:lnTo>
                                        <a:lnTo>
                                          <a:pt x="811" y="1580"/>
                                        </a:lnTo>
                                        <a:lnTo>
                                          <a:pt x="893" y="1484"/>
                                        </a:lnTo>
                                        <a:lnTo>
                                          <a:pt x="924" y="1454"/>
                                        </a:lnTo>
                                        <a:lnTo>
                                          <a:pt x="967" y="1421"/>
                                        </a:lnTo>
                                        <a:lnTo>
                                          <a:pt x="1023" y="1387"/>
                                        </a:lnTo>
                                        <a:lnTo>
                                          <a:pt x="1091" y="1350"/>
                                        </a:lnTo>
                                        <a:lnTo>
                                          <a:pt x="1168" y="1311"/>
                                        </a:lnTo>
                                        <a:lnTo>
                                          <a:pt x="1255" y="1271"/>
                                        </a:lnTo>
                                        <a:lnTo>
                                          <a:pt x="1350" y="1230"/>
                                        </a:lnTo>
                                        <a:lnTo>
                                          <a:pt x="1453" y="1188"/>
                                        </a:lnTo>
                                        <a:lnTo>
                                          <a:pt x="1563" y="1146"/>
                                        </a:lnTo>
                                        <a:lnTo>
                                          <a:pt x="1680" y="1103"/>
                                        </a:lnTo>
                                        <a:lnTo>
                                          <a:pt x="1801" y="1060"/>
                                        </a:lnTo>
                                        <a:lnTo>
                                          <a:pt x="1927" y="1017"/>
                                        </a:lnTo>
                                        <a:lnTo>
                                          <a:pt x="2056" y="975"/>
                                        </a:lnTo>
                                        <a:lnTo>
                                          <a:pt x="2188" y="933"/>
                                        </a:lnTo>
                                        <a:lnTo>
                                          <a:pt x="2323" y="892"/>
                                        </a:lnTo>
                                        <a:lnTo>
                                          <a:pt x="2457" y="853"/>
                                        </a:lnTo>
                                        <a:lnTo>
                                          <a:pt x="2591" y="814"/>
                                        </a:lnTo>
                                        <a:lnTo>
                                          <a:pt x="2726" y="778"/>
                                        </a:lnTo>
                                        <a:lnTo>
                                          <a:pt x="2858" y="743"/>
                                        </a:lnTo>
                                        <a:lnTo>
                                          <a:pt x="2988" y="712"/>
                                        </a:lnTo>
                                        <a:lnTo>
                                          <a:pt x="3115" y="682"/>
                                        </a:lnTo>
                                        <a:lnTo>
                                          <a:pt x="3236" y="655"/>
                                        </a:lnTo>
                                        <a:lnTo>
                                          <a:pt x="3354" y="632"/>
                                        </a:lnTo>
                                        <a:lnTo>
                                          <a:pt x="3466" y="611"/>
                                        </a:lnTo>
                                        <a:lnTo>
                                          <a:pt x="3569" y="594"/>
                                        </a:lnTo>
                                        <a:lnTo>
                                          <a:pt x="3667" y="581"/>
                                        </a:lnTo>
                                        <a:lnTo>
                                          <a:pt x="3756" y="573"/>
                                        </a:lnTo>
                                        <a:lnTo>
                                          <a:pt x="3835" y="568"/>
                                        </a:lnTo>
                                        <a:lnTo>
                                          <a:pt x="3904" y="569"/>
                                        </a:lnTo>
                                        <a:lnTo>
                                          <a:pt x="3962" y="573"/>
                                        </a:lnTo>
                                        <a:lnTo>
                                          <a:pt x="4008" y="583"/>
                                        </a:lnTo>
                                        <a:lnTo>
                                          <a:pt x="4041" y="599"/>
                                        </a:lnTo>
                                        <a:lnTo>
                                          <a:pt x="4167" y="534"/>
                                        </a:lnTo>
                                        <a:lnTo>
                                          <a:pt x="4174" y="384"/>
                                        </a:lnTo>
                                        <a:lnTo>
                                          <a:pt x="4192" y="394"/>
                                        </a:lnTo>
                                        <a:lnTo>
                                          <a:pt x="4213" y="405"/>
                                        </a:lnTo>
                                        <a:lnTo>
                                          <a:pt x="4238" y="413"/>
                                        </a:lnTo>
                                        <a:lnTo>
                                          <a:pt x="4264" y="422"/>
                                        </a:lnTo>
                                        <a:lnTo>
                                          <a:pt x="4295" y="429"/>
                                        </a:lnTo>
                                        <a:lnTo>
                                          <a:pt x="4327" y="436"/>
                                        </a:lnTo>
                                        <a:lnTo>
                                          <a:pt x="4361" y="442"/>
                                        </a:lnTo>
                                        <a:lnTo>
                                          <a:pt x="4398" y="447"/>
                                        </a:lnTo>
                                        <a:lnTo>
                                          <a:pt x="4437" y="452"/>
                                        </a:lnTo>
                                        <a:lnTo>
                                          <a:pt x="4477" y="455"/>
                                        </a:lnTo>
                                        <a:lnTo>
                                          <a:pt x="4518" y="458"/>
                                        </a:lnTo>
                                        <a:lnTo>
                                          <a:pt x="4560" y="460"/>
                                        </a:lnTo>
                                        <a:lnTo>
                                          <a:pt x="4604" y="463"/>
                                        </a:lnTo>
                                        <a:lnTo>
                                          <a:pt x="4647" y="464"/>
                                        </a:lnTo>
                                        <a:lnTo>
                                          <a:pt x="4691" y="464"/>
                                        </a:lnTo>
                                        <a:lnTo>
                                          <a:pt x="4736" y="464"/>
                                        </a:lnTo>
                                        <a:lnTo>
                                          <a:pt x="4780" y="463"/>
                                        </a:lnTo>
                                        <a:lnTo>
                                          <a:pt x="4825" y="462"/>
                                        </a:lnTo>
                                        <a:lnTo>
                                          <a:pt x="4868" y="458"/>
                                        </a:lnTo>
                                        <a:lnTo>
                                          <a:pt x="4911" y="456"/>
                                        </a:lnTo>
                                        <a:lnTo>
                                          <a:pt x="4954" y="452"/>
                                        </a:lnTo>
                                        <a:lnTo>
                                          <a:pt x="4994" y="448"/>
                                        </a:lnTo>
                                        <a:lnTo>
                                          <a:pt x="5033" y="444"/>
                                        </a:lnTo>
                                        <a:lnTo>
                                          <a:pt x="5071" y="437"/>
                                        </a:lnTo>
                                        <a:lnTo>
                                          <a:pt x="5106" y="432"/>
                                        </a:lnTo>
                                        <a:lnTo>
                                          <a:pt x="5140" y="425"/>
                                        </a:lnTo>
                                        <a:lnTo>
                                          <a:pt x="5170" y="418"/>
                                        </a:lnTo>
                                        <a:lnTo>
                                          <a:pt x="5199" y="410"/>
                                        </a:lnTo>
                                        <a:lnTo>
                                          <a:pt x="5224" y="402"/>
                                        </a:lnTo>
                                        <a:lnTo>
                                          <a:pt x="5247" y="393"/>
                                        </a:lnTo>
                                        <a:lnTo>
                                          <a:pt x="5266" y="384"/>
                                        </a:lnTo>
                                        <a:lnTo>
                                          <a:pt x="5281" y="373"/>
                                        </a:lnTo>
                                        <a:lnTo>
                                          <a:pt x="5298" y="385"/>
                                        </a:lnTo>
                                        <a:lnTo>
                                          <a:pt x="5317" y="396"/>
                                        </a:lnTo>
                                        <a:lnTo>
                                          <a:pt x="5341" y="407"/>
                                        </a:lnTo>
                                        <a:lnTo>
                                          <a:pt x="5366" y="417"/>
                                        </a:lnTo>
                                        <a:lnTo>
                                          <a:pt x="5394" y="427"/>
                                        </a:lnTo>
                                        <a:lnTo>
                                          <a:pt x="5424" y="437"/>
                                        </a:lnTo>
                                        <a:lnTo>
                                          <a:pt x="5457" y="446"/>
                                        </a:lnTo>
                                        <a:lnTo>
                                          <a:pt x="5492" y="455"/>
                                        </a:lnTo>
                                        <a:lnTo>
                                          <a:pt x="5528" y="464"/>
                                        </a:lnTo>
                                        <a:lnTo>
                                          <a:pt x="5566" y="471"/>
                                        </a:lnTo>
                                        <a:lnTo>
                                          <a:pt x="5605" y="479"/>
                                        </a:lnTo>
                                        <a:lnTo>
                                          <a:pt x="5646" y="487"/>
                                        </a:lnTo>
                                        <a:lnTo>
                                          <a:pt x="5730" y="501"/>
                                        </a:lnTo>
                                        <a:lnTo>
                                          <a:pt x="5817" y="514"/>
                                        </a:lnTo>
                                        <a:lnTo>
                                          <a:pt x="5903" y="526"/>
                                        </a:lnTo>
                                        <a:lnTo>
                                          <a:pt x="5990" y="537"/>
                                        </a:lnTo>
                                        <a:lnTo>
                                          <a:pt x="6075" y="548"/>
                                        </a:lnTo>
                                        <a:lnTo>
                                          <a:pt x="6156" y="557"/>
                                        </a:lnTo>
                                        <a:lnTo>
                                          <a:pt x="6231" y="566"/>
                                        </a:lnTo>
                                        <a:lnTo>
                                          <a:pt x="6299" y="574"/>
                                        </a:lnTo>
                                        <a:lnTo>
                                          <a:pt x="6359" y="582"/>
                                        </a:lnTo>
                                        <a:lnTo>
                                          <a:pt x="6409" y="590"/>
                                        </a:lnTo>
                                        <a:lnTo>
                                          <a:pt x="6445" y="596"/>
                                        </a:lnTo>
                                        <a:lnTo>
                                          <a:pt x="6482" y="603"/>
                                        </a:lnTo>
                                        <a:lnTo>
                                          <a:pt x="6520" y="612"/>
                                        </a:lnTo>
                                        <a:lnTo>
                                          <a:pt x="6559" y="620"/>
                                        </a:lnTo>
                                        <a:lnTo>
                                          <a:pt x="6639" y="641"/>
                                        </a:lnTo>
                                        <a:lnTo>
                                          <a:pt x="6724" y="663"/>
                                        </a:lnTo>
                                        <a:lnTo>
                                          <a:pt x="6810" y="688"/>
                                        </a:lnTo>
                                        <a:lnTo>
                                          <a:pt x="6898" y="714"/>
                                        </a:lnTo>
                                        <a:lnTo>
                                          <a:pt x="6987" y="740"/>
                                        </a:lnTo>
                                        <a:lnTo>
                                          <a:pt x="7077" y="767"/>
                                        </a:lnTo>
                                        <a:lnTo>
                                          <a:pt x="7167" y="794"/>
                                        </a:lnTo>
                                        <a:lnTo>
                                          <a:pt x="7256" y="820"/>
                                        </a:lnTo>
                                        <a:lnTo>
                                          <a:pt x="7344" y="844"/>
                                        </a:lnTo>
                                        <a:lnTo>
                                          <a:pt x="7429" y="866"/>
                                        </a:lnTo>
                                        <a:lnTo>
                                          <a:pt x="7472" y="877"/>
                                        </a:lnTo>
                                        <a:lnTo>
                                          <a:pt x="7512" y="886"/>
                                        </a:lnTo>
                                        <a:lnTo>
                                          <a:pt x="7552" y="895"/>
                                        </a:lnTo>
                                        <a:lnTo>
                                          <a:pt x="7592" y="903"/>
                                        </a:lnTo>
                                        <a:lnTo>
                                          <a:pt x="7630" y="909"/>
                                        </a:lnTo>
                                        <a:lnTo>
                                          <a:pt x="7667" y="916"/>
                                        </a:lnTo>
                                        <a:lnTo>
                                          <a:pt x="7703" y="921"/>
                                        </a:lnTo>
                                        <a:lnTo>
                                          <a:pt x="7738" y="925"/>
                                        </a:lnTo>
                                        <a:lnTo>
                                          <a:pt x="7279" y="6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5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4" y="416"/>
                                    <a:ext cx="226" cy="931"/>
                                  </a:xfrm>
                                  <a:custGeom>
                                    <a:avLst/>
                                    <a:gdLst>
                                      <a:gd name="T0" fmla="*/ 927 w 2038"/>
                                      <a:gd name="T1" fmla="*/ 8121 h 8384"/>
                                      <a:gd name="T2" fmla="*/ 1132 w 2038"/>
                                      <a:gd name="T3" fmla="*/ 7748 h 8384"/>
                                      <a:gd name="T4" fmla="*/ 1318 w 2038"/>
                                      <a:gd name="T5" fmla="*/ 7341 h 8384"/>
                                      <a:gd name="T6" fmla="*/ 1485 w 2038"/>
                                      <a:gd name="T7" fmla="*/ 6915 h 8384"/>
                                      <a:gd name="T8" fmla="*/ 1634 w 2038"/>
                                      <a:gd name="T9" fmla="*/ 6490 h 8384"/>
                                      <a:gd name="T10" fmla="*/ 1844 w 2038"/>
                                      <a:gd name="T11" fmla="*/ 5822 h 8384"/>
                                      <a:gd name="T12" fmla="*/ 1874 w 2038"/>
                                      <a:gd name="T13" fmla="*/ 5709 h 8384"/>
                                      <a:gd name="T14" fmla="*/ 1874 w 2038"/>
                                      <a:gd name="T15" fmla="*/ 5607 h 8384"/>
                                      <a:gd name="T16" fmla="*/ 1861 w 2038"/>
                                      <a:gd name="T17" fmla="*/ 5468 h 8384"/>
                                      <a:gd name="T18" fmla="*/ 1872 w 2038"/>
                                      <a:gd name="T19" fmla="*/ 5358 h 8384"/>
                                      <a:gd name="T20" fmla="*/ 1922 w 2038"/>
                                      <a:gd name="T21" fmla="*/ 5233 h 8384"/>
                                      <a:gd name="T22" fmla="*/ 1930 w 2038"/>
                                      <a:gd name="T23" fmla="*/ 4944 h 8384"/>
                                      <a:gd name="T24" fmla="*/ 1689 w 2038"/>
                                      <a:gd name="T25" fmla="*/ 3524 h 8384"/>
                                      <a:gd name="T26" fmla="*/ 1704 w 2038"/>
                                      <a:gd name="T27" fmla="*/ 3418 h 8384"/>
                                      <a:gd name="T28" fmla="*/ 1687 w 2038"/>
                                      <a:gd name="T29" fmla="*/ 3267 h 8384"/>
                                      <a:gd name="T30" fmla="*/ 1610 w 2038"/>
                                      <a:gd name="T31" fmla="*/ 2954 h 8384"/>
                                      <a:gd name="T32" fmla="*/ 1520 w 2038"/>
                                      <a:gd name="T33" fmla="*/ 2667 h 8384"/>
                                      <a:gd name="T34" fmla="*/ 1413 w 2038"/>
                                      <a:gd name="T35" fmla="*/ 2288 h 8384"/>
                                      <a:gd name="T36" fmla="*/ 1304 w 2038"/>
                                      <a:gd name="T37" fmla="*/ 1944 h 8384"/>
                                      <a:gd name="T38" fmla="*/ 1225 w 2038"/>
                                      <a:gd name="T39" fmla="*/ 1766 h 8384"/>
                                      <a:gd name="T40" fmla="*/ 1120 w 2038"/>
                                      <a:gd name="T41" fmla="*/ 1596 h 8384"/>
                                      <a:gd name="T42" fmla="*/ 981 w 2038"/>
                                      <a:gd name="T43" fmla="*/ 1428 h 8384"/>
                                      <a:gd name="T44" fmla="*/ 14 w 2038"/>
                                      <a:gd name="T45" fmla="*/ 126 h 8384"/>
                                      <a:gd name="T46" fmla="*/ 107 w 2038"/>
                                      <a:gd name="T47" fmla="*/ 407 h 8384"/>
                                      <a:gd name="T48" fmla="*/ 259 w 2038"/>
                                      <a:gd name="T49" fmla="*/ 771 h 8384"/>
                                      <a:gd name="T50" fmla="*/ 543 w 2038"/>
                                      <a:gd name="T51" fmla="*/ 1380 h 8384"/>
                                      <a:gd name="T52" fmla="*/ 781 w 2038"/>
                                      <a:gd name="T53" fmla="*/ 1864 h 8384"/>
                                      <a:gd name="T54" fmla="*/ 878 w 2038"/>
                                      <a:gd name="T55" fmla="*/ 2109 h 8384"/>
                                      <a:gd name="T56" fmla="*/ 994 w 2038"/>
                                      <a:gd name="T57" fmla="*/ 2404 h 8384"/>
                                      <a:gd name="T58" fmla="*/ 1058 w 2038"/>
                                      <a:gd name="T59" fmla="*/ 2535 h 8384"/>
                                      <a:gd name="T60" fmla="*/ 1125 w 2038"/>
                                      <a:gd name="T61" fmla="*/ 2635 h 8384"/>
                                      <a:gd name="T62" fmla="*/ 1137 w 2038"/>
                                      <a:gd name="T63" fmla="*/ 2710 h 8384"/>
                                      <a:gd name="T64" fmla="*/ 1129 w 2038"/>
                                      <a:gd name="T65" fmla="*/ 2800 h 8384"/>
                                      <a:gd name="T66" fmla="*/ 1141 w 2038"/>
                                      <a:gd name="T67" fmla="*/ 2901 h 8384"/>
                                      <a:gd name="T68" fmla="*/ 1171 w 2038"/>
                                      <a:gd name="T69" fmla="*/ 3004 h 8384"/>
                                      <a:gd name="T70" fmla="*/ 1216 w 2038"/>
                                      <a:gd name="T71" fmla="*/ 3102 h 8384"/>
                                      <a:gd name="T72" fmla="*/ 1273 w 2038"/>
                                      <a:gd name="T73" fmla="*/ 3188 h 8384"/>
                                      <a:gd name="T74" fmla="*/ 1273 w 2038"/>
                                      <a:gd name="T75" fmla="*/ 3250 h 8384"/>
                                      <a:gd name="T76" fmla="*/ 1282 w 2038"/>
                                      <a:gd name="T77" fmla="*/ 5390 h 8384"/>
                                      <a:gd name="T78" fmla="*/ 1381 w 2038"/>
                                      <a:gd name="T79" fmla="*/ 5560 h 8384"/>
                                      <a:gd name="T80" fmla="*/ 1359 w 2038"/>
                                      <a:gd name="T81" fmla="*/ 5665 h 8384"/>
                                      <a:gd name="T82" fmla="*/ 1347 w 2038"/>
                                      <a:gd name="T83" fmla="*/ 5838 h 8384"/>
                                      <a:gd name="T84" fmla="*/ 1340 w 2038"/>
                                      <a:gd name="T85" fmla="*/ 6157 h 8384"/>
                                      <a:gd name="T86" fmla="*/ 1298 w 2038"/>
                                      <a:gd name="T87" fmla="*/ 6363 h 8384"/>
                                      <a:gd name="T88" fmla="*/ 1267 w 2038"/>
                                      <a:gd name="T89" fmla="*/ 6584 h 8384"/>
                                      <a:gd name="T90" fmla="*/ 1239 w 2038"/>
                                      <a:gd name="T91" fmla="*/ 6707 h 8384"/>
                                      <a:gd name="T92" fmla="*/ 1189 w 2038"/>
                                      <a:gd name="T93" fmla="*/ 6842 h 8384"/>
                                      <a:gd name="T94" fmla="*/ 1131 w 2038"/>
                                      <a:gd name="T95" fmla="*/ 7111 h 8384"/>
                                      <a:gd name="T96" fmla="*/ 1028 w 2038"/>
                                      <a:gd name="T97" fmla="*/ 7538 h 8384"/>
                                      <a:gd name="T98" fmla="*/ 938 w 2038"/>
                                      <a:gd name="T99" fmla="*/ 7822 h 8384"/>
                                      <a:gd name="T100" fmla="*/ 770 w 2038"/>
                                      <a:gd name="T101" fmla="*/ 8289 h 8384"/>
                                      <a:gd name="T102" fmla="*/ 748 w 2038"/>
                                      <a:gd name="T103" fmla="*/ 8384 h 83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2038" h="8384">
                                        <a:moveTo>
                                          <a:pt x="748" y="8384"/>
                                        </a:moveTo>
                                        <a:lnTo>
                                          <a:pt x="793" y="8322"/>
                                        </a:lnTo>
                                        <a:lnTo>
                                          <a:pt x="838" y="8257"/>
                                        </a:lnTo>
                                        <a:lnTo>
                                          <a:pt x="882" y="8191"/>
                                        </a:lnTo>
                                        <a:lnTo>
                                          <a:pt x="927" y="8121"/>
                                        </a:lnTo>
                                        <a:lnTo>
                                          <a:pt x="969" y="8050"/>
                                        </a:lnTo>
                                        <a:lnTo>
                                          <a:pt x="1010" y="7977"/>
                                        </a:lnTo>
                                        <a:lnTo>
                                          <a:pt x="1051" y="7902"/>
                                        </a:lnTo>
                                        <a:lnTo>
                                          <a:pt x="1093" y="7826"/>
                                        </a:lnTo>
                                        <a:lnTo>
                                          <a:pt x="1132" y="7748"/>
                                        </a:lnTo>
                                        <a:lnTo>
                                          <a:pt x="1171" y="7669"/>
                                        </a:lnTo>
                                        <a:lnTo>
                                          <a:pt x="1209" y="7588"/>
                                        </a:lnTo>
                                        <a:lnTo>
                                          <a:pt x="1246" y="7506"/>
                                        </a:lnTo>
                                        <a:lnTo>
                                          <a:pt x="1282" y="7424"/>
                                        </a:lnTo>
                                        <a:lnTo>
                                          <a:pt x="1318" y="7341"/>
                                        </a:lnTo>
                                        <a:lnTo>
                                          <a:pt x="1353" y="7257"/>
                                        </a:lnTo>
                                        <a:lnTo>
                                          <a:pt x="1388" y="7172"/>
                                        </a:lnTo>
                                        <a:lnTo>
                                          <a:pt x="1420" y="7087"/>
                                        </a:lnTo>
                                        <a:lnTo>
                                          <a:pt x="1453" y="7002"/>
                                        </a:lnTo>
                                        <a:lnTo>
                                          <a:pt x="1485" y="6915"/>
                                        </a:lnTo>
                                        <a:lnTo>
                                          <a:pt x="1517" y="6830"/>
                                        </a:lnTo>
                                        <a:lnTo>
                                          <a:pt x="1547" y="6745"/>
                                        </a:lnTo>
                                        <a:lnTo>
                                          <a:pt x="1577" y="6659"/>
                                        </a:lnTo>
                                        <a:lnTo>
                                          <a:pt x="1605" y="6574"/>
                                        </a:lnTo>
                                        <a:lnTo>
                                          <a:pt x="1634" y="6490"/>
                                        </a:lnTo>
                                        <a:lnTo>
                                          <a:pt x="1688" y="6322"/>
                                        </a:lnTo>
                                        <a:lnTo>
                                          <a:pt x="1739" y="6158"/>
                                        </a:lnTo>
                                        <a:lnTo>
                                          <a:pt x="1787" y="6000"/>
                                        </a:lnTo>
                                        <a:lnTo>
                                          <a:pt x="1833" y="5846"/>
                                        </a:lnTo>
                                        <a:lnTo>
                                          <a:pt x="1844" y="5822"/>
                                        </a:lnTo>
                                        <a:lnTo>
                                          <a:pt x="1854" y="5798"/>
                                        </a:lnTo>
                                        <a:lnTo>
                                          <a:pt x="1861" y="5775"/>
                                        </a:lnTo>
                                        <a:lnTo>
                                          <a:pt x="1867" y="5753"/>
                                        </a:lnTo>
                                        <a:lnTo>
                                          <a:pt x="1871" y="5730"/>
                                        </a:lnTo>
                                        <a:lnTo>
                                          <a:pt x="1874" y="5709"/>
                                        </a:lnTo>
                                        <a:lnTo>
                                          <a:pt x="1876" y="5688"/>
                                        </a:lnTo>
                                        <a:lnTo>
                                          <a:pt x="1876" y="5667"/>
                                        </a:lnTo>
                                        <a:lnTo>
                                          <a:pt x="1876" y="5647"/>
                                        </a:lnTo>
                                        <a:lnTo>
                                          <a:pt x="1875" y="5627"/>
                                        </a:lnTo>
                                        <a:lnTo>
                                          <a:pt x="1874" y="5607"/>
                                        </a:lnTo>
                                        <a:lnTo>
                                          <a:pt x="1872" y="5587"/>
                                        </a:lnTo>
                                        <a:lnTo>
                                          <a:pt x="1868" y="5548"/>
                                        </a:lnTo>
                                        <a:lnTo>
                                          <a:pt x="1864" y="5508"/>
                                        </a:lnTo>
                                        <a:lnTo>
                                          <a:pt x="1862" y="5488"/>
                                        </a:lnTo>
                                        <a:lnTo>
                                          <a:pt x="1861" y="5468"/>
                                        </a:lnTo>
                                        <a:lnTo>
                                          <a:pt x="1861" y="5447"/>
                                        </a:lnTo>
                                        <a:lnTo>
                                          <a:pt x="1861" y="5426"/>
                                        </a:lnTo>
                                        <a:lnTo>
                                          <a:pt x="1864" y="5403"/>
                                        </a:lnTo>
                                        <a:lnTo>
                                          <a:pt x="1867" y="5381"/>
                                        </a:lnTo>
                                        <a:lnTo>
                                          <a:pt x="1872" y="5358"/>
                                        </a:lnTo>
                                        <a:lnTo>
                                          <a:pt x="1878" y="5335"/>
                                        </a:lnTo>
                                        <a:lnTo>
                                          <a:pt x="1886" y="5311"/>
                                        </a:lnTo>
                                        <a:lnTo>
                                          <a:pt x="1895" y="5286"/>
                                        </a:lnTo>
                                        <a:lnTo>
                                          <a:pt x="1908" y="5261"/>
                                        </a:lnTo>
                                        <a:lnTo>
                                          <a:pt x="1922" y="5233"/>
                                        </a:lnTo>
                                        <a:lnTo>
                                          <a:pt x="1939" y="5206"/>
                                        </a:lnTo>
                                        <a:lnTo>
                                          <a:pt x="1958" y="5177"/>
                                        </a:lnTo>
                                        <a:lnTo>
                                          <a:pt x="1980" y="5147"/>
                                        </a:lnTo>
                                        <a:lnTo>
                                          <a:pt x="2005" y="5116"/>
                                        </a:lnTo>
                                        <a:lnTo>
                                          <a:pt x="1930" y="4944"/>
                                        </a:lnTo>
                                        <a:lnTo>
                                          <a:pt x="2038" y="4807"/>
                                        </a:lnTo>
                                        <a:lnTo>
                                          <a:pt x="1902" y="4798"/>
                                        </a:lnTo>
                                        <a:lnTo>
                                          <a:pt x="1856" y="4151"/>
                                        </a:lnTo>
                                        <a:lnTo>
                                          <a:pt x="1682" y="3538"/>
                                        </a:lnTo>
                                        <a:lnTo>
                                          <a:pt x="1689" y="3524"/>
                                        </a:lnTo>
                                        <a:lnTo>
                                          <a:pt x="1695" y="3507"/>
                                        </a:lnTo>
                                        <a:lnTo>
                                          <a:pt x="1700" y="3488"/>
                                        </a:lnTo>
                                        <a:lnTo>
                                          <a:pt x="1703" y="3466"/>
                                        </a:lnTo>
                                        <a:lnTo>
                                          <a:pt x="1704" y="3443"/>
                                        </a:lnTo>
                                        <a:lnTo>
                                          <a:pt x="1704" y="3418"/>
                                        </a:lnTo>
                                        <a:lnTo>
                                          <a:pt x="1703" y="3390"/>
                                        </a:lnTo>
                                        <a:lnTo>
                                          <a:pt x="1701" y="3362"/>
                                        </a:lnTo>
                                        <a:lnTo>
                                          <a:pt x="1696" y="3331"/>
                                        </a:lnTo>
                                        <a:lnTo>
                                          <a:pt x="1692" y="3300"/>
                                        </a:lnTo>
                                        <a:lnTo>
                                          <a:pt x="1687" y="3267"/>
                                        </a:lnTo>
                                        <a:lnTo>
                                          <a:pt x="1681" y="3234"/>
                                        </a:lnTo>
                                        <a:lnTo>
                                          <a:pt x="1666" y="3165"/>
                                        </a:lnTo>
                                        <a:lnTo>
                                          <a:pt x="1649" y="3095"/>
                                        </a:lnTo>
                                        <a:lnTo>
                                          <a:pt x="1630" y="3024"/>
                                        </a:lnTo>
                                        <a:lnTo>
                                          <a:pt x="1610" y="2954"/>
                                        </a:lnTo>
                                        <a:lnTo>
                                          <a:pt x="1590" y="2887"/>
                                        </a:lnTo>
                                        <a:lnTo>
                                          <a:pt x="1570" y="2824"/>
                                        </a:lnTo>
                                        <a:lnTo>
                                          <a:pt x="1550" y="2765"/>
                                        </a:lnTo>
                                        <a:lnTo>
                                          <a:pt x="1535" y="2712"/>
                                        </a:lnTo>
                                        <a:lnTo>
                                          <a:pt x="1520" y="2667"/>
                                        </a:lnTo>
                                        <a:lnTo>
                                          <a:pt x="1509" y="2631"/>
                                        </a:lnTo>
                                        <a:lnTo>
                                          <a:pt x="1483" y="2542"/>
                                        </a:lnTo>
                                        <a:lnTo>
                                          <a:pt x="1458" y="2455"/>
                                        </a:lnTo>
                                        <a:lnTo>
                                          <a:pt x="1435" y="2370"/>
                                        </a:lnTo>
                                        <a:lnTo>
                                          <a:pt x="1413" y="2288"/>
                                        </a:lnTo>
                                        <a:lnTo>
                                          <a:pt x="1391" y="2209"/>
                                        </a:lnTo>
                                        <a:lnTo>
                                          <a:pt x="1368" y="2131"/>
                                        </a:lnTo>
                                        <a:lnTo>
                                          <a:pt x="1344" y="2054"/>
                                        </a:lnTo>
                                        <a:lnTo>
                                          <a:pt x="1318" y="1979"/>
                                        </a:lnTo>
                                        <a:lnTo>
                                          <a:pt x="1304" y="1944"/>
                                        </a:lnTo>
                                        <a:lnTo>
                                          <a:pt x="1290" y="1907"/>
                                        </a:lnTo>
                                        <a:lnTo>
                                          <a:pt x="1276" y="1871"/>
                                        </a:lnTo>
                                        <a:lnTo>
                                          <a:pt x="1260" y="1835"/>
                                        </a:lnTo>
                                        <a:lnTo>
                                          <a:pt x="1243" y="1801"/>
                                        </a:lnTo>
                                        <a:lnTo>
                                          <a:pt x="1225" y="1766"/>
                                        </a:lnTo>
                                        <a:lnTo>
                                          <a:pt x="1206" y="1731"/>
                                        </a:lnTo>
                                        <a:lnTo>
                                          <a:pt x="1187" y="1697"/>
                                        </a:lnTo>
                                        <a:lnTo>
                                          <a:pt x="1166" y="1663"/>
                                        </a:lnTo>
                                        <a:lnTo>
                                          <a:pt x="1143" y="1629"/>
                                        </a:lnTo>
                                        <a:lnTo>
                                          <a:pt x="1120" y="1596"/>
                                        </a:lnTo>
                                        <a:lnTo>
                                          <a:pt x="1095" y="1562"/>
                                        </a:lnTo>
                                        <a:lnTo>
                                          <a:pt x="1068" y="1528"/>
                                        </a:lnTo>
                                        <a:lnTo>
                                          <a:pt x="1041" y="1495"/>
                                        </a:lnTo>
                                        <a:lnTo>
                                          <a:pt x="1011" y="1462"/>
                                        </a:lnTo>
                                        <a:lnTo>
                                          <a:pt x="981" y="1428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" y="49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4" y="126"/>
                                        </a:lnTo>
                                        <a:lnTo>
                                          <a:pt x="27" y="172"/>
                                        </a:lnTo>
                                        <a:lnTo>
                                          <a:pt x="41" y="225"/>
                                        </a:lnTo>
                                        <a:lnTo>
                                          <a:pt x="60" y="281"/>
                                        </a:lnTo>
                                        <a:lnTo>
                                          <a:pt x="83" y="342"/>
                                        </a:lnTo>
                                        <a:lnTo>
                                          <a:pt x="107" y="407"/>
                                        </a:lnTo>
                                        <a:lnTo>
                                          <a:pt x="133" y="475"/>
                                        </a:lnTo>
                                        <a:lnTo>
                                          <a:pt x="163" y="546"/>
                                        </a:lnTo>
                                        <a:lnTo>
                                          <a:pt x="194" y="619"/>
                                        </a:lnTo>
                                        <a:lnTo>
                                          <a:pt x="225" y="695"/>
                                        </a:lnTo>
                                        <a:lnTo>
                                          <a:pt x="259" y="771"/>
                                        </a:lnTo>
                                        <a:lnTo>
                                          <a:pt x="294" y="848"/>
                                        </a:lnTo>
                                        <a:lnTo>
                                          <a:pt x="329" y="927"/>
                                        </a:lnTo>
                                        <a:lnTo>
                                          <a:pt x="401" y="1083"/>
                                        </a:lnTo>
                                        <a:lnTo>
                                          <a:pt x="473" y="1235"/>
                                        </a:lnTo>
                                        <a:lnTo>
                                          <a:pt x="543" y="1380"/>
                                        </a:lnTo>
                                        <a:lnTo>
                                          <a:pt x="607" y="1514"/>
                                        </a:lnTo>
                                        <a:lnTo>
                                          <a:pt x="665" y="1632"/>
                                        </a:lnTo>
                                        <a:lnTo>
                                          <a:pt x="715" y="1733"/>
                                        </a:lnTo>
                                        <a:lnTo>
                                          <a:pt x="754" y="1812"/>
                                        </a:lnTo>
                                        <a:lnTo>
                                          <a:pt x="781" y="1864"/>
                                        </a:lnTo>
                                        <a:lnTo>
                                          <a:pt x="799" y="1903"/>
                                        </a:lnTo>
                                        <a:lnTo>
                                          <a:pt x="817" y="1948"/>
                                        </a:lnTo>
                                        <a:lnTo>
                                          <a:pt x="837" y="1998"/>
                                        </a:lnTo>
                                        <a:lnTo>
                                          <a:pt x="857" y="2052"/>
                                        </a:lnTo>
                                        <a:lnTo>
                                          <a:pt x="878" y="2109"/>
                                        </a:lnTo>
                                        <a:lnTo>
                                          <a:pt x="900" y="2168"/>
                                        </a:lnTo>
                                        <a:lnTo>
                                          <a:pt x="923" y="2227"/>
                                        </a:lnTo>
                                        <a:lnTo>
                                          <a:pt x="947" y="2287"/>
                                        </a:lnTo>
                                        <a:lnTo>
                                          <a:pt x="970" y="2346"/>
                                        </a:lnTo>
                                        <a:lnTo>
                                          <a:pt x="994" y="2404"/>
                                        </a:lnTo>
                                        <a:lnTo>
                                          <a:pt x="1007" y="2432"/>
                                        </a:lnTo>
                                        <a:lnTo>
                                          <a:pt x="1020" y="2460"/>
                                        </a:lnTo>
                                        <a:lnTo>
                                          <a:pt x="1032" y="2486"/>
                                        </a:lnTo>
                                        <a:lnTo>
                                          <a:pt x="1045" y="2511"/>
                                        </a:lnTo>
                                        <a:lnTo>
                                          <a:pt x="1058" y="2535"/>
                                        </a:lnTo>
                                        <a:lnTo>
                                          <a:pt x="1071" y="2559"/>
                                        </a:lnTo>
                                        <a:lnTo>
                                          <a:pt x="1084" y="2580"/>
                                        </a:lnTo>
                                        <a:lnTo>
                                          <a:pt x="1098" y="2600"/>
                                        </a:lnTo>
                                        <a:lnTo>
                                          <a:pt x="1112" y="2619"/>
                                        </a:lnTo>
                                        <a:lnTo>
                                          <a:pt x="1125" y="2635"/>
                                        </a:lnTo>
                                        <a:lnTo>
                                          <a:pt x="1139" y="2650"/>
                                        </a:lnTo>
                                        <a:lnTo>
                                          <a:pt x="1153" y="2663"/>
                                        </a:lnTo>
                                        <a:lnTo>
                                          <a:pt x="1147" y="2678"/>
                                        </a:lnTo>
                                        <a:lnTo>
                                          <a:pt x="1141" y="2694"/>
                                        </a:lnTo>
                                        <a:lnTo>
                                          <a:pt x="1137" y="2710"/>
                                        </a:lnTo>
                                        <a:lnTo>
                                          <a:pt x="1134" y="2727"/>
                                        </a:lnTo>
                                        <a:lnTo>
                                          <a:pt x="1131" y="2745"/>
                                        </a:lnTo>
                                        <a:lnTo>
                                          <a:pt x="1130" y="2763"/>
                                        </a:lnTo>
                                        <a:lnTo>
                                          <a:pt x="1129" y="2782"/>
                                        </a:lnTo>
                                        <a:lnTo>
                                          <a:pt x="1129" y="2800"/>
                                        </a:lnTo>
                                        <a:lnTo>
                                          <a:pt x="1130" y="2820"/>
                                        </a:lnTo>
                                        <a:lnTo>
                                          <a:pt x="1132" y="2840"/>
                                        </a:lnTo>
                                        <a:lnTo>
                                          <a:pt x="1134" y="2860"/>
                                        </a:lnTo>
                                        <a:lnTo>
                                          <a:pt x="1137" y="2880"/>
                                        </a:lnTo>
                                        <a:lnTo>
                                          <a:pt x="1141" y="2901"/>
                                        </a:lnTo>
                                        <a:lnTo>
                                          <a:pt x="1145" y="2922"/>
                                        </a:lnTo>
                                        <a:lnTo>
                                          <a:pt x="1152" y="2942"/>
                                        </a:lnTo>
                                        <a:lnTo>
                                          <a:pt x="1157" y="2963"/>
                                        </a:lnTo>
                                        <a:lnTo>
                                          <a:pt x="1163" y="2983"/>
                                        </a:lnTo>
                                        <a:lnTo>
                                          <a:pt x="1171" y="3004"/>
                                        </a:lnTo>
                                        <a:lnTo>
                                          <a:pt x="1179" y="3024"/>
                                        </a:lnTo>
                                        <a:lnTo>
                                          <a:pt x="1188" y="3044"/>
                                        </a:lnTo>
                                        <a:lnTo>
                                          <a:pt x="1196" y="3064"/>
                                        </a:lnTo>
                                        <a:lnTo>
                                          <a:pt x="1206" y="3083"/>
                                        </a:lnTo>
                                        <a:lnTo>
                                          <a:pt x="1216" y="3102"/>
                                        </a:lnTo>
                                        <a:lnTo>
                                          <a:pt x="1227" y="3120"/>
                                        </a:lnTo>
                                        <a:lnTo>
                                          <a:pt x="1237" y="3138"/>
                                        </a:lnTo>
                                        <a:lnTo>
                                          <a:pt x="1249" y="3156"/>
                                        </a:lnTo>
                                        <a:lnTo>
                                          <a:pt x="1261" y="3173"/>
                                        </a:lnTo>
                                        <a:lnTo>
                                          <a:pt x="1273" y="3188"/>
                                        </a:lnTo>
                                        <a:lnTo>
                                          <a:pt x="1286" y="3203"/>
                                        </a:lnTo>
                                        <a:lnTo>
                                          <a:pt x="1299" y="3217"/>
                                        </a:lnTo>
                                        <a:lnTo>
                                          <a:pt x="1311" y="3230"/>
                                        </a:lnTo>
                                        <a:lnTo>
                                          <a:pt x="1325" y="3243"/>
                                        </a:lnTo>
                                        <a:lnTo>
                                          <a:pt x="1273" y="3250"/>
                                        </a:lnTo>
                                        <a:lnTo>
                                          <a:pt x="1445" y="4879"/>
                                        </a:lnTo>
                                        <a:lnTo>
                                          <a:pt x="1658" y="4890"/>
                                        </a:lnTo>
                                        <a:lnTo>
                                          <a:pt x="1359" y="5000"/>
                                        </a:lnTo>
                                        <a:lnTo>
                                          <a:pt x="1413" y="5038"/>
                                        </a:lnTo>
                                        <a:lnTo>
                                          <a:pt x="1282" y="5390"/>
                                        </a:lnTo>
                                        <a:lnTo>
                                          <a:pt x="1412" y="5497"/>
                                        </a:lnTo>
                                        <a:lnTo>
                                          <a:pt x="1404" y="5511"/>
                                        </a:lnTo>
                                        <a:lnTo>
                                          <a:pt x="1395" y="5527"/>
                                        </a:lnTo>
                                        <a:lnTo>
                                          <a:pt x="1388" y="5542"/>
                                        </a:lnTo>
                                        <a:lnTo>
                                          <a:pt x="1381" y="5560"/>
                                        </a:lnTo>
                                        <a:lnTo>
                                          <a:pt x="1376" y="5579"/>
                                        </a:lnTo>
                                        <a:lnTo>
                                          <a:pt x="1371" y="5599"/>
                                        </a:lnTo>
                                        <a:lnTo>
                                          <a:pt x="1366" y="5620"/>
                                        </a:lnTo>
                                        <a:lnTo>
                                          <a:pt x="1362" y="5642"/>
                                        </a:lnTo>
                                        <a:lnTo>
                                          <a:pt x="1359" y="5665"/>
                                        </a:lnTo>
                                        <a:lnTo>
                                          <a:pt x="1357" y="5688"/>
                                        </a:lnTo>
                                        <a:lnTo>
                                          <a:pt x="1354" y="5713"/>
                                        </a:lnTo>
                                        <a:lnTo>
                                          <a:pt x="1353" y="5737"/>
                                        </a:lnTo>
                                        <a:lnTo>
                                          <a:pt x="1350" y="5787"/>
                                        </a:lnTo>
                                        <a:lnTo>
                                          <a:pt x="1347" y="5838"/>
                                        </a:lnTo>
                                        <a:lnTo>
                                          <a:pt x="1346" y="5940"/>
                                        </a:lnTo>
                                        <a:lnTo>
                                          <a:pt x="1346" y="6036"/>
                                        </a:lnTo>
                                        <a:lnTo>
                                          <a:pt x="1345" y="6081"/>
                                        </a:lnTo>
                                        <a:lnTo>
                                          <a:pt x="1343" y="6120"/>
                                        </a:lnTo>
                                        <a:lnTo>
                                          <a:pt x="1340" y="6157"/>
                                        </a:lnTo>
                                        <a:lnTo>
                                          <a:pt x="1336" y="6189"/>
                                        </a:lnTo>
                                        <a:lnTo>
                                          <a:pt x="1323" y="6252"/>
                                        </a:lnTo>
                                        <a:lnTo>
                                          <a:pt x="1314" y="6299"/>
                                        </a:lnTo>
                                        <a:lnTo>
                                          <a:pt x="1305" y="6334"/>
                                        </a:lnTo>
                                        <a:lnTo>
                                          <a:pt x="1298" y="6363"/>
                                        </a:lnTo>
                                        <a:lnTo>
                                          <a:pt x="1291" y="6395"/>
                                        </a:lnTo>
                                        <a:lnTo>
                                          <a:pt x="1286" y="6432"/>
                                        </a:lnTo>
                                        <a:lnTo>
                                          <a:pt x="1279" y="6482"/>
                                        </a:lnTo>
                                        <a:lnTo>
                                          <a:pt x="1271" y="6552"/>
                                        </a:lnTo>
                                        <a:lnTo>
                                          <a:pt x="1267" y="6584"/>
                                        </a:lnTo>
                                        <a:lnTo>
                                          <a:pt x="1263" y="6614"/>
                                        </a:lnTo>
                                        <a:lnTo>
                                          <a:pt x="1258" y="6640"/>
                                        </a:lnTo>
                                        <a:lnTo>
                                          <a:pt x="1251" y="6664"/>
                                        </a:lnTo>
                                        <a:lnTo>
                                          <a:pt x="1245" y="6686"/>
                                        </a:lnTo>
                                        <a:lnTo>
                                          <a:pt x="1239" y="6707"/>
                                        </a:lnTo>
                                        <a:lnTo>
                                          <a:pt x="1232" y="6726"/>
                                        </a:lnTo>
                                        <a:lnTo>
                                          <a:pt x="1225" y="6745"/>
                                        </a:lnTo>
                                        <a:lnTo>
                                          <a:pt x="1211" y="6782"/>
                                        </a:lnTo>
                                        <a:lnTo>
                                          <a:pt x="1196" y="6821"/>
                                        </a:lnTo>
                                        <a:lnTo>
                                          <a:pt x="1189" y="6842"/>
                                        </a:lnTo>
                                        <a:lnTo>
                                          <a:pt x="1182" y="6865"/>
                                        </a:lnTo>
                                        <a:lnTo>
                                          <a:pt x="1176" y="6890"/>
                                        </a:lnTo>
                                        <a:lnTo>
                                          <a:pt x="1170" y="6917"/>
                                        </a:lnTo>
                                        <a:lnTo>
                                          <a:pt x="1149" y="7020"/>
                                        </a:lnTo>
                                        <a:lnTo>
                                          <a:pt x="1131" y="7111"/>
                                        </a:lnTo>
                                        <a:lnTo>
                                          <a:pt x="1113" y="7194"/>
                                        </a:lnTo>
                                        <a:lnTo>
                                          <a:pt x="1095" y="7274"/>
                                        </a:lnTo>
                                        <a:lnTo>
                                          <a:pt x="1076" y="7355"/>
                                        </a:lnTo>
                                        <a:lnTo>
                                          <a:pt x="1053" y="7441"/>
                                        </a:lnTo>
                                        <a:lnTo>
                                          <a:pt x="1028" y="7538"/>
                                        </a:lnTo>
                                        <a:lnTo>
                                          <a:pt x="997" y="7647"/>
                                        </a:lnTo>
                                        <a:lnTo>
                                          <a:pt x="987" y="7684"/>
                                        </a:lnTo>
                                        <a:lnTo>
                                          <a:pt x="973" y="7726"/>
                                        </a:lnTo>
                                        <a:lnTo>
                                          <a:pt x="956" y="7772"/>
                                        </a:lnTo>
                                        <a:lnTo>
                                          <a:pt x="938" y="7822"/>
                                        </a:lnTo>
                                        <a:lnTo>
                                          <a:pt x="899" y="7929"/>
                                        </a:lnTo>
                                        <a:lnTo>
                                          <a:pt x="857" y="8040"/>
                                        </a:lnTo>
                                        <a:lnTo>
                                          <a:pt x="818" y="8148"/>
                                        </a:lnTo>
                                        <a:lnTo>
                                          <a:pt x="784" y="8246"/>
                                        </a:lnTo>
                                        <a:lnTo>
                                          <a:pt x="770" y="8289"/>
                                        </a:lnTo>
                                        <a:lnTo>
                                          <a:pt x="758" y="8327"/>
                                        </a:lnTo>
                                        <a:lnTo>
                                          <a:pt x="754" y="8344"/>
                                        </a:lnTo>
                                        <a:lnTo>
                                          <a:pt x="751" y="8360"/>
                                        </a:lnTo>
                                        <a:lnTo>
                                          <a:pt x="749" y="8372"/>
                                        </a:lnTo>
                                        <a:lnTo>
                                          <a:pt x="748" y="83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85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203"/>
                                    <a:ext cx="510" cy="605"/>
                                  </a:xfrm>
                                  <a:custGeom>
                                    <a:avLst/>
                                    <a:gdLst>
                                      <a:gd name="T0" fmla="*/ 3037 w 4586"/>
                                      <a:gd name="T1" fmla="*/ 544 h 5444"/>
                                      <a:gd name="T2" fmla="*/ 2917 w 4586"/>
                                      <a:gd name="T3" fmla="*/ 578 h 5444"/>
                                      <a:gd name="T4" fmla="*/ 2791 w 4586"/>
                                      <a:gd name="T5" fmla="*/ 646 h 5444"/>
                                      <a:gd name="T6" fmla="*/ 2666 w 4586"/>
                                      <a:gd name="T7" fmla="*/ 736 h 5444"/>
                                      <a:gd name="T8" fmla="*/ 2406 w 4586"/>
                                      <a:gd name="T9" fmla="*/ 968 h 5444"/>
                                      <a:gd name="T10" fmla="*/ 2266 w 4586"/>
                                      <a:gd name="T11" fmla="*/ 1074 h 5444"/>
                                      <a:gd name="T12" fmla="*/ 2103 w 4586"/>
                                      <a:gd name="T13" fmla="*/ 1143 h 5444"/>
                                      <a:gd name="T14" fmla="*/ 1990 w 4586"/>
                                      <a:gd name="T15" fmla="*/ 1219 h 5444"/>
                                      <a:gd name="T16" fmla="*/ 1906 w 4586"/>
                                      <a:gd name="T17" fmla="*/ 1302 h 5444"/>
                                      <a:gd name="T18" fmla="*/ 1793 w 4586"/>
                                      <a:gd name="T19" fmla="*/ 1433 h 5444"/>
                                      <a:gd name="T20" fmla="*/ 1703 w 4586"/>
                                      <a:gd name="T21" fmla="*/ 1498 h 5444"/>
                                      <a:gd name="T22" fmla="*/ 1476 w 4586"/>
                                      <a:gd name="T23" fmla="*/ 1740 h 5444"/>
                                      <a:gd name="T24" fmla="*/ 1014 w 4586"/>
                                      <a:gd name="T25" fmla="*/ 2305 h 5444"/>
                                      <a:gd name="T26" fmla="*/ 942 w 4586"/>
                                      <a:gd name="T27" fmla="*/ 2492 h 5444"/>
                                      <a:gd name="T28" fmla="*/ 702 w 4586"/>
                                      <a:gd name="T29" fmla="*/ 2987 h 5444"/>
                                      <a:gd name="T30" fmla="*/ 440 w 4586"/>
                                      <a:gd name="T31" fmla="*/ 3454 h 5444"/>
                                      <a:gd name="T32" fmla="*/ 339 w 4586"/>
                                      <a:gd name="T33" fmla="*/ 3598 h 5444"/>
                                      <a:gd name="T34" fmla="*/ 27 w 4586"/>
                                      <a:gd name="T35" fmla="*/ 5417 h 5444"/>
                                      <a:gd name="T36" fmla="*/ 133 w 4586"/>
                                      <a:gd name="T37" fmla="*/ 5209 h 5444"/>
                                      <a:gd name="T38" fmla="*/ 275 w 4586"/>
                                      <a:gd name="T39" fmla="*/ 4862 h 5444"/>
                                      <a:gd name="T40" fmla="*/ 580 w 4586"/>
                                      <a:gd name="T41" fmla="*/ 4050 h 5444"/>
                                      <a:gd name="T42" fmla="*/ 744 w 4586"/>
                                      <a:gd name="T43" fmla="*/ 3616 h 5444"/>
                                      <a:gd name="T44" fmla="*/ 853 w 4586"/>
                                      <a:gd name="T45" fmla="*/ 3422 h 5444"/>
                                      <a:gd name="T46" fmla="*/ 1002 w 4586"/>
                                      <a:gd name="T47" fmla="*/ 3141 h 5444"/>
                                      <a:gd name="T48" fmla="*/ 1149 w 4586"/>
                                      <a:gd name="T49" fmla="*/ 2896 h 5444"/>
                                      <a:gd name="T50" fmla="*/ 1374 w 4586"/>
                                      <a:gd name="T51" fmla="*/ 2577 h 5444"/>
                                      <a:gd name="T52" fmla="*/ 1484 w 4586"/>
                                      <a:gd name="T53" fmla="*/ 2449 h 5444"/>
                                      <a:gd name="T54" fmla="*/ 1574 w 4586"/>
                                      <a:gd name="T55" fmla="*/ 2370 h 5444"/>
                                      <a:gd name="T56" fmla="*/ 1815 w 4586"/>
                                      <a:gd name="T57" fmla="*/ 2002 h 5444"/>
                                      <a:gd name="T58" fmla="*/ 1994 w 4586"/>
                                      <a:gd name="T59" fmla="*/ 1760 h 5444"/>
                                      <a:gd name="T60" fmla="*/ 2062 w 4586"/>
                                      <a:gd name="T61" fmla="*/ 1647 h 5444"/>
                                      <a:gd name="T62" fmla="*/ 2190 w 4586"/>
                                      <a:gd name="T63" fmla="*/ 1493 h 5444"/>
                                      <a:gd name="T64" fmla="*/ 2421 w 4586"/>
                                      <a:gd name="T65" fmla="*/ 1262 h 5444"/>
                                      <a:gd name="T66" fmla="*/ 2520 w 4586"/>
                                      <a:gd name="T67" fmla="*/ 1163 h 5444"/>
                                      <a:gd name="T68" fmla="*/ 2682 w 4586"/>
                                      <a:gd name="T69" fmla="*/ 1068 h 5444"/>
                                      <a:gd name="T70" fmla="*/ 2861 w 4586"/>
                                      <a:gd name="T71" fmla="*/ 967 h 5444"/>
                                      <a:gd name="T72" fmla="*/ 2960 w 4586"/>
                                      <a:gd name="T73" fmla="*/ 886 h 5444"/>
                                      <a:gd name="T74" fmla="*/ 3038 w 4586"/>
                                      <a:gd name="T75" fmla="*/ 780 h 5444"/>
                                      <a:gd name="T76" fmla="*/ 3255 w 4586"/>
                                      <a:gd name="T77" fmla="*/ 698 h 5444"/>
                                      <a:gd name="T78" fmla="*/ 3295 w 4586"/>
                                      <a:gd name="T79" fmla="*/ 623 h 5444"/>
                                      <a:gd name="T80" fmla="*/ 3363 w 4586"/>
                                      <a:gd name="T81" fmla="*/ 554 h 5444"/>
                                      <a:gd name="T82" fmla="*/ 3467 w 4586"/>
                                      <a:gd name="T83" fmla="*/ 481 h 5444"/>
                                      <a:gd name="T84" fmla="*/ 3701 w 4586"/>
                                      <a:gd name="T85" fmla="*/ 357 h 5444"/>
                                      <a:gd name="T86" fmla="*/ 3740 w 4586"/>
                                      <a:gd name="T87" fmla="*/ 280 h 5444"/>
                                      <a:gd name="T88" fmla="*/ 3864 w 4586"/>
                                      <a:gd name="T89" fmla="*/ 213 h 5444"/>
                                      <a:gd name="T90" fmla="*/ 4042 w 4586"/>
                                      <a:gd name="T91" fmla="*/ 153 h 5444"/>
                                      <a:gd name="T92" fmla="*/ 4388 w 4586"/>
                                      <a:gd name="T93" fmla="*/ 64 h 5444"/>
                                      <a:gd name="T94" fmla="*/ 4572 w 4586"/>
                                      <a:gd name="T95" fmla="*/ 8 h 5444"/>
                                      <a:gd name="T96" fmla="*/ 3374 w 4586"/>
                                      <a:gd name="T97" fmla="*/ 159 h 5444"/>
                                      <a:gd name="T98" fmla="*/ 3375 w 4586"/>
                                      <a:gd name="T99" fmla="*/ 153 h 5444"/>
                                      <a:gd name="T100" fmla="*/ 3407 w 4586"/>
                                      <a:gd name="T101" fmla="*/ 138 h 5444"/>
                                      <a:gd name="T102" fmla="*/ 3352 w 4586"/>
                                      <a:gd name="T103" fmla="*/ 183 h 54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4586" h="5444">
                                        <a:moveTo>
                                          <a:pt x="3254" y="253"/>
                                        </a:moveTo>
                                        <a:lnTo>
                                          <a:pt x="3250" y="392"/>
                                        </a:lnTo>
                                        <a:lnTo>
                                          <a:pt x="3062" y="431"/>
                                        </a:lnTo>
                                        <a:lnTo>
                                          <a:pt x="3061" y="543"/>
                                        </a:lnTo>
                                        <a:lnTo>
                                          <a:pt x="3037" y="544"/>
                                        </a:lnTo>
                                        <a:lnTo>
                                          <a:pt x="3014" y="547"/>
                                        </a:lnTo>
                                        <a:lnTo>
                                          <a:pt x="2991" y="552"/>
                                        </a:lnTo>
                                        <a:lnTo>
                                          <a:pt x="2966" y="560"/>
                                        </a:lnTo>
                                        <a:lnTo>
                                          <a:pt x="2941" y="568"/>
                                        </a:lnTo>
                                        <a:lnTo>
                                          <a:pt x="2917" y="578"/>
                                        </a:lnTo>
                                        <a:lnTo>
                                          <a:pt x="2891" y="589"/>
                                        </a:lnTo>
                                        <a:lnTo>
                                          <a:pt x="2867" y="602"/>
                                        </a:lnTo>
                                        <a:lnTo>
                                          <a:pt x="2842" y="615"/>
                                        </a:lnTo>
                                        <a:lnTo>
                                          <a:pt x="2816" y="630"/>
                                        </a:lnTo>
                                        <a:lnTo>
                                          <a:pt x="2791" y="646"/>
                                        </a:lnTo>
                                        <a:lnTo>
                                          <a:pt x="2766" y="663"/>
                                        </a:lnTo>
                                        <a:lnTo>
                                          <a:pt x="2740" y="680"/>
                                        </a:lnTo>
                                        <a:lnTo>
                                          <a:pt x="2716" y="698"/>
                                        </a:lnTo>
                                        <a:lnTo>
                                          <a:pt x="2690" y="716"/>
                                        </a:lnTo>
                                        <a:lnTo>
                                          <a:pt x="2666" y="736"/>
                                        </a:lnTo>
                                        <a:lnTo>
                                          <a:pt x="2618" y="775"/>
                                        </a:lnTo>
                                        <a:lnTo>
                                          <a:pt x="2571" y="815"/>
                                        </a:lnTo>
                                        <a:lnTo>
                                          <a:pt x="2526" y="856"/>
                                        </a:lnTo>
                                        <a:lnTo>
                                          <a:pt x="2483" y="895"/>
                                        </a:lnTo>
                                        <a:lnTo>
                                          <a:pt x="2406" y="968"/>
                                        </a:lnTo>
                                        <a:lnTo>
                                          <a:pt x="2343" y="1026"/>
                                        </a:lnTo>
                                        <a:lnTo>
                                          <a:pt x="2325" y="1041"/>
                                        </a:lnTo>
                                        <a:lnTo>
                                          <a:pt x="2307" y="1054"/>
                                        </a:lnTo>
                                        <a:lnTo>
                                          <a:pt x="2287" y="1064"/>
                                        </a:lnTo>
                                        <a:lnTo>
                                          <a:pt x="2266" y="1074"/>
                                        </a:lnTo>
                                        <a:lnTo>
                                          <a:pt x="2224" y="1092"/>
                                        </a:lnTo>
                                        <a:lnTo>
                                          <a:pt x="2178" y="1109"/>
                                        </a:lnTo>
                                        <a:lnTo>
                                          <a:pt x="2153" y="1119"/>
                                        </a:lnTo>
                                        <a:lnTo>
                                          <a:pt x="2128" y="1131"/>
                                        </a:lnTo>
                                        <a:lnTo>
                                          <a:pt x="2103" y="1143"/>
                                        </a:lnTo>
                                        <a:lnTo>
                                          <a:pt x="2075" y="1158"/>
                                        </a:lnTo>
                                        <a:lnTo>
                                          <a:pt x="2048" y="1175"/>
                                        </a:lnTo>
                                        <a:lnTo>
                                          <a:pt x="2019" y="1196"/>
                                        </a:lnTo>
                                        <a:lnTo>
                                          <a:pt x="2004" y="1206"/>
                                        </a:lnTo>
                                        <a:lnTo>
                                          <a:pt x="1990" y="1219"/>
                                        </a:lnTo>
                                        <a:lnTo>
                                          <a:pt x="1975" y="1231"/>
                                        </a:lnTo>
                                        <a:lnTo>
                                          <a:pt x="1960" y="1245"/>
                                        </a:lnTo>
                                        <a:lnTo>
                                          <a:pt x="1941" y="1264"/>
                                        </a:lnTo>
                                        <a:lnTo>
                                          <a:pt x="1923" y="1283"/>
                                        </a:lnTo>
                                        <a:lnTo>
                                          <a:pt x="1906" y="1302"/>
                                        </a:lnTo>
                                        <a:lnTo>
                                          <a:pt x="1890" y="1322"/>
                                        </a:lnTo>
                                        <a:lnTo>
                                          <a:pt x="1858" y="1361"/>
                                        </a:lnTo>
                                        <a:lnTo>
                                          <a:pt x="1826" y="1398"/>
                                        </a:lnTo>
                                        <a:lnTo>
                                          <a:pt x="1810" y="1415"/>
                                        </a:lnTo>
                                        <a:lnTo>
                                          <a:pt x="1793" y="1433"/>
                                        </a:lnTo>
                                        <a:lnTo>
                                          <a:pt x="1775" y="1449"/>
                                        </a:lnTo>
                                        <a:lnTo>
                                          <a:pt x="1756" y="1465"/>
                                        </a:lnTo>
                                        <a:lnTo>
                                          <a:pt x="1736" y="1480"/>
                                        </a:lnTo>
                                        <a:lnTo>
                                          <a:pt x="1714" y="1492"/>
                                        </a:lnTo>
                                        <a:lnTo>
                                          <a:pt x="1703" y="1498"/>
                                        </a:lnTo>
                                        <a:lnTo>
                                          <a:pt x="1691" y="1504"/>
                                        </a:lnTo>
                                        <a:lnTo>
                                          <a:pt x="1678" y="1510"/>
                                        </a:lnTo>
                                        <a:lnTo>
                                          <a:pt x="1666" y="1514"/>
                                        </a:lnTo>
                                        <a:lnTo>
                                          <a:pt x="1665" y="1701"/>
                                        </a:lnTo>
                                        <a:lnTo>
                                          <a:pt x="1476" y="1740"/>
                                        </a:lnTo>
                                        <a:lnTo>
                                          <a:pt x="1476" y="1926"/>
                                        </a:lnTo>
                                        <a:lnTo>
                                          <a:pt x="1055" y="2294"/>
                                        </a:lnTo>
                                        <a:lnTo>
                                          <a:pt x="1024" y="2263"/>
                                        </a:lnTo>
                                        <a:lnTo>
                                          <a:pt x="1021" y="2282"/>
                                        </a:lnTo>
                                        <a:lnTo>
                                          <a:pt x="1014" y="2305"/>
                                        </a:lnTo>
                                        <a:lnTo>
                                          <a:pt x="1005" y="2334"/>
                                        </a:lnTo>
                                        <a:lnTo>
                                          <a:pt x="993" y="2367"/>
                                        </a:lnTo>
                                        <a:lnTo>
                                          <a:pt x="978" y="2405"/>
                                        </a:lnTo>
                                        <a:lnTo>
                                          <a:pt x="961" y="2447"/>
                                        </a:lnTo>
                                        <a:lnTo>
                                          <a:pt x="942" y="2492"/>
                                        </a:lnTo>
                                        <a:lnTo>
                                          <a:pt x="921" y="2539"/>
                                        </a:lnTo>
                                        <a:lnTo>
                                          <a:pt x="874" y="2643"/>
                                        </a:lnTo>
                                        <a:lnTo>
                                          <a:pt x="820" y="2755"/>
                                        </a:lnTo>
                                        <a:lnTo>
                                          <a:pt x="763" y="2870"/>
                                        </a:lnTo>
                                        <a:lnTo>
                                          <a:pt x="702" y="2987"/>
                                        </a:lnTo>
                                        <a:lnTo>
                                          <a:pt x="641" y="3104"/>
                                        </a:lnTo>
                                        <a:lnTo>
                                          <a:pt x="580" y="3215"/>
                                        </a:lnTo>
                                        <a:lnTo>
                                          <a:pt x="522" y="3319"/>
                                        </a:lnTo>
                                        <a:lnTo>
                                          <a:pt x="467" y="3412"/>
                                        </a:lnTo>
                                        <a:lnTo>
                                          <a:pt x="440" y="3454"/>
                                        </a:lnTo>
                                        <a:lnTo>
                                          <a:pt x="417" y="3492"/>
                                        </a:lnTo>
                                        <a:lnTo>
                                          <a:pt x="394" y="3525"/>
                                        </a:lnTo>
                                        <a:lnTo>
                                          <a:pt x="373" y="3555"/>
                                        </a:lnTo>
                                        <a:lnTo>
                                          <a:pt x="354" y="3579"/>
                                        </a:lnTo>
                                        <a:lnTo>
                                          <a:pt x="339" y="3598"/>
                                        </a:lnTo>
                                        <a:lnTo>
                                          <a:pt x="325" y="3611"/>
                                        </a:lnTo>
                                        <a:lnTo>
                                          <a:pt x="313" y="3618"/>
                                        </a:lnTo>
                                        <a:lnTo>
                                          <a:pt x="0" y="5444"/>
                                        </a:lnTo>
                                        <a:lnTo>
                                          <a:pt x="12" y="5436"/>
                                        </a:lnTo>
                                        <a:lnTo>
                                          <a:pt x="27" y="5417"/>
                                        </a:lnTo>
                                        <a:lnTo>
                                          <a:pt x="45" y="5390"/>
                                        </a:lnTo>
                                        <a:lnTo>
                                          <a:pt x="64" y="5356"/>
                                        </a:lnTo>
                                        <a:lnTo>
                                          <a:pt x="85" y="5313"/>
                                        </a:lnTo>
                                        <a:lnTo>
                                          <a:pt x="108" y="5264"/>
                                        </a:lnTo>
                                        <a:lnTo>
                                          <a:pt x="133" y="5209"/>
                                        </a:lnTo>
                                        <a:lnTo>
                                          <a:pt x="160" y="5149"/>
                                        </a:lnTo>
                                        <a:lnTo>
                                          <a:pt x="187" y="5082"/>
                                        </a:lnTo>
                                        <a:lnTo>
                                          <a:pt x="216" y="5013"/>
                                        </a:lnTo>
                                        <a:lnTo>
                                          <a:pt x="244" y="4939"/>
                                        </a:lnTo>
                                        <a:lnTo>
                                          <a:pt x="275" y="4862"/>
                                        </a:lnTo>
                                        <a:lnTo>
                                          <a:pt x="338" y="4701"/>
                                        </a:lnTo>
                                        <a:lnTo>
                                          <a:pt x="400" y="4535"/>
                                        </a:lnTo>
                                        <a:lnTo>
                                          <a:pt x="462" y="4368"/>
                                        </a:lnTo>
                                        <a:lnTo>
                                          <a:pt x="523" y="4204"/>
                                        </a:lnTo>
                                        <a:lnTo>
                                          <a:pt x="580" y="4050"/>
                                        </a:lnTo>
                                        <a:lnTo>
                                          <a:pt x="632" y="3909"/>
                                        </a:lnTo>
                                        <a:lnTo>
                                          <a:pt x="677" y="3786"/>
                                        </a:lnTo>
                                        <a:lnTo>
                                          <a:pt x="715" y="3687"/>
                                        </a:lnTo>
                                        <a:lnTo>
                                          <a:pt x="730" y="3647"/>
                                        </a:lnTo>
                                        <a:lnTo>
                                          <a:pt x="744" y="3616"/>
                                        </a:lnTo>
                                        <a:lnTo>
                                          <a:pt x="754" y="3593"/>
                                        </a:lnTo>
                                        <a:lnTo>
                                          <a:pt x="762" y="3578"/>
                                        </a:lnTo>
                                        <a:lnTo>
                                          <a:pt x="793" y="3525"/>
                                        </a:lnTo>
                                        <a:lnTo>
                                          <a:pt x="823" y="3474"/>
                                        </a:lnTo>
                                        <a:lnTo>
                                          <a:pt x="853" y="3422"/>
                                        </a:lnTo>
                                        <a:lnTo>
                                          <a:pt x="882" y="3370"/>
                                        </a:lnTo>
                                        <a:lnTo>
                                          <a:pt x="912" y="3317"/>
                                        </a:lnTo>
                                        <a:lnTo>
                                          <a:pt x="940" y="3262"/>
                                        </a:lnTo>
                                        <a:lnTo>
                                          <a:pt x="971" y="3203"/>
                                        </a:lnTo>
                                        <a:lnTo>
                                          <a:pt x="1002" y="3141"/>
                                        </a:lnTo>
                                        <a:lnTo>
                                          <a:pt x="1020" y="3107"/>
                                        </a:lnTo>
                                        <a:lnTo>
                                          <a:pt x="1044" y="3063"/>
                                        </a:lnTo>
                                        <a:lnTo>
                                          <a:pt x="1075" y="3012"/>
                                        </a:lnTo>
                                        <a:lnTo>
                                          <a:pt x="1110" y="2957"/>
                                        </a:lnTo>
                                        <a:lnTo>
                                          <a:pt x="1149" y="2896"/>
                                        </a:lnTo>
                                        <a:lnTo>
                                          <a:pt x="1191" y="2832"/>
                                        </a:lnTo>
                                        <a:lnTo>
                                          <a:pt x="1235" y="2766"/>
                                        </a:lnTo>
                                        <a:lnTo>
                                          <a:pt x="1281" y="2701"/>
                                        </a:lnTo>
                                        <a:lnTo>
                                          <a:pt x="1327" y="2638"/>
                                        </a:lnTo>
                                        <a:lnTo>
                                          <a:pt x="1374" y="2577"/>
                                        </a:lnTo>
                                        <a:lnTo>
                                          <a:pt x="1397" y="2549"/>
                                        </a:lnTo>
                                        <a:lnTo>
                                          <a:pt x="1419" y="2521"/>
                                        </a:lnTo>
                                        <a:lnTo>
                                          <a:pt x="1442" y="2495"/>
                                        </a:lnTo>
                                        <a:lnTo>
                                          <a:pt x="1463" y="2471"/>
                                        </a:lnTo>
                                        <a:lnTo>
                                          <a:pt x="1484" y="2449"/>
                                        </a:lnTo>
                                        <a:lnTo>
                                          <a:pt x="1504" y="2428"/>
                                        </a:lnTo>
                                        <a:lnTo>
                                          <a:pt x="1523" y="2410"/>
                                        </a:lnTo>
                                        <a:lnTo>
                                          <a:pt x="1541" y="2393"/>
                                        </a:lnTo>
                                        <a:lnTo>
                                          <a:pt x="1558" y="2381"/>
                                        </a:lnTo>
                                        <a:lnTo>
                                          <a:pt x="1574" y="2370"/>
                                        </a:lnTo>
                                        <a:lnTo>
                                          <a:pt x="1589" y="2362"/>
                                        </a:lnTo>
                                        <a:lnTo>
                                          <a:pt x="1602" y="2357"/>
                                        </a:lnTo>
                                        <a:lnTo>
                                          <a:pt x="1783" y="2127"/>
                                        </a:lnTo>
                                        <a:lnTo>
                                          <a:pt x="1815" y="2151"/>
                                        </a:lnTo>
                                        <a:lnTo>
                                          <a:pt x="1815" y="2002"/>
                                        </a:lnTo>
                                        <a:lnTo>
                                          <a:pt x="1987" y="1989"/>
                                        </a:lnTo>
                                        <a:lnTo>
                                          <a:pt x="1858" y="1734"/>
                                        </a:lnTo>
                                        <a:lnTo>
                                          <a:pt x="1966" y="1815"/>
                                        </a:lnTo>
                                        <a:lnTo>
                                          <a:pt x="1980" y="1787"/>
                                        </a:lnTo>
                                        <a:lnTo>
                                          <a:pt x="1994" y="1760"/>
                                        </a:lnTo>
                                        <a:lnTo>
                                          <a:pt x="2007" y="1735"/>
                                        </a:lnTo>
                                        <a:lnTo>
                                          <a:pt x="2021" y="1712"/>
                                        </a:lnTo>
                                        <a:lnTo>
                                          <a:pt x="2035" y="1689"/>
                                        </a:lnTo>
                                        <a:lnTo>
                                          <a:pt x="2049" y="1668"/>
                                        </a:lnTo>
                                        <a:lnTo>
                                          <a:pt x="2062" y="1647"/>
                                        </a:lnTo>
                                        <a:lnTo>
                                          <a:pt x="2076" y="1628"/>
                                        </a:lnTo>
                                        <a:lnTo>
                                          <a:pt x="2104" y="1591"/>
                                        </a:lnTo>
                                        <a:lnTo>
                                          <a:pt x="2132" y="1556"/>
                                        </a:lnTo>
                                        <a:lnTo>
                                          <a:pt x="2161" y="1525"/>
                                        </a:lnTo>
                                        <a:lnTo>
                                          <a:pt x="2190" y="1493"/>
                                        </a:lnTo>
                                        <a:lnTo>
                                          <a:pt x="2251" y="1433"/>
                                        </a:lnTo>
                                        <a:lnTo>
                                          <a:pt x="2315" y="1371"/>
                                        </a:lnTo>
                                        <a:lnTo>
                                          <a:pt x="2349" y="1338"/>
                                        </a:lnTo>
                                        <a:lnTo>
                                          <a:pt x="2385" y="1302"/>
                                        </a:lnTo>
                                        <a:lnTo>
                                          <a:pt x="2421" y="1262"/>
                                        </a:lnTo>
                                        <a:lnTo>
                                          <a:pt x="2459" y="1219"/>
                                        </a:lnTo>
                                        <a:lnTo>
                                          <a:pt x="2473" y="1204"/>
                                        </a:lnTo>
                                        <a:lnTo>
                                          <a:pt x="2487" y="1190"/>
                                        </a:lnTo>
                                        <a:lnTo>
                                          <a:pt x="2503" y="1177"/>
                                        </a:lnTo>
                                        <a:lnTo>
                                          <a:pt x="2520" y="1163"/>
                                        </a:lnTo>
                                        <a:lnTo>
                                          <a:pt x="2538" y="1150"/>
                                        </a:lnTo>
                                        <a:lnTo>
                                          <a:pt x="2557" y="1139"/>
                                        </a:lnTo>
                                        <a:lnTo>
                                          <a:pt x="2576" y="1126"/>
                                        </a:lnTo>
                                        <a:lnTo>
                                          <a:pt x="2596" y="1115"/>
                                        </a:lnTo>
                                        <a:lnTo>
                                          <a:pt x="2682" y="1068"/>
                                        </a:lnTo>
                                        <a:lnTo>
                                          <a:pt x="2773" y="1020"/>
                                        </a:lnTo>
                                        <a:lnTo>
                                          <a:pt x="2795" y="1008"/>
                                        </a:lnTo>
                                        <a:lnTo>
                                          <a:pt x="2817" y="995"/>
                                        </a:lnTo>
                                        <a:lnTo>
                                          <a:pt x="2840" y="981"/>
                                        </a:lnTo>
                                        <a:lnTo>
                                          <a:pt x="2861" y="967"/>
                                        </a:lnTo>
                                        <a:lnTo>
                                          <a:pt x="2882" y="952"/>
                                        </a:lnTo>
                                        <a:lnTo>
                                          <a:pt x="2903" y="937"/>
                                        </a:lnTo>
                                        <a:lnTo>
                                          <a:pt x="2923" y="920"/>
                                        </a:lnTo>
                                        <a:lnTo>
                                          <a:pt x="2942" y="903"/>
                                        </a:lnTo>
                                        <a:lnTo>
                                          <a:pt x="2960" y="886"/>
                                        </a:lnTo>
                                        <a:lnTo>
                                          <a:pt x="2978" y="867"/>
                                        </a:lnTo>
                                        <a:lnTo>
                                          <a:pt x="2995" y="847"/>
                                        </a:lnTo>
                                        <a:lnTo>
                                          <a:pt x="3010" y="826"/>
                                        </a:lnTo>
                                        <a:lnTo>
                                          <a:pt x="3025" y="804"/>
                                        </a:lnTo>
                                        <a:lnTo>
                                          <a:pt x="3038" y="780"/>
                                        </a:lnTo>
                                        <a:lnTo>
                                          <a:pt x="3050" y="756"/>
                                        </a:lnTo>
                                        <a:lnTo>
                                          <a:pt x="3061" y="730"/>
                                        </a:lnTo>
                                        <a:lnTo>
                                          <a:pt x="3249" y="730"/>
                                        </a:lnTo>
                                        <a:lnTo>
                                          <a:pt x="3251" y="714"/>
                                        </a:lnTo>
                                        <a:lnTo>
                                          <a:pt x="3255" y="698"/>
                                        </a:lnTo>
                                        <a:lnTo>
                                          <a:pt x="3260" y="683"/>
                                        </a:lnTo>
                                        <a:lnTo>
                                          <a:pt x="3267" y="667"/>
                                        </a:lnTo>
                                        <a:lnTo>
                                          <a:pt x="3275" y="652"/>
                                        </a:lnTo>
                                        <a:lnTo>
                                          <a:pt x="3285" y="637"/>
                                        </a:lnTo>
                                        <a:lnTo>
                                          <a:pt x="3295" y="623"/>
                                        </a:lnTo>
                                        <a:lnTo>
                                          <a:pt x="3307" y="608"/>
                                        </a:lnTo>
                                        <a:lnTo>
                                          <a:pt x="3320" y="594"/>
                                        </a:lnTo>
                                        <a:lnTo>
                                          <a:pt x="3333" y="581"/>
                                        </a:lnTo>
                                        <a:lnTo>
                                          <a:pt x="3348" y="567"/>
                                        </a:lnTo>
                                        <a:lnTo>
                                          <a:pt x="3363" y="554"/>
                                        </a:lnTo>
                                        <a:lnTo>
                                          <a:pt x="3379" y="541"/>
                                        </a:lnTo>
                                        <a:lnTo>
                                          <a:pt x="3396" y="528"/>
                                        </a:lnTo>
                                        <a:lnTo>
                                          <a:pt x="3413" y="517"/>
                                        </a:lnTo>
                                        <a:lnTo>
                                          <a:pt x="3431" y="504"/>
                                        </a:lnTo>
                                        <a:lnTo>
                                          <a:pt x="3467" y="481"/>
                                        </a:lnTo>
                                        <a:lnTo>
                                          <a:pt x="3504" y="460"/>
                                        </a:lnTo>
                                        <a:lnTo>
                                          <a:pt x="3541" y="439"/>
                                        </a:lnTo>
                                        <a:lnTo>
                                          <a:pt x="3577" y="420"/>
                                        </a:lnTo>
                                        <a:lnTo>
                                          <a:pt x="3644" y="385"/>
                                        </a:lnTo>
                                        <a:lnTo>
                                          <a:pt x="3701" y="357"/>
                                        </a:lnTo>
                                        <a:lnTo>
                                          <a:pt x="3700" y="340"/>
                                        </a:lnTo>
                                        <a:lnTo>
                                          <a:pt x="3704" y="324"/>
                                        </a:lnTo>
                                        <a:lnTo>
                                          <a:pt x="3712" y="309"/>
                                        </a:lnTo>
                                        <a:lnTo>
                                          <a:pt x="3724" y="295"/>
                                        </a:lnTo>
                                        <a:lnTo>
                                          <a:pt x="3740" y="280"/>
                                        </a:lnTo>
                                        <a:lnTo>
                                          <a:pt x="3759" y="265"/>
                                        </a:lnTo>
                                        <a:lnTo>
                                          <a:pt x="3781" y="252"/>
                                        </a:lnTo>
                                        <a:lnTo>
                                          <a:pt x="3806" y="238"/>
                                        </a:lnTo>
                                        <a:lnTo>
                                          <a:pt x="3834" y="225"/>
                                        </a:lnTo>
                                        <a:lnTo>
                                          <a:pt x="3864" y="213"/>
                                        </a:lnTo>
                                        <a:lnTo>
                                          <a:pt x="3897" y="200"/>
                                        </a:lnTo>
                                        <a:lnTo>
                                          <a:pt x="3931" y="187"/>
                                        </a:lnTo>
                                        <a:lnTo>
                                          <a:pt x="3967" y="176"/>
                                        </a:lnTo>
                                        <a:lnTo>
                                          <a:pt x="4004" y="164"/>
                                        </a:lnTo>
                                        <a:lnTo>
                                          <a:pt x="4042" y="153"/>
                                        </a:lnTo>
                                        <a:lnTo>
                                          <a:pt x="4081" y="142"/>
                                        </a:lnTo>
                                        <a:lnTo>
                                          <a:pt x="4160" y="121"/>
                                        </a:lnTo>
                                        <a:lnTo>
                                          <a:pt x="4240" y="101"/>
                                        </a:lnTo>
                                        <a:lnTo>
                                          <a:pt x="4316" y="82"/>
                                        </a:lnTo>
                                        <a:lnTo>
                                          <a:pt x="4388" y="64"/>
                                        </a:lnTo>
                                        <a:lnTo>
                                          <a:pt x="4453" y="47"/>
                                        </a:lnTo>
                                        <a:lnTo>
                                          <a:pt x="4509" y="31"/>
                                        </a:lnTo>
                                        <a:lnTo>
                                          <a:pt x="4533" y="22"/>
                                        </a:lnTo>
                                        <a:lnTo>
                                          <a:pt x="4554" y="15"/>
                                        </a:lnTo>
                                        <a:lnTo>
                                          <a:pt x="4572" y="8"/>
                                        </a:lnTo>
                                        <a:lnTo>
                                          <a:pt x="4586" y="0"/>
                                        </a:lnTo>
                                        <a:lnTo>
                                          <a:pt x="3438" y="132"/>
                                        </a:lnTo>
                                        <a:lnTo>
                                          <a:pt x="3403" y="148"/>
                                        </a:lnTo>
                                        <a:lnTo>
                                          <a:pt x="3381" y="157"/>
                                        </a:lnTo>
                                        <a:lnTo>
                                          <a:pt x="3374" y="159"/>
                                        </a:lnTo>
                                        <a:lnTo>
                                          <a:pt x="3369" y="161"/>
                                        </a:lnTo>
                                        <a:lnTo>
                                          <a:pt x="3366" y="161"/>
                                        </a:lnTo>
                                        <a:lnTo>
                                          <a:pt x="3365" y="160"/>
                                        </a:lnTo>
                                        <a:lnTo>
                                          <a:pt x="3367" y="157"/>
                                        </a:lnTo>
                                        <a:lnTo>
                                          <a:pt x="3375" y="153"/>
                                        </a:lnTo>
                                        <a:lnTo>
                                          <a:pt x="3384" y="146"/>
                                        </a:lnTo>
                                        <a:lnTo>
                                          <a:pt x="3394" y="141"/>
                                        </a:lnTo>
                                        <a:lnTo>
                                          <a:pt x="3402" y="138"/>
                                        </a:lnTo>
                                        <a:lnTo>
                                          <a:pt x="3407" y="137"/>
                                        </a:lnTo>
                                        <a:lnTo>
                                          <a:pt x="3407" y="138"/>
                                        </a:lnTo>
                                        <a:lnTo>
                                          <a:pt x="3406" y="139"/>
                                        </a:lnTo>
                                        <a:lnTo>
                                          <a:pt x="3403" y="143"/>
                                        </a:lnTo>
                                        <a:lnTo>
                                          <a:pt x="3399" y="148"/>
                                        </a:lnTo>
                                        <a:lnTo>
                                          <a:pt x="3381" y="162"/>
                                        </a:lnTo>
                                        <a:lnTo>
                                          <a:pt x="3352" y="183"/>
                                        </a:lnTo>
                                        <a:lnTo>
                                          <a:pt x="3311" y="214"/>
                                        </a:lnTo>
                                        <a:lnTo>
                                          <a:pt x="3254" y="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B6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4" y="206"/>
                                    <a:ext cx="586" cy="518"/>
                                  </a:xfrm>
                                  <a:custGeom>
                                    <a:avLst/>
                                    <a:gdLst>
                                      <a:gd name="T0" fmla="*/ 5193 w 5277"/>
                                      <a:gd name="T1" fmla="*/ 3720 h 4662"/>
                                      <a:gd name="T2" fmla="*/ 5076 w 5277"/>
                                      <a:gd name="T3" fmla="*/ 3537 h 4662"/>
                                      <a:gd name="T4" fmla="*/ 5026 w 5277"/>
                                      <a:gd name="T5" fmla="*/ 3332 h 4662"/>
                                      <a:gd name="T6" fmla="*/ 4948 w 5277"/>
                                      <a:gd name="T7" fmla="*/ 3145 h 4662"/>
                                      <a:gd name="T8" fmla="*/ 4847 w 5277"/>
                                      <a:gd name="T9" fmla="*/ 2975 h 4662"/>
                                      <a:gd name="T10" fmla="*/ 4731 w 5277"/>
                                      <a:gd name="T11" fmla="*/ 2820 h 4662"/>
                                      <a:gd name="T12" fmla="*/ 4611 w 5277"/>
                                      <a:gd name="T13" fmla="*/ 2678 h 4662"/>
                                      <a:gd name="T14" fmla="*/ 4415 w 5277"/>
                                      <a:gd name="T15" fmla="*/ 2466 h 4662"/>
                                      <a:gd name="T16" fmla="*/ 4316 w 5277"/>
                                      <a:gd name="T17" fmla="*/ 2350 h 4662"/>
                                      <a:gd name="T18" fmla="*/ 4239 w 5277"/>
                                      <a:gd name="T19" fmla="*/ 2241 h 4662"/>
                                      <a:gd name="T20" fmla="*/ 4191 w 5277"/>
                                      <a:gd name="T21" fmla="*/ 2137 h 4662"/>
                                      <a:gd name="T22" fmla="*/ 4161 w 5277"/>
                                      <a:gd name="T23" fmla="*/ 2059 h 4662"/>
                                      <a:gd name="T24" fmla="*/ 4112 w 5277"/>
                                      <a:gd name="T25" fmla="*/ 2023 h 4662"/>
                                      <a:gd name="T26" fmla="*/ 4071 w 5277"/>
                                      <a:gd name="T27" fmla="*/ 1984 h 4662"/>
                                      <a:gd name="T28" fmla="*/ 4019 w 5277"/>
                                      <a:gd name="T29" fmla="*/ 1917 h 4662"/>
                                      <a:gd name="T30" fmla="*/ 3969 w 5277"/>
                                      <a:gd name="T31" fmla="*/ 1846 h 4662"/>
                                      <a:gd name="T32" fmla="*/ 3934 w 5277"/>
                                      <a:gd name="T33" fmla="*/ 1811 h 4662"/>
                                      <a:gd name="T34" fmla="*/ 3903 w 5277"/>
                                      <a:gd name="T35" fmla="*/ 1795 h 4662"/>
                                      <a:gd name="T36" fmla="*/ 3867 w 5277"/>
                                      <a:gd name="T37" fmla="*/ 1791 h 4662"/>
                                      <a:gd name="T38" fmla="*/ 3822 w 5277"/>
                                      <a:gd name="T39" fmla="*/ 1800 h 4662"/>
                                      <a:gd name="T40" fmla="*/ 3733 w 5277"/>
                                      <a:gd name="T41" fmla="*/ 1737 h 4662"/>
                                      <a:gd name="T42" fmla="*/ 2714 w 5277"/>
                                      <a:gd name="T43" fmla="*/ 720 h 4662"/>
                                      <a:gd name="T44" fmla="*/ 1937 w 5277"/>
                                      <a:gd name="T45" fmla="*/ 373 h 4662"/>
                                      <a:gd name="T46" fmla="*/ 1659 w 5277"/>
                                      <a:gd name="T47" fmla="*/ 156 h 4662"/>
                                      <a:gd name="T48" fmla="*/ 567 w 5277"/>
                                      <a:gd name="T49" fmla="*/ 191 h 4662"/>
                                      <a:gd name="T50" fmla="*/ 981 w 5277"/>
                                      <a:gd name="T51" fmla="*/ 304 h 4662"/>
                                      <a:gd name="T52" fmla="*/ 1123 w 5277"/>
                                      <a:gd name="T53" fmla="*/ 338 h 4662"/>
                                      <a:gd name="T54" fmla="*/ 1335 w 5277"/>
                                      <a:gd name="T55" fmla="*/ 431 h 4662"/>
                                      <a:gd name="T56" fmla="*/ 1598 w 5277"/>
                                      <a:gd name="T57" fmla="*/ 569 h 4662"/>
                                      <a:gd name="T58" fmla="*/ 1895 w 5277"/>
                                      <a:gd name="T59" fmla="*/ 745 h 4662"/>
                                      <a:gd name="T60" fmla="*/ 2207 w 5277"/>
                                      <a:gd name="T61" fmla="*/ 944 h 4662"/>
                                      <a:gd name="T62" fmla="*/ 2516 w 5277"/>
                                      <a:gd name="T63" fmla="*/ 1154 h 4662"/>
                                      <a:gd name="T64" fmla="*/ 2803 w 5277"/>
                                      <a:gd name="T65" fmla="*/ 1365 h 4662"/>
                                      <a:gd name="T66" fmla="*/ 3053 w 5277"/>
                                      <a:gd name="T67" fmla="*/ 1564 h 4662"/>
                                      <a:gd name="T68" fmla="*/ 3246 w 5277"/>
                                      <a:gd name="T69" fmla="*/ 1741 h 4662"/>
                                      <a:gd name="T70" fmla="*/ 3363 w 5277"/>
                                      <a:gd name="T71" fmla="*/ 1881 h 4662"/>
                                      <a:gd name="T72" fmla="*/ 3507 w 5277"/>
                                      <a:gd name="T73" fmla="*/ 1999 h 4662"/>
                                      <a:gd name="T74" fmla="*/ 3623 w 5277"/>
                                      <a:gd name="T75" fmla="*/ 1957 h 4662"/>
                                      <a:gd name="T76" fmla="*/ 3653 w 5277"/>
                                      <a:gd name="T77" fmla="*/ 2026 h 4662"/>
                                      <a:gd name="T78" fmla="*/ 3699 w 5277"/>
                                      <a:gd name="T79" fmla="*/ 2107 h 4662"/>
                                      <a:gd name="T80" fmla="*/ 3759 w 5277"/>
                                      <a:gd name="T81" fmla="*/ 2196 h 4662"/>
                                      <a:gd name="T82" fmla="*/ 3830 w 5277"/>
                                      <a:gd name="T83" fmla="*/ 2287 h 4662"/>
                                      <a:gd name="T84" fmla="*/ 3908 w 5277"/>
                                      <a:gd name="T85" fmla="*/ 2379 h 4662"/>
                                      <a:gd name="T86" fmla="*/ 3987 w 5277"/>
                                      <a:gd name="T87" fmla="*/ 2464 h 4662"/>
                                      <a:gd name="T88" fmla="*/ 4065 w 5277"/>
                                      <a:gd name="T89" fmla="*/ 2540 h 4662"/>
                                      <a:gd name="T90" fmla="*/ 4138 w 5277"/>
                                      <a:gd name="T91" fmla="*/ 2602 h 4662"/>
                                      <a:gd name="T92" fmla="*/ 4203 w 5277"/>
                                      <a:gd name="T93" fmla="*/ 2647 h 4662"/>
                                      <a:gd name="T94" fmla="*/ 4254 w 5277"/>
                                      <a:gd name="T95" fmla="*/ 2669 h 4662"/>
                                      <a:gd name="T96" fmla="*/ 4265 w 5277"/>
                                      <a:gd name="T97" fmla="*/ 2729 h 4662"/>
                                      <a:gd name="T98" fmla="*/ 4292 w 5277"/>
                                      <a:gd name="T99" fmla="*/ 2803 h 4662"/>
                                      <a:gd name="T100" fmla="*/ 4334 w 5277"/>
                                      <a:gd name="T101" fmla="*/ 2890 h 4662"/>
                                      <a:gd name="T102" fmla="*/ 4384 w 5277"/>
                                      <a:gd name="T103" fmla="*/ 2983 h 4662"/>
                                      <a:gd name="T104" fmla="*/ 4505 w 5277"/>
                                      <a:gd name="T105" fmla="*/ 3182 h 4662"/>
                                      <a:gd name="T106" fmla="*/ 4627 w 5277"/>
                                      <a:gd name="T107" fmla="*/ 3371 h 4662"/>
                                      <a:gd name="T108" fmla="*/ 4726 w 5277"/>
                                      <a:gd name="T109" fmla="*/ 3525 h 4662"/>
                                      <a:gd name="T110" fmla="*/ 4781 w 5277"/>
                                      <a:gd name="T111" fmla="*/ 3620 h 4662"/>
                                      <a:gd name="T112" fmla="*/ 4846 w 5277"/>
                                      <a:gd name="T113" fmla="*/ 3750 h 4662"/>
                                      <a:gd name="T114" fmla="*/ 4943 w 5277"/>
                                      <a:gd name="T115" fmla="*/ 3968 h 4662"/>
                                      <a:gd name="T116" fmla="*/ 5041 w 5277"/>
                                      <a:gd name="T117" fmla="*/ 4199 h 4662"/>
                                      <a:gd name="T118" fmla="*/ 5141 w 5277"/>
                                      <a:gd name="T119" fmla="*/ 4418 h 4662"/>
                                      <a:gd name="T120" fmla="*/ 5225 w 5277"/>
                                      <a:gd name="T121" fmla="*/ 4580 h 4662"/>
                                      <a:gd name="T122" fmla="*/ 5277 w 5277"/>
                                      <a:gd name="T123" fmla="*/ 4662 h 46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5277" h="4662">
                                        <a:moveTo>
                                          <a:pt x="5233" y="4169"/>
                                        </a:moveTo>
                                        <a:lnTo>
                                          <a:pt x="5201" y="3914"/>
                                        </a:lnTo>
                                        <a:lnTo>
                                          <a:pt x="5193" y="3720"/>
                                        </a:lnTo>
                                        <a:lnTo>
                                          <a:pt x="5153" y="3570"/>
                                        </a:lnTo>
                                        <a:lnTo>
                                          <a:pt x="5085" y="3610"/>
                                        </a:lnTo>
                                        <a:lnTo>
                                          <a:pt x="5076" y="3537"/>
                                        </a:lnTo>
                                        <a:lnTo>
                                          <a:pt x="5063" y="3467"/>
                                        </a:lnTo>
                                        <a:lnTo>
                                          <a:pt x="5046" y="3398"/>
                                        </a:lnTo>
                                        <a:lnTo>
                                          <a:pt x="5026" y="3332"/>
                                        </a:lnTo>
                                        <a:lnTo>
                                          <a:pt x="5003" y="3268"/>
                                        </a:lnTo>
                                        <a:lnTo>
                                          <a:pt x="4977" y="3206"/>
                                        </a:lnTo>
                                        <a:lnTo>
                                          <a:pt x="4948" y="3145"/>
                                        </a:lnTo>
                                        <a:lnTo>
                                          <a:pt x="4916" y="3087"/>
                                        </a:lnTo>
                                        <a:lnTo>
                                          <a:pt x="4883" y="3030"/>
                                        </a:lnTo>
                                        <a:lnTo>
                                          <a:pt x="4847" y="2975"/>
                                        </a:lnTo>
                                        <a:lnTo>
                                          <a:pt x="4810" y="2922"/>
                                        </a:lnTo>
                                        <a:lnTo>
                                          <a:pt x="4771" y="2870"/>
                                        </a:lnTo>
                                        <a:lnTo>
                                          <a:pt x="4731" y="2820"/>
                                        </a:lnTo>
                                        <a:lnTo>
                                          <a:pt x="4691" y="2771"/>
                                        </a:lnTo>
                                        <a:lnTo>
                                          <a:pt x="4651" y="2724"/>
                                        </a:lnTo>
                                        <a:lnTo>
                                          <a:pt x="4611" y="2678"/>
                                        </a:lnTo>
                                        <a:lnTo>
                                          <a:pt x="4529" y="2590"/>
                                        </a:lnTo>
                                        <a:lnTo>
                                          <a:pt x="4452" y="2506"/>
                                        </a:lnTo>
                                        <a:lnTo>
                                          <a:pt x="4415" y="2466"/>
                                        </a:lnTo>
                                        <a:lnTo>
                                          <a:pt x="4380" y="2426"/>
                                        </a:lnTo>
                                        <a:lnTo>
                                          <a:pt x="4346" y="2388"/>
                                        </a:lnTo>
                                        <a:lnTo>
                                          <a:pt x="4316" y="2350"/>
                                        </a:lnTo>
                                        <a:lnTo>
                                          <a:pt x="4287" y="2313"/>
                                        </a:lnTo>
                                        <a:lnTo>
                                          <a:pt x="4261" y="2277"/>
                                        </a:lnTo>
                                        <a:lnTo>
                                          <a:pt x="4239" y="2241"/>
                                        </a:lnTo>
                                        <a:lnTo>
                                          <a:pt x="4218" y="2206"/>
                                        </a:lnTo>
                                        <a:lnTo>
                                          <a:pt x="4203" y="2172"/>
                                        </a:lnTo>
                                        <a:lnTo>
                                          <a:pt x="4191" y="2137"/>
                                        </a:lnTo>
                                        <a:lnTo>
                                          <a:pt x="4184" y="2103"/>
                                        </a:lnTo>
                                        <a:lnTo>
                                          <a:pt x="4180" y="2070"/>
                                        </a:lnTo>
                                        <a:lnTo>
                                          <a:pt x="4161" y="2059"/>
                                        </a:lnTo>
                                        <a:lnTo>
                                          <a:pt x="4143" y="2048"/>
                                        </a:lnTo>
                                        <a:lnTo>
                                          <a:pt x="4126" y="2036"/>
                                        </a:lnTo>
                                        <a:lnTo>
                                          <a:pt x="4112" y="2023"/>
                                        </a:lnTo>
                                        <a:lnTo>
                                          <a:pt x="4097" y="2011"/>
                                        </a:lnTo>
                                        <a:lnTo>
                                          <a:pt x="4083" y="1997"/>
                                        </a:lnTo>
                                        <a:lnTo>
                                          <a:pt x="4071" y="1984"/>
                                        </a:lnTo>
                                        <a:lnTo>
                                          <a:pt x="4060" y="1971"/>
                                        </a:lnTo>
                                        <a:lnTo>
                                          <a:pt x="4038" y="1943"/>
                                        </a:lnTo>
                                        <a:lnTo>
                                          <a:pt x="4019" y="1917"/>
                                        </a:lnTo>
                                        <a:lnTo>
                                          <a:pt x="4002" y="1891"/>
                                        </a:lnTo>
                                        <a:lnTo>
                                          <a:pt x="3985" y="1867"/>
                                        </a:lnTo>
                                        <a:lnTo>
                                          <a:pt x="3969" y="1846"/>
                                        </a:lnTo>
                                        <a:lnTo>
                                          <a:pt x="3952" y="1827"/>
                                        </a:lnTo>
                                        <a:lnTo>
                                          <a:pt x="3943" y="1818"/>
                                        </a:lnTo>
                                        <a:lnTo>
                                          <a:pt x="3934" y="1811"/>
                                        </a:lnTo>
                                        <a:lnTo>
                                          <a:pt x="3924" y="1805"/>
                                        </a:lnTo>
                                        <a:lnTo>
                                          <a:pt x="3914" y="1799"/>
                                        </a:lnTo>
                                        <a:lnTo>
                                          <a:pt x="3903" y="1795"/>
                                        </a:lnTo>
                                        <a:lnTo>
                                          <a:pt x="3892" y="1793"/>
                                        </a:lnTo>
                                        <a:lnTo>
                                          <a:pt x="3880" y="1791"/>
                                        </a:lnTo>
                                        <a:lnTo>
                                          <a:pt x="3867" y="1791"/>
                                        </a:lnTo>
                                        <a:lnTo>
                                          <a:pt x="3853" y="1793"/>
                                        </a:lnTo>
                                        <a:lnTo>
                                          <a:pt x="3838" y="1796"/>
                                        </a:lnTo>
                                        <a:lnTo>
                                          <a:pt x="3822" y="1800"/>
                                        </a:lnTo>
                                        <a:lnTo>
                                          <a:pt x="3804" y="1807"/>
                                        </a:lnTo>
                                        <a:lnTo>
                                          <a:pt x="3847" y="1659"/>
                                        </a:lnTo>
                                        <a:lnTo>
                                          <a:pt x="3733" y="1737"/>
                                        </a:lnTo>
                                        <a:lnTo>
                                          <a:pt x="3552" y="1488"/>
                                        </a:lnTo>
                                        <a:lnTo>
                                          <a:pt x="2687" y="749"/>
                                        </a:lnTo>
                                        <a:lnTo>
                                          <a:pt x="2714" y="720"/>
                                        </a:lnTo>
                                        <a:lnTo>
                                          <a:pt x="2525" y="719"/>
                                        </a:lnTo>
                                        <a:lnTo>
                                          <a:pt x="1973" y="358"/>
                                        </a:lnTo>
                                        <a:lnTo>
                                          <a:pt x="1937" y="373"/>
                                        </a:lnTo>
                                        <a:lnTo>
                                          <a:pt x="1961" y="305"/>
                                        </a:lnTo>
                                        <a:lnTo>
                                          <a:pt x="1772" y="305"/>
                                        </a:lnTo>
                                        <a:lnTo>
                                          <a:pt x="1659" y="156"/>
                                        </a:lnTo>
                                        <a:lnTo>
                                          <a:pt x="933" y="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567" y="191"/>
                                        </a:lnTo>
                                        <a:lnTo>
                                          <a:pt x="868" y="192"/>
                                        </a:lnTo>
                                        <a:lnTo>
                                          <a:pt x="867" y="304"/>
                                        </a:lnTo>
                                        <a:lnTo>
                                          <a:pt x="981" y="304"/>
                                        </a:lnTo>
                                        <a:lnTo>
                                          <a:pt x="1019" y="309"/>
                                        </a:lnTo>
                                        <a:lnTo>
                                          <a:pt x="1067" y="320"/>
                                        </a:lnTo>
                                        <a:lnTo>
                                          <a:pt x="1123" y="338"/>
                                        </a:lnTo>
                                        <a:lnTo>
                                          <a:pt x="1187" y="363"/>
                                        </a:lnTo>
                                        <a:lnTo>
                                          <a:pt x="1257" y="394"/>
                                        </a:lnTo>
                                        <a:lnTo>
                                          <a:pt x="1335" y="431"/>
                                        </a:lnTo>
                                        <a:lnTo>
                                          <a:pt x="1418" y="473"/>
                                        </a:lnTo>
                                        <a:lnTo>
                                          <a:pt x="1506" y="519"/>
                                        </a:lnTo>
                                        <a:lnTo>
                                          <a:pt x="1598" y="569"/>
                                        </a:lnTo>
                                        <a:lnTo>
                                          <a:pt x="1694" y="625"/>
                                        </a:lnTo>
                                        <a:lnTo>
                                          <a:pt x="1794" y="683"/>
                                        </a:lnTo>
                                        <a:lnTo>
                                          <a:pt x="1895" y="745"/>
                                        </a:lnTo>
                                        <a:lnTo>
                                          <a:pt x="1998" y="809"/>
                                        </a:lnTo>
                                        <a:lnTo>
                                          <a:pt x="2102" y="875"/>
                                        </a:lnTo>
                                        <a:lnTo>
                                          <a:pt x="2207" y="944"/>
                                        </a:lnTo>
                                        <a:lnTo>
                                          <a:pt x="2311" y="1013"/>
                                        </a:lnTo>
                                        <a:lnTo>
                                          <a:pt x="2414" y="1083"/>
                                        </a:lnTo>
                                        <a:lnTo>
                                          <a:pt x="2516" y="1154"/>
                                        </a:lnTo>
                                        <a:lnTo>
                                          <a:pt x="2615" y="1224"/>
                                        </a:lnTo>
                                        <a:lnTo>
                                          <a:pt x="2711" y="1295"/>
                                        </a:lnTo>
                                        <a:lnTo>
                                          <a:pt x="2803" y="1365"/>
                                        </a:lnTo>
                                        <a:lnTo>
                                          <a:pt x="2892" y="1432"/>
                                        </a:lnTo>
                                        <a:lnTo>
                                          <a:pt x="2976" y="1500"/>
                                        </a:lnTo>
                                        <a:lnTo>
                                          <a:pt x="3053" y="1564"/>
                                        </a:lnTo>
                                        <a:lnTo>
                                          <a:pt x="3125" y="1626"/>
                                        </a:lnTo>
                                        <a:lnTo>
                                          <a:pt x="3189" y="1685"/>
                                        </a:lnTo>
                                        <a:lnTo>
                                          <a:pt x="3246" y="1741"/>
                                        </a:lnTo>
                                        <a:lnTo>
                                          <a:pt x="3294" y="1792"/>
                                        </a:lnTo>
                                        <a:lnTo>
                                          <a:pt x="3333" y="1839"/>
                                        </a:lnTo>
                                        <a:lnTo>
                                          <a:pt x="3363" y="1881"/>
                                        </a:lnTo>
                                        <a:lnTo>
                                          <a:pt x="3382" y="1919"/>
                                        </a:lnTo>
                                        <a:lnTo>
                                          <a:pt x="3390" y="1951"/>
                                        </a:lnTo>
                                        <a:lnTo>
                                          <a:pt x="3507" y="1999"/>
                                        </a:lnTo>
                                        <a:lnTo>
                                          <a:pt x="3616" y="1919"/>
                                        </a:lnTo>
                                        <a:lnTo>
                                          <a:pt x="3619" y="1937"/>
                                        </a:lnTo>
                                        <a:lnTo>
                                          <a:pt x="3623" y="1957"/>
                                        </a:lnTo>
                                        <a:lnTo>
                                          <a:pt x="3631" y="1979"/>
                                        </a:lnTo>
                                        <a:lnTo>
                                          <a:pt x="3641" y="2002"/>
                                        </a:lnTo>
                                        <a:lnTo>
                                          <a:pt x="3653" y="2026"/>
                                        </a:lnTo>
                                        <a:lnTo>
                                          <a:pt x="3666" y="2053"/>
                                        </a:lnTo>
                                        <a:lnTo>
                                          <a:pt x="3682" y="2080"/>
                                        </a:lnTo>
                                        <a:lnTo>
                                          <a:pt x="3699" y="2107"/>
                                        </a:lnTo>
                                        <a:lnTo>
                                          <a:pt x="3718" y="2137"/>
                                        </a:lnTo>
                                        <a:lnTo>
                                          <a:pt x="3738" y="2166"/>
                                        </a:lnTo>
                                        <a:lnTo>
                                          <a:pt x="3759" y="2196"/>
                                        </a:lnTo>
                                        <a:lnTo>
                                          <a:pt x="3783" y="2226"/>
                                        </a:lnTo>
                                        <a:lnTo>
                                          <a:pt x="3806" y="2257"/>
                                        </a:lnTo>
                                        <a:lnTo>
                                          <a:pt x="3830" y="2287"/>
                                        </a:lnTo>
                                        <a:lnTo>
                                          <a:pt x="3856" y="2318"/>
                                        </a:lnTo>
                                        <a:lnTo>
                                          <a:pt x="3881" y="2348"/>
                                        </a:lnTo>
                                        <a:lnTo>
                                          <a:pt x="3908" y="2379"/>
                                        </a:lnTo>
                                        <a:lnTo>
                                          <a:pt x="3934" y="2407"/>
                                        </a:lnTo>
                                        <a:lnTo>
                                          <a:pt x="3960" y="2435"/>
                                        </a:lnTo>
                                        <a:lnTo>
                                          <a:pt x="3987" y="2464"/>
                                        </a:lnTo>
                                        <a:lnTo>
                                          <a:pt x="4013" y="2490"/>
                                        </a:lnTo>
                                        <a:lnTo>
                                          <a:pt x="4040" y="2515"/>
                                        </a:lnTo>
                                        <a:lnTo>
                                          <a:pt x="4065" y="2540"/>
                                        </a:lnTo>
                                        <a:lnTo>
                                          <a:pt x="4090" y="2562"/>
                                        </a:lnTo>
                                        <a:lnTo>
                                          <a:pt x="4115" y="2583"/>
                                        </a:lnTo>
                                        <a:lnTo>
                                          <a:pt x="4138" y="2602"/>
                                        </a:lnTo>
                                        <a:lnTo>
                                          <a:pt x="4161" y="2619"/>
                                        </a:lnTo>
                                        <a:lnTo>
                                          <a:pt x="4182" y="2634"/>
                                        </a:lnTo>
                                        <a:lnTo>
                                          <a:pt x="4203" y="2647"/>
                                        </a:lnTo>
                                        <a:lnTo>
                                          <a:pt x="4222" y="2656"/>
                                        </a:lnTo>
                                        <a:lnTo>
                                          <a:pt x="4240" y="2665"/>
                                        </a:lnTo>
                                        <a:lnTo>
                                          <a:pt x="4254" y="2669"/>
                                        </a:lnTo>
                                        <a:lnTo>
                                          <a:pt x="4256" y="2687"/>
                                        </a:lnTo>
                                        <a:lnTo>
                                          <a:pt x="4260" y="2707"/>
                                        </a:lnTo>
                                        <a:lnTo>
                                          <a:pt x="4265" y="2729"/>
                                        </a:lnTo>
                                        <a:lnTo>
                                          <a:pt x="4272" y="2752"/>
                                        </a:lnTo>
                                        <a:lnTo>
                                          <a:pt x="4282" y="2777"/>
                                        </a:lnTo>
                                        <a:lnTo>
                                          <a:pt x="4292" y="2803"/>
                                        </a:lnTo>
                                        <a:lnTo>
                                          <a:pt x="4305" y="2831"/>
                                        </a:lnTo>
                                        <a:lnTo>
                                          <a:pt x="4319" y="2859"/>
                                        </a:lnTo>
                                        <a:lnTo>
                                          <a:pt x="4334" y="2890"/>
                                        </a:lnTo>
                                        <a:lnTo>
                                          <a:pt x="4350" y="2920"/>
                                        </a:lnTo>
                                        <a:lnTo>
                                          <a:pt x="4366" y="2952"/>
                                        </a:lnTo>
                                        <a:lnTo>
                                          <a:pt x="4384" y="2983"/>
                                        </a:lnTo>
                                        <a:lnTo>
                                          <a:pt x="4423" y="3048"/>
                                        </a:lnTo>
                                        <a:lnTo>
                                          <a:pt x="4463" y="3115"/>
                                        </a:lnTo>
                                        <a:lnTo>
                                          <a:pt x="4505" y="3182"/>
                                        </a:lnTo>
                                        <a:lnTo>
                                          <a:pt x="4546" y="3247"/>
                                        </a:lnTo>
                                        <a:lnTo>
                                          <a:pt x="4587" y="3311"/>
                                        </a:lnTo>
                                        <a:lnTo>
                                          <a:pt x="4627" y="3371"/>
                                        </a:lnTo>
                                        <a:lnTo>
                                          <a:pt x="4664" y="3428"/>
                                        </a:lnTo>
                                        <a:lnTo>
                                          <a:pt x="4697" y="3479"/>
                                        </a:lnTo>
                                        <a:lnTo>
                                          <a:pt x="4726" y="3525"/>
                                        </a:lnTo>
                                        <a:lnTo>
                                          <a:pt x="4749" y="3564"/>
                                        </a:lnTo>
                                        <a:lnTo>
                                          <a:pt x="4765" y="3592"/>
                                        </a:lnTo>
                                        <a:lnTo>
                                          <a:pt x="4781" y="3620"/>
                                        </a:lnTo>
                                        <a:lnTo>
                                          <a:pt x="4797" y="3652"/>
                                        </a:lnTo>
                                        <a:lnTo>
                                          <a:pt x="4814" y="3683"/>
                                        </a:lnTo>
                                        <a:lnTo>
                                          <a:pt x="4846" y="3750"/>
                                        </a:lnTo>
                                        <a:lnTo>
                                          <a:pt x="4878" y="3820"/>
                                        </a:lnTo>
                                        <a:lnTo>
                                          <a:pt x="4910" y="3894"/>
                                        </a:lnTo>
                                        <a:lnTo>
                                          <a:pt x="4943" y="3968"/>
                                        </a:lnTo>
                                        <a:lnTo>
                                          <a:pt x="4976" y="4045"/>
                                        </a:lnTo>
                                        <a:lnTo>
                                          <a:pt x="5008" y="4122"/>
                                        </a:lnTo>
                                        <a:lnTo>
                                          <a:pt x="5041" y="4199"/>
                                        </a:lnTo>
                                        <a:lnTo>
                                          <a:pt x="5074" y="4274"/>
                                        </a:lnTo>
                                        <a:lnTo>
                                          <a:pt x="5108" y="4348"/>
                                        </a:lnTo>
                                        <a:lnTo>
                                          <a:pt x="5141" y="4418"/>
                                        </a:lnTo>
                                        <a:lnTo>
                                          <a:pt x="5174" y="4487"/>
                                        </a:lnTo>
                                        <a:lnTo>
                                          <a:pt x="5208" y="4551"/>
                                        </a:lnTo>
                                        <a:lnTo>
                                          <a:pt x="5225" y="4580"/>
                                        </a:lnTo>
                                        <a:lnTo>
                                          <a:pt x="5242" y="4610"/>
                                        </a:lnTo>
                                        <a:lnTo>
                                          <a:pt x="5259" y="4637"/>
                                        </a:lnTo>
                                        <a:lnTo>
                                          <a:pt x="5277" y="4662"/>
                                        </a:lnTo>
                                        <a:lnTo>
                                          <a:pt x="5233" y="4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C9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5" y="1212"/>
                                    <a:ext cx="597" cy="589"/>
                                  </a:xfrm>
                                  <a:custGeom>
                                    <a:avLst/>
                                    <a:gdLst>
                                      <a:gd name="T0" fmla="*/ 212 w 5373"/>
                                      <a:gd name="T1" fmla="*/ 5277 h 5296"/>
                                      <a:gd name="T2" fmla="*/ 508 w 5373"/>
                                      <a:gd name="T3" fmla="*/ 5229 h 5296"/>
                                      <a:gd name="T4" fmla="*/ 815 w 5373"/>
                                      <a:gd name="T5" fmla="*/ 5156 h 5296"/>
                                      <a:gd name="T6" fmla="*/ 1127 w 5373"/>
                                      <a:gd name="T7" fmla="*/ 5066 h 5296"/>
                                      <a:gd name="T8" fmla="*/ 1437 w 5373"/>
                                      <a:gd name="T9" fmla="*/ 4962 h 5296"/>
                                      <a:gd name="T10" fmla="*/ 1964 w 5373"/>
                                      <a:gd name="T11" fmla="*/ 4761 h 5296"/>
                                      <a:gd name="T12" fmla="*/ 2399 w 5373"/>
                                      <a:gd name="T13" fmla="*/ 4581 h 5296"/>
                                      <a:gd name="T14" fmla="*/ 2478 w 5373"/>
                                      <a:gd name="T15" fmla="*/ 4549 h 5296"/>
                                      <a:gd name="T16" fmla="*/ 2551 w 5373"/>
                                      <a:gd name="T17" fmla="*/ 4492 h 5296"/>
                                      <a:gd name="T18" fmla="*/ 2640 w 5373"/>
                                      <a:gd name="T19" fmla="*/ 4403 h 5296"/>
                                      <a:gd name="T20" fmla="*/ 2699 w 5373"/>
                                      <a:gd name="T21" fmla="*/ 4356 h 5296"/>
                                      <a:gd name="T22" fmla="*/ 2776 w 5373"/>
                                      <a:gd name="T23" fmla="*/ 4318 h 5296"/>
                                      <a:gd name="T24" fmla="*/ 2879 w 5373"/>
                                      <a:gd name="T25" fmla="*/ 4295 h 5296"/>
                                      <a:gd name="T26" fmla="*/ 3054 w 5373"/>
                                      <a:gd name="T27" fmla="*/ 4140 h 5296"/>
                                      <a:gd name="T28" fmla="*/ 3884 w 5373"/>
                                      <a:gd name="T29" fmla="*/ 3166 h 5296"/>
                                      <a:gd name="T30" fmla="*/ 3947 w 5373"/>
                                      <a:gd name="T31" fmla="*/ 3140 h 5296"/>
                                      <a:gd name="T32" fmla="*/ 4018 w 5373"/>
                                      <a:gd name="T33" fmla="*/ 3079 h 5296"/>
                                      <a:gd name="T34" fmla="*/ 4095 w 5373"/>
                                      <a:gd name="T35" fmla="*/ 2993 h 5296"/>
                                      <a:gd name="T36" fmla="*/ 4247 w 5373"/>
                                      <a:gd name="T37" fmla="*/ 2784 h 5296"/>
                                      <a:gd name="T38" fmla="*/ 4413 w 5373"/>
                                      <a:gd name="T39" fmla="*/ 2530 h 5296"/>
                                      <a:gd name="T40" fmla="*/ 4596 w 5373"/>
                                      <a:gd name="T41" fmla="*/ 2269 h 5296"/>
                                      <a:gd name="T42" fmla="*/ 4755 w 5373"/>
                                      <a:gd name="T43" fmla="*/ 2029 h 5296"/>
                                      <a:gd name="T44" fmla="*/ 4820 w 5373"/>
                                      <a:gd name="T45" fmla="*/ 1906 h 5296"/>
                                      <a:gd name="T46" fmla="*/ 4875 w 5373"/>
                                      <a:gd name="T47" fmla="*/ 1776 h 5296"/>
                                      <a:gd name="T48" fmla="*/ 4917 w 5373"/>
                                      <a:gd name="T49" fmla="*/ 1637 h 5296"/>
                                      <a:gd name="T50" fmla="*/ 4942 w 5373"/>
                                      <a:gd name="T51" fmla="*/ 1483 h 5296"/>
                                      <a:gd name="T52" fmla="*/ 5315 w 5373"/>
                                      <a:gd name="T53" fmla="*/ 49 h 5296"/>
                                      <a:gd name="T54" fmla="*/ 5211 w 5373"/>
                                      <a:gd name="T55" fmla="*/ 199 h 5296"/>
                                      <a:gd name="T56" fmla="*/ 5086 w 5373"/>
                                      <a:gd name="T57" fmla="*/ 420 h 5296"/>
                                      <a:gd name="T58" fmla="*/ 4851 w 5373"/>
                                      <a:gd name="T59" fmla="*/ 890 h 5296"/>
                                      <a:gd name="T60" fmla="*/ 4623 w 5373"/>
                                      <a:gd name="T61" fmla="*/ 1384 h 5296"/>
                                      <a:gd name="T62" fmla="*/ 4511 w 5373"/>
                                      <a:gd name="T63" fmla="*/ 1629 h 5296"/>
                                      <a:gd name="T64" fmla="*/ 4387 w 5373"/>
                                      <a:gd name="T65" fmla="*/ 1850 h 5296"/>
                                      <a:gd name="T66" fmla="*/ 4252 w 5373"/>
                                      <a:gd name="T67" fmla="*/ 2098 h 5296"/>
                                      <a:gd name="T68" fmla="*/ 4206 w 5373"/>
                                      <a:gd name="T69" fmla="*/ 2211 h 5296"/>
                                      <a:gd name="T70" fmla="*/ 4189 w 5373"/>
                                      <a:gd name="T71" fmla="*/ 2289 h 5296"/>
                                      <a:gd name="T72" fmla="*/ 4147 w 5373"/>
                                      <a:gd name="T73" fmla="*/ 2322 h 5296"/>
                                      <a:gd name="T74" fmla="*/ 4092 w 5373"/>
                                      <a:gd name="T75" fmla="*/ 2357 h 5296"/>
                                      <a:gd name="T76" fmla="*/ 4041 w 5373"/>
                                      <a:gd name="T77" fmla="*/ 2406 h 5296"/>
                                      <a:gd name="T78" fmla="*/ 3993 w 5373"/>
                                      <a:gd name="T79" fmla="*/ 2464 h 5296"/>
                                      <a:gd name="T80" fmla="*/ 3953 w 5373"/>
                                      <a:gd name="T81" fmla="*/ 2530 h 5296"/>
                                      <a:gd name="T82" fmla="*/ 3920 w 5373"/>
                                      <a:gd name="T83" fmla="*/ 2599 h 5296"/>
                                      <a:gd name="T84" fmla="*/ 3897 w 5373"/>
                                      <a:gd name="T85" fmla="*/ 2670 h 5296"/>
                                      <a:gd name="T86" fmla="*/ 3887 w 5373"/>
                                      <a:gd name="T87" fmla="*/ 2738 h 5296"/>
                                      <a:gd name="T88" fmla="*/ 2937 w 5373"/>
                                      <a:gd name="T89" fmla="*/ 3923 h 5296"/>
                                      <a:gd name="T90" fmla="*/ 2376 w 5373"/>
                                      <a:gd name="T91" fmla="*/ 4101 h 5296"/>
                                      <a:gd name="T92" fmla="*/ 2315 w 5373"/>
                                      <a:gd name="T93" fmla="*/ 4116 h 5296"/>
                                      <a:gd name="T94" fmla="*/ 2249 w 5373"/>
                                      <a:gd name="T95" fmla="*/ 4150 h 5296"/>
                                      <a:gd name="T96" fmla="*/ 2105 w 5373"/>
                                      <a:gd name="T97" fmla="*/ 4252 h 5296"/>
                                      <a:gd name="T98" fmla="*/ 1906 w 5373"/>
                                      <a:gd name="T99" fmla="*/ 4411 h 5296"/>
                                      <a:gd name="T100" fmla="*/ 1766 w 5373"/>
                                      <a:gd name="T101" fmla="*/ 4492 h 5296"/>
                                      <a:gd name="T102" fmla="*/ 1658 w 5373"/>
                                      <a:gd name="T103" fmla="*/ 4549 h 5296"/>
                                      <a:gd name="T104" fmla="*/ 1520 w 5373"/>
                                      <a:gd name="T105" fmla="*/ 4637 h 5296"/>
                                      <a:gd name="T106" fmla="*/ 1442 w 5373"/>
                                      <a:gd name="T107" fmla="*/ 4674 h 5296"/>
                                      <a:gd name="T108" fmla="*/ 1338 w 5373"/>
                                      <a:gd name="T109" fmla="*/ 4709 h 5296"/>
                                      <a:gd name="T110" fmla="*/ 1257 w 5373"/>
                                      <a:gd name="T111" fmla="*/ 4747 h 5296"/>
                                      <a:gd name="T112" fmla="*/ 967 w 5373"/>
                                      <a:gd name="T113" fmla="*/ 4900 h 5296"/>
                                      <a:gd name="T114" fmla="*/ 653 w 5373"/>
                                      <a:gd name="T115" fmla="*/ 5046 h 5296"/>
                                      <a:gd name="T116" fmla="*/ 499 w 5373"/>
                                      <a:gd name="T117" fmla="*/ 5105 h 5296"/>
                                      <a:gd name="T118" fmla="*/ 117 w 5373"/>
                                      <a:gd name="T119" fmla="*/ 5242 h 5296"/>
                                      <a:gd name="T120" fmla="*/ 0 w 5373"/>
                                      <a:gd name="T121" fmla="*/ 5296 h 52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5373" h="5296">
                                        <a:moveTo>
                                          <a:pt x="0" y="5296"/>
                                        </a:moveTo>
                                        <a:lnTo>
                                          <a:pt x="70" y="5292"/>
                                        </a:lnTo>
                                        <a:lnTo>
                                          <a:pt x="141" y="5286"/>
                                        </a:lnTo>
                                        <a:lnTo>
                                          <a:pt x="212" y="5277"/>
                                        </a:lnTo>
                                        <a:lnTo>
                                          <a:pt x="285" y="5268"/>
                                        </a:lnTo>
                                        <a:lnTo>
                                          <a:pt x="358" y="5256"/>
                                        </a:lnTo>
                                        <a:lnTo>
                                          <a:pt x="433" y="5244"/>
                                        </a:lnTo>
                                        <a:lnTo>
                                          <a:pt x="508" y="5229"/>
                                        </a:lnTo>
                                        <a:lnTo>
                                          <a:pt x="584" y="5213"/>
                                        </a:lnTo>
                                        <a:lnTo>
                                          <a:pt x="660" y="5195"/>
                                        </a:lnTo>
                                        <a:lnTo>
                                          <a:pt x="737" y="5176"/>
                                        </a:lnTo>
                                        <a:lnTo>
                                          <a:pt x="815" y="5156"/>
                                        </a:lnTo>
                                        <a:lnTo>
                                          <a:pt x="893" y="5135"/>
                                        </a:lnTo>
                                        <a:lnTo>
                                          <a:pt x="970" y="5113"/>
                                        </a:lnTo>
                                        <a:lnTo>
                                          <a:pt x="1048" y="5090"/>
                                        </a:lnTo>
                                        <a:lnTo>
                                          <a:pt x="1127" y="5066"/>
                                        </a:lnTo>
                                        <a:lnTo>
                                          <a:pt x="1205" y="5041"/>
                                        </a:lnTo>
                                        <a:lnTo>
                                          <a:pt x="1283" y="5015"/>
                                        </a:lnTo>
                                        <a:lnTo>
                                          <a:pt x="1360" y="4988"/>
                                        </a:lnTo>
                                        <a:lnTo>
                                          <a:pt x="1437" y="4962"/>
                                        </a:lnTo>
                                        <a:lnTo>
                                          <a:pt x="1515" y="4933"/>
                                        </a:lnTo>
                                        <a:lnTo>
                                          <a:pt x="1667" y="4878"/>
                                        </a:lnTo>
                                        <a:lnTo>
                                          <a:pt x="1817" y="4820"/>
                                        </a:lnTo>
                                        <a:lnTo>
                                          <a:pt x="1964" y="4761"/>
                                        </a:lnTo>
                                        <a:lnTo>
                                          <a:pt x="2106" y="4702"/>
                                        </a:lnTo>
                                        <a:lnTo>
                                          <a:pt x="2243" y="4644"/>
                                        </a:lnTo>
                                        <a:lnTo>
                                          <a:pt x="2375" y="4587"/>
                                        </a:lnTo>
                                        <a:lnTo>
                                          <a:pt x="2399" y="4581"/>
                                        </a:lnTo>
                                        <a:lnTo>
                                          <a:pt x="2421" y="4575"/>
                                        </a:lnTo>
                                        <a:lnTo>
                                          <a:pt x="2441" y="4566"/>
                                        </a:lnTo>
                                        <a:lnTo>
                                          <a:pt x="2460" y="4558"/>
                                        </a:lnTo>
                                        <a:lnTo>
                                          <a:pt x="2478" y="4549"/>
                                        </a:lnTo>
                                        <a:lnTo>
                                          <a:pt x="2494" y="4538"/>
                                        </a:lnTo>
                                        <a:lnTo>
                                          <a:pt x="2510" y="4528"/>
                                        </a:lnTo>
                                        <a:lnTo>
                                          <a:pt x="2525" y="4516"/>
                                        </a:lnTo>
                                        <a:lnTo>
                                          <a:pt x="2551" y="4492"/>
                                        </a:lnTo>
                                        <a:lnTo>
                                          <a:pt x="2576" y="4467"/>
                                        </a:lnTo>
                                        <a:lnTo>
                                          <a:pt x="2602" y="4441"/>
                                        </a:lnTo>
                                        <a:lnTo>
                                          <a:pt x="2627" y="4416"/>
                                        </a:lnTo>
                                        <a:lnTo>
                                          <a:pt x="2640" y="4403"/>
                                        </a:lnTo>
                                        <a:lnTo>
                                          <a:pt x="2654" y="4391"/>
                                        </a:lnTo>
                                        <a:lnTo>
                                          <a:pt x="2668" y="4379"/>
                                        </a:lnTo>
                                        <a:lnTo>
                                          <a:pt x="2683" y="4368"/>
                                        </a:lnTo>
                                        <a:lnTo>
                                          <a:pt x="2699" y="4356"/>
                                        </a:lnTo>
                                        <a:lnTo>
                                          <a:pt x="2716" y="4346"/>
                                        </a:lnTo>
                                        <a:lnTo>
                                          <a:pt x="2735" y="4336"/>
                                        </a:lnTo>
                                        <a:lnTo>
                                          <a:pt x="2754" y="4327"/>
                                        </a:lnTo>
                                        <a:lnTo>
                                          <a:pt x="2776" y="4318"/>
                                        </a:lnTo>
                                        <a:lnTo>
                                          <a:pt x="2798" y="4311"/>
                                        </a:lnTo>
                                        <a:lnTo>
                                          <a:pt x="2824" y="4305"/>
                                        </a:lnTo>
                                        <a:lnTo>
                                          <a:pt x="2850" y="4299"/>
                                        </a:lnTo>
                                        <a:lnTo>
                                          <a:pt x="2879" y="4295"/>
                                        </a:lnTo>
                                        <a:lnTo>
                                          <a:pt x="2909" y="4292"/>
                                        </a:lnTo>
                                        <a:lnTo>
                                          <a:pt x="2942" y="4290"/>
                                        </a:lnTo>
                                        <a:lnTo>
                                          <a:pt x="2978" y="4289"/>
                                        </a:lnTo>
                                        <a:lnTo>
                                          <a:pt x="3054" y="4140"/>
                                        </a:lnTo>
                                        <a:lnTo>
                                          <a:pt x="3211" y="4135"/>
                                        </a:lnTo>
                                        <a:lnTo>
                                          <a:pt x="3139" y="4037"/>
                                        </a:lnTo>
                                        <a:lnTo>
                                          <a:pt x="3560" y="3636"/>
                                        </a:lnTo>
                                        <a:lnTo>
                                          <a:pt x="3884" y="3166"/>
                                        </a:lnTo>
                                        <a:lnTo>
                                          <a:pt x="3899" y="3164"/>
                                        </a:lnTo>
                                        <a:lnTo>
                                          <a:pt x="3914" y="3159"/>
                                        </a:lnTo>
                                        <a:lnTo>
                                          <a:pt x="3930" y="3150"/>
                                        </a:lnTo>
                                        <a:lnTo>
                                          <a:pt x="3947" y="3140"/>
                                        </a:lnTo>
                                        <a:lnTo>
                                          <a:pt x="3964" y="3127"/>
                                        </a:lnTo>
                                        <a:lnTo>
                                          <a:pt x="3982" y="3114"/>
                                        </a:lnTo>
                                        <a:lnTo>
                                          <a:pt x="4000" y="3097"/>
                                        </a:lnTo>
                                        <a:lnTo>
                                          <a:pt x="4018" y="3079"/>
                                        </a:lnTo>
                                        <a:lnTo>
                                          <a:pt x="4037" y="3059"/>
                                        </a:lnTo>
                                        <a:lnTo>
                                          <a:pt x="4056" y="3038"/>
                                        </a:lnTo>
                                        <a:lnTo>
                                          <a:pt x="4075" y="3016"/>
                                        </a:lnTo>
                                        <a:lnTo>
                                          <a:pt x="4095" y="2993"/>
                                        </a:lnTo>
                                        <a:lnTo>
                                          <a:pt x="4134" y="2943"/>
                                        </a:lnTo>
                                        <a:lnTo>
                                          <a:pt x="4172" y="2891"/>
                                        </a:lnTo>
                                        <a:lnTo>
                                          <a:pt x="4210" y="2838"/>
                                        </a:lnTo>
                                        <a:lnTo>
                                          <a:pt x="4247" y="2784"/>
                                        </a:lnTo>
                                        <a:lnTo>
                                          <a:pt x="4282" y="2732"/>
                                        </a:lnTo>
                                        <a:lnTo>
                                          <a:pt x="4315" y="2681"/>
                                        </a:lnTo>
                                        <a:lnTo>
                                          <a:pt x="4372" y="2594"/>
                                        </a:lnTo>
                                        <a:lnTo>
                                          <a:pt x="4413" y="2530"/>
                                        </a:lnTo>
                                        <a:lnTo>
                                          <a:pt x="4461" y="2462"/>
                                        </a:lnTo>
                                        <a:lnTo>
                                          <a:pt x="4506" y="2395"/>
                                        </a:lnTo>
                                        <a:lnTo>
                                          <a:pt x="4552" y="2331"/>
                                        </a:lnTo>
                                        <a:lnTo>
                                          <a:pt x="4596" y="2269"/>
                                        </a:lnTo>
                                        <a:lnTo>
                                          <a:pt x="4638" y="2208"/>
                                        </a:lnTo>
                                        <a:lnTo>
                                          <a:pt x="4680" y="2148"/>
                                        </a:lnTo>
                                        <a:lnTo>
                                          <a:pt x="4718" y="2088"/>
                                        </a:lnTo>
                                        <a:lnTo>
                                          <a:pt x="4755" y="2029"/>
                                        </a:lnTo>
                                        <a:lnTo>
                                          <a:pt x="4772" y="1998"/>
                                        </a:lnTo>
                                        <a:lnTo>
                                          <a:pt x="4789" y="1968"/>
                                        </a:lnTo>
                                        <a:lnTo>
                                          <a:pt x="4806" y="1937"/>
                                        </a:lnTo>
                                        <a:lnTo>
                                          <a:pt x="4820" y="1906"/>
                                        </a:lnTo>
                                        <a:lnTo>
                                          <a:pt x="4835" y="1874"/>
                                        </a:lnTo>
                                        <a:lnTo>
                                          <a:pt x="4850" y="1842"/>
                                        </a:lnTo>
                                        <a:lnTo>
                                          <a:pt x="4863" y="1810"/>
                                        </a:lnTo>
                                        <a:lnTo>
                                          <a:pt x="4875" y="1776"/>
                                        </a:lnTo>
                                        <a:lnTo>
                                          <a:pt x="4887" y="1743"/>
                                        </a:lnTo>
                                        <a:lnTo>
                                          <a:pt x="4898" y="1709"/>
                                        </a:lnTo>
                                        <a:lnTo>
                                          <a:pt x="4907" y="1673"/>
                                        </a:lnTo>
                                        <a:lnTo>
                                          <a:pt x="4917" y="1637"/>
                                        </a:lnTo>
                                        <a:lnTo>
                                          <a:pt x="4924" y="1600"/>
                                        </a:lnTo>
                                        <a:lnTo>
                                          <a:pt x="4931" y="1562"/>
                                        </a:lnTo>
                                        <a:lnTo>
                                          <a:pt x="4938" y="1523"/>
                                        </a:lnTo>
                                        <a:lnTo>
                                          <a:pt x="4942" y="1483"/>
                                        </a:lnTo>
                                        <a:lnTo>
                                          <a:pt x="5373" y="0"/>
                                        </a:lnTo>
                                        <a:lnTo>
                                          <a:pt x="5357" y="9"/>
                                        </a:lnTo>
                                        <a:lnTo>
                                          <a:pt x="5337" y="26"/>
                                        </a:lnTo>
                                        <a:lnTo>
                                          <a:pt x="5315" y="49"/>
                                        </a:lnTo>
                                        <a:lnTo>
                                          <a:pt x="5292" y="78"/>
                                        </a:lnTo>
                                        <a:lnTo>
                                          <a:pt x="5267" y="114"/>
                                        </a:lnTo>
                                        <a:lnTo>
                                          <a:pt x="5239" y="154"/>
                                        </a:lnTo>
                                        <a:lnTo>
                                          <a:pt x="5211" y="199"/>
                                        </a:lnTo>
                                        <a:lnTo>
                                          <a:pt x="5181" y="249"/>
                                        </a:lnTo>
                                        <a:lnTo>
                                          <a:pt x="5150" y="302"/>
                                        </a:lnTo>
                                        <a:lnTo>
                                          <a:pt x="5119" y="360"/>
                                        </a:lnTo>
                                        <a:lnTo>
                                          <a:pt x="5086" y="420"/>
                                        </a:lnTo>
                                        <a:lnTo>
                                          <a:pt x="5053" y="483"/>
                                        </a:lnTo>
                                        <a:lnTo>
                                          <a:pt x="4985" y="615"/>
                                        </a:lnTo>
                                        <a:lnTo>
                                          <a:pt x="4918" y="751"/>
                                        </a:lnTo>
                                        <a:lnTo>
                                          <a:pt x="4851" y="890"/>
                                        </a:lnTo>
                                        <a:lnTo>
                                          <a:pt x="4788" y="1026"/>
                                        </a:lnTo>
                                        <a:lnTo>
                                          <a:pt x="4726" y="1156"/>
                                        </a:lnTo>
                                        <a:lnTo>
                                          <a:pt x="4671" y="1277"/>
                                        </a:lnTo>
                                        <a:lnTo>
                                          <a:pt x="4623" y="1384"/>
                                        </a:lnTo>
                                        <a:lnTo>
                                          <a:pt x="4581" y="1476"/>
                                        </a:lnTo>
                                        <a:lnTo>
                                          <a:pt x="4549" y="1547"/>
                                        </a:lnTo>
                                        <a:lnTo>
                                          <a:pt x="4527" y="1594"/>
                                        </a:lnTo>
                                        <a:lnTo>
                                          <a:pt x="4511" y="1629"/>
                                        </a:lnTo>
                                        <a:lnTo>
                                          <a:pt x="4490" y="1668"/>
                                        </a:lnTo>
                                        <a:lnTo>
                                          <a:pt x="4467" y="1710"/>
                                        </a:lnTo>
                                        <a:lnTo>
                                          <a:pt x="4442" y="1754"/>
                                        </a:lnTo>
                                        <a:lnTo>
                                          <a:pt x="4387" y="1850"/>
                                        </a:lnTo>
                                        <a:lnTo>
                                          <a:pt x="4330" y="1950"/>
                                        </a:lnTo>
                                        <a:lnTo>
                                          <a:pt x="4302" y="2000"/>
                                        </a:lnTo>
                                        <a:lnTo>
                                          <a:pt x="4277" y="2050"/>
                                        </a:lnTo>
                                        <a:lnTo>
                                          <a:pt x="4252" y="2098"/>
                                        </a:lnTo>
                                        <a:lnTo>
                                          <a:pt x="4231" y="2145"/>
                                        </a:lnTo>
                                        <a:lnTo>
                                          <a:pt x="4222" y="2168"/>
                                        </a:lnTo>
                                        <a:lnTo>
                                          <a:pt x="4213" y="2190"/>
                                        </a:lnTo>
                                        <a:lnTo>
                                          <a:pt x="4206" y="2211"/>
                                        </a:lnTo>
                                        <a:lnTo>
                                          <a:pt x="4201" y="2233"/>
                                        </a:lnTo>
                                        <a:lnTo>
                                          <a:pt x="4195" y="2251"/>
                                        </a:lnTo>
                                        <a:lnTo>
                                          <a:pt x="4191" y="2270"/>
                                        </a:lnTo>
                                        <a:lnTo>
                                          <a:pt x="4189" y="2289"/>
                                        </a:lnTo>
                                        <a:lnTo>
                                          <a:pt x="4188" y="2306"/>
                                        </a:lnTo>
                                        <a:lnTo>
                                          <a:pt x="4174" y="2310"/>
                                        </a:lnTo>
                                        <a:lnTo>
                                          <a:pt x="4160" y="2316"/>
                                        </a:lnTo>
                                        <a:lnTo>
                                          <a:pt x="4147" y="2322"/>
                                        </a:lnTo>
                                        <a:lnTo>
                                          <a:pt x="4133" y="2329"/>
                                        </a:lnTo>
                                        <a:lnTo>
                                          <a:pt x="4119" y="2338"/>
                                        </a:lnTo>
                                        <a:lnTo>
                                          <a:pt x="4105" y="2347"/>
                                        </a:lnTo>
                                        <a:lnTo>
                                          <a:pt x="4092" y="2357"/>
                                        </a:lnTo>
                                        <a:lnTo>
                                          <a:pt x="4079" y="2368"/>
                                        </a:lnTo>
                                        <a:lnTo>
                                          <a:pt x="4066" y="2380"/>
                                        </a:lnTo>
                                        <a:lnTo>
                                          <a:pt x="4054" y="2392"/>
                                        </a:lnTo>
                                        <a:lnTo>
                                          <a:pt x="4041" y="2406"/>
                                        </a:lnTo>
                                        <a:lnTo>
                                          <a:pt x="4028" y="2420"/>
                                        </a:lnTo>
                                        <a:lnTo>
                                          <a:pt x="4017" y="2434"/>
                                        </a:lnTo>
                                        <a:lnTo>
                                          <a:pt x="4005" y="2449"/>
                                        </a:lnTo>
                                        <a:lnTo>
                                          <a:pt x="3993" y="2464"/>
                                        </a:lnTo>
                                        <a:lnTo>
                                          <a:pt x="3983" y="2480"/>
                                        </a:lnTo>
                                        <a:lnTo>
                                          <a:pt x="3972" y="2496"/>
                                        </a:lnTo>
                                        <a:lnTo>
                                          <a:pt x="3963" y="2513"/>
                                        </a:lnTo>
                                        <a:lnTo>
                                          <a:pt x="3953" y="2530"/>
                                        </a:lnTo>
                                        <a:lnTo>
                                          <a:pt x="3944" y="2547"/>
                                        </a:lnTo>
                                        <a:lnTo>
                                          <a:pt x="3935" y="2565"/>
                                        </a:lnTo>
                                        <a:lnTo>
                                          <a:pt x="3928" y="2582"/>
                                        </a:lnTo>
                                        <a:lnTo>
                                          <a:pt x="3920" y="2599"/>
                                        </a:lnTo>
                                        <a:lnTo>
                                          <a:pt x="3914" y="2617"/>
                                        </a:lnTo>
                                        <a:lnTo>
                                          <a:pt x="3908" y="2635"/>
                                        </a:lnTo>
                                        <a:lnTo>
                                          <a:pt x="3902" y="2653"/>
                                        </a:lnTo>
                                        <a:lnTo>
                                          <a:pt x="3897" y="2670"/>
                                        </a:lnTo>
                                        <a:lnTo>
                                          <a:pt x="3894" y="2688"/>
                                        </a:lnTo>
                                        <a:lnTo>
                                          <a:pt x="3890" y="2705"/>
                                        </a:lnTo>
                                        <a:lnTo>
                                          <a:pt x="3888" y="2722"/>
                                        </a:lnTo>
                                        <a:lnTo>
                                          <a:pt x="3887" y="2738"/>
                                        </a:lnTo>
                                        <a:lnTo>
                                          <a:pt x="3886" y="2755"/>
                                        </a:lnTo>
                                        <a:lnTo>
                                          <a:pt x="3851" y="2722"/>
                                        </a:lnTo>
                                        <a:lnTo>
                                          <a:pt x="2823" y="3771"/>
                                        </a:lnTo>
                                        <a:lnTo>
                                          <a:pt x="2937" y="3923"/>
                                        </a:lnTo>
                                        <a:lnTo>
                                          <a:pt x="2691" y="3781"/>
                                        </a:lnTo>
                                        <a:lnTo>
                                          <a:pt x="2695" y="3839"/>
                                        </a:lnTo>
                                        <a:lnTo>
                                          <a:pt x="2376" y="3951"/>
                                        </a:lnTo>
                                        <a:lnTo>
                                          <a:pt x="2376" y="4101"/>
                                        </a:lnTo>
                                        <a:lnTo>
                                          <a:pt x="2362" y="4103"/>
                                        </a:lnTo>
                                        <a:lnTo>
                                          <a:pt x="2347" y="4106"/>
                                        </a:lnTo>
                                        <a:lnTo>
                                          <a:pt x="2331" y="4110"/>
                                        </a:lnTo>
                                        <a:lnTo>
                                          <a:pt x="2315" y="4116"/>
                                        </a:lnTo>
                                        <a:lnTo>
                                          <a:pt x="2299" y="4124"/>
                                        </a:lnTo>
                                        <a:lnTo>
                                          <a:pt x="2282" y="4131"/>
                                        </a:lnTo>
                                        <a:lnTo>
                                          <a:pt x="2265" y="4141"/>
                                        </a:lnTo>
                                        <a:lnTo>
                                          <a:pt x="2249" y="4150"/>
                                        </a:lnTo>
                                        <a:lnTo>
                                          <a:pt x="2213" y="4172"/>
                                        </a:lnTo>
                                        <a:lnTo>
                                          <a:pt x="2177" y="4197"/>
                                        </a:lnTo>
                                        <a:lnTo>
                                          <a:pt x="2141" y="4224"/>
                                        </a:lnTo>
                                        <a:lnTo>
                                          <a:pt x="2105" y="4252"/>
                                        </a:lnTo>
                                        <a:lnTo>
                                          <a:pt x="2033" y="4309"/>
                                        </a:lnTo>
                                        <a:lnTo>
                                          <a:pt x="1966" y="4364"/>
                                        </a:lnTo>
                                        <a:lnTo>
                                          <a:pt x="1936" y="4389"/>
                                        </a:lnTo>
                                        <a:lnTo>
                                          <a:pt x="1906" y="4411"/>
                                        </a:lnTo>
                                        <a:lnTo>
                                          <a:pt x="1879" y="4430"/>
                                        </a:lnTo>
                                        <a:lnTo>
                                          <a:pt x="1855" y="4444"/>
                                        </a:lnTo>
                                        <a:lnTo>
                                          <a:pt x="1803" y="4472"/>
                                        </a:lnTo>
                                        <a:lnTo>
                                          <a:pt x="1766" y="4492"/>
                                        </a:lnTo>
                                        <a:lnTo>
                                          <a:pt x="1737" y="4507"/>
                                        </a:lnTo>
                                        <a:lnTo>
                                          <a:pt x="1712" y="4518"/>
                                        </a:lnTo>
                                        <a:lnTo>
                                          <a:pt x="1688" y="4532"/>
                                        </a:lnTo>
                                        <a:lnTo>
                                          <a:pt x="1658" y="4549"/>
                                        </a:lnTo>
                                        <a:lnTo>
                                          <a:pt x="1619" y="4573"/>
                                        </a:lnTo>
                                        <a:lnTo>
                                          <a:pt x="1567" y="4606"/>
                                        </a:lnTo>
                                        <a:lnTo>
                                          <a:pt x="1542" y="4623"/>
                                        </a:lnTo>
                                        <a:lnTo>
                                          <a:pt x="1520" y="4637"/>
                                        </a:lnTo>
                                        <a:lnTo>
                                          <a:pt x="1498" y="4648"/>
                                        </a:lnTo>
                                        <a:lnTo>
                                          <a:pt x="1478" y="4658"/>
                                        </a:lnTo>
                                        <a:lnTo>
                                          <a:pt x="1460" y="4666"/>
                                        </a:lnTo>
                                        <a:lnTo>
                                          <a:pt x="1442" y="4674"/>
                                        </a:lnTo>
                                        <a:lnTo>
                                          <a:pt x="1424" y="4680"/>
                                        </a:lnTo>
                                        <a:lnTo>
                                          <a:pt x="1407" y="4686"/>
                                        </a:lnTo>
                                        <a:lnTo>
                                          <a:pt x="1373" y="4697"/>
                                        </a:lnTo>
                                        <a:lnTo>
                                          <a:pt x="1338" y="4709"/>
                                        </a:lnTo>
                                        <a:lnTo>
                                          <a:pt x="1320" y="4717"/>
                                        </a:lnTo>
                                        <a:lnTo>
                                          <a:pt x="1300" y="4725"/>
                                        </a:lnTo>
                                        <a:lnTo>
                                          <a:pt x="1279" y="4736"/>
                                        </a:lnTo>
                                        <a:lnTo>
                                          <a:pt x="1257" y="4747"/>
                                        </a:lnTo>
                                        <a:lnTo>
                                          <a:pt x="1173" y="4791"/>
                                        </a:lnTo>
                                        <a:lnTo>
                                          <a:pt x="1100" y="4830"/>
                                        </a:lnTo>
                                        <a:lnTo>
                                          <a:pt x="1032" y="4866"/>
                                        </a:lnTo>
                                        <a:lnTo>
                                          <a:pt x="967" y="4900"/>
                                        </a:lnTo>
                                        <a:lnTo>
                                          <a:pt x="900" y="4932"/>
                                        </a:lnTo>
                                        <a:lnTo>
                                          <a:pt x="828" y="4967"/>
                                        </a:lnTo>
                                        <a:lnTo>
                                          <a:pt x="747" y="5004"/>
                                        </a:lnTo>
                                        <a:lnTo>
                                          <a:pt x="653" y="5046"/>
                                        </a:lnTo>
                                        <a:lnTo>
                                          <a:pt x="622" y="5060"/>
                                        </a:lnTo>
                                        <a:lnTo>
                                          <a:pt x="585" y="5073"/>
                                        </a:lnTo>
                                        <a:lnTo>
                                          <a:pt x="544" y="5089"/>
                                        </a:lnTo>
                                        <a:lnTo>
                                          <a:pt x="499" y="5105"/>
                                        </a:lnTo>
                                        <a:lnTo>
                                          <a:pt x="402" y="5139"/>
                                        </a:lnTo>
                                        <a:lnTo>
                                          <a:pt x="302" y="5174"/>
                                        </a:lnTo>
                                        <a:lnTo>
                                          <a:pt x="204" y="5209"/>
                                        </a:lnTo>
                                        <a:lnTo>
                                          <a:pt x="117" y="5242"/>
                                        </a:lnTo>
                                        <a:lnTo>
                                          <a:pt x="79" y="5257"/>
                                        </a:lnTo>
                                        <a:lnTo>
                                          <a:pt x="47" y="5271"/>
                                        </a:lnTo>
                                        <a:lnTo>
                                          <a:pt x="20" y="5285"/>
                                        </a:lnTo>
                                        <a:lnTo>
                                          <a:pt x="0" y="5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C9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29"/>
                                    <a:ext cx="733" cy="701"/>
                                  </a:xfrm>
                                  <a:custGeom>
                                    <a:avLst/>
                                    <a:gdLst>
                                      <a:gd name="T0" fmla="*/ 1191 w 6594"/>
                                      <a:gd name="T1" fmla="*/ 3682 h 6309"/>
                                      <a:gd name="T2" fmla="*/ 1262 w 6594"/>
                                      <a:gd name="T3" fmla="*/ 3752 h 6309"/>
                                      <a:gd name="T4" fmla="*/ 1387 w 6594"/>
                                      <a:gd name="T5" fmla="*/ 3845 h 6309"/>
                                      <a:gd name="T6" fmla="*/ 1472 w 6594"/>
                                      <a:gd name="T7" fmla="*/ 3921 h 6309"/>
                                      <a:gd name="T8" fmla="*/ 1525 w 6594"/>
                                      <a:gd name="T9" fmla="*/ 3995 h 6309"/>
                                      <a:gd name="T10" fmla="*/ 1629 w 6594"/>
                                      <a:gd name="T11" fmla="*/ 4135 h 6309"/>
                                      <a:gd name="T12" fmla="*/ 1896 w 6594"/>
                                      <a:gd name="T13" fmla="*/ 4434 h 6309"/>
                                      <a:gd name="T14" fmla="*/ 2116 w 6594"/>
                                      <a:gd name="T15" fmla="*/ 4693 h 6309"/>
                                      <a:gd name="T16" fmla="*/ 2181 w 6594"/>
                                      <a:gd name="T17" fmla="*/ 4801 h 6309"/>
                                      <a:gd name="T18" fmla="*/ 2274 w 6594"/>
                                      <a:gd name="T19" fmla="*/ 4860 h 6309"/>
                                      <a:gd name="T20" fmla="*/ 2402 w 6594"/>
                                      <a:gd name="T21" fmla="*/ 4932 h 6309"/>
                                      <a:gd name="T22" fmla="*/ 2542 w 6594"/>
                                      <a:gd name="T23" fmla="*/ 5050 h 6309"/>
                                      <a:gd name="T24" fmla="*/ 2780 w 6594"/>
                                      <a:gd name="T25" fmla="*/ 5278 h 6309"/>
                                      <a:gd name="T26" fmla="*/ 2914 w 6594"/>
                                      <a:gd name="T27" fmla="*/ 5387 h 6309"/>
                                      <a:gd name="T28" fmla="*/ 3058 w 6594"/>
                                      <a:gd name="T29" fmla="*/ 5478 h 6309"/>
                                      <a:gd name="T30" fmla="*/ 3220 w 6594"/>
                                      <a:gd name="T31" fmla="*/ 5611 h 6309"/>
                                      <a:gd name="T32" fmla="*/ 3353 w 6594"/>
                                      <a:gd name="T33" fmla="*/ 5709 h 6309"/>
                                      <a:gd name="T34" fmla="*/ 3643 w 6594"/>
                                      <a:gd name="T35" fmla="*/ 5844 h 6309"/>
                                      <a:gd name="T36" fmla="*/ 4099 w 6594"/>
                                      <a:gd name="T37" fmla="*/ 5988 h 6309"/>
                                      <a:gd name="T38" fmla="*/ 4627 w 6594"/>
                                      <a:gd name="T39" fmla="*/ 6107 h 6309"/>
                                      <a:gd name="T40" fmla="*/ 5186 w 6594"/>
                                      <a:gd name="T41" fmla="*/ 6198 h 6309"/>
                                      <a:gd name="T42" fmla="*/ 5739 w 6594"/>
                                      <a:gd name="T43" fmla="*/ 6263 h 6309"/>
                                      <a:gd name="T44" fmla="*/ 6247 w 6594"/>
                                      <a:gd name="T45" fmla="*/ 6300 h 6309"/>
                                      <a:gd name="T46" fmla="*/ 6567 w 6594"/>
                                      <a:gd name="T47" fmla="*/ 6290 h 6309"/>
                                      <a:gd name="T48" fmla="*/ 6304 w 6594"/>
                                      <a:gd name="T49" fmla="*/ 6185 h 6309"/>
                                      <a:gd name="T50" fmla="*/ 5584 w 6594"/>
                                      <a:gd name="T51" fmla="*/ 5979 h 6309"/>
                                      <a:gd name="T52" fmla="*/ 4984 w 6594"/>
                                      <a:gd name="T53" fmla="*/ 5800 h 6309"/>
                                      <a:gd name="T54" fmla="*/ 4561 w 6594"/>
                                      <a:gd name="T55" fmla="*/ 5638 h 6309"/>
                                      <a:gd name="T56" fmla="*/ 4301 w 6594"/>
                                      <a:gd name="T57" fmla="*/ 5468 h 6309"/>
                                      <a:gd name="T58" fmla="*/ 4122 w 6594"/>
                                      <a:gd name="T59" fmla="*/ 5394 h 6309"/>
                                      <a:gd name="T60" fmla="*/ 4051 w 6594"/>
                                      <a:gd name="T61" fmla="*/ 5362 h 6309"/>
                                      <a:gd name="T62" fmla="*/ 3824 w 6594"/>
                                      <a:gd name="T63" fmla="*/ 5196 h 6309"/>
                                      <a:gd name="T64" fmla="*/ 3716 w 6594"/>
                                      <a:gd name="T65" fmla="*/ 5137 h 6309"/>
                                      <a:gd name="T66" fmla="*/ 3597 w 6594"/>
                                      <a:gd name="T67" fmla="*/ 5102 h 6309"/>
                                      <a:gd name="T68" fmla="*/ 3525 w 6594"/>
                                      <a:gd name="T69" fmla="*/ 5045 h 6309"/>
                                      <a:gd name="T70" fmla="*/ 3436 w 6594"/>
                                      <a:gd name="T71" fmla="*/ 4937 h 6309"/>
                                      <a:gd name="T72" fmla="*/ 3265 w 6594"/>
                                      <a:gd name="T73" fmla="*/ 4787 h 6309"/>
                                      <a:gd name="T74" fmla="*/ 2939 w 6594"/>
                                      <a:gd name="T75" fmla="*/ 4546 h 6309"/>
                                      <a:gd name="T76" fmla="*/ 2559 w 6594"/>
                                      <a:gd name="T77" fmla="*/ 4527 h 6309"/>
                                      <a:gd name="T78" fmla="*/ 2615 w 6594"/>
                                      <a:gd name="T79" fmla="*/ 4272 h 6309"/>
                                      <a:gd name="T80" fmla="*/ 2438 w 6594"/>
                                      <a:gd name="T81" fmla="*/ 4114 h 6309"/>
                                      <a:gd name="T82" fmla="*/ 2128 w 6594"/>
                                      <a:gd name="T83" fmla="*/ 3793 h 6309"/>
                                      <a:gd name="T84" fmla="*/ 1947 w 6594"/>
                                      <a:gd name="T85" fmla="*/ 3572 h 6309"/>
                                      <a:gd name="T86" fmla="*/ 1859 w 6594"/>
                                      <a:gd name="T87" fmla="*/ 3441 h 6309"/>
                                      <a:gd name="T88" fmla="*/ 1731 w 6594"/>
                                      <a:gd name="T89" fmla="*/ 3243 h 6309"/>
                                      <a:gd name="T90" fmla="*/ 1493 w 6594"/>
                                      <a:gd name="T91" fmla="*/ 2906 h 6309"/>
                                      <a:gd name="T92" fmla="*/ 1378 w 6594"/>
                                      <a:gd name="T93" fmla="*/ 2681 h 6309"/>
                                      <a:gd name="T94" fmla="*/ 1269 w 6594"/>
                                      <a:gd name="T95" fmla="*/ 2480 h 6309"/>
                                      <a:gd name="T96" fmla="*/ 1207 w 6594"/>
                                      <a:gd name="T97" fmla="*/ 2404 h 6309"/>
                                      <a:gd name="T98" fmla="*/ 1138 w 6594"/>
                                      <a:gd name="T99" fmla="*/ 2359 h 6309"/>
                                      <a:gd name="T100" fmla="*/ 963 w 6594"/>
                                      <a:gd name="T101" fmla="*/ 1895 h 6309"/>
                                      <a:gd name="T102" fmla="*/ 471 w 6594"/>
                                      <a:gd name="T103" fmla="*/ 919 h 6309"/>
                                      <a:gd name="T104" fmla="*/ 54 w 6594"/>
                                      <a:gd name="T105" fmla="*/ 102 h 6309"/>
                                      <a:gd name="T106" fmla="*/ 88 w 6594"/>
                                      <a:gd name="T107" fmla="*/ 349 h 6309"/>
                                      <a:gd name="T108" fmla="*/ 341 w 6594"/>
                                      <a:gd name="T109" fmla="*/ 1399 h 6309"/>
                                      <a:gd name="T110" fmla="*/ 492 w 6594"/>
                                      <a:gd name="T111" fmla="*/ 1977 h 6309"/>
                                      <a:gd name="T112" fmla="*/ 669 w 6594"/>
                                      <a:gd name="T113" fmla="*/ 2542 h 6309"/>
                                      <a:gd name="T114" fmla="*/ 883 w 6594"/>
                                      <a:gd name="T115" fmla="*/ 3092 h 6309"/>
                                      <a:gd name="T116" fmla="*/ 1148 w 6594"/>
                                      <a:gd name="T117" fmla="*/ 3621 h 6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594" h="6309">
                                        <a:moveTo>
                                          <a:pt x="1148" y="3621"/>
                                        </a:moveTo>
                                        <a:lnTo>
                                          <a:pt x="1158" y="3638"/>
                                        </a:lnTo>
                                        <a:lnTo>
                                          <a:pt x="1169" y="3653"/>
                                        </a:lnTo>
                                        <a:lnTo>
                                          <a:pt x="1179" y="3668"/>
                                        </a:lnTo>
                                        <a:lnTo>
                                          <a:pt x="1191" y="3682"/>
                                        </a:lnTo>
                                        <a:lnTo>
                                          <a:pt x="1201" y="3695"/>
                                        </a:lnTo>
                                        <a:lnTo>
                                          <a:pt x="1213" y="3708"/>
                                        </a:lnTo>
                                        <a:lnTo>
                                          <a:pt x="1225" y="3720"/>
                                        </a:lnTo>
                                        <a:lnTo>
                                          <a:pt x="1237" y="3731"/>
                                        </a:lnTo>
                                        <a:lnTo>
                                          <a:pt x="1262" y="3752"/>
                                        </a:lnTo>
                                        <a:lnTo>
                                          <a:pt x="1286" y="3771"/>
                                        </a:lnTo>
                                        <a:lnTo>
                                          <a:pt x="1311" y="3790"/>
                                        </a:lnTo>
                                        <a:lnTo>
                                          <a:pt x="1337" y="3808"/>
                                        </a:lnTo>
                                        <a:lnTo>
                                          <a:pt x="1362" y="3827"/>
                                        </a:lnTo>
                                        <a:lnTo>
                                          <a:pt x="1387" y="3845"/>
                                        </a:lnTo>
                                        <a:lnTo>
                                          <a:pt x="1413" y="3865"/>
                                        </a:lnTo>
                                        <a:lnTo>
                                          <a:pt x="1437" y="3886"/>
                                        </a:lnTo>
                                        <a:lnTo>
                                          <a:pt x="1449" y="3897"/>
                                        </a:lnTo>
                                        <a:lnTo>
                                          <a:pt x="1460" y="3909"/>
                                        </a:lnTo>
                                        <a:lnTo>
                                          <a:pt x="1472" y="3921"/>
                                        </a:lnTo>
                                        <a:lnTo>
                                          <a:pt x="1484" y="3934"/>
                                        </a:lnTo>
                                        <a:lnTo>
                                          <a:pt x="1494" y="3948"/>
                                        </a:lnTo>
                                        <a:lnTo>
                                          <a:pt x="1505" y="3964"/>
                                        </a:lnTo>
                                        <a:lnTo>
                                          <a:pt x="1515" y="3978"/>
                                        </a:lnTo>
                                        <a:lnTo>
                                          <a:pt x="1525" y="3995"/>
                                        </a:lnTo>
                                        <a:lnTo>
                                          <a:pt x="1538" y="4015"/>
                                        </a:lnTo>
                                        <a:lnTo>
                                          <a:pt x="1551" y="4036"/>
                                        </a:lnTo>
                                        <a:lnTo>
                                          <a:pt x="1568" y="4059"/>
                                        </a:lnTo>
                                        <a:lnTo>
                                          <a:pt x="1586" y="4083"/>
                                        </a:lnTo>
                                        <a:lnTo>
                                          <a:pt x="1629" y="4135"/>
                                        </a:lnTo>
                                        <a:lnTo>
                                          <a:pt x="1676" y="4191"/>
                                        </a:lnTo>
                                        <a:lnTo>
                                          <a:pt x="1728" y="4249"/>
                                        </a:lnTo>
                                        <a:lnTo>
                                          <a:pt x="1783" y="4310"/>
                                        </a:lnTo>
                                        <a:lnTo>
                                          <a:pt x="1839" y="4372"/>
                                        </a:lnTo>
                                        <a:lnTo>
                                          <a:pt x="1896" y="4434"/>
                                        </a:lnTo>
                                        <a:lnTo>
                                          <a:pt x="1951" y="4495"/>
                                        </a:lnTo>
                                        <a:lnTo>
                                          <a:pt x="2004" y="4556"/>
                                        </a:lnTo>
                                        <a:lnTo>
                                          <a:pt x="2053" y="4613"/>
                                        </a:lnTo>
                                        <a:lnTo>
                                          <a:pt x="2097" y="4668"/>
                                        </a:lnTo>
                                        <a:lnTo>
                                          <a:pt x="2116" y="4693"/>
                                        </a:lnTo>
                                        <a:lnTo>
                                          <a:pt x="2133" y="4718"/>
                                        </a:lnTo>
                                        <a:lnTo>
                                          <a:pt x="2149" y="4741"/>
                                        </a:lnTo>
                                        <a:lnTo>
                                          <a:pt x="2162" y="4763"/>
                                        </a:lnTo>
                                        <a:lnTo>
                                          <a:pt x="2173" y="4782"/>
                                        </a:lnTo>
                                        <a:lnTo>
                                          <a:pt x="2181" y="4801"/>
                                        </a:lnTo>
                                        <a:lnTo>
                                          <a:pt x="2187" y="4818"/>
                                        </a:lnTo>
                                        <a:lnTo>
                                          <a:pt x="2189" y="4833"/>
                                        </a:lnTo>
                                        <a:lnTo>
                                          <a:pt x="2219" y="4840"/>
                                        </a:lnTo>
                                        <a:lnTo>
                                          <a:pt x="2246" y="4850"/>
                                        </a:lnTo>
                                        <a:lnTo>
                                          <a:pt x="2274" y="4860"/>
                                        </a:lnTo>
                                        <a:lnTo>
                                          <a:pt x="2300" y="4872"/>
                                        </a:lnTo>
                                        <a:lnTo>
                                          <a:pt x="2327" y="4886"/>
                                        </a:lnTo>
                                        <a:lnTo>
                                          <a:pt x="2352" y="4900"/>
                                        </a:lnTo>
                                        <a:lnTo>
                                          <a:pt x="2377" y="4915"/>
                                        </a:lnTo>
                                        <a:lnTo>
                                          <a:pt x="2402" y="4932"/>
                                        </a:lnTo>
                                        <a:lnTo>
                                          <a:pt x="2426" y="4950"/>
                                        </a:lnTo>
                                        <a:lnTo>
                                          <a:pt x="2449" y="4968"/>
                                        </a:lnTo>
                                        <a:lnTo>
                                          <a:pt x="2473" y="4987"/>
                                        </a:lnTo>
                                        <a:lnTo>
                                          <a:pt x="2497" y="5007"/>
                                        </a:lnTo>
                                        <a:lnTo>
                                          <a:pt x="2542" y="5050"/>
                                        </a:lnTo>
                                        <a:lnTo>
                                          <a:pt x="2589" y="5093"/>
                                        </a:lnTo>
                                        <a:lnTo>
                                          <a:pt x="2635" y="5139"/>
                                        </a:lnTo>
                                        <a:lnTo>
                                          <a:pt x="2682" y="5185"/>
                                        </a:lnTo>
                                        <a:lnTo>
                                          <a:pt x="2729" y="5231"/>
                                        </a:lnTo>
                                        <a:lnTo>
                                          <a:pt x="2780" y="5278"/>
                                        </a:lnTo>
                                        <a:lnTo>
                                          <a:pt x="2806" y="5300"/>
                                        </a:lnTo>
                                        <a:lnTo>
                                          <a:pt x="2832" y="5322"/>
                                        </a:lnTo>
                                        <a:lnTo>
                                          <a:pt x="2858" y="5344"/>
                                        </a:lnTo>
                                        <a:lnTo>
                                          <a:pt x="2887" y="5366"/>
                                        </a:lnTo>
                                        <a:lnTo>
                                          <a:pt x="2914" y="5387"/>
                                        </a:lnTo>
                                        <a:lnTo>
                                          <a:pt x="2944" y="5407"/>
                                        </a:lnTo>
                                        <a:lnTo>
                                          <a:pt x="2975" y="5427"/>
                                        </a:lnTo>
                                        <a:lnTo>
                                          <a:pt x="3005" y="5445"/>
                                        </a:lnTo>
                                        <a:lnTo>
                                          <a:pt x="3033" y="5462"/>
                                        </a:lnTo>
                                        <a:lnTo>
                                          <a:pt x="3058" y="5478"/>
                                        </a:lnTo>
                                        <a:lnTo>
                                          <a:pt x="3083" y="5496"/>
                                        </a:lnTo>
                                        <a:lnTo>
                                          <a:pt x="3106" y="5515"/>
                                        </a:lnTo>
                                        <a:lnTo>
                                          <a:pt x="3152" y="5553"/>
                                        </a:lnTo>
                                        <a:lnTo>
                                          <a:pt x="3197" y="5592"/>
                                        </a:lnTo>
                                        <a:lnTo>
                                          <a:pt x="3220" y="5611"/>
                                        </a:lnTo>
                                        <a:lnTo>
                                          <a:pt x="3244" y="5631"/>
                                        </a:lnTo>
                                        <a:lnTo>
                                          <a:pt x="3270" y="5651"/>
                                        </a:lnTo>
                                        <a:lnTo>
                                          <a:pt x="3295" y="5670"/>
                                        </a:lnTo>
                                        <a:lnTo>
                                          <a:pt x="3324" y="5690"/>
                                        </a:lnTo>
                                        <a:lnTo>
                                          <a:pt x="3353" y="5709"/>
                                        </a:lnTo>
                                        <a:lnTo>
                                          <a:pt x="3385" y="5728"/>
                                        </a:lnTo>
                                        <a:lnTo>
                                          <a:pt x="3419" y="5745"/>
                                        </a:lnTo>
                                        <a:lnTo>
                                          <a:pt x="3489" y="5780"/>
                                        </a:lnTo>
                                        <a:lnTo>
                                          <a:pt x="3564" y="5813"/>
                                        </a:lnTo>
                                        <a:lnTo>
                                          <a:pt x="3643" y="5844"/>
                                        </a:lnTo>
                                        <a:lnTo>
                                          <a:pt x="3727" y="5876"/>
                                        </a:lnTo>
                                        <a:lnTo>
                                          <a:pt x="3814" y="5905"/>
                                        </a:lnTo>
                                        <a:lnTo>
                                          <a:pt x="3905" y="5934"/>
                                        </a:lnTo>
                                        <a:lnTo>
                                          <a:pt x="4001" y="5962"/>
                                        </a:lnTo>
                                        <a:lnTo>
                                          <a:pt x="4099" y="5988"/>
                                        </a:lnTo>
                                        <a:lnTo>
                                          <a:pt x="4200" y="6015"/>
                                        </a:lnTo>
                                        <a:lnTo>
                                          <a:pt x="4304" y="6039"/>
                                        </a:lnTo>
                                        <a:lnTo>
                                          <a:pt x="4410" y="6063"/>
                                        </a:lnTo>
                                        <a:lnTo>
                                          <a:pt x="4518" y="6085"/>
                                        </a:lnTo>
                                        <a:lnTo>
                                          <a:pt x="4627" y="6107"/>
                                        </a:lnTo>
                                        <a:lnTo>
                                          <a:pt x="4738" y="6127"/>
                                        </a:lnTo>
                                        <a:lnTo>
                                          <a:pt x="4849" y="6146"/>
                                        </a:lnTo>
                                        <a:lnTo>
                                          <a:pt x="4961" y="6165"/>
                                        </a:lnTo>
                                        <a:lnTo>
                                          <a:pt x="5074" y="6182"/>
                                        </a:lnTo>
                                        <a:lnTo>
                                          <a:pt x="5186" y="6198"/>
                                        </a:lnTo>
                                        <a:lnTo>
                                          <a:pt x="5298" y="6213"/>
                                        </a:lnTo>
                                        <a:lnTo>
                                          <a:pt x="5410" y="6227"/>
                                        </a:lnTo>
                                        <a:lnTo>
                                          <a:pt x="5521" y="6240"/>
                                        </a:lnTo>
                                        <a:lnTo>
                                          <a:pt x="5631" y="6252"/>
                                        </a:lnTo>
                                        <a:lnTo>
                                          <a:pt x="5739" y="6263"/>
                                        </a:lnTo>
                                        <a:lnTo>
                                          <a:pt x="5845" y="6272"/>
                                        </a:lnTo>
                                        <a:lnTo>
                                          <a:pt x="5949" y="6281"/>
                                        </a:lnTo>
                                        <a:lnTo>
                                          <a:pt x="6051" y="6288"/>
                                        </a:lnTo>
                                        <a:lnTo>
                                          <a:pt x="6150" y="6294"/>
                                        </a:lnTo>
                                        <a:lnTo>
                                          <a:pt x="6247" y="6300"/>
                                        </a:lnTo>
                                        <a:lnTo>
                                          <a:pt x="6339" y="6304"/>
                                        </a:lnTo>
                                        <a:lnTo>
                                          <a:pt x="6429" y="6307"/>
                                        </a:lnTo>
                                        <a:lnTo>
                                          <a:pt x="6513" y="6308"/>
                                        </a:lnTo>
                                        <a:lnTo>
                                          <a:pt x="6594" y="6309"/>
                                        </a:lnTo>
                                        <a:lnTo>
                                          <a:pt x="6567" y="6290"/>
                                        </a:lnTo>
                                        <a:lnTo>
                                          <a:pt x="6531" y="6271"/>
                                        </a:lnTo>
                                        <a:lnTo>
                                          <a:pt x="6487" y="6250"/>
                                        </a:lnTo>
                                        <a:lnTo>
                                          <a:pt x="6433" y="6229"/>
                                        </a:lnTo>
                                        <a:lnTo>
                                          <a:pt x="6371" y="6208"/>
                                        </a:lnTo>
                                        <a:lnTo>
                                          <a:pt x="6304" y="6185"/>
                                        </a:lnTo>
                                        <a:lnTo>
                                          <a:pt x="6229" y="6162"/>
                                        </a:lnTo>
                                        <a:lnTo>
                                          <a:pt x="6148" y="6138"/>
                                        </a:lnTo>
                                        <a:lnTo>
                                          <a:pt x="5973" y="6087"/>
                                        </a:lnTo>
                                        <a:lnTo>
                                          <a:pt x="5783" y="6035"/>
                                        </a:lnTo>
                                        <a:lnTo>
                                          <a:pt x="5584" y="5979"/>
                                        </a:lnTo>
                                        <a:lnTo>
                                          <a:pt x="5381" y="5921"/>
                                        </a:lnTo>
                                        <a:lnTo>
                                          <a:pt x="5279" y="5892"/>
                                        </a:lnTo>
                                        <a:lnTo>
                                          <a:pt x="5179" y="5861"/>
                                        </a:lnTo>
                                        <a:lnTo>
                                          <a:pt x="5080" y="5831"/>
                                        </a:lnTo>
                                        <a:lnTo>
                                          <a:pt x="4984" y="5800"/>
                                        </a:lnTo>
                                        <a:lnTo>
                                          <a:pt x="4890" y="5769"/>
                                        </a:lnTo>
                                        <a:lnTo>
                                          <a:pt x="4801" y="5736"/>
                                        </a:lnTo>
                                        <a:lnTo>
                                          <a:pt x="4715" y="5703"/>
                                        </a:lnTo>
                                        <a:lnTo>
                                          <a:pt x="4636" y="5671"/>
                                        </a:lnTo>
                                        <a:lnTo>
                                          <a:pt x="4561" y="5638"/>
                                        </a:lnTo>
                                        <a:lnTo>
                                          <a:pt x="4493" y="5605"/>
                                        </a:lnTo>
                                        <a:lnTo>
                                          <a:pt x="4433" y="5571"/>
                                        </a:lnTo>
                                        <a:lnTo>
                                          <a:pt x="4380" y="5537"/>
                                        </a:lnTo>
                                        <a:lnTo>
                                          <a:pt x="4336" y="5503"/>
                                        </a:lnTo>
                                        <a:lnTo>
                                          <a:pt x="4301" y="5468"/>
                                        </a:lnTo>
                                        <a:lnTo>
                                          <a:pt x="4275" y="5433"/>
                                        </a:lnTo>
                                        <a:lnTo>
                                          <a:pt x="4261" y="5399"/>
                                        </a:lnTo>
                                        <a:lnTo>
                                          <a:pt x="4148" y="5399"/>
                                        </a:lnTo>
                                        <a:lnTo>
                                          <a:pt x="4135" y="5398"/>
                                        </a:lnTo>
                                        <a:lnTo>
                                          <a:pt x="4122" y="5394"/>
                                        </a:lnTo>
                                        <a:lnTo>
                                          <a:pt x="4108" y="5391"/>
                                        </a:lnTo>
                                        <a:lnTo>
                                          <a:pt x="4095" y="5385"/>
                                        </a:lnTo>
                                        <a:lnTo>
                                          <a:pt x="4081" y="5379"/>
                                        </a:lnTo>
                                        <a:lnTo>
                                          <a:pt x="4066" y="5371"/>
                                        </a:lnTo>
                                        <a:lnTo>
                                          <a:pt x="4051" y="5362"/>
                                        </a:lnTo>
                                        <a:lnTo>
                                          <a:pt x="4036" y="5352"/>
                                        </a:lnTo>
                                        <a:lnTo>
                                          <a:pt x="3972" y="5305"/>
                                        </a:lnTo>
                                        <a:lnTo>
                                          <a:pt x="3901" y="5250"/>
                                        </a:lnTo>
                                        <a:lnTo>
                                          <a:pt x="3863" y="5222"/>
                                        </a:lnTo>
                                        <a:lnTo>
                                          <a:pt x="3824" y="5196"/>
                                        </a:lnTo>
                                        <a:lnTo>
                                          <a:pt x="3803" y="5182"/>
                                        </a:lnTo>
                                        <a:lnTo>
                                          <a:pt x="3782" y="5170"/>
                                        </a:lnTo>
                                        <a:lnTo>
                                          <a:pt x="3760" y="5158"/>
                                        </a:lnTo>
                                        <a:lnTo>
                                          <a:pt x="3738" y="5147"/>
                                        </a:lnTo>
                                        <a:lnTo>
                                          <a:pt x="3716" y="5137"/>
                                        </a:lnTo>
                                        <a:lnTo>
                                          <a:pt x="3693" y="5127"/>
                                        </a:lnTo>
                                        <a:lnTo>
                                          <a:pt x="3670" y="5119"/>
                                        </a:lnTo>
                                        <a:lnTo>
                                          <a:pt x="3646" y="5113"/>
                                        </a:lnTo>
                                        <a:lnTo>
                                          <a:pt x="3622" y="5106"/>
                                        </a:lnTo>
                                        <a:lnTo>
                                          <a:pt x="3597" y="5102"/>
                                        </a:lnTo>
                                        <a:lnTo>
                                          <a:pt x="3571" y="5099"/>
                                        </a:lnTo>
                                        <a:lnTo>
                                          <a:pt x="3545" y="5098"/>
                                        </a:lnTo>
                                        <a:lnTo>
                                          <a:pt x="3542" y="5081"/>
                                        </a:lnTo>
                                        <a:lnTo>
                                          <a:pt x="3535" y="5064"/>
                                        </a:lnTo>
                                        <a:lnTo>
                                          <a:pt x="3525" y="5045"/>
                                        </a:lnTo>
                                        <a:lnTo>
                                          <a:pt x="3512" y="5025"/>
                                        </a:lnTo>
                                        <a:lnTo>
                                          <a:pt x="3497" y="5005"/>
                                        </a:lnTo>
                                        <a:lnTo>
                                          <a:pt x="3478" y="4983"/>
                                        </a:lnTo>
                                        <a:lnTo>
                                          <a:pt x="3458" y="4960"/>
                                        </a:lnTo>
                                        <a:lnTo>
                                          <a:pt x="3436" y="4937"/>
                                        </a:lnTo>
                                        <a:lnTo>
                                          <a:pt x="3410" y="4913"/>
                                        </a:lnTo>
                                        <a:lnTo>
                                          <a:pt x="3384" y="4889"/>
                                        </a:lnTo>
                                        <a:lnTo>
                                          <a:pt x="3357" y="4863"/>
                                        </a:lnTo>
                                        <a:lnTo>
                                          <a:pt x="3327" y="4838"/>
                                        </a:lnTo>
                                        <a:lnTo>
                                          <a:pt x="3265" y="4787"/>
                                        </a:lnTo>
                                        <a:lnTo>
                                          <a:pt x="3200" y="4736"/>
                                        </a:lnTo>
                                        <a:lnTo>
                                          <a:pt x="3133" y="4686"/>
                                        </a:lnTo>
                                        <a:lnTo>
                                          <a:pt x="3066" y="4636"/>
                                        </a:lnTo>
                                        <a:lnTo>
                                          <a:pt x="3001" y="4589"/>
                                        </a:lnTo>
                                        <a:lnTo>
                                          <a:pt x="2939" y="4546"/>
                                        </a:lnTo>
                                        <a:lnTo>
                                          <a:pt x="2882" y="4506"/>
                                        </a:lnTo>
                                        <a:lnTo>
                                          <a:pt x="2831" y="4471"/>
                                        </a:lnTo>
                                        <a:lnTo>
                                          <a:pt x="2788" y="4442"/>
                                        </a:lnTo>
                                        <a:lnTo>
                                          <a:pt x="2754" y="4420"/>
                                        </a:lnTo>
                                        <a:lnTo>
                                          <a:pt x="2559" y="4527"/>
                                        </a:lnTo>
                                        <a:lnTo>
                                          <a:pt x="2718" y="4347"/>
                                        </a:lnTo>
                                        <a:lnTo>
                                          <a:pt x="2693" y="4330"/>
                                        </a:lnTo>
                                        <a:lnTo>
                                          <a:pt x="2669" y="4313"/>
                                        </a:lnTo>
                                        <a:lnTo>
                                          <a:pt x="2643" y="4293"/>
                                        </a:lnTo>
                                        <a:lnTo>
                                          <a:pt x="2615" y="4272"/>
                                        </a:lnTo>
                                        <a:lnTo>
                                          <a:pt x="2588" y="4248"/>
                                        </a:lnTo>
                                        <a:lnTo>
                                          <a:pt x="2559" y="4223"/>
                                        </a:lnTo>
                                        <a:lnTo>
                                          <a:pt x="2530" y="4198"/>
                                        </a:lnTo>
                                        <a:lnTo>
                                          <a:pt x="2499" y="4171"/>
                                        </a:lnTo>
                                        <a:lnTo>
                                          <a:pt x="2438" y="4114"/>
                                        </a:lnTo>
                                        <a:lnTo>
                                          <a:pt x="2375" y="4053"/>
                                        </a:lnTo>
                                        <a:lnTo>
                                          <a:pt x="2312" y="3990"/>
                                        </a:lnTo>
                                        <a:lnTo>
                                          <a:pt x="2248" y="3925"/>
                                        </a:lnTo>
                                        <a:lnTo>
                                          <a:pt x="2187" y="3859"/>
                                        </a:lnTo>
                                        <a:lnTo>
                                          <a:pt x="2128" y="3793"/>
                                        </a:lnTo>
                                        <a:lnTo>
                                          <a:pt x="2071" y="3727"/>
                                        </a:lnTo>
                                        <a:lnTo>
                                          <a:pt x="2018" y="3664"/>
                                        </a:lnTo>
                                        <a:lnTo>
                                          <a:pt x="1992" y="3632"/>
                                        </a:lnTo>
                                        <a:lnTo>
                                          <a:pt x="1969" y="3602"/>
                                        </a:lnTo>
                                        <a:lnTo>
                                          <a:pt x="1947" y="3572"/>
                                        </a:lnTo>
                                        <a:lnTo>
                                          <a:pt x="1926" y="3544"/>
                                        </a:lnTo>
                                        <a:lnTo>
                                          <a:pt x="1907" y="3517"/>
                                        </a:lnTo>
                                        <a:lnTo>
                                          <a:pt x="1889" y="3489"/>
                                        </a:lnTo>
                                        <a:lnTo>
                                          <a:pt x="1873" y="3464"/>
                                        </a:lnTo>
                                        <a:lnTo>
                                          <a:pt x="1859" y="3441"/>
                                        </a:lnTo>
                                        <a:lnTo>
                                          <a:pt x="1839" y="3407"/>
                                        </a:lnTo>
                                        <a:lnTo>
                                          <a:pt x="1819" y="3375"/>
                                        </a:lnTo>
                                        <a:lnTo>
                                          <a:pt x="1799" y="3342"/>
                                        </a:lnTo>
                                        <a:lnTo>
                                          <a:pt x="1777" y="3309"/>
                                        </a:lnTo>
                                        <a:lnTo>
                                          <a:pt x="1731" y="3243"/>
                                        </a:lnTo>
                                        <a:lnTo>
                                          <a:pt x="1684" y="3176"/>
                                        </a:lnTo>
                                        <a:lnTo>
                                          <a:pt x="1636" y="3110"/>
                                        </a:lnTo>
                                        <a:lnTo>
                                          <a:pt x="1587" y="3043"/>
                                        </a:lnTo>
                                        <a:lnTo>
                                          <a:pt x="1540" y="2974"/>
                                        </a:lnTo>
                                        <a:lnTo>
                                          <a:pt x="1493" y="2906"/>
                                        </a:lnTo>
                                        <a:lnTo>
                                          <a:pt x="1474" y="2875"/>
                                        </a:lnTo>
                                        <a:lnTo>
                                          <a:pt x="1455" y="2841"/>
                                        </a:lnTo>
                                        <a:lnTo>
                                          <a:pt x="1436" y="2804"/>
                                        </a:lnTo>
                                        <a:lnTo>
                                          <a:pt x="1417" y="2764"/>
                                        </a:lnTo>
                                        <a:lnTo>
                                          <a:pt x="1378" y="2681"/>
                                        </a:lnTo>
                                        <a:lnTo>
                                          <a:pt x="1336" y="2597"/>
                                        </a:lnTo>
                                        <a:lnTo>
                                          <a:pt x="1314" y="2556"/>
                                        </a:lnTo>
                                        <a:lnTo>
                                          <a:pt x="1292" y="2517"/>
                                        </a:lnTo>
                                        <a:lnTo>
                                          <a:pt x="1281" y="2498"/>
                                        </a:lnTo>
                                        <a:lnTo>
                                          <a:pt x="1269" y="2480"/>
                                        </a:lnTo>
                                        <a:lnTo>
                                          <a:pt x="1256" y="2463"/>
                                        </a:lnTo>
                                        <a:lnTo>
                                          <a:pt x="1245" y="2446"/>
                                        </a:lnTo>
                                        <a:lnTo>
                                          <a:pt x="1232" y="2432"/>
                                        </a:lnTo>
                                        <a:lnTo>
                                          <a:pt x="1219" y="2418"/>
                                        </a:lnTo>
                                        <a:lnTo>
                                          <a:pt x="1207" y="2404"/>
                                        </a:lnTo>
                                        <a:lnTo>
                                          <a:pt x="1194" y="2393"/>
                                        </a:lnTo>
                                        <a:lnTo>
                                          <a:pt x="1180" y="2382"/>
                                        </a:lnTo>
                                        <a:lnTo>
                                          <a:pt x="1166" y="2373"/>
                                        </a:lnTo>
                                        <a:lnTo>
                                          <a:pt x="1153" y="2365"/>
                                        </a:lnTo>
                                        <a:lnTo>
                                          <a:pt x="1138" y="2359"/>
                                        </a:lnTo>
                                        <a:lnTo>
                                          <a:pt x="1138" y="2247"/>
                                        </a:lnTo>
                                        <a:lnTo>
                                          <a:pt x="1125" y="2220"/>
                                        </a:lnTo>
                                        <a:lnTo>
                                          <a:pt x="1090" y="2148"/>
                                        </a:lnTo>
                                        <a:lnTo>
                                          <a:pt x="1034" y="2037"/>
                                        </a:lnTo>
                                        <a:lnTo>
                                          <a:pt x="963" y="1895"/>
                                        </a:lnTo>
                                        <a:lnTo>
                                          <a:pt x="878" y="1725"/>
                                        </a:lnTo>
                                        <a:lnTo>
                                          <a:pt x="783" y="1537"/>
                                        </a:lnTo>
                                        <a:lnTo>
                                          <a:pt x="681" y="1335"/>
                                        </a:lnTo>
                                        <a:lnTo>
                                          <a:pt x="576" y="1127"/>
                                        </a:lnTo>
                                        <a:lnTo>
                                          <a:pt x="471" y="919"/>
                                        </a:lnTo>
                                        <a:lnTo>
                                          <a:pt x="368" y="717"/>
                                        </a:lnTo>
                                        <a:lnTo>
                                          <a:pt x="272" y="528"/>
                                        </a:lnTo>
                                        <a:lnTo>
                                          <a:pt x="185" y="357"/>
                                        </a:lnTo>
                                        <a:lnTo>
                                          <a:pt x="112" y="213"/>
                                        </a:lnTo>
                                        <a:lnTo>
                                          <a:pt x="54" y="102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116"/>
                                        </a:lnTo>
                                        <a:lnTo>
                                          <a:pt x="59" y="232"/>
                                        </a:lnTo>
                                        <a:lnTo>
                                          <a:pt x="88" y="349"/>
                                        </a:lnTo>
                                        <a:lnTo>
                                          <a:pt x="116" y="466"/>
                                        </a:lnTo>
                                        <a:lnTo>
                                          <a:pt x="172" y="699"/>
                                        </a:lnTo>
                                        <a:lnTo>
                                          <a:pt x="228" y="933"/>
                                        </a:lnTo>
                                        <a:lnTo>
                                          <a:pt x="283" y="1166"/>
                                        </a:lnTo>
                                        <a:lnTo>
                                          <a:pt x="341" y="1399"/>
                                        </a:lnTo>
                                        <a:lnTo>
                                          <a:pt x="369" y="1515"/>
                                        </a:lnTo>
                                        <a:lnTo>
                                          <a:pt x="399" y="1631"/>
                                        </a:lnTo>
                                        <a:lnTo>
                                          <a:pt x="429" y="1746"/>
                                        </a:lnTo>
                                        <a:lnTo>
                                          <a:pt x="460" y="1862"/>
                                        </a:lnTo>
                                        <a:lnTo>
                                          <a:pt x="492" y="1977"/>
                                        </a:lnTo>
                                        <a:lnTo>
                                          <a:pt x="526" y="2090"/>
                                        </a:lnTo>
                                        <a:lnTo>
                                          <a:pt x="559" y="2205"/>
                                        </a:lnTo>
                                        <a:lnTo>
                                          <a:pt x="594" y="2317"/>
                                        </a:lnTo>
                                        <a:lnTo>
                                          <a:pt x="631" y="2431"/>
                                        </a:lnTo>
                                        <a:lnTo>
                                          <a:pt x="669" y="2542"/>
                                        </a:lnTo>
                                        <a:lnTo>
                                          <a:pt x="709" y="2654"/>
                                        </a:lnTo>
                                        <a:lnTo>
                                          <a:pt x="750" y="2765"/>
                                        </a:lnTo>
                                        <a:lnTo>
                                          <a:pt x="792" y="2874"/>
                                        </a:lnTo>
                                        <a:lnTo>
                                          <a:pt x="836" y="2984"/>
                                        </a:lnTo>
                                        <a:lnTo>
                                          <a:pt x="883" y="3092"/>
                                        </a:lnTo>
                                        <a:lnTo>
                                          <a:pt x="932" y="3200"/>
                                        </a:lnTo>
                                        <a:lnTo>
                                          <a:pt x="982" y="3306"/>
                                        </a:lnTo>
                                        <a:lnTo>
                                          <a:pt x="1035" y="3413"/>
                                        </a:lnTo>
                                        <a:lnTo>
                                          <a:pt x="1090" y="3517"/>
                                        </a:lnTo>
                                        <a:lnTo>
                                          <a:pt x="1148" y="3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C9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" y="919"/>
                                    <a:ext cx="146" cy="108"/>
                                  </a:xfrm>
                                  <a:custGeom>
                                    <a:avLst/>
                                    <a:gdLst>
                                      <a:gd name="T0" fmla="*/ 4 w 1321"/>
                                      <a:gd name="T1" fmla="*/ 721 h 970"/>
                                      <a:gd name="T2" fmla="*/ 33 w 1321"/>
                                      <a:gd name="T3" fmla="*/ 819 h 970"/>
                                      <a:gd name="T4" fmla="*/ 87 w 1321"/>
                                      <a:gd name="T5" fmla="*/ 890 h 970"/>
                                      <a:gd name="T6" fmla="*/ 162 w 1321"/>
                                      <a:gd name="T7" fmla="*/ 939 h 970"/>
                                      <a:gd name="T8" fmla="*/ 254 w 1321"/>
                                      <a:gd name="T9" fmla="*/ 965 h 970"/>
                                      <a:gd name="T10" fmla="*/ 361 w 1321"/>
                                      <a:gd name="T11" fmla="*/ 970 h 970"/>
                                      <a:gd name="T12" fmla="*/ 476 w 1321"/>
                                      <a:gd name="T13" fmla="*/ 958 h 970"/>
                                      <a:gd name="T14" fmla="*/ 599 w 1321"/>
                                      <a:gd name="T15" fmla="*/ 928 h 970"/>
                                      <a:gd name="T16" fmla="*/ 721 w 1321"/>
                                      <a:gd name="T17" fmla="*/ 883 h 970"/>
                                      <a:gd name="T18" fmla="*/ 844 w 1321"/>
                                      <a:gd name="T19" fmla="*/ 825 h 970"/>
                                      <a:gd name="T20" fmla="*/ 959 w 1321"/>
                                      <a:gd name="T21" fmla="*/ 755 h 970"/>
                                      <a:gd name="T22" fmla="*/ 1066 w 1321"/>
                                      <a:gd name="T23" fmla="*/ 676 h 970"/>
                                      <a:gd name="T24" fmla="*/ 1159 w 1321"/>
                                      <a:gd name="T25" fmla="*/ 589 h 970"/>
                                      <a:gd name="T26" fmla="*/ 1234 w 1321"/>
                                      <a:gd name="T27" fmla="*/ 495 h 970"/>
                                      <a:gd name="T28" fmla="*/ 1288 w 1321"/>
                                      <a:gd name="T29" fmla="*/ 397 h 970"/>
                                      <a:gd name="T30" fmla="*/ 1318 w 1321"/>
                                      <a:gd name="T31" fmla="*/ 296 h 970"/>
                                      <a:gd name="T32" fmla="*/ 1318 w 1321"/>
                                      <a:gd name="T33" fmla="*/ 201 h 970"/>
                                      <a:gd name="T34" fmla="*/ 1289 w 1321"/>
                                      <a:gd name="T35" fmla="*/ 125 h 970"/>
                                      <a:gd name="T36" fmla="*/ 1235 w 1321"/>
                                      <a:gd name="T37" fmla="*/ 67 h 970"/>
                                      <a:gd name="T38" fmla="*/ 1160 w 1321"/>
                                      <a:gd name="T39" fmla="*/ 28 h 970"/>
                                      <a:gd name="T40" fmla="*/ 1067 w 1321"/>
                                      <a:gd name="T41" fmla="*/ 6 h 970"/>
                                      <a:gd name="T42" fmla="*/ 961 w 1321"/>
                                      <a:gd name="T43" fmla="*/ 0 h 970"/>
                                      <a:gd name="T44" fmla="*/ 845 w 1321"/>
                                      <a:gd name="T45" fmla="*/ 9 h 970"/>
                                      <a:gd name="T46" fmla="*/ 723 w 1321"/>
                                      <a:gd name="T47" fmla="*/ 32 h 970"/>
                                      <a:gd name="T48" fmla="*/ 600 w 1321"/>
                                      <a:gd name="T49" fmla="*/ 68 h 970"/>
                                      <a:gd name="T50" fmla="*/ 478 w 1321"/>
                                      <a:gd name="T51" fmla="*/ 117 h 970"/>
                                      <a:gd name="T52" fmla="*/ 362 w 1321"/>
                                      <a:gd name="T53" fmla="*/ 176 h 970"/>
                                      <a:gd name="T54" fmla="*/ 256 w 1321"/>
                                      <a:gd name="T55" fmla="*/ 246 h 970"/>
                                      <a:gd name="T56" fmla="*/ 163 w 1321"/>
                                      <a:gd name="T57" fmla="*/ 325 h 970"/>
                                      <a:gd name="T58" fmla="*/ 87 w 1321"/>
                                      <a:gd name="T59" fmla="*/ 413 h 970"/>
                                      <a:gd name="T60" fmla="*/ 33 w 1321"/>
                                      <a:gd name="T61" fmla="*/ 508 h 970"/>
                                      <a:gd name="T62" fmla="*/ 4 w 1321"/>
                                      <a:gd name="T63" fmla="*/ 609 h 9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321" h="970">
                                        <a:moveTo>
                                          <a:pt x="0" y="661"/>
                                        </a:moveTo>
                                        <a:lnTo>
                                          <a:pt x="4" y="721"/>
                                        </a:lnTo>
                                        <a:lnTo>
                                          <a:pt x="15" y="773"/>
                                        </a:lnTo>
                                        <a:lnTo>
                                          <a:pt x="33" y="819"/>
                                        </a:lnTo>
                                        <a:lnTo>
                                          <a:pt x="57" y="858"/>
                                        </a:lnTo>
                                        <a:lnTo>
                                          <a:pt x="87" y="890"/>
                                        </a:lnTo>
                                        <a:lnTo>
                                          <a:pt x="122" y="918"/>
                                        </a:lnTo>
                                        <a:lnTo>
                                          <a:pt x="162" y="939"/>
                                        </a:lnTo>
                                        <a:lnTo>
                                          <a:pt x="206" y="954"/>
                                        </a:lnTo>
                                        <a:lnTo>
                                          <a:pt x="254" y="965"/>
                                        </a:lnTo>
                                        <a:lnTo>
                                          <a:pt x="306" y="970"/>
                                        </a:lnTo>
                                        <a:lnTo>
                                          <a:pt x="361" y="970"/>
                                        </a:lnTo>
                                        <a:lnTo>
                                          <a:pt x="418" y="966"/>
                                        </a:lnTo>
                                        <a:lnTo>
                                          <a:pt x="476" y="958"/>
                                        </a:lnTo>
                                        <a:lnTo>
                                          <a:pt x="537" y="945"/>
                                        </a:lnTo>
                                        <a:lnTo>
                                          <a:pt x="599" y="928"/>
                                        </a:lnTo>
                                        <a:lnTo>
                                          <a:pt x="660" y="907"/>
                                        </a:lnTo>
                                        <a:lnTo>
                                          <a:pt x="721" y="883"/>
                                        </a:lnTo>
                                        <a:lnTo>
                                          <a:pt x="784" y="856"/>
                                        </a:lnTo>
                                        <a:lnTo>
                                          <a:pt x="844" y="825"/>
                                        </a:lnTo>
                                        <a:lnTo>
                                          <a:pt x="902" y="791"/>
                                        </a:lnTo>
                                        <a:lnTo>
                                          <a:pt x="959" y="755"/>
                                        </a:lnTo>
                                        <a:lnTo>
                                          <a:pt x="1014" y="717"/>
                                        </a:lnTo>
                                        <a:lnTo>
                                          <a:pt x="1066" y="676"/>
                                        </a:lnTo>
                                        <a:lnTo>
                                          <a:pt x="1115" y="633"/>
                                        </a:lnTo>
                                        <a:lnTo>
                                          <a:pt x="1159" y="589"/>
                                        </a:lnTo>
                                        <a:lnTo>
                                          <a:pt x="1199" y="542"/>
                                        </a:lnTo>
                                        <a:lnTo>
                                          <a:pt x="1234" y="495"/>
                                        </a:lnTo>
                                        <a:lnTo>
                                          <a:pt x="1264" y="447"/>
                                        </a:lnTo>
                                        <a:lnTo>
                                          <a:pt x="1288" y="397"/>
                                        </a:lnTo>
                                        <a:lnTo>
                                          <a:pt x="1306" y="347"/>
                                        </a:lnTo>
                                        <a:lnTo>
                                          <a:pt x="1318" y="296"/>
                                        </a:lnTo>
                                        <a:lnTo>
                                          <a:pt x="1321" y="246"/>
                                        </a:lnTo>
                                        <a:lnTo>
                                          <a:pt x="1318" y="201"/>
                                        </a:lnTo>
                                        <a:lnTo>
                                          <a:pt x="1307" y="161"/>
                                        </a:lnTo>
                                        <a:lnTo>
                                          <a:pt x="1289" y="125"/>
                                        </a:lnTo>
                                        <a:lnTo>
                                          <a:pt x="1265" y="93"/>
                                        </a:lnTo>
                                        <a:lnTo>
                                          <a:pt x="1235" y="67"/>
                                        </a:lnTo>
                                        <a:lnTo>
                                          <a:pt x="1199" y="46"/>
                                        </a:lnTo>
                                        <a:lnTo>
                                          <a:pt x="1160" y="28"/>
                                        </a:lnTo>
                                        <a:lnTo>
                                          <a:pt x="1116" y="16"/>
                                        </a:lnTo>
                                        <a:lnTo>
                                          <a:pt x="1067" y="6"/>
                                        </a:lnTo>
                                        <a:lnTo>
                                          <a:pt x="1015" y="1"/>
                                        </a:lnTo>
                                        <a:lnTo>
                                          <a:pt x="961" y="0"/>
                                        </a:lnTo>
                                        <a:lnTo>
                                          <a:pt x="904" y="3"/>
                                        </a:lnTo>
                                        <a:lnTo>
                                          <a:pt x="845" y="9"/>
                                        </a:lnTo>
                                        <a:lnTo>
                                          <a:pt x="785" y="19"/>
                                        </a:lnTo>
                                        <a:lnTo>
                                          <a:pt x="723" y="32"/>
                                        </a:lnTo>
                                        <a:lnTo>
                                          <a:pt x="661" y="48"/>
                                        </a:lnTo>
                                        <a:lnTo>
                                          <a:pt x="600" y="68"/>
                                        </a:lnTo>
                                        <a:lnTo>
                                          <a:pt x="538" y="91"/>
                                        </a:lnTo>
                                        <a:lnTo>
                                          <a:pt x="478" y="117"/>
                                        </a:lnTo>
                                        <a:lnTo>
                                          <a:pt x="419" y="145"/>
                                        </a:lnTo>
                                        <a:lnTo>
                                          <a:pt x="362" y="176"/>
                                        </a:lnTo>
                                        <a:lnTo>
                                          <a:pt x="307" y="210"/>
                                        </a:lnTo>
                                        <a:lnTo>
                                          <a:pt x="256" y="246"/>
                                        </a:lnTo>
                                        <a:lnTo>
                                          <a:pt x="207" y="285"/>
                                        </a:lnTo>
                                        <a:lnTo>
                                          <a:pt x="163" y="325"/>
                                        </a:lnTo>
                                        <a:lnTo>
                                          <a:pt x="123" y="368"/>
                                        </a:lnTo>
                                        <a:lnTo>
                                          <a:pt x="87" y="413"/>
                                        </a:lnTo>
                                        <a:lnTo>
                                          <a:pt x="57" y="459"/>
                                        </a:lnTo>
                                        <a:lnTo>
                                          <a:pt x="33" y="508"/>
                                        </a:lnTo>
                                        <a:lnTo>
                                          <a:pt x="15" y="557"/>
                                        </a:lnTo>
                                        <a:lnTo>
                                          <a:pt x="4" y="609"/>
                                        </a:lnTo>
                                        <a:lnTo>
                                          <a:pt x="0" y="6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" y="510"/>
                                    <a:ext cx="624" cy="448"/>
                                  </a:xfrm>
                                  <a:custGeom>
                                    <a:avLst/>
                                    <a:gdLst>
                                      <a:gd name="T0" fmla="*/ 2743 w 5615"/>
                                      <a:gd name="T1" fmla="*/ 808 h 4027"/>
                                      <a:gd name="T2" fmla="*/ 3039 w 5615"/>
                                      <a:gd name="T3" fmla="*/ 512 h 4027"/>
                                      <a:gd name="T4" fmla="*/ 3410 w 5615"/>
                                      <a:gd name="T5" fmla="*/ 308 h 4027"/>
                                      <a:gd name="T6" fmla="*/ 3908 w 5615"/>
                                      <a:gd name="T7" fmla="*/ 272 h 4027"/>
                                      <a:gd name="T8" fmla="*/ 4605 w 5615"/>
                                      <a:gd name="T9" fmla="*/ 549 h 4027"/>
                                      <a:gd name="T10" fmla="*/ 5115 w 5615"/>
                                      <a:gd name="T11" fmla="*/ 1109 h 4027"/>
                                      <a:gd name="T12" fmla="*/ 5371 w 5615"/>
                                      <a:gd name="T13" fmla="*/ 1840 h 4027"/>
                                      <a:gd name="T14" fmla="*/ 5349 w 5615"/>
                                      <a:gd name="T15" fmla="*/ 2519 h 4027"/>
                                      <a:gd name="T16" fmla="*/ 5094 w 5615"/>
                                      <a:gd name="T17" fmla="*/ 3111 h 4027"/>
                                      <a:gd name="T18" fmla="*/ 4631 w 5615"/>
                                      <a:gd name="T19" fmla="*/ 3520 h 4027"/>
                                      <a:gd name="T20" fmla="*/ 3993 w 5615"/>
                                      <a:gd name="T21" fmla="*/ 3671 h 4027"/>
                                      <a:gd name="T22" fmla="*/ 3379 w 5615"/>
                                      <a:gd name="T23" fmla="*/ 3497 h 4027"/>
                                      <a:gd name="T24" fmla="*/ 2959 w 5615"/>
                                      <a:gd name="T25" fmla="*/ 3133 h 4027"/>
                                      <a:gd name="T26" fmla="*/ 2653 w 5615"/>
                                      <a:gd name="T27" fmla="*/ 2766 h 4027"/>
                                      <a:gd name="T28" fmla="*/ 2499 w 5615"/>
                                      <a:gd name="T29" fmla="*/ 2965 h 4027"/>
                                      <a:gd name="T30" fmla="*/ 2203 w 5615"/>
                                      <a:gd name="T31" fmla="*/ 3325 h 4027"/>
                                      <a:gd name="T32" fmla="*/ 1815 w 5615"/>
                                      <a:gd name="T33" fmla="*/ 3607 h 4027"/>
                                      <a:gd name="T34" fmla="*/ 1317 w 5615"/>
                                      <a:gd name="T35" fmla="*/ 3705 h 4027"/>
                                      <a:gd name="T36" fmla="*/ 847 w 5615"/>
                                      <a:gd name="T37" fmla="*/ 3561 h 4027"/>
                                      <a:gd name="T38" fmla="*/ 477 w 5615"/>
                                      <a:gd name="T39" fmla="*/ 3198 h 4027"/>
                                      <a:gd name="T40" fmla="*/ 262 w 5615"/>
                                      <a:gd name="T41" fmla="*/ 2714 h 4027"/>
                                      <a:gd name="T42" fmla="*/ 244 w 5615"/>
                                      <a:gd name="T43" fmla="*/ 2047 h 4027"/>
                                      <a:gd name="T44" fmla="*/ 467 w 5615"/>
                                      <a:gd name="T45" fmla="*/ 1373 h 4027"/>
                                      <a:gd name="T46" fmla="*/ 909 w 5615"/>
                                      <a:gd name="T47" fmla="*/ 837 h 4027"/>
                                      <a:gd name="T48" fmla="*/ 1512 w 5615"/>
                                      <a:gd name="T49" fmla="*/ 569 h 4027"/>
                                      <a:gd name="T50" fmla="*/ 1993 w 5615"/>
                                      <a:gd name="T51" fmla="*/ 590 h 4027"/>
                                      <a:gd name="T52" fmla="*/ 2275 w 5615"/>
                                      <a:gd name="T53" fmla="*/ 727 h 4027"/>
                                      <a:gd name="T54" fmla="*/ 2470 w 5615"/>
                                      <a:gd name="T55" fmla="*/ 917 h 4027"/>
                                      <a:gd name="T56" fmla="*/ 2428 w 5615"/>
                                      <a:gd name="T57" fmla="*/ 593 h 4027"/>
                                      <a:gd name="T58" fmla="*/ 2079 w 5615"/>
                                      <a:gd name="T59" fmla="*/ 379 h 4027"/>
                                      <a:gd name="T60" fmla="*/ 1747 w 5615"/>
                                      <a:gd name="T61" fmla="*/ 301 h 4027"/>
                                      <a:gd name="T62" fmla="*/ 1525 w 5615"/>
                                      <a:gd name="T63" fmla="*/ 305 h 4027"/>
                                      <a:gd name="T64" fmla="*/ 935 w 5615"/>
                                      <a:gd name="T65" fmla="*/ 495 h 4027"/>
                                      <a:gd name="T66" fmla="*/ 403 w 5615"/>
                                      <a:gd name="T67" fmla="*/ 1048 h 4027"/>
                                      <a:gd name="T68" fmla="*/ 71 w 5615"/>
                                      <a:gd name="T69" fmla="*/ 1782 h 4027"/>
                                      <a:gd name="T70" fmla="*/ 6 w 5615"/>
                                      <a:gd name="T71" fmla="*/ 2590 h 4027"/>
                                      <a:gd name="T72" fmla="*/ 137 w 5615"/>
                                      <a:gd name="T73" fmla="*/ 3151 h 4027"/>
                                      <a:gd name="T74" fmla="*/ 437 w 5615"/>
                                      <a:gd name="T75" fmla="*/ 3642 h 4027"/>
                                      <a:gd name="T76" fmla="*/ 882 w 5615"/>
                                      <a:gd name="T77" fmla="*/ 3958 h 4027"/>
                                      <a:gd name="T78" fmla="*/ 1383 w 5615"/>
                                      <a:gd name="T79" fmla="*/ 4025 h 4027"/>
                                      <a:gd name="T80" fmla="*/ 1845 w 5615"/>
                                      <a:gd name="T81" fmla="*/ 3907 h 4027"/>
                                      <a:gd name="T82" fmla="*/ 2269 w 5615"/>
                                      <a:gd name="T83" fmla="*/ 3597 h 4027"/>
                                      <a:gd name="T84" fmla="*/ 2628 w 5615"/>
                                      <a:gd name="T85" fmla="*/ 3192 h 4027"/>
                                      <a:gd name="T86" fmla="*/ 2912 w 5615"/>
                                      <a:gd name="T87" fmla="*/ 3568 h 4027"/>
                                      <a:gd name="T88" fmla="*/ 3286 w 5615"/>
                                      <a:gd name="T89" fmla="*/ 3843 h 4027"/>
                                      <a:gd name="T90" fmla="*/ 3840 w 5615"/>
                                      <a:gd name="T91" fmla="*/ 3988 h 4027"/>
                                      <a:gd name="T92" fmla="*/ 4575 w 5615"/>
                                      <a:gd name="T93" fmla="*/ 3944 h 4027"/>
                                      <a:gd name="T94" fmla="*/ 5145 w 5615"/>
                                      <a:gd name="T95" fmla="*/ 3568 h 4027"/>
                                      <a:gd name="T96" fmla="*/ 5495 w 5615"/>
                                      <a:gd name="T97" fmla="*/ 2944 h 4027"/>
                                      <a:gd name="T98" fmla="*/ 5615 w 5615"/>
                                      <a:gd name="T99" fmla="*/ 2175 h 4027"/>
                                      <a:gd name="T100" fmla="*/ 5447 w 5615"/>
                                      <a:gd name="T101" fmla="*/ 1289 h 4027"/>
                                      <a:gd name="T102" fmla="*/ 4981 w 5615"/>
                                      <a:gd name="T103" fmla="*/ 539 h 4027"/>
                                      <a:gd name="T104" fmla="*/ 4279 w 5615"/>
                                      <a:gd name="T105" fmla="*/ 77 h 4027"/>
                                      <a:gd name="T106" fmla="*/ 3603 w 5615"/>
                                      <a:gd name="T107" fmla="*/ 17 h 4027"/>
                                      <a:gd name="T108" fmla="*/ 3177 w 5615"/>
                                      <a:gd name="T109" fmla="*/ 162 h 4027"/>
                                      <a:gd name="T110" fmla="*/ 2828 w 5615"/>
                                      <a:gd name="T111" fmla="*/ 411 h 4027"/>
                                      <a:gd name="T112" fmla="*/ 2585 w 5615"/>
                                      <a:gd name="T113" fmla="*/ 713 h 40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5615" h="4027">
                                        <a:moveTo>
                                          <a:pt x="2603" y="1084"/>
                                        </a:moveTo>
                                        <a:lnTo>
                                          <a:pt x="2611" y="1051"/>
                                        </a:lnTo>
                                        <a:lnTo>
                                          <a:pt x="2623" y="1018"/>
                                        </a:lnTo>
                                        <a:lnTo>
                                          <a:pt x="2638" y="983"/>
                                        </a:lnTo>
                                        <a:lnTo>
                                          <a:pt x="2654" y="948"/>
                                        </a:lnTo>
                                        <a:lnTo>
                                          <a:pt x="2673" y="914"/>
                                        </a:lnTo>
                                        <a:lnTo>
                                          <a:pt x="2694" y="878"/>
                                        </a:lnTo>
                                        <a:lnTo>
                                          <a:pt x="2717" y="843"/>
                                        </a:lnTo>
                                        <a:lnTo>
                                          <a:pt x="2743" y="808"/>
                                        </a:lnTo>
                                        <a:lnTo>
                                          <a:pt x="2769" y="773"/>
                                        </a:lnTo>
                                        <a:lnTo>
                                          <a:pt x="2798" y="738"/>
                                        </a:lnTo>
                                        <a:lnTo>
                                          <a:pt x="2828" y="703"/>
                                        </a:lnTo>
                                        <a:lnTo>
                                          <a:pt x="2860" y="670"/>
                                        </a:lnTo>
                                        <a:lnTo>
                                          <a:pt x="2894" y="637"/>
                                        </a:lnTo>
                                        <a:lnTo>
                                          <a:pt x="2929" y="604"/>
                                        </a:lnTo>
                                        <a:lnTo>
                                          <a:pt x="2964" y="572"/>
                                        </a:lnTo>
                                        <a:lnTo>
                                          <a:pt x="3002" y="542"/>
                                        </a:lnTo>
                                        <a:lnTo>
                                          <a:pt x="3039" y="512"/>
                                        </a:lnTo>
                                        <a:lnTo>
                                          <a:pt x="3078" y="483"/>
                                        </a:lnTo>
                                        <a:lnTo>
                                          <a:pt x="3118" y="455"/>
                                        </a:lnTo>
                                        <a:lnTo>
                                          <a:pt x="3158" y="429"/>
                                        </a:lnTo>
                                        <a:lnTo>
                                          <a:pt x="3199" y="405"/>
                                        </a:lnTo>
                                        <a:lnTo>
                                          <a:pt x="3241" y="382"/>
                                        </a:lnTo>
                                        <a:lnTo>
                                          <a:pt x="3283" y="361"/>
                                        </a:lnTo>
                                        <a:lnTo>
                                          <a:pt x="3325" y="341"/>
                                        </a:lnTo>
                                        <a:lnTo>
                                          <a:pt x="3368" y="324"/>
                                        </a:lnTo>
                                        <a:lnTo>
                                          <a:pt x="3410" y="308"/>
                                        </a:lnTo>
                                        <a:lnTo>
                                          <a:pt x="3452" y="294"/>
                                        </a:lnTo>
                                        <a:lnTo>
                                          <a:pt x="3494" y="283"/>
                                        </a:lnTo>
                                        <a:lnTo>
                                          <a:pt x="3536" y="273"/>
                                        </a:lnTo>
                                        <a:lnTo>
                                          <a:pt x="3577" y="267"/>
                                        </a:lnTo>
                                        <a:lnTo>
                                          <a:pt x="3618" y="263"/>
                                        </a:lnTo>
                                        <a:lnTo>
                                          <a:pt x="3659" y="262"/>
                                        </a:lnTo>
                                        <a:lnTo>
                                          <a:pt x="3734" y="262"/>
                                        </a:lnTo>
                                        <a:lnTo>
                                          <a:pt x="3821" y="265"/>
                                        </a:lnTo>
                                        <a:lnTo>
                                          <a:pt x="3908" y="272"/>
                                        </a:lnTo>
                                        <a:lnTo>
                                          <a:pt x="3993" y="286"/>
                                        </a:lnTo>
                                        <a:lnTo>
                                          <a:pt x="4076" y="304"/>
                                        </a:lnTo>
                                        <a:lnTo>
                                          <a:pt x="4157" y="326"/>
                                        </a:lnTo>
                                        <a:lnTo>
                                          <a:pt x="4237" y="352"/>
                                        </a:lnTo>
                                        <a:lnTo>
                                          <a:pt x="4314" y="384"/>
                                        </a:lnTo>
                                        <a:lnTo>
                                          <a:pt x="4390" y="420"/>
                                        </a:lnTo>
                                        <a:lnTo>
                                          <a:pt x="4464" y="458"/>
                                        </a:lnTo>
                                        <a:lnTo>
                                          <a:pt x="4536" y="502"/>
                                        </a:lnTo>
                                        <a:lnTo>
                                          <a:pt x="4605" y="549"/>
                                        </a:lnTo>
                                        <a:lnTo>
                                          <a:pt x="4672" y="599"/>
                                        </a:lnTo>
                                        <a:lnTo>
                                          <a:pt x="4737" y="653"/>
                                        </a:lnTo>
                                        <a:lnTo>
                                          <a:pt x="4798" y="710"/>
                                        </a:lnTo>
                                        <a:lnTo>
                                          <a:pt x="4859" y="770"/>
                                        </a:lnTo>
                                        <a:lnTo>
                                          <a:pt x="4916" y="833"/>
                                        </a:lnTo>
                                        <a:lnTo>
                                          <a:pt x="4970" y="898"/>
                                        </a:lnTo>
                                        <a:lnTo>
                                          <a:pt x="5020" y="966"/>
                                        </a:lnTo>
                                        <a:lnTo>
                                          <a:pt x="5069" y="1037"/>
                                        </a:lnTo>
                                        <a:lnTo>
                                          <a:pt x="5115" y="1109"/>
                                        </a:lnTo>
                                        <a:lnTo>
                                          <a:pt x="5157" y="1185"/>
                                        </a:lnTo>
                                        <a:lnTo>
                                          <a:pt x="5196" y="1262"/>
                                        </a:lnTo>
                                        <a:lnTo>
                                          <a:pt x="5231" y="1341"/>
                                        </a:lnTo>
                                        <a:lnTo>
                                          <a:pt x="5264" y="1420"/>
                                        </a:lnTo>
                                        <a:lnTo>
                                          <a:pt x="5292" y="1502"/>
                                        </a:lnTo>
                                        <a:lnTo>
                                          <a:pt x="5318" y="1584"/>
                                        </a:lnTo>
                                        <a:lnTo>
                                          <a:pt x="5340" y="1669"/>
                                        </a:lnTo>
                                        <a:lnTo>
                                          <a:pt x="5357" y="1754"/>
                                        </a:lnTo>
                                        <a:lnTo>
                                          <a:pt x="5371" y="1840"/>
                                        </a:lnTo>
                                        <a:lnTo>
                                          <a:pt x="5381" y="1926"/>
                                        </a:lnTo>
                                        <a:lnTo>
                                          <a:pt x="5387" y="2013"/>
                                        </a:lnTo>
                                        <a:lnTo>
                                          <a:pt x="5389" y="2101"/>
                                        </a:lnTo>
                                        <a:lnTo>
                                          <a:pt x="5389" y="2137"/>
                                        </a:lnTo>
                                        <a:lnTo>
                                          <a:pt x="5387" y="2216"/>
                                        </a:lnTo>
                                        <a:lnTo>
                                          <a:pt x="5382" y="2293"/>
                                        </a:lnTo>
                                        <a:lnTo>
                                          <a:pt x="5375" y="2370"/>
                                        </a:lnTo>
                                        <a:lnTo>
                                          <a:pt x="5363" y="2445"/>
                                        </a:lnTo>
                                        <a:lnTo>
                                          <a:pt x="5349" y="2519"/>
                                        </a:lnTo>
                                        <a:lnTo>
                                          <a:pt x="5332" y="2592"/>
                                        </a:lnTo>
                                        <a:lnTo>
                                          <a:pt x="5312" y="2663"/>
                                        </a:lnTo>
                                        <a:lnTo>
                                          <a:pt x="5290" y="2733"/>
                                        </a:lnTo>
                                        <a:lnTo>
                                          <a:pt x="5264" y="2800"/>
                                        </a:lnTo>
                                        <a:lnTo>
                                          <a:pt x="5235" y="2866"/>
                                        </a:lnTo>
                                        <a:lnTo>
                                          <a:pt x="5204" y="2931"/>
                                        </a:lnTo>
                                        <a:lnTo>
                                          <a:pt x="5171" y="2993"/>
                                        </a:lnTo>
                                        <a:lnTo>
                                          <a:pt x="5134" y="3053"/>
                                        </a:lnTo>
                                        <a:lnTo>
                                          <a:pt x="5094" y="3111"/>
                                        </a:lnTo>
                                        <a:lnTo>
                                          <a:pt x="5053" y="3167"/>
                                        </a:lnTo>
                                        <a:lnTo>
                                          <a:pt x="5009" y="3220"/>
                                        </a:lnTo>
                                        <a:lnTo>
                                          <a:pt x="4962" y="3272"/>
                                        </a:lnTo>
                                        <a:lnTo>
                                          <a:pt x="4913" y="3320"/>
                                        </a:lnTo>
                                        <a:lnTo>
                                          <a:pt x="4861" y="3365"/>
                                        </a:lnTo>
                                        <a:lnTo>
                                          <a:pt x="4807" y="3409"/>
                                        </a:lnTo>
                                        <a:lnTo>
                                          <a:pt x="4751" y="3448"/>
                                        </a:lnTo>
                                        <a:lnTo>
                                          <a:pt x="4693" y="3485"/>
                                        </a:lnTo>
                                        <a:lnTo>
                                          <a:pt x="4631" y="3520"/>
                                        </a:lnTo>
                                        <a:lnTo>
                                          <a:pt x="4569" y="3550"/>
                                        </a:lnTo>
                                        <a:lnTo>
                                          <a:pt x="4503" y="3578"/>
                                        </a:lnTo>
                                        <a:lnTo>
                                          <a:pt x="4437" y="3602"/>
                                        </a:lnTo>
                                        <a:lnTo>
                                          <a:pt x="4367" y="3623"/>
                                        </a:lnTo>
                                        <a:lnTo>
                                          <a:pt x="4296" y="3640"/>
                                        </a:lnTo>
                                        <a:lnTo>
                                          <a:pt x="4223" y="3653"/>
                                        </a:lnTo>
                                        <a:lnTo>
                                          <a:pt x="4148" y="3664"/>
                                        </a:lnTo>
                                        <a:lnTo>
                                          <a:pt x="4071" y="3669"/>
                                        </a:lnTo>
                                        <a:lnTo>
                                          <a:pt x="3993" y="3671"/>
                                        </a:lnTo>
                                        <a:lnTo>
                                          <a:pt x="3914" y="3668"/>
                                        </a:lnTo>
                                        <a:lnTo>
                                          <a:pt x="3838" y="3661"/>
                                        </a:lnTo>
                                        <a:lnTo>
                                          <a:pt x="3764" y="3649"/>
                                        </a:lnTo>
                                        <a:lnTo>
                                          <a:pt x="3694" y="3632"/>
                                        </a:lnTo>
                                        <a:lnTo>
                                          <a:pt x="3626" y="3612"/>
                                        </a:lnTo>
                                        <a:lnTo>
                                          <a:pt x="3561" y="3588"/>
                                        </a:lnTo>
                                        <a:lnTo>
                                          <a:pt x="3498" y="3561"/>
                                        </a:lnTo>
                                        <a:lnTo>
                                          <a:pt x="3437" y="3530"/>
                                        </a:lnTo>
                                        <a:lnTo>
                                          <a:pt x="3379" y="3497"/>
                                        </a:lnTo>
                                        <a:lnTo>
                                          <a:pt x="3324" y="3462"/>
                                        </a:lnTo>
                                        <a:lnTo>
                                          <a:pt x="3271" y="3424"/>
                                        </a:lnTo>
                                        <a:lnTo>
                                          <a:pt x="3219" y="3385"/>
                                        </a:lnTo>
                                        <a:lnTo>
                                          <a:pt x="3171" y="3345"/>
                                        </a:lnTo>
                                        <a:lnTo>
                                          <a:pt x="3124" y="3303"/>
                                        </a:lnTo>
                                        <a:lnTo>
                                          <a:pt x="3080" y="3261"/>
                                        </a:lnTo>
                                        <a:lnTo>
                                          <a:pt x="3038" y="3218"/>
                                        </a:lnTo>
                                        <a:lnTo>
                                          <a:pt x="2997" y="3175"/>
                                        </a:lnTo>
                                        <a:lnTo>
                                          <a:pt x="2959" y="3133"/>
                                        </a:lnTo>
                                        <a:lnTo>
                                          <a:pt x="2922" y="3090"/>
                                        </a:lnTo>
                                        <a:lnTo>
                                          <a:pt x="2888" y="3049"/>
                                        </a:lnTo>
                                        <a:lnTo>
                                          <a:pt x="2824" y="2970"/>
                                        </a:lnTo>
                                        <a:lnTo>
                                          <a:pt x="2768" y="2898"/>
                                        </a:lnTo>
                                        <a:lnTo>
                                          <a:pt x="2741" y="2866"/>
                                        </a:lnTo>
                                        <a:lnTo>
                                          <a:pt x="2717" y="2836"/>
                                        </a:lnTo>
                                        <a:lnTo>
                                          <a:pt x="2694" y="2809"/>
                                        </a:lnTo>
                                        <a:lnTo>
                                          <a:pt x="2673" y="2786"/>
                                        </a:lnTo>
                                        <a:lnTo>
                                          <a:pt x="2653" y="2766"/>
                                        </a:lnTo>
                                        <a:lnTo>
                                          <a:pt x="2634" y="2750"/>
                                        </a:lnTo>
                                        <a:lnTo>
                                          <a:pt x="2617" y="2740"/>
                                        </a:lnTo>
                                        <a:lnTo>
                                          <a:pt x="2600" y="2733"/>
                                        </a:lnTo>
                                        <a:lnTo>
                                          <a:pt x="2590" y="2769"/>
                                        </a:lnTo>
                                        <a:lnTo>
                                          <a:pt x="2578" y="2807"/>
                                        </a:lnTo>
                                        <a:lnTo>
                                          <a:pt x="2562" y="2845"/>
                                        </a:lnTo>
                                        <a:lnTo>
                                          <a:pt x="2543" y="2885"/>
                                        </a:lnTo>
                                        <a:lnTo>
                                          <a:pt x="2523" y="2925"/>
                                        </a:lnTo>
                                        <a:lnTo>
                                          <a:pt x="2499" y="2965"/>
                                        </a:lnTo>
                                        <a:lnTo>
                                          <a:pt x="2474" y="3006"/>
                                        </a:lnTo>
                                        <a:lnTo>
                                          <a:pt x="2446" y="3046"/>
                                        </a:lnTo>
                                        <a:lnTo>
                                          <a:pt x="2416" y="3087"/>
                                        </a:lnTo>
                                        <a:lnTo>
                                          <a:pt x="2385" y="3128"/>
                                        </a:lnTo>
                                        <a:lnTo>
                                          <a:pt x="2351" y="3169"/>
                                        </a:lnTo>
                                        <a:lnTo>
                                          <a:pt x="2316" y="3209"/>
                                        </a:lnTo>
                                        <a:lnTo>
                                          <a:pt x="2279" y="3249"/>
                                        </a:lnTo>
                                        <a:lnTo>
                                          <a:pt x="2242" y="3288"/>
                                        </a:lnTo>
                                        <a:lnTo>
                                          <a:pt x="2203" y="3325"/>
                                        </a:lnTo>
                                        <a:lnTo>
                                          <a:pt x="2163" y="3362"/>
                                        </a:lnTo>
                                        <a:lnTo>
                                          <a:pt x="2122" y="3399"/>
                                        </a:lnTo>
                                        <a:lnTo>
                                          <a:pt x="2079" y="3434"/>
                                        </a:lnTo>
                                        <a:lnTo>
                                          <a:pt x="2036" y="3466"/>
                                        </a:lnTo>
                                        <a:lnTo>
                                          <a:pt x="1993" y="3499"/>
                                        </a:lnTo>
                                        <a:lnTo>
                                          <a:pt x="1948" y="3528"/>
                                        </a:lnTo>
                                        <a:lnTo>
                                          <a:pt x="1904" y="3557"/>
                                        </a:lnTo>
                                        <a:lnTo>
                                          <a:pt x="1860" y="3583"/>
                                        </a:lnTo>
                                        <a:lnTo>
                                          <a:pt x="1815" y="3607"/>
                                        </a:lnTo>
                                        <a:lnTo>
                                          <a:pt x="1771" y="3629"/>
                                        </a:lnTo>
                                        <a:lnTo>
                                          <a:pt x="1725" y="3648"/>
                                        </a:lnTo>
                                        <a:lnTo>
                                          <a:pt x="1681" y="3665"/>
                                        </a:lnTo>
                                        <a:lnTo>
                                          <a:pt x="1637" y="3679"/>
                                        </a:lnTo>
                                        <a:lnTo>
                                          <a:pt x="1594" y="3690"/>
                                        </a:lnTo>
                                        <a:lnTo>
                                          <a:pt x="1551" y="3699"/>
                                        </a:lnTo>
                                        <a:lnTo>
                                          <a:pt x="1509" y="3703"/>
                                        </a:lnTo>
                                        <a:lnTo>
                                          <a:pt x="1468" y="3705"/>
                                        </a:lnTo>
                                        <a:lnTo>
                                          <a:pt x="1317" y="3705"/>
                                        </a:lnTo>
                                        <a:lnTo>
                                          <a:pt x="1262" y="3703"/>
                                        </a:lnTo>
                                        <a:lnTo>
                                          <a:pt x="1207" y="3697"/>
                                        </a:lnTo>
                                        <a:lnTo>
                                          <a:pt x="1153" y="3687"/>
                                        </a:lnTo>
                                        <a:lnTo>
                                          <a:pt x="1099" y="3674"/>
                                        </a:lnTo>
                                        <a:lnTo>
                                          <a:pt x="1047" y="3658"/>
                                        </a:lnTo>
                                        <a:lnTo>
                                          <a:pt x="996" y="3639"/>
                                        </a:lnTo>
                                        <a:lnTo>
                                          <a:pt x="945" y="3616"/>
                                        </a:lnTo>
                                        <a:lnTo>
                                          <a:pt x="895" y="3589"/>
                                        </a:lnTo>
                                        <a:lnTo>
                                          <a:pt x="847" y="3561"/>
                                        </a:lnTo>
                                        <a:lnTo>
                                          <a:pt x="800" y="3529"/>
                                        </a:lnTo>
                                        <a:lnTo>
                                          <a:pt x="754" y="3496"/>
                                        </a:lnTo>
                                        <a:lnTo>
                                          <a:pt x="710" y="3460"/>
                                        </a:lnTo>
                                        <a:lnTo>
                                          <a:pt x="668" y="3421"/>
                                        </a:lnTo>
                                        <a:lnTo>
                                          <a:pt x="626" y="3380"/>
                                        </a:lnTo>
                                        <a:lnTo>
                                          <a:pt x="586" y="3337"/>
                                        </a:lnTo>
                                        <a:lnTo>
                                          <a:pt x="548" y="3293"/>
                                        </a:lnTo>
                                        <a:lnTo>
                                          <a:pt x="512" y="3246"/>
                                        </a:lnTo>
                                        <a:lnTo>
                                          <a:pt x="477" y="3198"/>
                                        </a:lnTo>
                                        <a:lnTo>
                                          <a:pt x="445" y="3149"/>
                                        </a:lnTo>
                                        <a:lnTo>
                                          <a:pt x="414" y="3097"/>
                                        </a:lnTo>
                                        <a:lnTo>
                                          <a:pt x="385" y="3045"/>
                                        </a:lnTo>
                                        <a:lnTo>
                                          <a:pt x="359" y="2992"/>
                                        </a:lnTo>
                                        <a:lnTo>
                                          <a:pt x="335" y="2938"/>
                                        </a:lnTo>
                                        <a:lnTo>
                                          <a:pt x="313" y="2883"/>
                                        </a:lnTo>
                                        <a:lnTo>
                                          <a:pt x="293" y="2827"/>
                                        </a:lnTo>
                                        <a:lnTo>
                                          <a:pt x="276" y="2770"/>
                                        </a:lnTo>
                                        <a:lnTo>
                                          <a:pt x="262" y="2714"/>
                                        </a:lnTo>
                                        <a:lnTo>
                                          <a:pt x="249" y="2657"/>
                                        </a:lnTo>
                                        <a:lnTo>
                                          <a:pt x="239" y="2600"/>
                                        </a:lnTo>
                                        <a:lnTo>
                                          <a:pt x="232" y="2543"/>
                                        </a:lnTo>
                                        <a:lnTo>
                                          <a:pt x="228" y="2486"/>
                                        </a:lnTo>
                                        <a:lnTo>
                                          <a:pt x="227" y="2430"/>
                                        </a:lnTo>
                                        <a:lnTo>
                                          <a:pt x="227" y="2279"/>
                                        </a:lnTo>
                                        <a:lnTo>
                                          <a:pt x="229" y="2203"/>
                                        </a:lnTo>
                                        <a:lnTo>
                                          <a:pt x="234" y="2125"/>
                                        </a:lnTo>
                                        <a:lnTo>
                                          <a:pt x="244" y="2047"/>
                                        </a:lnTo>
                                        <a:lnTo>
                                          <a:pt x="255" y="1969"/>
                                        </a:lnTo>
                                        <a:lnTo>
                                          <a:pt x="271" y="1892"/>
                                        </a:lnTo>
                                        <a:lnTo>
                                          <a:pt x="290" y="1815"/>
                                        </a:lnTo>
                                        <a:lnTo>
                                          <a:pt x="312" y="1739"/>
                                        </a:lnTo>
                                        <a:lnTo>
                                          <a:pt x="338" y="1663"/>
                                        </a:lnTo>
                                        <a:lnTo>
                                          <a:pt x="365" y="1589"/>
                                        </a:lnTo>
                                        <a:lnTo>
                                          <a:pt x="397" y="1515"/>
                                        </a:lnTo>
                                        <a:lnTo>
                                          <a:pt x="431" y="1444"/>
                                        </a:lnTo>
                                        <a:lnTo>
                                          <a:pt x="467" y="1373"/>
                                        </a:lnTo>
                                        <a:lnTo>
                                          <a:pt x="507" y="1305"/>
                                        </a:lnTo>
                                        <a:lnTo>
                                          <a:pt x="548" y="1238"/>
                                        </a:lnTo>
                                        <a:lnTo>
                                          <a:pt x="593" y="1172"/>
                                        </a:lnTo>
                                        <a:lnTo>
                                          <a:pt x="640" y="1110"/>
                                        </a:lnTo>
                                        <a:lnTo>
                                          <a:pt x="690" y="1050"/>
                                        </a:lnTo>
                                        <a:lnTo>
                                          <a:pt x="741" y="993"/>
                                        </a:lnTo>
                                        <a:lnTo>
                                          <a:pt x="795" y="938"/>
                                        </a:lnTo>
                                        <a:lnTo>
                                          <a:pt x="851" y="885"/>
                                        </a:lnTo>
                                        <a:lnTo>
                                          <a:pt x="909" y="837"/>
                                        </a:lnTo>
                                        <a:lnTo>
                                          <a:pt x="969" y="792"/>
                                        </a:lnTo>
                                        <a:lnTo>
                                          <a:pt x="1032" y="750"/>
                                        </a:lnTo>
                                        <a:lnTo>
                                          <a:pt x="1095" y="712"/>
                                        </a:lnTo>
                                        <a:lnTo>
                                          <a:pt x="1161" y="677"/>
                                        </a:lnTo>
                                        <a:lnTo>
                                          <a:pt x="1227" y="647"/>
                                        </a:lnTo>
                                        <a:lnTo>
                                          <a:pt x="1296" y="620"/>
                                        </a:lnTo>
                                        <a:lnTo>
                                          <a:pt x="1367" y="598"/>
                                        </a:lnTo>
                                        <a:lnTo>
                                          <a:pt x="1439" y="582"/>
                                        </a:lnTo>
                                        <a:lnTo>
                                          <a:pt x="1512" y="569"/>
                                        </a:lnTo>
                                        <a:lnTo>
                                          <a:pt x="1586" y="562"/>
                                        </a:lnTo>
                                        <a:lnTo>
                                          <a:pt x="1662" y="558"/>
                                        </a:lnTo>
                                        <a:lnTo>
                                          <a:pt x="1737" y="559"/>
                                        </a:lnTo>
                                        <a:lnTo>
                                          <a:pt x="1784" y="560"/>
                                        </a:lnTo>
                                        <a:lnTo>
                                          <a:pt x="1829" y="563"/>
                                        </a:lnTo>
                                        <a:lnTo>
                                          <a:pt x="1872" y="568"/>
                                        </a:lnTo>
                                        <a:lnTo>
                                          <a:pt x="1915" y="573"/>
                                        </a:lnTo>
                                        <a:lnTo>
                                          <a:pt x="1955" y="582"/>
                                        </a:lnTo>
                                        <a:lnTo>
                                          <a:pt x="1993" y="590"/>
                                        </a:lnTo>
                                        <a:lnTo>
                                          <a:pt x="2030" y="600"/>
                                        </a:lnTo>
                                        <a:lnTo>
                                          <a:pt x="2065" y="613"/>
                                        </a:lnTo>
                                        <a:lnTo>
                                          <a:pt x="2099" y="626"/>
                                        </a:lnTo>
                                        <a:lnTo>
                                          <a:pt x="2131" y="640"/>
                                        </a:lnTo>
                                        <a:lnTo>
                                          <a:pt x="2163" y="655"/>
                                        </a:lnTo>
                                        <a:lnTo>
                                          <a:pt x="2193" y="672"/>
                                        </a:lnTo>
                                        <a:lnTo>
                                          <a:pt x="2221" y="689"/>
                                        </a:lnTo>
                                        <a:lnTo>
                                          <a:pt x="2249" y="708"/>
                                        </a:lnTo>
                                        <a:lnTo>
                                          <a:pt x="2275" y="727"/>
                                        </a:lnTo>
                                        <a:lnTo>
                                          <a:pt x="2301" y="746"/>
                                        </a:lnTo>
                                        <a:lnTo>
                                          <a:pt x="2324" y="765"/>
                                        </a:lnTo>
                                        <a:lnTo>
                                          <a:pt x="2347" y="787"/>
                                        </a:lnTo>
                                        <a:lnTo>
                                          <a:pt x="2370" y="808"/>
                                        </a:lnTo>
                                        <a:lnTo>
                                          <a:pt x="2391" y="829"/>
                                        </a:lnTo>
                                        <a:lnTo>
                                          <a:pt x="2412" y="851"/>
                                        </a:lnTo>
                                        <a:lnTo>
                                          <a:pt x="2432" y="873"/>
                                        </a:lnTo>
                                        <a:lnTo>
                                          <a:pt x="2451" y="895"/>
                                        </a:lnTo>
                                        <a:lnTo>
                                          <a:pt x="2470" y="917"/>
                                        </a:lnTo>
                                        <a:lnTo>
                                          <a:pt x="2506" y="960"/>
                                        </a:lnTo>
                                        <a:lnTo>
                                          <a:pt x="2539" y="1003"/>
                                        </a:lnTo>
                                        <a:lnTo>
                                          <a:pt x="2571" y="1045"/>
                                        </a:lnTo>
                                        <a:lnTo>
                                          <a:pt x="2603" y="1084"/>
                                        </a:lnTo>
                                        <a:close/>
                                        <a:moveTo>
                                          <a:pt x="2566" y="748"/>
                                        </a:moveTo>
                                        <a:lnTo>
                                          <a:pt x="2533" y="705"/>
                                        </a:lnTo>
                                        <a:lnTo>
                                          <a:pt x="2499" y="665"/>
                                        </a:lnTo>
                                        <a:lnTo>
                                          <a:pt x="2464" y="628"/>
                                        </a:lnTo>
                                        <a:lnTo>
                                          <a:pt x="2428" y="593"/>
                                        </a:lnTo>
                                        <a:lnTo>
                                          <a:pt x="2391" y="560"/>
                                        </a:lnTo>
                                        <a:lnTo>
                                          <a:pt x="2354" y="530"/>
                                        </a:lnTo>
                                        <a:lnTo>
                                          <a:pt x="2315" y="503"/>
                                        </a:lnTo>
                                        <a:lnTo>
                                          <a:pt x="2277" y="476"/>
                                        </a:lnTo>
                                        <a:lnTo>
                                          <a:pt x="2238" y="453"/>
                                        </a:lnTo>
                                        <a:lnTo>
                                          <a:pt x="2198" y="431"/>
                                        </a:lnTo>
                                        <a:lnTo>
                                          <a:pt x="2159" y="412"/>
                                        </a:lnTo>
                                        <a:lnTo>
                                          <a:pt x="2119" y="394"/>
                                        </a:lnTo>
                                        <a:lnTo>
                                          <a:pt x="2079" y="379"/>
                                        </a:lnTo>
                                        <a:lnTo>
                                          <a:pt x="2039" y="364"/>
                                        </a:lnTo>
                                        <a:lnTo>
                                          <a:pt x="2000" y="351"/>
                                        </a:lnTo>
                                        <a:lnTo>
                                          <a:pt x="1962" y="340"/>
                                        </a:lnTo>
                                        <a:lnTo>
                                          <a:pt x="1924" y="330"/>
                                        </a:lnTo>
                                        <a:lnTo>
                                          <a:pt x="1887" y="322"/>
                                        </a:lnTo>
                                        <a:lnTo>
                                          <a:pt x="1850" y="316"/>
                                        </a:lnTo>
                                        <a:lnTo>
                                          <a:pt x="1815" y="309"/>
                                        </a:lnTo>
                                        <a:lnTo>
                                          <a:pt x="1780" y="305"/>
                                        </a:lnTo>
                                        <a:lnTo>
                                          <a:pt x="1747" y="301"/>
                                        </a:lnTo>
                                        <a:lnTo>
                                          <a:pt x="1716" y="299"/>
                                        </a:lnTo>
                                        <a:lnTo>
                                          <a:pt x="1685" y="297"/>
                                        </a:lnTo>
                                        <a:lnTo>
                                          <a:pt x="1656" y="297"/>
                                        </a:lnTo>
                                        <a:lnTo>
                                          <a:pt x="1629" y="297"/>
                                        </a:lnTo>
                                        <a:lnTo>
                                          <a:pt x="1605" y="297"/>
                                        </a:lnTo>
                                        <a:lnTo>
                                          <a:pt x="1581" y="298"/>
                                        </a:lnTo>
                                        <a:lnTo>
                                          <a:pt x="1560" y="300"/>
                                        </a:lnTo>
                                        <a:lnTo>
                                          <a:pt x="1541" y="302"/>
                                        </a:lnTo>
                                        <a:lnTo>
                                          <a:pt x="1525" y="305"/>
                                        </a:lnTo>
                                        <a:lnTo>
                                          <a:pt x="1512" y="307"/>
                                        </a:lnTo>
                                        <a:lnTo>
                                          <a:pt x="1435" y="310"/>
                                        </a:lnTo>
                                        <a:lnTo>
                                          <a:pt x="1361" y="320"/>
                                        </a:lnTo>
                                        <a:lnTo>
                                          <a:pt x="1287" y="335"/>
                                        </a:lnTo>
                                        <a:lnTo>
                                          <a:pt x="1216" y="358"/>
                                        </a:lnTo>
                                        <a:lnTo>
                                          <a:pt x="1144" y="384"/>
                                        </a:lnTo>
                                        <a:lnTo>
                                          <a:pt x="1073" y="416"/>
                                        </a:lnTo>
                                        <a:lnTo>
                                          <a:pt x="1004" y="453"/>
                                        </a:lnTo>
                                        <a:lnTo>
                                          <a:pt x="935" y="495"/>
                                        </a:lnTo>
                                        <a:lnTo>
                                          <a:pt x="869" y="543"/>
                                        </a:lnTo>
                                        <a:lnTo>
                                          <a:pt x="804" y="593"/>
                                        </a:lnTo>
                                        <a:lnTo>
                                          <a:pt x="741" y="649"/>
                                        </a:lnTo>
                                        <a:lnTo>
                                          <a:pt x="679" y="707"/>
                                        </a:lnTo>
                                        <a:lnTo>
                                          <a:pt x="620" y="770"/>
                                        </a:lnTo>
                                        <a:lnTo>
                                          <a:pt x="563" y="835"/>
                                        </a:lnTo>
                                        <a:lnTo>
                                          <a:pt x="508" y="903"/>
                                        </a:lnTo>
                                        <a:lnTo>
                                          <a:pt x="454" y="975"/>
                                        </a:lnTo>
                                        <a:lnTo>
                                          <a:pt x="403" y="1048"/>
                                        </a:lnTo>
                                        <a:lnTo>
                                          <a:pt x="356" y="1124"/>
                                        </a:lnTo>
                                        <a:lnTo>
                                          <a:pt x="310" y="1203"/>
                                        </a:lnTo>
                                        <a:lnTo>
                                          <a:pt x="267" y="1282"/>
                                        </a:lnTo>
                                        <a:lnTo>
                                          <a:pt x="227" y="1364"/>
                                        </a:lnTo>
                                        <a:lnTo>
                                          <a:pt x="190" y="1446"/>
                                        </a:lnTo>
                                        <a:lnTo>
                                          <a:pt x="155" y="1529"/>
                                        </a:lnTo>
                                        <a:lnTo>
                                          <a:pt x="124" y="1613"/>
                                        </a:lnTo>
                                        <a:lnTo>
                                          <a:pt x="97" y="1697"/>
                                        </a:lnTo>
                                        <a:lnTo>
                                          <a:pt x="71" y="1782"/>
                                        </a:lnTo>
                                        <a:lnTo>
                                          <a:pt x="51" y="1866"/>
                                        </a:lnTo>
                                        <a:lnTo>
                                          <a:pt x="33" y="1951"/>
                                        </a:lnTo>
                                        <a:lnTo>
                                          <a:pt x="19" y="2034"/>
                                        </a:lnTo>
                                        <a:lnTo>
                                          <a:pt x="9" y="2117"/>
                                        </a:lnTo>
                                        <a:lnTo>
                                          <a:pt x="4" y="2199"/>
                                        </a:lnTo>
                                        <a:lnTo>
                                          <a:pt x="1" y="2279"/>
                                        </a:lnTo>
                                        <a:lnTo>
                                          <a:pt x="0" y="2467"/>
                                        </a:lnTo>
                                        <a:lnTo>
                                          <a:pt x="1" y="2527"/>
                                        </a:lnTo>
                                        <a:lnTo>
                                          <a:pt x="6" y="2590"/>
                                        </a:lnTo>
                                        <a:lnTo>
                                          <a:pt x="11" y="2653"/>
                                        </a:lnTo>
                                        <a:lnTo>
                                          <a:pt x="19" y="2715"/>
                                        </a:lnTo>
                                        <a:lnTo>
                                          <a:pt x="29" y="2778"/>
                                        </a:lnTo>
                                        <a:lnTo>
                                          <a:pt x="42" y="2841"/>
                                        </a:lnTo>
                                        <a:lnTo>
                                          <a:pt x="56" y="2904"/>
                                        </a:lnTo>
                                        <a:lnTo>
                                          <a:pt x="73" y="2966"/>
                                        </a:lnTo>
                                        <a:lnTo>
                                          <a:pt x="92" y="3028"/>
                                        </a:lnTo>
                                        <a:lnTo>
                                          <a:pt x="114" y="3090"/>
                                        </a:lnTo>
                                        <a:lnTo>
                                          <a:pt x="137" y="3151"/>
                                        </a:lnTo>
                                        <a:lnTo>
                                          <a:pt x="162" y="3211"/>
                                        </a:lnTo>
                                        <a:lnTo>
                                          <a:pt x="190" y="3270"/>
                                        </a:lnTo>
                                        <a:lnTo>
                                          <a:pt x="219" y="3328"/>
                                        </a:lnTo>
                                        <a:lnTo>
                                          <a:pt x="251" y="3384"/>
                                        </a:lnTo>
                                        <a:lnTo>
                                          <a:pt x="284" y="3439"/>
                                        </a:lnTo>
                                        <a:lnTo>
                                          <a:pt x="320" y="3493"/>
                                        </a:lnTo>
                                        <a:lnTo>
                                          <a:pt x="357" y="3544"/>
                                        </a:lnTo>
                                        <a:lnTo>
                                          <a:pt x="396" y="3595"/>
                                        </a:lnTo>
                                        <a:lnTo>
                                          <a:pt x="437" y="3642"/>
                                        </a:lnTo>
                                        <a:lnTo>
                                          <a:pt x="479" y="3688"/>
                                        </a:lnTo>
                                        <a:lnTo>
                                          <a:pt x="524" y="3731"/>
                                        </a:lnTo>
                                        <a:lnTo>
                                          <a:pt x="570" y="3772"/>
                                        </a:lnTo>
                                        <a:lnTo>
                                          <a:pt x="618" y="3810"/>
                                        </a:lnTo>
                                        <a:lnTo>
                                          <a:pt x="668" y="3846"/>
                                        </a:lnTo>
                                        <a:lnTo>
                                          <a:pt x="718" y="3878"/>
                                        </a:lnTo>
                                        <a:lnTo>
                                          <a:pt x="771" y="3908"/>
                                        </a:lnTo>
                                        <a:lnTo>
                                          <a:pt x="826" y="3935"/>
                                        </a:lnTo>
                                        <a:lnTo>
                                          <a:pt x="882" y="3958"/>
                                        </a:lnTo>
                                        <a:lnTo>
                                          <a:pt x="941" y="3977"/>
                                        </a:lnTo>
                                        <a:lnTo>
                                          <a:pt x="999" y="3993"/>
                                        </a:lnTo>
                                        <a:lnTo>
                                          <a:pt x="1060" y="4006"/>
                                        </a:lnTo>
                                        <a:lnTo>
                                          <a:pt x="1114" y="4014"/>
                                        </a:lnTo>
                                        <a:lnTo>
                                          <a:pt x="1168" y="4020"/>
                                        </a:lnTo>
                                        <a:lnTo>
                                          <a:pt x="1222" y="4025"/>
                                        </a:lnTo>
                                        <a:lnTo>
                                          <a:pt x="1276" y="4026"/>
                                        </a:lnTo>
                                        <a:lnTo>
                                          <a:pt x="1329" y="4027"/>
                                        </a:lnTo>
                                        <a:lnTo>
                                          <a:pt x="1383" y="4025"/>
                                        </a:lnTo>
                                        <a:lnTo>
                                          <a:pt x="1435" y="4020"/>
                                        </a:lnTo>
                                        <a:lnTo>
                                          <a:pt x="1487" y="4013"/>
                                        </a:lnTo>
                                        <a:lnTo>
                                          <a:pt x="1540" y="4005"/>
                                        </a:lnTo>
                                        <a:lnTo>
                                          <a:pt x="1592" y="3994"/>
                                        </a:lnTo>
                                        <a:lnTo>
                                          <a:pt x="1643" y="3981"/>
                                        </a:lnTo>
                                        <a:lnTo>
                                          <a:pt x="1695" y="3966"/>
                                        </a:lnTo>
                                        <a:lnTo>
                                          <a:pt x="1745" y="3949"/>
                                        </a:lnTo>
                                        <a:lnTo>
                                          <a:pt x="1795" y="3929"/>
                                        </a:lnTo>
                                        <a:lnTo>
                                          <a:pt x="1845" y="3907"/>
                                        </a:lnTo>
                                        <a:lnTo>
                                          <a:pt x="1894" y="3882"/>
                                        </a:lnTo>
                                        <a:lnTo>
                                          <a:pt x="1943" y="3855"/>
                                        </a:lnTo>
                                        <a:lnTo>
                                          <a:pt x="1992" y="3826"/>
                                        </a:lnTo>
                                        <a:lnTo>
                                          <a:pt x="2039" y="3794"/>
                                        </a:lnTo>
                                        <a:lnTo>
                                          <a:pt x="2086" y="3760"/>
                                        </a:lnTo>
                                        <a:lnTo>
                                          <a:pt x="2132" y="3723"/>
                                        </a:lnTo>
                                        <a:lnTo>
                                          <a:pt x="2179" y="3684"/>
                                        </a:lnTo>
                                        <a:lnTo>
                                          <a:pt x="2223" y="3642"/>
                                        </a:lnTo>
                                        <a:lnTo>
                                          <a:pt x="2269" y="3597"/>
                                        </a:lnTo>
                                        <a:lnTo>
                                          <a:pt x="2312" y="3550"/>
                                        </a:lnTo>
                                        <a:lnTo>
                                          <a:pt x="2355" y="3500"/>
                                        </a:lnTo>
                                        <a:lnTo>
                                          <a:pt x="2398" y="3448"/>
                                        </a:lnTo>
                                        <a:lnTo>
                                          <a:pt x="2440" y="3393"/>
                                        </a:lnTo>
                                        <a:lnTo>
                                          <a:pt x="2481" y="3335"/>
                                        </a:lnTo>
                                        <a:lnTo>
                                          <a:pt x="2522" y="3274"/>
                                        </a:lnTo>
                                        <a:lnTo>
                                          <a:pt x="2561" y="3211"/>
                                        </a:lnTo>
                                        <a:lnTo>
                                          <a:pt x="2600" y="3145"/>
                                        </a:lnTo>
                                        <a:lnTo>
                                          <a:pt x="2628" y="3192"/>
                                        </a:lnTo>
                                        <a:lnTo>
                                          <a:pt x="2658" y="3238"/>
                                        </a:lnTo>
                                        <a:lnTo>
                                          <a:pt x="2689" y="3283"/>
                                        </a:lnTo>
                                        <a:lnTo>
                                          <a:pt x="2718" y="3328"/>
                                        </a:lnTo>
                                        <a:lnTo>
                                          <a:pt x="2749" y="3371"/>
                                        </a:lnTo>
                                        <a:lnTo>
                                          <a:pt x="2780" y="3413"/>
                                        </a:lnTo>
                                        <a:lnTo>
                                          <a:pt x="2811" y="3454"/>
                                        </a:lnTo>
                                        <a:lnTo>
                                          <a:pt x="2844" y="3493"/>
                                        </a:lnTo>
                                        <a:lnTo>
                                          <a:pt x="2877" y="3532"/>
                                        </a:lnTo>
                                        <a:lnTo>
                                          <a:pt x="2912" y="3568"/>
                                        </a:lnTo>
                                        <a:lnTo>
                                          <a:pt x="2947" y="3605"/>
                                        </a:lnTo>
                                        <a:lnTo>
                                          <a:pt x="2984" y="3640"/>
                                        </a:lnTo>
                                        <a:lnTo>
                                          <a:pt x="3022" y="3672"/>
                                        </a:lnTo>
                                        <a:lnTo>
                                          <a:pt x="3062" y="3705"/>
                                        </a:lnTo>
                                        <a:lnTo>
                                          <a:pt x="3103" y="3735"/>
                                        </a:lnTo>
                                        <a:lnTo>
                                          <a:pt x="3145" y="3764"/>
                                        </a:lnTo>
                                        <a:lnTo>
                                          <a:pt x="3191" y="3792"/>
                                        </a:lnTo>
                                        <a:lnTo>
                                          <a:pt x="3237" y="3817"/>
                                        </a:lnTo>
                                        <a:lnTo>
                                          <a:pt x="3286" y="3843"/>
                                        </a:lnTo>
                                        <a:lnTo>
                                          <a:pt x="3338" y="3866"/>
                                        </a:lnTo>
                                        <a:lnTo>
                                          <a:pt x="3391" y="3887"/>
                                        </a:lnTo>
                                        <a:lnTo>
                                          <a:pt x="3447" y="3907"/>
                                        </a:lnTo>
                                        <a:lnTo>
                                          <a:pt x="3505" y="3925"/>
                                        </a:lnTo>
                                        <a:lnTo>
                                          <a:pt x="3566" y="3940"/>
                                        </a:lnTo>
                                        <a:lnTo>
                                          <a:pt x="3631" y="3955"/>
                                        </a:lnTo>
                                        <a:lnTo>
                                          <a:pt x="3697" y="3968"/>
                                        </a:lnTo>
                                        <a:lnTo>
                                          <a:pt x="3767" y="3978"/>
                                        </a:lnTo>
                                        <a:lnTo>
                                          <a:pt x="3840" y="3988"/>
                                        </a:lnTo>
                                        <a:lnTo>
                                          <a:pt x="3917" y="3995"/>
                                        </a:lnTo>
                                        <a:lnTo>
                                          <a:pt x="3997" y="3999"/>
                                        </a:lnTo>
                                        <a:lnTo>
                                          <a:pt x="4080" y="4003"/>
                                        </a:lnTo>
                                        <a:lnTo>
                                          <a:pt x="4168" y="4005"/>
                                        </a:lnTo>
                                        <a:lnTo>
                                          <a:pt x="4255" y="4001"/>
                                        </a:lnTo>
                                        <a:lnTo>
                                          <a:pt x="4338" y="3994"/>
                                        </a:lnTo>
                                        <a:lnTo>
                                          <a:pt x="4420" y="3981"/>
                                        </a:lnTo>
                                        <a:lnTo>
                                          <a:pt x="4499" y="3965"/>
                                        </a:lnTo>
                                        <a:lnTo>
                                          <a:pt x="4575" y="3944"/>
                                        </a:lnTo>
                                        <a:lnTo>
                                          <a:pt x="4649" y="3917"/>
                                        </a:lnTo>
                                        <a:lnTo>
                                          <a:pt x="4721" y="3887"/>
                                        </a:lnTo>
                                        <a:lnTo>
                                          <a:pt x="4790" y="3853"/>
                                        </a:lnTo>
                                        <a:lnTo>
                                          <a:pt x="4855" y="3814"/>
                                        </a:lnTo>
                                        <a:lnTo>
                                          <a:pt x="4919" y="3772"/>
                                        </a:lnTo>
                                        <a:lnTo>
                                          <a:pt x="4979" y="3727"/>
                                        </a:lnTo>
                                        <a:lnTo>
                                          <a:pt x="5037" y="3678"/>
                                        </a:lnTo>
                                        <a:lnTo>
                                          <a:pt x="5093" y="3624"/>
                                        </a:lnTo>
                                        <a:lnTo>
                                          <a:pt x="5145" y="3568"/>
                                        </a:lnTo>
                                        <a:lnTo>
                                          <a:pt x="5196" y="3509"/>
                                        </a:lnTo>
                                        <a:lnTo>
                                          <a:pt x="5242" y="3447"/>
                                        </a:lnTo>
                                        <a:lnTo>
                                          <a:pt x="5287" y="3382"/>
                                        </a:lnTo>
                                        <a:lnTo>
                                          <a:pt x="5329" y="3315"/>
                                        </a:lnTo>
                                        <a:lnTo>
                                          <a:pt x="5367" y="3246"/>
                                        </a:lnTo>
                                        <a:lnTo>
                                          <a:pt x="5404" y="3173"/>
                                        </a:lnTo>
                                        <a:lnTo>
                                          <a:pt x="5437" y="3098"/>
                                        </a:lnTo>
                                        <a:lnTo>
                                          <a:pt x="5468" y="3022"/>
                                        </a:lnTo>
                                        <a:lnTo>
                                          <a:pt x="5495" y="2944"/>
                                        </a:lnTo>
                                        <a:lnTo>
                                          <a:pt x="5521" y="2863"/>
                                        </a:lnTo>
                                        <a:lnTo>
                                          <a:pt x="5542" y="2781"/>
                                        </a:lnTo>
                                        <a:lnTo>
                                          <a:pt x="5561" y="2698"/>
                                        </a:lnTo>
                                        <a:lnTo>
                                          <a:pt x="5578" y="2614"/>
                                        </a:lnTo>
                                        <a:lnTo>
                                          <a:pt x="5590" y="2527"/>
                                        </a:lnTo>
                                        <a:lnTo>
                                          <a:pt x="5601" y="2440"/>
                                        </a:lnTo>
                                        <a:lnTo>
                                          <a:pt x="5608" y="2353"/>
                                        </a:lnTo>
                                        <a:lnTo>
                                          <a:pt x="5614" y="2265"/>
                                        </a:lnTo>
                                        <a:lnTo>
                                          <a:pt x="5615" y="2175"/>
                                        </a:lnTo>
                                        <a:lnTo>
                                          <a:pt x="5613" y="2075"/>
                                        </a:lnTo>
                                        <a:lnTo>
                                          <a:pt x="5606" y="1975"/>
                                        </a:lnTo>
                                        <a:lnTo>
                                          <a:pt x="5596" y="1875"/>
                                        </a:lnTo>
                                        <a:lnTo>
                                          <a:pt x="5581" y="1775"/>
                                        </a:lnTo>
                                        <a:lnTo>
                                          <a:pt x="5562" y="1676"/>
                                        </a:lnTo>
                                        <a:lnTo>
                                          <a:pt x="5539" y="1577"/>
                                        </a:lnTo>
                                        <a:lnTo>
                                          <a:pt x="5512" y="1480"/>
                                        </a:lnTo>
                                        <a:lnTo>
                                          <a:pt x="5481" y="1384"/>
                                        </a:lnTo>
                                        <a:lnTo>
                                          <a:pt x="5447" y="1289"/>
                                        </a:lnTo>
                                        <a:lnTo>
                                          <a:pt x="5408" y="1197"/>
                                        </a:lnTo>
                                        <a:lnTo>
                                          <a:pt x="5367" y="1106"/>
                                        </a:lnTo>
                                        <a:lnTo>
                                          <a:pt x="5322" y="1017"/>
                                        </a:lnTo>
                                        <a:lnTo>
                                          <a:pt x="5273" y="931"/>
                                        </a:lnTo>
                                        <a:lnTo>
                                          <a:pt x="5220" y="846"/>
                                        </a:lnTo>
                                        <a:lnTo>
                                          <a:pt x="5165" y="765"/>
                                        </a:lnTo>
                                        <a:lnTo>
                                          <a:pt x="5107" y="687"/>
                                        </a:lnTo>
                                        <a:lnTo>
                                          <a:pt x="5046" y="612"/>
                                        </a:lnTo>
                                        <a:lnTo>
                                          <a:pt x="4981" y="539"/>
                                        </a:lnTo>
                                        <a:lnTo>
                                          <a:pt x="4914" y="471"/>
                                        </a:lnTo>
                                        <a:lnTo>
                                          <a:pt x="4843" y="407"/>
                                        </a:lnTo>
                                        <a:lnTo>
                                          <a:pt x="4770" y="346"/>
                                        </a:lnTo>
                                        <a:lnTo>
                                          <a:pt x="4695" y="289"/>
                                        </a:lnTo>
                                        <a:lnTo>
                                          <a:pt x="4616" y="238"/>
                                        </a:lnTo>
                                        <a:lnTo>
                                          <a:pt x="4535" y="190"/>
                                        </a:lnTo>
                                        <a:lnTo>
                                          <a:pt x="4453" y="147"/>
                                        </a:lnTo>
                                        <a:lnTo>
                                          <a:pt x="4367" y="109"/>
                                        </a:lnTo>
                                        <a:lnTo>
                                          <a:pt x="4279" y="77"/>
                                        </a:lnTo>
                                        <a:lnTo>
                                          <a:pt x="4189" y="50"/>
                                        </a:lnTo>
                                        <a:lnTo>
                                          <a:pt x="4097" y="29"/>
                                        </a:lnTo>
                                        <a:lnTo>
                                          <a:pt x="4003" y="13"/>
                                        </a:lnTo>
                                        <a:lnTo>
                                          <a:pt x="3908" y="3"/>
                                        </a:lnTo>
                                        <a:lnTo>
                                          <a:pt x="3811" y="0"/>
                                        </a:lnTo>
                                        <a:lnTo>
                                          <a:pt x="3758" y="1"/>
                                        </a:lnTo>
                                        <a:lnTo>
                                          <a:pt x="3706" y="4"/>
                                        </a:lnTo>
                                        <a:lnTo>
                                          <a:pt x="3654" y="10"/>
                                        </a:lnTo>
                                        <a:lnTo>
                                          <a:pt x="3603" y="17"/>
                                        </a:lnTo>
                                        <a:lnTo>
                                          <a:pt x="3553" y="26"/>
                                        </a:lnTo>
                                        <a:lnTo>
                                          <a:pt x="3503" y="37"/>
                                        </a:lnTo>
                                        <a:lnTo>
                                          <a:pt x="3454" y="51"/>
                                        </a:lnTo>
                                        <a:lnTo>
                                          <a:pt x="3407" y="65"/>
                                        </a:lnTo>
                                        <a:lnTo>
                                          <a:pt x="3359" y="81"/>
                                        </a:lnTo>
                                        <a:lnTo>
                                          <a:pt x="3311" y="99"/>
                                        </a:lnTo>
                                        <a:lnTo>
                                          <a:pt x="3266" y="119"/>
                                        </a:lnTo>
                                        <a:lnTo>
                                          <a:pt x="3221" y="140"/>
                                        </a:lnTo>
                                        <a:lnTo>
                                          <a:pt x="3177" y="162"/>
                                        </a:lnTo>
                                        <a:lnTo>
                                          <a:pt x="3134" y="185"/>
                                        </a:lnTo>
                                        <a:lnTo>
                                          <a:pt x="3092" y="210"/>
                                        </a:lnTo>
                                        <a:lnTo>
                                          <a:pt x="3050" y="236"/>
                                        </a:lnTo>
                                        <a:lnTo>
                                          <a:pt x="3010" y="263"/>
                                        </a:lnTo>
                                        <a:lnTo>
                                          <a:pt x="2972" y="291"/>
                                        </a:lnTo>
                                        <a:lnTo>
                                          <a:pt x="2934" y="320"/>
                                        </a:lnTo>
                                        <a:lnTo>
                                          <a:pt x="2897" y="350"/>
                                        </a:lnTo>
                                        <a:lnTo>
                                          <a:pt x="2862" y="381"/>
                                        </a:lnTo>
                                        <a:lnTo>
                                          <a:pt x="2828" y="411"/>
                                        </a:lnTo>
                                        <a:lnTo>
                                          <a:pt x="2795" y="444"/>
                                        </a:lnTo>
                                        <a:lnTo>
                                          <a:pt x="2764" y="476"/>
                                        </a:lnTo>
                                        <a:lnTo>
                                          <a:pt x="2733" y="509"/>
                                        </a:lnTo>
                                        <a:lnTo>
                                          <a:pt x="2704" y="543"/>
                                        </a:lnTo>
                                        <a:lnTo>
                                          <a:pt x="2678" y="576"/>
                                        </a:lnTo>
                                        <a:lnTo>
                                          <a:pt x="2653" y="610"/>
                                        </a:lnTo>
                                        <a:lnTo>
                                          <a:pt x="2628" y="645"/>
                                        </a:lnTo>
                                        <a:lnTo>
                                          <a:pt x="2605" y="678"/>
                                        </a:lnTo>
                                        <a:lnTo>
                                          <a:pt x="2585" y="713"/>
                                        </a:lnTo>
                                        <a:lnTo>
                                          <a:pt x="2566" y="7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91" y="927"/>
                                    <a:ext cx="996" cy="619"/>
                                  </a:xfrm>
                                  <a:custGeom>
                                    <a:avLst/>
                                    <a:gdLst>
                                      <a:gd name="T0" fmla="*/ 7402 w 8970"/>
                                      <a:gd name="T1" fmla="*/ 3171 h 5573"/>
                                      <a:gd name="T2" fmla="*/ 8233 w 8970"/>
                                      <a:gd name="T3" fmla="*/ 2605 h 5573"/>
                                      <a:gd name="T4" fmla="*/ 8331 w 8970"/>
                                      <a:gd name="T5" fmla="*/ 3391 h 5573"/>
                                      <a:gd name="T6" fmla="*/ 7477 w 8970"/>
                                      <a:gd name="T7" fmla="*/ 4380 h 5573"/>
                                      <a:gd name="T8" fmla="*/ 5820 w 8970"/>
                                      <a:gd name="T9" fmla="*/ 4578 h 5573"/>
                                      <a:gd name="T10" fmla="*/ 4958 w 8970"/>
                                      <a:gd name="T11" fmla="*/ 4700 h 5573"/>
                                      <a:gd name="T12" fmla="*/ 3899 w 8970"/>
                                      <a:gd name="T13" fmla="*/ 5041 h 5573"/>
                                      <a:gd name="T14" fmla="*/ 3105 w 8970"/>
                                      <a:gd name="T15" fmla="*/ 5265 h 5573"/>
                                      <a:gd name="T16" fmla="*/ 2167 w 8970"/>
                                      <a:gd name="T17" fmla="*/ 5024 h 5573"/>
                                      <a:gd name="T18" fmla="*/ 1473 w 8970"/>
                                      <a:gd name="T19" fmla="*/ 4279 h 5573"/>
                                      <a:gd name="T20" fmla="*/ 2233 w 8970"/>
                                      <a:gd name="T21" fmla="*/ 4013 h 5573"/>
                                      <a:gd name="T22" fmla="*/ 3243 w 8970"/>
                                      <a:gd name="T23" fmla="*/ 4049 h 5573"/>
                                      <a:gd name="T24" fmla="*/ 2588 w 8970"/>
                                      <a:gd name="T25" fmla="*/ 3893 h 5573"/>
                                      <a:gd name="T26" fmla="*/ 1557 w 8970"/>
                                      <a:gd name="T27" fmla="*/ 3675 h 5573"/>
                                      <a:gd name="T28" fmla="*/ 1005 w 8970"/>
                                      <a:gd name="T29" fmla="*/ 3379 h 5573"/>
                                      <a:gd name="T30" fmla="*/ 754 w 8970"/>
                                      <a:gd name="T31" fmla="*/ 2836 h 5573"/>
                                      <a:gd name="T32" fmla="*/ 537 w 8970"/>
                                      <a:gd name="T33" fmla="*/ 1993 h 5573"/>
                                      <a:gd name="T34" fmla="*/ 535 w 8970"/>
                                      <a:gd name="T35" fmla="*/ 1753 h 5573"/>
                                      <a:gd name="T36" fmla="*/ 895 w 8970"/>
                                      <a:gd name="T37" fmla="*/ 1929 h 5573"/>
                                      <a:gd name="T38" fmla="*/ 1622 w 8970"/>
                                      <a:gd name="T39" fmla="*/ 2322 h 5573"/>
                                      <a:gd name="T40" fmla="*/ 2896 w 8970"/>
                                      <a:gd name="T41" fmla="*/ 2532 h 5573"/>
                                      <a:gd name="T42" fmla="*/ 4298 w 8970"/>
                                      <a:gd name="T43" fmla="*/ 2479 h 5573"/>
                                      <a:gd name="T44" fmla="*/ 5702 w 8970"/>
                                      <a:gd name="T45" fmla="*/ 2247 h 5573"/>
                                      <a:gd name="T46" fmla="*/ 6779 w 8970"/>
                                      <a:gd name="T47" fmla="*/ 1862 h 5573"/>
                                      <a:gd name="T48" fmla="*/ 7475 w 8970"/>
                                      <a:gd name="T49" fmla="*/ 1472 h 5573"/>
                                      <a:gd name="T50" fmla="*/ 8048 w 8970"/>
                                      <a:gd name="T51" fmla="*/ 936 h 5573"/>
                                      <a:gd name="T52" fmla="*/ 8372 w 8970"/>
                                      <a:gd name="T53" fmla="*/ 728 h 5573"/>
                                      <a:gd name="T54" fmla="*/ 8494 w 8970"/>
                                      <a:gd name="T55" fmla="*/ 1153 h 5573"/>
                                      <a:gd name="T56" fmla="*/ 8331 w 8970"/>
                                      <a:gd name="T57" fmla="*/ 2176 h 5573"/>
                                      <a:gd name="T58" fmla="*/ 7178 w 8970"/>
                                      <a:gd name="T59" fmla="*/ 3043 h 5573"/>
                                      <a:gd name="T60" fmla="*/ 3390 w 8970"/>
                                      <a:gd name="T61" fmla="*/ 2277 h 5573"/>
                                      <a:gd name="T62" fmla="*/ 2330 w 8970"/>
                                      <a:gd name="T63" fmla="*/ 2212 h 5573"/>
                                      <a:gd name="T64" fmla="*/ 1412 w 8970"/>
                                      <a:gd name="T65" fmla="*/ 1972 h 5573"/>
                                      <a:gd name="T66" fmla="*/ 674 w 8970"/>
                                      <a:gd name="T67" fmla="*/ 1424 h 5573"/>
                                      <a:gd name="T68" fmla="*/ 567 w 8970"/>
                                      <a:gd name="T69" fmla="*/ 1169 h 5573"/>
                                      <a:gd name="T70" fmla="*/ 599 w 8970"/>
                                      <a:gd name="T71" fmla="*/ 836 h 5573"/>
                                      <a:gd name="T72" fmla="*/ 409 w 8970"/>
                                      <a:gd name="T73" fmla="*/ 786 h 5573"/>
                                      <a:gd name="T74" fmla="*/ 118 w 8970"/>
                                      <a:gd name="T75" fmla="*/ 1057 h 5573"/>
                                      <a:gd name="T76" fmla="*/ 1 w 8970"/>
                                      <a:gd name="T77" fmla="*/ 1493 h 5573"/>
                                      <a:gd name="T78" fmla="*/ 40 w 8970"/>
                                      <a:gd name="T79" fmla="*/ 2091 h 5573"/>
                                      <a:gd name="T80" fmla="*/ 108 w 8970"/>
                                      <a:gd name="T81" fmla="*/ 1726 h 5573"/>
                                      <a:gd name="T82" fmla="*/ 265 w 8970"/>
                                      <a:gd name="T83" fmla="*/ 1524 h 5573"/>
                                      <a:gd name="T84" fmla="*/ 495 w 8970"/>
                                      <a:gd name="T85" fmla="*/ 2697 h 5573"/>
                                      <a:gd name="T86" fmla="*/ 939 w 8970"/>
                                      <a:gd name="T87" fmla="*/ 3800 h 5573"/>
                                      <a:gd name="T88" fmla="*/ 1529 w 8970"/>
                                      <a:gd name="T89" fmla="*/ 4776 h 5573"/>
                                      <a:gd name="T90" fmla="*/ 2405 w 8970"/>
                                      <a:gd name="T91" fmla="*/ 5481 h 5573"/>
                                      <a:gd name="T92" fmla="*/ 3462 w 8970"/>
                                      <a:gd name="T93" fmla="*/ 5522 h 5573"/>
                                      <a:gd name="T94" fmla="*/ 4469 w 8970"/>
                                      <a:gd name="T95" fmla="*/ 5143 h 5573"/>
                                      <a:gd name="T96" fmla="*/ 5282 w 8970"/>
                                      <a:gd name="T97" fmla="*/ 4929 h 5573"/>
                                      <a:gd name="T98" fmla="*/ 6732 w 8970"/>
                                      <a:gd name="T99" fmla="*/ 4790 h 5573"/>
                                      <a:gd name="T100" fmla="*/ 7596 w 8970"/>
                                      <a:gd name="T101" fmla="*/ 4602 h 5573"/>
                                      <a:gd name="T102" fmla="*/ 8158 w 8970"/>
                                      <a:gd name="T103" fmla="*/ 4196 h 5573"/>
                                      <a:gd name="T104" fmla="*/ 8513 w 8970"/>
                                      <a:gd name="T105" fmla="*/ 3545 h 5573"/>
                                      <a:gd name="T106" fmla="*/ 8734 w 8970"/>
                                      <a:gd name="T107" fmla="*/ 2615 h 5573"/>
                                      <a:gd name="T108" fmla="*/ 8606 w 8970"/>
                                      <a:gd name="T109" fmla="*/ 344 h 5573"/>
                                      <a:gd name="T110" fmla="*/ 8820 w 8970"/>
                                      <a:gd name="T111" fmla="*/ 440 h 5573"/>
                                      <a:gd name="T112" fmla="*/ 8938 w 8970"/>
                                      <a:gd name="T113" fmla="*/ 451 h 5573"/>
                                      <a:gd name="T114" fmla="*/ 8685 w 8970"/>
                                      <a:gd name="T115" fmla="*/ 112 h 5573"/>
                                      <a:gd name="T116" fmla="*/ 8281 w 8970"/>
                                      <a:gd name="T117" fmla="*/ 1 h 5573"/>
                                      <a:gd name="T118" fmla="*/ 8047 w 8970"/>
                                      <a:gd name="T119" fmla="*/ 126 h 5573"/>
                                      <a:gd name="T120" fmla="*/ 8179 w 8970"/>
                                      <a:gd name="T121" fmla="*/ 300 h 5573"/>
                                      <a:gd name="T122" fmla="*/ 7287 w 8970"/>
                                      <a:gd name="T123" fmla="*/ 1319 h 5573"/>
                                      <a:gd name="T124" fmla="*/ 5680 w 8970"/>
                                      <a:gd name="T125" fmla="*/ 2011 h 55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8970" h="5573">
                                        <a:moveTo>
                                          <a:pt x="6210" y="3553"/>
                                        </a:moveTo>
                                        <a:lnTo>
                                          <a:pt x="6322" y="3528"/>
                                        </a:lnTo>
                                        <a:lnTo>
                                          <a:pt x="6431" y="3502"/>
                                        </a:lnTo>
                                        <a:lnTo>
                                          <a:pt x="6535" y="3476"/>
                                        </a:lnTo>
                                        <a:lnTo>
                                          <a:pt x="6636" y="3450"/>
                                        </a:lnTo>
                                        <a:lnTo>
                                          <a:pt x="6733" y="3421"/>
                                        </a:lnTo>
                                        <a:lnTo>
                                          <a:pt x="6827" y="3393"/>
                                        </a:lnTo>
                                        <a:lnTo>
                                          <a:pt x="6918" y="3363"/>
                                        </a:lnTo>
                                        <a:lnTo>
                                          <a:pt x="7006" y="3333"/>
                                        </a:lnTo>
                                        <a:lnTo>
                                          <a:pt x="7091" y="3302"/>
                                        </a:lnTo>
                                        <a:lnTo>
                                          <a:pt x="7172" y="3271"/>
                                        </a:lnTo>
                                        <a:lnTo>
                                          <a:pt x="7251" y="3238"/>
                                        </a:lnTo>
                                        <a:lnTo>
                                          <a:pt x="7328" y="3206"/>
                                        </a:lnTo>
                                        <a:lnTo>
                                          <a:pt x="7402" y="3171"/>
                                        </a:lnTo>
                                        <a:lnTo>
                                          <a:pt x="7472" y="3136"/>
                                        </a:lnTo>
                                        <a:lnTo>
                                          <a:pt x="7541" y="3101"/>
                                        </a:lnTo>
                                        <a:lnTo>
                                          <a:pt x="7609" y="3064"/>
                                        </a:lnTo>
                                        <a:lnTo>
                                          <a:pt x="7673" y="3027"/>
                                        </a:lnTo>
                                        <a:lnTo>
                                          <a:pt x="7736" y="2989"/>
                                        </a:lnTo>
                                        <a:lnTo>
                                          <a:pt x="7797" y="2949"/>
                                        </a:lnTo>
                                        <a:lnTo>
                                          <a:pt x="7856" y="2909"/>
                                        </a:lnTo>
                                        <a:lnTo>
                                          <a:pt x="7913" y="2869"/>
                                        </a:lnTo>
                                        <a:lnTo>
                                          <a:pt x="7969" y="2827"/>
                                        </a:lnTo>
                                        <a:lnTo>
                                          <a:pt x="8024" y="2785"/>
                                        </a:lnTo>
                                        <a:lnTo>
                                          <a:pt x="8078" y="2741"/>
                                        </a:lnTo>
                                        <a:lnTo>
                                          <a:pt x="8130" y="2697"/>
                                        </a:lnTo>
                                        <a:lnTo>
                                          <a:pt x="8182" y="2652"/>
                                        </a:lnTo>
                                        <a:lnTo>
                                          <a:pt x="8233" y="2605"/>
                                        </a:lnTo>
                                        <a:lnTo>
                                          <a:pt x="8282" y="2558"/>
                                        </a:lnTo>
                                        <a:lnTo>
                                          <a:pt x="8332" y="2511"/>
                                        </a:lnTo>
                                        <a:lnTo>
                                          <a:pt x="8381" y="2461"/>
                                        </a:lnTo>
                                        <a:lnTo>
                                          <a:pt x="8429" y="2412"/>
                                        </a:lnTo>
                                        <a:lnTo>
                                          <a:pt x="8477" y="2360"/>
                                        </a:lnTo>
                                        <a:lnTo>
                                          <a:pt x="8475" y="2489"/>
                                        </a:lnTo>
                                        <a:lnTo>
                                          <a:pt x="8470" y="2614"/>
                                        </a:lnTo>
                                        <a:lnTo>
                                          <a:pt x="8461" y="2736"/>
                                        </a:lnTo>
                                        <a:lnTo>
                                          <a:pt x="8448" y="2853"/>
                                        </a:lnTo>
                                        <a:lnTo>
                                          <a:pt x="8433" y="2968"/>
                                        </a:lnTo>
                                        <a:lnTo>
                                          <a:pt x="8413" y="3080"/>
                                        </a:lnTo>
                                        <a:lnTo>
                                          <a:pt x="8389" y="3187"/>
                                        </a:lnTo>
                                        <a:lnTo>
                                          <a:pt x="8362" y="3291"/>
                                        </a:lnTo>
                                        <a:lnTo>
                                          <a:pt x="8331" y="3391"/>
                                        </a:lnTo>
                                        <a:lnTo>
                                          <a:pt x="8296" y="3487"/>
                                        </a:lnTo>
                                        <a:lnTo>
                                          <a:pt x="8257" y="3580"/>
                                        </a:lnTo>
                                        <a:lnTo>
                                          <a:pt x="8215" y="3669"/>
                                        </a:lnTo>
                                        <a:lnTo>
                                          <a:pt x="8168" y="3754"/>
                                        </a:lnTo>
                                        <a:lnTo>
                                          <a:pt x="8118" y="3835"/>
                                        </a:lnTo>
                                        <a:lnTo>
                                          <a:pt x="8064" y="3912"/>
                                        </a:lnTo>
                                        <a:lnTo>
                                          <a:pt x="8004" y="3986"/>
                                        </a:lnTo>
                                        <a:lnTo>
                                          <a:pt x="7942" y="4054"/>
                                        </a:lnTo>
                                        <a:lnTo>
                                          <a:pt x="7875" y="4119"/>
                                        </a:lnTo>
                                        <a:lnTo>
                                          <a:pt x="7803" y="4180"/>
                                        </a:lnTo>
                                        <a:lnTo>
                                          <a:pt x="7728" y="4236"/>
                                        </a:lnTo>
                                        <a:lnTo>
                                          <a:pt x="7649" y="4289"/>
                                        </a:lnTo>
                                        <a:lnTo>
                                          <a:pt x="7564" y="4337"/>
                                        </a:lnTo>
                                        <a:lnTo>
                                          <a:pt x="7477" y="4380"/>
                                        </a:lnTo>
                                        <a:lnTo>
                                          <a:pt x="7384" y="4419"/>
                                        </a:lnTo>
                                        <a:lnTo>
                                          <a:pt x="7286" y="4454"/>
                                        </a:lnTo>
                                        <a:lnTo>
                                          <a:pt x="7185" y="4484"/>
                                        </a:lnTo>
                                        <a:lnTo>
                                          <a:pt x="7078" y="4509"/>
                                        </a:lnTo>
                                        <a:lnTo>
                                          <a:pt x="6967" y="4530"/>
                                        </a:lnTo>
                                        <a:lnTo>
                                          <a:pt x="6852" y="4547"/>
                                        </a:lnTo>
                                        <a:lnTo>
                                          <a:pt x="6731" y="4559"/>
                                        </a:lnTo>
                                        <a:lnTo>
                                          <a:pt x="6606" y="4565"/>
                                        </a:lnTo>
                                        <a:lnTo>
                                          <a:pt x="6476" y="4567"/>
                                        </a:lnTo>
                                        <a:lnTo>
                                          <a:pt x="6305" y="4567"/>
                                        </a:lnTo>
                                        <a:lnTo>
                                          <a:pt x="6149" y="4568"/>
                                        </a:lnTo>
                                        <a:lnTo>
                                          <a:pt x="6009" y="4571"/>
                                        </a:lnTo>
                                        <a:lnTo>
                                          <a:pt x="5880" y="4574"/>
                                        </a:lnTo>
                                        <a:lnTo>
                                          <a:pt x="5820" y="4578"/>
                                        </a:lnTo>
                                        <a:lnTo>
                                          <a:pt x="5761" y="4581"/>
                                        </a:lnTo>
                                        <a:lnTo>
                                          <a:pt x="5705" y="4584"/>
                                        </a:lnTo>
                                        <a:lnTo>
                                          <a:pt x="5651" y="4587"/>
                                        </a:lnTo>
                                        <a:lnTo>
                                          <a:pt x="5600" y="4591"/>
                                        </a:lnTo>
                                        <a:lnTo>
                                          <a:pt x="5549" y="4597"/>
                                        </a:lnTo>
                                        <a:lnTo>
                                          <a:pt x="5499" y="4602"/>
                                        </a:lnTo>
                                        <a:lnTo>
                                          <a:pt x="5450" y="4607"/>
                                        </a:lnTo>
                                        <a:lnTo>
                                          <a:pt x="5402" y="4614"/>
                                        </a:lnTo>
                                        <a:lnTo>
                                          <a:pt x="5354" y="4621"/>
                                        </a:lnTo>
                                        <a:lnTo>
                                          <a:pt x="5307" y="4628"/>
                                        </a:lnTo>
                                        <a:lnTo>
                                          <a:pt x="5259" y="4637"/>
                                        </a:lnTo>
                                        <a:lnTo>
                                          <a:pt x="5162" y="4654"/>
                                        </a:lnTo>
                                        <a:lnTo>
                                          <a:pt x="5062" y="4675"/>
                                        </a:lnTo>
                                        <a:lnTo>
                                          <a:pt x="4958" y="4700"/>
                                        </a:lnTo>
                                        <a:lnTo>
                                          <a:pt x="4846" y="4726"/>
                                        </a:lnTo>
                                        <a:lnTo>
                                          <a:pt x="4724" y="4755"/>
                                        </a:lnTo>
                                        <a:lnTo>
                                          <a:pt x="4593" y="4789"/>
                                        </a:lnTo>
                                        <a:lnTo>
                                          <a:pt x="4543" y="4803"/>
                                        </a:lnTo>
                                        <a:lnTo>
                                          <a:pt x="4495" y="4816"/>
                                        </a:lnTo>
                                        <a:lnTo>
                                          <a:pt x="4445" y="4832"/>
                                        </a:lnTo>
                                        <a:lnTo>
                                          <a:pt x="4396" y="4848"/>
                                        </a:lnTo>
                                        <a:lnTo>
                                          <a:pt x="4346" y="4866"/>
                                        </a:lnTo>
                                        <a:lnTo>
                                          <a:pt x="4298" y="4884"/>
                                        </a:lnTo>
                                        <a:lnTo>
                                          <a:pt x="4248" y="4901"/>
                                        </a:lnTo>
                                        <a:lnTo>
                                          <a:pt x="4198" y="4921"/>
                                        </a:lnTo>
                                        <a:lnTo>
                                          <a:pt x="4100" y="4960"/>
                                        </a:lnTo>
                                        <a:lnTo>
                                          <a:pt x="4000" y="5001"/>
                                        </a:lnTo>
                                        <a:lnTo>
                                          <a:pt x="3899" y="5041"/>
                                        </a:lnTo>
                                        <a:lnTo>
                                          <a:pt x="3798" y="5081"/>
                                        </a:lnTo>
                                        <a:lnTo>
                                          <a:pt x="3747" y="5101"/>
                                        </a:lnTo>
                                        <a:lnTo>
                                          <a:pt x="3695" y="5120"/>
                                        </a:lnTo>
                                        <a:lnTo>
                                          <a:pt x="3643" y="5138"/>
                                        </a:lnTo>
                                        <a:lnTo>
                                          <a:pt x="3591" y="5156"/>
                                        </a:lnTo>
                                        <a:lnTo>
                                          <a:pt x="3539" y="5173"/>
                                        </a:lnTo>
                                        <a:lnTo>
                                          <a:pt x="3487" y="5188"/>
                                        </a:lnTo>
                                        <a:lnTo>
                                          <a:pt x="3433" y="5203"/>
                                        </a:lnTo>
                                        <a:lnTo>
                                          <a:pt x="3380" y="5217"/>
                                        </a:lnTo>
                                        <a:lnTo>
                                          <a:pt x="3326" y="5229"/>
                                        </a:lnTo>
                                        <a:lnTo>
                                          <a:pt x="3271" y="5241"/>
                                        </a:lnTo>
                                        <a:lnTo>
                                          <a:pt x="3216" y="5250"/>
                                        </a:lnTo>
                                        <a:lnTo>
                                          <a:pt x="3161" y="5259"/>
                                        </a:lnTo>
                                        <a:lnTo>
                                          <a:pt x="3105" y="5265"/>
                                        </a:lnTo>
                                        <a:lnTo>
                                          <a:pt x="3049" y="5269"/>
                                        </a:lnTo>
                                        <a:lnTo>
                                          <a:pt x="2992" y="5273"/>
                                        </a:lnTo>
                                        <a:lnTo>
                                          <a:pt x="2934" y="5274"/>
                                        </a:lnTo>
                                        <a:lnTo>
                                          <a:pt x="2855" y="5272"/>
                                        </a:lnTo>
                                        <a:lnTo>
                                          <a:pt x="2779" y="5264"/>
                                        </a:lnTo>
                                        <a:lnTo>
                                          <a:pt x="2705" y="5253"/>
                                        </a:lnTo>
                                        <a:lnTo>
                                          <a:pt x="2631" y="5237"/>
                                        </a:lnTo>
                                        <a:lnTo>
                                          <a:pt x="2560" y="5217"/>
                                        </a:lnTo>
                                        <a:lnTo>
                                          <a:pt x="2491" y="5193"/>
                                        </a:lnTo>
                                        <a:lnTo>
                                          <a:pt x="2423" y="5165"/>
                                        </a:lnTo>
                                        <a:lnTo>
                                          <a:pt x="2356" y="5135"/>
                                        </a:lnTo>
                                        <a:lnTo>
                                          <a:pt x="2291" y="5101"/>
                                        </a:lnTo>
                                        <a:lnTo>
                                          <a:pt x="2228" y="5064"/>
                                        </a:lnTo>
                                        <a:lnTo>
                                          <a:pt x="2167" y="5024"/>
                                        </a:lnTo>
                                        <a:lnTo>
                                          <a:pt x="2107" y="4981"/>
                                        </a:lnTo>
                                        <a:lnTo>
                                          <a:pt x="2049" y="4936"/>
                                        </a:lnTo>
                                        <a:lnTo>
                                          <a:pt x="1991" y="4889"/>
                                        </a:lnTo>
                                        <a:lnTo>
                                          <a:pt x="1936" y="4840"/>
                                        </a:lnTo>
                                        <a:lnTo>
                                          <a:pt x="1884" y="4789"/>
                                        </a:lnTo>
                                        <a:lnTo>
                                          <a:pt x="1832" y="4736"/>
                                        </a:lnTo>
                                        <a:lnTo>
                                          <a:pt x="1781" y="4682"/>
                                        </a:lnTo>
                                        <a:lnTo>
                                          <a:pt x="1732" y="4626"/>
                                        </a:lnTo>
                                        <a:lnTo>
                                          <a:pt x="1685" y="4570"/>
                                        </a:lnTo>
                                        <a:lnTo>
                                          <a:pt x="1639" y="4512"/>
                                        </a:lnTo>
                                        <a:lnTo>
                                          <a:pt x="1596" y="4455"/>
                                        </a:lnTo>
                                        <a:lnTo>
                                          <a:pt x="1554" y="4396"/>
                                        </a:lnTo>
                                        <a:lnTo>
                                          <a:pt x="1512" y="4338"/>
                                        </a:lnTo>
                                        <a:lnTo>
                                          <a:pt x="1473" y="4279"/>
                                        </a:lnTo>
                                        <a:lnTo>
                                          <a:pt x="1435" y="4220"/>
                                        </a:lnTo>
                                        <a:lnTo>
                                          <a:pt x="1399" y="4162"/>
                                        </a:lnTo>
                                        <a:lnTo>
                                          <a:pt x="1364" y="4105"/>
                                        </a:lnTo>
                                        <a:lnTo>
                                          <a:pt x="1332" y="4048"/>
                                        </a:lnTo>
                                        <a:lnTo>
                                          <a:pt x="1300" y="3991"/>
                                        </a:lnTo>
                                        <a:lnTo>
                                          <a:pt x="1269" y="3936"/>
                                        </a:lnTo>
                                        <a:lnTo>
                                          <a:pt x="1241" y="3883"/>
                                        </a:lnTo>
                                        <a:lnTo>
                                          <a:pt x="1395" y="3903"/>
                                        </a:lnTo>
                                        <a:lnTo>
                                          <a:pt x="1548" y="3924"/>
                                        </a:lnTo>
                                        <a:lnTo>
                                          <a:pt x="1702" y="3945"/>
                                        </a:lnTo>
                                        <a:lnTo>
                                          <a:pt x="1855" y="3965"/>
                                        </a:lnTo>
                                        <a:lnTo>
                                          <a:pt x="2006" y="3985"/>
                                        </a:lnTo>
                                        <a:lnTo>
                                          <a:pt x="2157" y="4004"/>
                                        </a:lnTo>
                                        <a:lnTo>
                                          <a:pt x="2233" y="4013"/>
                                        </a:lnTo>
                                        <a:lnTo>
                                          <a:pt x="2308" y="4020"/>
                                        </a:lnTo>
                                        <a:lnTo>
                                          <a:pt x="2383" y="4029"/>
                                        </a:lnTo>
                                        <a:lnTo>
                                          <a:pt x="2457" y="4035"/>
                                        </a:lnTo>
                                        <a:lnTo>
                                          <a:pt x="2531" y="4041"/>
                                        </a:lnTo>
                                        <a:lnTo>
                                          <a:pt x="2604" y="4047"/>
                                        </a:lnTo>
                                        <a:lnTo>
                                          <a:pt x="2677" y="4052"/>
                                        </a:lnTo>
                                        <a:lnTo>
                                          <a:pt x="2750" y="4055"/>
                                        </a:lnTo>
                                        <a:lnTo>
                                          <a:pt x="2822" y="4057"/>
                                        </a:lnTo>
                                        <a:lnTo>
                                          <a:pt x="2893" y="4059"/>
                                        </a:lnTo>
                                        <a:lnTo>
                                          <a:pt x="2964" y="4059"/>
                                        </a:lnTo>
                                        <a:lnTo>
                                          <a:pt x="3035" y="4059"/>
                                        </a:lnTo>
                                        <a:lnTo>
                                          <a:pt x="3105" y="4057"/>
                                        </a:lnTo>
                                        <a:lnTo>
                                          <a:pt x="3175" y="4053"/>
                                        </a:lnTo>
                                        <a:lnTo>
                                          <a:pt x="3243" y="4049"/>
                                        </a:lnTo>
                                        <a:lnTo>
                                          <a:pt x="3311" y="4043"/>
                                        </a:lnTo>
                                        <a:lnTo>
                                          <a:pt x="3379" y="4034"/>
                                        </a:lnTo>
                                        <a:lnTo>
                                          <a:pt x="3445" y="4025"/>
                                        </a:lnTo>
                                        <a:lnTo>
                                          <a:pt x="3511" y="4014"/>
                                        </a:lnTo>
                                        <a:lnTo>
                                          <a:pt x="3577" y="4000"/>
                                        </a:lnTo>
                                        <a:lnTo>
                                          <a:pt x="3505" y="3989"/>
                                        </a:lnTo>
                                        <a:lnTo>
                                          <a:pt x="3434" y="3978"/>
                                        </a:lnTo>
                                        <a:lnTo>
                                          <a:pt x="3363" y="3969"/>
                                        </a:lnTo>
                                        <a:lnTo>
                                          <a:pt x="3291" y="3961"/>
                                        </a:lnTo>
                                        <a:lnTo>
                                          <a:pt x="3149" y="3945"/>
                                        </a:lnTo>
                                        <a:lnTo>
                                          <a:pt x="3009" y="3931"/>
                                        </a:lnTo>
                                        <a:lnTo>
                                          <a:pt x="2868" y="3918"/>
                                        </a:lnTo>
                                        <a:lnTo>
                                          <a:pt x="2727" y="3907"/>
                                        </a:lnTo>
                                        <a:lnTo>
                                          <a:pt x="2588" y="3893"/>
                                        </a:lnTo>
                                        <a:lnTo>
                                          <a:pt x="2449" y="3879"/>
                                        </a:lnTo>
                                        <a:lnTo>
                                          <a:pt x="2380" y="3870"/>
                                        </a:lnTo>
                                        <a:lnTo>
                                          <a:pt x="2311" y="3861"/>
                                        </a:lnTo>
                                        <a:lnTo>
                                          <a:pt x="2241" y="3850"/>
                                        </a:lnTo>
                                        <a:lnTo>
                                          <a:pt x="2172" y="3840"/>
                                        </a:lnTo>
                                        <a:lnTo>
                                          <a:pt x="2103" y="3827"/>
                                        </a:lnTo>
                                        <a:lnTo>
                                          <a:pt x="2035" y="3813"/>
                                        </a:lnTo>
                                        <a:lnTo>
                                          <a:pt x="1966" y="3799"/>
                                        </a:lnTo>
                                        <a:lnTo>
                                          <a:pt x="1897" y="3783"/>
                                        </a:lnTo>
                                        <a:lnTo>
                                          <a:pt x="1830" y="3765"/>
                                        </a:lnTo>
                                        <a:lnTo>
                                          <a:pt x="1761" y="3745"/>
                                        </a:lnTo>
                                        <a:lnTo>
                                          <a:pt x="1693" y="3724"/>
                                        </a:lnTo>
                                        <a:lnTo>
                                          <a:pt x="1624" y="3701"/>
                                        </a:lnTo>
                                        <a:lnTo>
                                          <a:pt x="1557" y="3675"/>
                                        </a:lnTo>
                                        <a:lnTo>
                                          <a:pt x="1489" y="3647"/>
                                        </a:lnTo>
                                        <a:lnTo>
                                          <a:pt x="1421" y="3618"/>
                                        </a:lnTo>
                                        <a:lnTo>
                                          <a:pt x="1354" y="3585"/>
                                        </a:lnTo>
                                        <a:lnTo>
                                          <a:pt x="1274" y="3546"/>
                                        </a:lnTo>
                                        <a:lnTo>
                                          <a:pt x="1207" y="3511"/>
                                        </a:lnTo>
                                        <a:lnTo>
                                          <a:pt x="1176" y="3495"/>
                                        </a:lnTo>
                                        <a:lnTo>
                                          <a:pt x="1149" y="3479"/>
                                        </a:lnTo>
                                        <a:lnTo>
                                          <a:pt x="1122" y="3464"/>
                                        </a:lnTo>
                                        <a:lnTo>
                                          <a:pt x="1099" y="3450"/>
                                        </a:lnTo>
                                        <a:lnTo>
                                          <a:pt x="1077" y="3436"/>
                                        </a:lnTo>
                                        <a:lnTo>
                                          <a:pt x="1057" y="3421"/>
                                        </a:lnTo>
                                        <a:lnTo>
                                          <a:pt x="1038" y="3408"/>
                                        </a:lnTo>
                                        <a:lnTo>
                                          <a:pt x="1021" y="3393"/>
                                        </a:lnTo>
                                        <a:lnTo>
                                          <a:pt x="1005" y="3379"/>
                                        </a:lnTo>
                                        <a:lnTo>
                                          <a:pt x="991" y="3364"/>
                                        </a:lnTo>
                                        <a:lnTo>
                                          <a:pt x="977" y="3349"/>
                                        </a:lnTo>
                                        <a:lnTo>
                                          <a:pt x="965" y="3333"/>
                                        </a:lnTo>
                                        <a:lnTo>
                                          <a:pt x="953" y="3316"/>
                                        </a:lnTo>
                                        <a:lnTo>
                                          <a:pt x="941" y="3299"/>
                                        </a:lnTo>
                                        <a:lnTo>
                                          <a:pt x="931" y="3280"/>
                                        </a:lnTo>
                                        <a:lnTo>
                                          <a:pt x="921" y="3260"/>
                                        </a:lnTo>
                                        <a:lnTo>
                                          <a:pt x="911" y="3240"/>
                                        </a:lnTo>
                                        <a:lnTo>
                                          <a:pt x="901" y="3217"/>
                                        </a:lnTo>
                                        <a:lnTo>
                                          <a:pt x="891" y="3194"/>
                                        </a:lnTo>
                                        <a:lnTo>
                                          <a:pt x="881" y="3168"/>
                                        </a:lnTo>
                                        <a:lnTo>
                                          <a:pt x="834" y="3047"/>
                                        </a:lnTo>
                                        <a:lnTo>
                                          <a:pt x="774" y="2888"/>
                                        </a:lnTo>
                                        <a:lnTo>
                                          <a:pt x="754" y="2836"/>
                                        </a:lnTo>
                                        <a:lnTo>
                                          <a:pt x="733" y="2779"/>
                                        </a:lnTo>
                                        <a:lnTo>
                                          <a:pt x="712" y="2719"/>
                                        </a:lnTo>
                                        <a:lnTo>
                                          <a:pt x="691" y="2656"/>
                                        </a:lnTo>
                                        <a:lnTo>
                                          <a:pt x="670" y="2592"/>
                                        </a:lnTo>
                                        <a:lnTo>
                                          <a:pt x="649" y="2524"/>
                                        </a:lnTo>
                                        <a:lnTo>
                                          <a:pt x="629" y="2455"/>
                                        </a:lnTo>
                                        <a:lnTo>
                                          <a:pt x="611" y="2386"/>
                                        </a:lnTo>
                                        <a:lnTo>
                                          <a:pt x="593" y="2314"/>
                                        </a:lnTo>
                                        <a:lnTo>
                                          <a:pt x="578" y="2243"/>
                                        </a:lnTo>
                                        <a:lnTo>
                                          <a:pt x="564" y="2171"/>
                                        </a:lnTo>
                                        <a:lnTo>
                                          <a:pt x="551" y="2100"/>
                                        </a:lnTo>
                                        <a:lnTo>
                                          <a:pt x="546" y="2064"/>
                                        </a:lnTo>
                                        <a:lnTo>
                                          <a:pt x="542" y="2029"/>
                                        </a:lnTo>
                                        <a:lnTo>
                                          <a:pt x="537" y="1993"/>
                                        </a:lnTo>
                                        <a:lnTo>
                                          <a:pt x="534" y="1959"/>
                                        </a:lnTo>
                                        <a:lnTo>
                                          <a:pt x="531" y="1925"/>
                                        </a:lnTo>
                                        <a:lnTo>
                                          <a:pt x="530" y="1890"/>
                                        </a:lnTo>
                                        <a:lnTo>
                                          <a:pt x="528" y="1857"/>
                                        </a:lnTo>
                                        <a:lnTo>
                                          <a:pt x="528" y="1824"/>
                                        </a:lnTo>
                                        <a:lnTo>
                                          <a:pt x="528" y="1782"/>
                                        </a:lnTo>
                                        <a:lnTo>
                                          <a:pt x="527" y="1760"/>
                                        </a:lnTo>
                                        <a:lnTo>
                                          <a:pt x="527" y="1754"/>
                                        </a:lnTo>
                                        <a:lnTo>
                                          <a:pt x="527" y="1752"/>
                                        </a:lnTo>
                                        <a:lnTo>
                                          <a:pt x="527" y="1751"/>
                                        </a:lnTo>
                                        <a:lnTo>
                                          <a:pt x="528" y="1751"/>
                                        </a:lnTo>
                                        <a:lnTo>
                                          <a:pt x="530" y="1752"/>
                                        </a:lnTo>
                                        <a:lnTo>
                                          <a:pt x="532" y="1753"/>
                                        </a:lnTo>
                                        <a:lnTo>
                                          <a:pt x="535" y="1753"/>
                                        </a:lnTo>
                                        <a:lnTo>
                                          <a:pt x="539" y="1751"/>
                                        </a:lnTo>
                                        <a:lnTo>
                                          <a:pt x="544" y="1746"/>
                                        </a:lnTo>
                                        <a:lnTo>
                                          <a:pt x="550" y="1739"/>
                                        </a:lnTo>
                                        <a:lnTo>
                                          <a:pt x="557" y="1728"/>
                                        </a:lnTo>
                                        <a:lnTo>
                                          <a:pt x="566" y="1712"/>
                                        </a:lnTo>
                                        <a:lnTo>
                                          <a:pt x="578" y="1716"/>
                                        </a:lnTo>
                                        <a:lnTo>
                                          <a:pt x="591" y="1722"/>
                                        </a:lnTo>
                                        <a:lnTo>
                                          <a:pt x="607" y="1731"/>
                                        </a:lnTo>
                                        <a:lnTo>
                                          <a:pt x="624" y="1741"/>
                                        </a:lnTo>
                                        <a:lnTo>
                                          <a:pt x="665" y="1767"/>
                                        </a:lnTo>
                                        <a:lnTo>
                                          <a:pt x="713" y="1800"/>
                                        </a:lnTo>
                                        <a:lnTo>
                                          <a:pt x="768" y="1839"/>
                                        </a:lnTo>
                                        <a:lnTo>
                                          <a:pt x="828" y="1882"/>
                                        </a:lnTo>
                                        <a:lnTo>
                                          <a:pt x="895" y="1929"/>
                                        </a:lnTo>
                                        <a:lnTo>
                                          <a:pt x="967" y="1978"/>
                                        </a:lnTo>
                                        <a:lnTo>
                                          <a:pt x="1043" y="2028"/>
                                        </a:lnTo>
                                        <a:lnTo>
                                          <a:pt x="1123" y="2080"/>
                                        </a:lnTo>
                                        <a:lnTo>
                                          <a:pt x="1164" y="2105"/>
                                        </a:lnTo>
                                        <a:lnTo>
                                          <a:pt x="1208" y="2130"/>
                                        </a:lnTo>
                                        <a:lnTo>
                                          <a:pt x="1251" y="2154"/>
                                        </a:lnTo>
                                        <a:lnTo>
                                          <a:pt x="1296" y="2179"/>
                                        </a:lnTo>
                                        <a:lnTo>
                                          <a:pt x="1340" y="2202"/>
                                        </a:lnTo>
                                        <a:lnTo>
                                          <a:pt x="1385" y="2225"/>
                                        </a:lnTo>
                                        <a:lnTo>
                                          <a:pt x="1432" y="2246"/>
                                        </a:lnTo>
                                        <a:lnTo>
                                          <a:pt x="1479" y="2267"/>
                                        </a:lnTo>
                                        <a:lnTo>
                                          <a:pt x="1526" y="2287"/>
                                        </a:lnTo>
                                        <a:lnTo>
                                          <a:pt x="1574" y="2305"/>
                                        </a:lnTo>
                                        <a:lnTo>
                                          <a:pt x="1622" y="2322"/>
                                        </a:lnTo>
                                        <a:lnTo>
                                          <a:pt x="1671" y="2336"/>
                                        </a:lnTo>
                                        <a:lnTo>
                                          <a:pt x="1755" y="2360"/>
                                        </a:lnTo>
                                        <a:lnTo>
                                          <a:pt x="1840" y="2382"/>
                                        </a:lnTo>
                                        <a:lnTo>
                                          <a:pt x="1928" y="2404"/>
                                        </a:lnTo>
                                        <a:lnTo>
                                          <a:pt x="2019" y="2422"/>
                                        </a:lnTo>
                                        <a:lnTo>
                                          <a:pt x="2110" y="2440"/>
                                        </a:lnTo>
                                        <a:lnTo>
                                          <a:pt x="2204" y="2457"/>
                                        </a:lnTo>
                                        <a:lnTo>
                                          <a:pt x="2299" y="2473"/>
                                        </a:lnTo>
                                        <a:lnTo>
                                          <a:pt x="2396" y="2487"/>
                                        </a:lnTo>
                                        <a:lnTo>
                                          <a:pt x="2494" y="2498"/>
                                        </a:lnTo>
                                        <a:lnTo>
                                          <a:pt x="2593" y="2509"/>
                                        </a:lnTo>
                                        <a:lnTo>
                                          <a:pt x="2693" y="2518"/>
                                        </a:lnTo>
                                        <a:lnTo>
                                          <a:pt x="2794" y="2525"/>
                                        </a:lnTo>
                                        <a:lnTo>
                                          <a:pt x="2896" y="2532"/>
                                        </a:lnTo>
                                        <a:lnTo>
                                          <a:pt x="2997" y="2536"/>
                                        </a:lnTo>
                                        <a:lnTo>
                                          <a:pt x="3100" y="2538"/>
                                        </a:lnTo>
                                        <a:lnTo>
                                          <a:pt x="3202" y="2539"/>
                                        </a:lnTo>
                                        <a:lnTo>
                                          <a:pt x="3293" y="2539"/>
                                        </a:lnTo>
                                        <a:lnTo>
                                          <a:pt x="3386" y="2538"/>
                                        </a:lnTo>
                                        <a:lnTo>
                                          <a:pt x="3481" y="2535"/>
                                        </a:lnTo>
                                        <a:lnTo>
                                          <a:pt x="3579" y="2532"/>
                                        </a:lnTo>
                                        <a:lnTo>
                                          <a:pt x="3678" y="2527"/>
                                        </a:lnTo>
                                        <a:lnTo>
                                          <a:pt x="3779" y="2521"/>
                                        </a:lnTo>
                                        <a:lnTo>
                                          <a:pt x="3881" y="2515"/>
                                        </a:lnTo>
                                        <a:lnTo>
                                          <a:pt x="3984" y="2507"/>
                                        </a:lnTo>
                                        <a:lnTo>
                                          <a:pt x="4088" y="2498"/>
                                        </a:lnTo>
                                        <a:lnTo>
                                          <a:pt x="4193" y="2489"/>
                                        </a:lnTo>
                                        <a:lnTo>
                                          <a:pt x="4298" y="2479"/>
                                        </a:lnTo>
                                        <a:lnTo>
                                          <a:pt x="4404" y="2468"/>
                                        </a:lnTo>
                                        <a:lnTo>
                                          <a:pt x="4509" y="2455"/>
                                        </a:lnTo>
                                        <a:lnTo>
                                          <a:pt x="4615" y="2442"/>
                                        </a:lnTo>
                                        <a:lnTo>
                                          <a:pt x="4720" y="2428"/>
                                        </a:lnTo>
                                        <a:lnTo>
                                          <a:pt x="4824" y="2413"/>
                                        </a:lnTo>
                                        <a:lnTo>
                                          <a:pt x="4927" y="2398"/>
                                        </a:lnTo>
                                        <a:lnTo>
                                          <a:pt x="5030" y="2381"/>
                                        </a:lnTo>
                                        <a:lnTo>
                                          <a:pt x="5131" y="2365"/>
                                        </a:lnTo>
                                        <a:lnTo>
                                          <a:pt x="5232" y="2347"/>
                                        </a:lnTo>
                                        <a:lnTo>
                                          <a:pt x="5330" y="2328"/>
                                        </a:lnTo>
                                        <a:lnTo>
                                          <a:pt x="5426" y="2309"/>
                                        </a:lnTo>
                                        <a:lnTo>
                                          <a:pt x="5520" y="2289"/>
                                        </a:lnTo>
                                        <a:lnTo>
                                          <a:pt x="5612" y="2268"/>
                                        </a:lnTo>
                                        <a:lnTo>
                                          <a:pt x="5702" y="2247"/>
                                        </a:lnTo>
                                        <a:lnTo>
                                          <a:pt x="5789" y="2225"/>
                                        </a:lnTo>
                                        <a:lnTo>
                                          <a:pt x="5872" y="2202"/>
                                        </a:lnTo>
                                        <a:lnTo>
                                          <a:pt x="5953" y="2179"/>
                                        </a:lnTo>
                                        <a:lnTo>
                                          <a:pt x="6030" y="2155"/>
                                        </a:lnTo>
                                        <a:lnTo>
                                          <a:pt x="6104" y="2131"/>
                                        </a:lnTo>
                                        <a:lnTo>
                                          <a:pt x="6175" y="2106"/>
                                        </a:lnTo>
                                        <a:lnTo>
                                          <a:pt x="6240" y="2081"/>
                                        </a:lnTo>
                                        <a:lnTo>
                                          <a:pt x="6318" y="2050"/>
                                        </a:lnTo>
                                        <a:lnTo>
                                          <a:pt x="6395" y="2020"/>
                                        </a:lnTo>
                                        <a:lnTo>
                                          <a:pt x="6472" y="1988"/>
                                        </a:lnTo>
                                        <a:lnTo>
                                          <a:pt x="6549" y="1958"/>
                                        </a:lnTo>
                                        <a:lnTo>
                                          <a:pt x="6626" y="1926"/>
                                        </a:lnTo>
                                        <a:lnTo>
                                          <a:pt x="6703" y="1895"/>
                                        </a:lnTo>
                                        <a:lnTo>
                                          <a:pt x="6779" y="1862"/>
                                        </a:lnTo>
                                        <a:lnTo>
                                          <a:pt x="6854" y="1829"/>
                                        </a:lnTo>
                                        <a:lnTo>
                                          <a:pt x="6928" y="1795"/>
                                        </a:lnTo>
                                        <a:lnTo>
                                          <a:pt x="7001" y="1760"/>
                                        </a:lnTo>
                                        <a:lnTo>
                                          <a:pt x="7073" y="1723"/>
                                        </a:lnTo>
                                        <a:lnTo>
                                          <a:pt x="7144" y="1685"/>
                                        </a:lnTo>
                                        <a:lnTo>
                                          <a:pt x="7178" y="1667"/>
                                        </a:lnTo>
                                        <a:lnTo>
                                          <a:pt x="7212" y="1647"/>
                                        </a:lnTo>
                                        <a:lnTo>
                                          <a:pt x="7246" y="1627"/>
                                        </a:lnTo>
                                        <a:lnTo>
                                          <a:pt x="7280" y="1607"/>
                                        </a:lnTo>
                                        <a:lnTo>
                                          <a:pt x="7313" y="1586"/>
                                        </a:lnTo>
                                        <a:lnTo>
                                          <a:pt x="7346" y="1563"/>
                                        </a:lnTo>
                                        <a:lnTo>
                                          <a:pt x="7377" y="1542"/>
                                        </a:lnTo>
                                        <a:lnTo>
                                          <a:pt x="7409" y="1519"/>
                                        </a:lnTo>
                                        <a:lnTo>
                                          <a:pt x="7475" y="1472"/>
                                        </a:lnTo>
                                        <a:lnTo>
                                          <a:pt x="7537" y="1426"/>
                                        </a:lnTo>
                                        <a:lnTo>
                                          <a:pt x="7598" y="1381"/>
                                        </a:lnTo>
                                        <a:lnTo>
                                          <a:pt x="7656" y="1334"/>
                                        </a:lnTo>
                                        <a:lnTo>
                                          <a:pt x="7715" y="1288"/>
                                        </a:lnTo>
                                        <a:lnTo>
                                          <a:pt x="7772" y="1239"/>
                                        </a:lnTo>
                                        <a:lnTo>
                                          <a:pt x="7799" y="1213"/>
                                        </a:lnTo>
                                        <a:lnTo>
                                          <a:pt x="7828" y="1187"/>
                                        </a:lnTo>
                                        <a:lnTo>
                                          <a:pt x="7856" y="1161"/>
                                        </a:lnTo>
                                        <a:lnTo>
                                          <a:pt x="7886" y="1132"/>
                                        </a:lnTo>
                                        <a:lnTo>
                                          <a:pt x="7911" y="1106"/>
                                        </a:lnTo>
                                        <a:lnTo>
                                          <a:pt x="7938" y="1076"/>
                                        </a:lnTo>
                                        <a:lnTo>
                                          <a:pt x="7965" y="1043"/>
                                        </a:lnTo>
                                        <a:lnTo>
                                          <a:pt x="7993" y="1008"/>
                                        </a:lnTo>
                                        <a:lnTo>
                                          <a:pt x="8048" y="936"/>
                                        </a:lnTo>
                                        <a:lnTo>
                                          <a:pt x="8103" y="861"/>
                                        </a:lnTo>
                                        <a:lnTo>
                                          <a:pt x="8155" y="791"/>
                                        </a:lnTo>
                                        <a:lnTo>
                                          <a:pt x="8205" y="727"/>
                                        </a:lnTo>
                                        <a:lnTo>
                                          <a:pt x="8229" y="698"/>
                                        </a:lnTo>
                                        <a:lnTo>
                                          <a:pt x="8251" y="674"/>
                                        </a:lnTo>
                                        <a:lnTo>
                                          <a:pt x="8261" y="663"/>
                                        </a:lnTo>
                                        <a:lnTo>
                                          <a:pt x="8272" y="653"/>
                                        </a:lnTo>
                                        <a:lnTo>
                                          <a:pt x="8281" y="645"/>
                                        </a:lnTo>
                                        <a:lnTo>
                                          <a:pt x="8292" y="637"/>
                                        </a:lnTo>
                                        <a:lnTo>
                                          <a:pt x="8310" y="652"/>
                                        </a:lnTo>
                                        <a:lnTo>
                                          <a:pt x="8327" y="668"/>
                                        </a:lnTo>
                                        <a:lnTo>
                                          <a:pt x="8343" y="687"/>
                                        </a:lnTo>
                                        <a:lnTo>
                                          <a:pt x="8359" y="707"/>
                                        </a:lnTo>
                                        <a:lnTo>
                                          <a:pt x="8372" y="728"/>
                                        </a:lnTo>
                                        <a:lnTo>
                                          <a:pt x="8386" y="751"/>
                                        </a:lnTo>
                                        <a:lnTo>
                                          <a:pt x="8399" y="776"/>
                                        </a:lnTo>
                                        <a:lnTo>
                                          <a:pt x="8410" y="802"/>
                                        </a:lnTo>
                                        <a:lnTo>
                                          <a:pt x="8421" y="830"/>
                                        </a:lnTo>
                                        <a:lnTo>
                                          <a:pt x="8432" y="858"/>
                                        </a:lnTo>
                                        <a:lnTo>
                                          <a:pt x="8441" y="887"/>
                                        </a:lnTo>
                                        <a:lnTo>
                                          <a:pt x="8450" y="918"/>
                                        </a:lnTo>
                                        <a:lnTo>
                                          <a:pt x="8458" y="950"/>
                                        </a:lnTo>
                                        <a:lnTo>
                                          <a:pt x="8465" y="982"/>
                                        </a:lnTo>
                                        <a:lnTo>
                                          <a:pt x="8472" y="1015"/>
                                        </a:lnTo>
                                        <a:lnTo>
                                          <a:pt x="8478" y="1048"/>
                                        </a:lnTo>
                                        <a:lnTo>
                                          <a:pt x="8483" y="1083"/>
                                        </a:lnTo>
                                        <a:lnTo>
                                          <a:pt x="8489" y="1118"/>
                                        </a:lnTo>
                                        <a:lnTo>
                                          <a:pt x="8494" y="1153"/>
                                        </a:lnTo>
                                        <a:lnTo>
                                          <a:pt x="8497" y="1189"/>
                                        </a:lnTo>
                                        <a:lnTo>
                                          <a:pt x="8505" y="1261"/>
                                        </a:lnTo>
                                        <a:lnTo>
                                          <a:pt x="8509" y="1333"/>
                                        </a:lnTo>
                                        <a:lnTo>
                                          <a:pt x="8512" y="1405"/>
                                        </a:lnTo>
                                        <a:lnTo>
                                          <a:pt x="8515" y="1476"/>
                                        </a:lnTo>
                                        <a:lnTo>
                                          <a:pt x="8516" y="1545"/>
                                        </a:lnTo>
                                        <a:lnTo>
                                          <a:pt x="8516" y="1611"/>
                                        </a:lnTo>
                                        <a:lnTo>
                                          <a:pt x="8516" y="1761"/>
                                        </a:lnTo>
                                        <a:lnTo>
                                          <a:pt x="8506" y="1832"/>
                                        </a:lnTo>
                                        <a:lnTo>
                                          <a:pt x="8487" y="1901"/>
                                        </a:lnTo>
                                        <a:lnTo>
                                          <a:pt x="8459" y="1970"/>
                                        </a:lnTo>
                                        <a:lnTo>
                                          <a:pt x="8424" y="2040"/>
                                        </a:lnTo>
                                        <a:lnTo>
                                          <a:pt x="8381" y="2108"/>
                                        </a:lnTo>
                                        <a:lnTo>
                                          <a:pt x="8331" y="2176"/>
                                        </a:lnTo>
                                        <a:lnTo>
                                          <a:pt x="8275" y="2245"/>
                                        </a:lnTo>
                                        <a:lnTo>
                                          <a:pt x="8213" y="2312"/>
                                        </a:lnTo>
                                        <a:lnTo>
                                          <a:pt x="8145" y="2378"/>
                                        </a:lnTo>
                                        <a:lnTo>
                                          <a:pt x="8072" y="2443"/>
                                        </a:lnTo>
                                        <a:lnTo>
                                          <a:pt x="7995" y="2509"/>
                                        </a:lnTo>
                                        <a:lnTo>
                                          <a:pt x="7913" y="2573"/>
                                        </a:lnTo>
                                        <a:lnTo>
                                          <a:pt x="7829" y="2636"/>
                                        </a:lnTo>
                                        <a:lnTo>
                                          <a:pt x="7741" y="2697"/>
                                        </a:lnTo>
                                        <a:lnTo>
                                          <a:pt x="7651" y="2758"/>
                                        </a:lnTo>
                                        <a:lnTo>
                                          <a:pt x="7558" y="2818"/>
                                        </a:lnTo>
                                        <a:lnTo>
                                          <a:pt x="7465" y="2877"/>
                                        </a:lnTo>
                                        <a:lnTo>
                                          <a:pt x="7370" y="2933"/>
                                        </a:lnTo>
                                        <a:lnTo>
                                          <a:pt x="7275" y="2989"/>
                                        </a:lnTo>
                                        <a:lnTo>
                                          <a:pt x="7178" y="3043"/>
                                        </a:lnTo>
                                        <a:lnTo>
                                          <a:pt x="7084" y="3095"/>
                                        </a:lnTo>
                                        <a:lnTo>
                                          <a:pt x="6990" y="3147"/>
                                        </a:lnTo>
                                        <a:lnTo>
                                          <a:pt x="6897" y="3196"/>
                                        </a:lnTo>
                                        <a:lnTo>
                                          <a:pt x="6806" y="3244"/>
                                        </a:lnTo>
                                        <a:lnTo>
                                          <a:pt x="6633" y="3333"/>
                                        </a:lnTo>
                                        <a:lnTo>
                                          <a:pt x="6473" y="3415"/>
                                        </a:lnTo>
                                        <a:lnTo>
                                          <a:pt x="6330" y="3488"/>
                                        </a:lnTo>
                                        <a:lnTo>
                                          <a:pt x="6210" y="3553"/>
                                        </a:lnTo>
                                        <a:close/>
                                        <a:moveTo>
                                          <a:pt x="5313" y="2056"/>
                                        </a:moveTo>
                                        <a:lnTo>
                                          <a:pt x="4822" y="2168"/>
                                        </a:lnTo>
                                        <a:lnTo>
                                          <a:pt x="4709" y="2167"/>
                                        </a:lnTo>
                                        <a:lnTo>
                                          <a:pt x="3918" y="2241"/>
                                        </a:lnTo>
                                        <a:lnTo>
                                          <a:pt x="3692" y="2278"/>
                                        </a:lnTo>
                                        <a:lnTo>
                                          <a:pt x="3390" y="2277"/>
                                        </a:lnTo>
                                        <a:lnTo>
                                          <a:pt x="3321" y="2277"/>
                                        </a:lnTo>
                                        <a:lnTo>
                                          <a:pt x="3249" y="2276"/>
                                        </a:lnTo>
                                        <a:lnTo>
                                          <a:pt x="3176" y="2275"/>
                                        </a:lnTo>
                                        <a:lnTo>
                                          <a:pt x="3101" y="2273"/>
                                        </a:lnTo>
                                        <a:lnTo>
                                          <a:pt x="3026" y="2270"/>
                                        </a:lnTo>
                                        <a:lnTo>
                                          <a:pt x="2949" y="2267"/>
                                        </a:lnTo>
                                        <a:lnTo>
                                          <a:pt x="2872" y="2263"/>
                                        </a:lnTo>
                                        <a:lnTo>
                                          <a:pt x="2795" y="2257"/>
                                        </a:lnTo>
                                        <a:lnTo>
                                          <a:pt x="2717" y="2252"/>
                                        </a:lnTo>
                                        <a:lnTo>
                                          <a:pt x="2640" y="2246"/>
                                        </a:lnTo>
                                        <a:lnTo>
                                          <a:pt x="2561" y="2238"/>
                                        </a:lnTo>
                                        <a:lnTo>
                                          <a:pt x="2483" y="2230"/>
                                        </a:lnTo>
                                        <a:lnTo>
                                          <a:pt x="2406" y="2222"/>
                                        </a:lnTo>
                                        <a:lnTo>
                                          <a:pt x="2330" y="2212"/>
                                        </a:lnTo>
                                        <a:lnTo>
                                          <a:pt x="2254" y="2202"/>
                                        </a:lnTo>
                                        <a:lnTo>
                                          <a:pt x="2179" y="2190"/>
                                        </a:lnTo>
                                        <a:lnTo>
                                          <a:pt x="2105" y="2177"/>
                                        </a:lnTo>
                                        <a:lnTo>
                                          <a:pt x="2032" y="2165"/>
                                        </a:lnTo>
                                        <a:lnTo>
                                          <a:pt x="1960" y="2150"/>
                                        </a:lnTo>
                                        <a:lnTo>
                                          <a:pt x="1891" y="2134"/>
                                        </a:lnTo>
                                        <a:lnTo>
                                          <a:pt x="1822" y="2119"/>
                                        </a:lnTo>
                                        <a:lnTo>
                                          <a:pt x="1757" y="2101"/>
                                        </a:lnTo>
                                        <a:lnTo>
                                          <a:pt x="1693" y="2082"/>
                                        </a:lnTo>
                                        <a:lnTo>
                                          <a:pt x="1631" y="2063"/>
                                        </a:lnTo>
                                        <a:lnTo>
                                          <a:pt x="1573" y="2042"/>
                                        </a:lnTo>
                                        <a:lnTo>
                                          <a:pt x="1516" y="2020"/>
                                        </a:lnTo>
                                        <a:lnTo>
                                          <a:pt x="1463" y="1997"/>
                                        </a:lnTo>
                                        <a:lnTo>
                                          <a:pt x="1412" y="1972"/>
                                        </a:lnTo>
                                        <a:lnTo>
                                          <a:pt x="1364" y="1947"/>
                                        </a:lnTo>
                                        <a:lnTo>
                                          <a:pt x="1321" y="1920"/>
                                        </a:lnTo>
                                        <a:lnTo>
                                          <a:pt x="1281" y="1892"/>
                                        </a:lnTo>
                                        <a:lnTo>
                                          <a:pt x="1244" y="1862"/>
                                        </a:lnTo>
                                        <a:lnTo>
                                          <a:pt x="905" y="1637"/>
                                        </a:lnTo>
                                        <a:lnTo>
                                          <a:pt x="880" y="1619"/>
                                        </a:lnTo>
                                        <a:lnTo>
                                          <a:pt x="852" y="1600"/>
                                        </a:lnTo>
                                        <a:lnTo>
                                          <a:pt x="825" y="1578"/>
                                        </a:lnTo>
                                        <a:lnTo>
                                          <a:pt x="797" y="1554"/>
                                        </a:lnTo>
                                        <a:lnTo>
                                          <a:pt x="769" y="1528"/>
                                        </a:lnTo>
                                        <a:lnTo>
                                          <a:pt x="740" y="1500"/>
                                        </a:lnTo>
                                        <a:lnTo>
                                          <a:pt x="713" y="1471"/>
                                        </a:lnTo>
                                        <a:lnTo>
                                          <a:pt x="686" y="1439"/>
                                        </a:lnTo>
                                        <a:lnTo>
                                          <a:pt x="674" y="1424"/>
                                        </a:lnTo>
                                        <a:lnTo>
                                          <a:pt x="662" y="1407"/>
                                        </a:lnTo>
                                        <a:lnTo>
                                          <a:pt x="650" y="1390"/>
                                        </a:lnTo>
                                        <a:lnTo>
                                          <a:pt x="639" y="1373"/>
                                        </a:lnTo>
                                        <a:lnTo>
                                          <a:pt x="628" y="1356"/>
                                        </a:lnTo>
                                        <a:lnTo>
                                          <a:pt x="619" y="1339"/>
                                        </a:lnTo>
                                        <a:lnTo>
                                          <a:pt x="609" y="1321"/>
                                        </a:lnTo>
                                        <a:lnTo>
                                          <a:pt x="601" y="1303"/>
                                        </a:lnTo>
                                        <a:lnTo>
                                          <a:pt x="593" y="1284"/>
                                        </a:lnTo>
                                        <a:lnTo>
                                          <a:pt x="586" y="1266"/>
                                        </a:lnTo>
                                        <a:lnTo>
                                          <a:pt x="581" y="1247"/>
                                        </a:lnTo>
                                        <a:lnTo>
                                          <a:pt x="575" y="1227"/>
                                        </a:lnTo>
                                        <a:lnTo>
                                          <a:pt x="572" y="1208"/>
                                        </a:lnTo>
                                        <a:lnTo>
                                          <a:pt x="569" y="1189"/>
                                        </a:lnTo>
                                        <a:lnTo>
                                          <a:pt x="567" y="1169"/>
                                        </a:lnTo>
                                        <a:lnTo>
                                          <a:pt x="567" y="1150"/>
                                        </a:lnTo>
                                        <a:lnTo>
                                          <a:pt x="568" y="1116"/>
                                        </a:lnTo>
                                        <a:lnTo>
                                          <a:pt x="571" y="1082"/>
                                        </a:lnTo>
                                        <a:lnTo>
                                          <a:pt x="576" y="1048"/>
                                        </a:lnTo>
                                        <a:lnTo>
                                          <a:pt x="583" y="1015"/>
                                        </a:lnTo>
                                        <a:lnTo>
                                          <a:pt x="588" y="983"/>
                                        </a:lnTo>
                                        <a:lnTo>
                                          <a:pt x="594" y="952"/>
                                        </a:lnTo>
                                        <a:lnTo>
                                          <a:pt x="599" y="922"/>
                                        </a:lnTo>
                                        <a:lnTo>
                                          <a:pt x="602" y="895"/>
                                        </a:lnTo>
                                        <a:lnTo>
                                          <a:pt x="603" y="882"/>
                                        </a:lnTo>
                                        <a:lnTo>
                                          <a:pt x="603" y="870"/>
                                        </a:lnTo>
                                        <a:lnTo>
                                          <a:pt x="602" y="857"/>
                                        </a:lnTo>
                                        <a:lnTo>
                                          <a:pt x="601" y="846"/>
                                        </a:lnTo>
                                        <a:lnTo>
                                          <a:pt x="599" y="836"/>
                                        </a:lnTo>
                                        <a:lnTo>
                                          <a:pt x="596" y="825"/>
                                        </a:lnTo>
                                        <a:lnTo>
                                          <a:pt x="591" y="817"/>
                                        </a:lnTo>
                                        <a:lnTo>
                                          <a:pt x="585" y="809"/>
                                        </a:lnTo>
                                        <a:lnTo>
                                          <a:pt x="579" y="801"/>
                                        </a:lnTo>
                                        <a:lnTo>
                                          <a:pt x="571" y="794"/>
                                        </a:lnTo>
                                        <a:lnTo>
                                          <a:pt x="562" y="789"/>
                                        </a:lnTo>
                                        <a:lnTo>
                                          <a:pt x="551" y="783"/>
                                        </a:lnTo>
                                        <a:lnTo>
                                          <a:pt x="538" y="780"/>
                                        </a:lnTo>
                                        <a:lnTo>
                                          <a:pt x="525" y="777"/>
                                        </a:lnTo>
                                        <a:lnTo>
                                          <a:pt x="509" y="775"/>
                                        </a:lnTo>
                                        <a:lnTo>
                                          <a:pt x="492" y="775"/>
                                        </a:lnTo>
                                        <a:lnTo>
                                          <a:pt x="463" y="776"/>
                                        </a:lnTo>
                                        <a:lnTo>
                                          <a:pt x="437" y="779"/>
                                        </a:lnTo>
                                        <a:lnTo>
                                          <a:pt x="409" y="786"/>
                                        </a:lnTo>
                                        <a:lnTo>
                                          <a:pt x="384" y="794"/>
                                        </a:lnTo>
                                        <a:lnTo>
                                          <a:pt x="359" y="804"/>
                                        </a:lnTo>
                                        <a:lnTo>
                                          <a:pt x="334" y="816"/>
                                        </a:lnTo>
                                        <a:lnTo>
                                          <a:pt x="310" y="831"/>
                                        </a:lnTo>
                                        <a:lnTo>
                                          <a:pt x="288" y="846"/>
                                        </a:lnTo>
                                        <a:lnTo>
                                          <a:pt x="266" y="864"/>
                                        </a:lnTo>
                                        <a:lnTo>
                                          <a:pt x="244" y="884"/>
                                        </a:lnTo>
                                        <a:lnTo>
                                          <a:pt x="223" y="905"/>
                                        </a:lnTo>
                                        <a:lnTo>
                                          <a:pt x="204" y="927"/>
                                        </a:lnTo>
                                        <a:lnTo>
                                          <a:pt x="185" y="951"/>
                                        </a:lnTo>
                                        <a:lnTo>
                                          <a:pt x="167" y="976"/>
                                        </a:lnTo>
                                        <a:lnTo>
                                          <a:pt x="149" y="1002"/>
                                        </a:lnTo>
                                        <a:lnTo>
                                          <a:pt x="133" y="1029"/>
                                        </a:lnTo>
                                        <a:lnTo>
                                          <a:pt x="118" y="1057"/>
                                        </a:lnTo>
                                        <a:lnTo>
                                          <a:pt x="103" y="1086"/>
                                        </a:lnTo>
                                        <a:lnTo>
                                          <a:pt x="89" y="1116"/>
                                        </a:lnTo>
                                        <a:lnTo>
                                          <a:pt x="76" y="1146"/>
                                        </a:lnTo>
                                        <a:lnTo>
                                          <a:pt x="65" y="1177"/>
                                        </a:lnTo>
                                        <a:lnTo>
                                          <a:pt x="54" y="1208"/>
                                        </a:lnTo>
                                        <a:lnTo>
                                          <a:pt x="45" y="1240"/>
                                        </a:lnTo>
                                        <a:lnTo>
                                          <a:pt x="35" y="1271"/>
                                        </a:lnTo>
                                        <a:lnTo>
                                          <a:pt x="28" y="1304"/>
                                        </a:lnTo>
                                        <a:lnTo>
                                          <a:pt x="20" y="1335"/>
                                        </a:lnTo>
                                        <a:lnTo>
                                          <a:pt x="15" y="1368"/>
                                        </a:lnTo>
                                        <a:lnTo>
                                          <a:pt x="10" y="1399"/>
                                        </a:lnTo>
                                        <a:lnTo>
                                          <a:pt x="5" y="1431"/>
                                        </a:lnTo>
                                        <a:lnTo>
                                          <a:pt x="3" y="1463"/>
                                        </a:lnTo>
                                        <a:lnTo>
                                          <a:pt x="1" y="1493"/>
                                        </a:lnTo>
                                        <a:lnTo>
                                          <a:pt x="1" y="1524"/>
                                        </a:lnTo>
                                        <a:lnTo>
                                          <a:pt x="0" y="1823"/>
                                        </a:lnTo>
                                        <a:lnTo>
                                          <a:pt x="0" y="1851"/>
                                        </a:lnTo>
                                        <a:lnTo>
                                          <a:pt x="1" y="1877"/>
                                        </a:lnTo>
                                        <a:lnTo>
                                          <a:pt x="2" y="1901"/>
                                        </a:lnTo>
                                        <a:lnTo>
                                          <a:pt x="4" y="1925"/>
                                        </a:lnTo>
                                        <a:lnTo>
                                          <a:pt x="6" y="1949"/>
                                        </a:lnTo>
                                        <a:lnTo>
                                          <a:pt x="10" y="1971"/>
                                        </a:lnTo>
                                        <a:lnTo>
                                          <a:pt x="13" y="1993"/>
                                        </a:lnTo>
                                        <a:lnTo>
                                          <a:pt x="17" y="2015"/>
                                        </a:lnTo>
                                        <a:lnTo>
                                          <a:pt x="21" y="2034"/>
                                        </a:lnTo>
                                        <a:lnTo>
                                          <a:pt x="27" y="2054"/>
                                        </a:lnTo>
                                        <a:lnTo>
                                          <a:pt x="33" y="2073"/>
                                        </a:lnTo>
                                        <a:lnTo>
                                          <a:pt x="40" y="2091"/>
                                        </a:lnTo>
                                        <a:lnTo>
                                          <a:pt x="48" y="2109"/>
                                        </a:lnTo>
                                        <a:lnTo>
                                          <a:pt x="56" y="2127"/>
                                        </a:lnTo>
                                        <a:lnTo>
                                          <a:pt x="65" y="2144"/>
                                        </a:lnTo>
                                        <a:lnTo>
                                          <a:pt x="75" y="2161"/>
                                        </a:lnTo>
                                        <a:lnTo>
                                          <a:pt x="75" y="2061"/>
                                        </a:lnTo>
                                        <a:lnTo>
                                          <a:pt x="77" y="1960"/>
                                        </a:lnTo>
                                        <a:lnTo>
                                          <a:pt x="81" y="1910"/>
                                        </a:lnTo>
                                        <a:lnTo>
                                          <a:pt x="85" y="1862"/>
                                        </a:lnTo>
                                        <a:lnTo>
                                          <a:pt x="87" y="1839"/>
                                        </a:lnTo>
                                        <a:lnTo>
                                          <a:pt x="90" y="1815"/>
                                        </a:lnTo>
                                        <a:lnTo>
                                          <a:pt x="93" y="1793"/>
                                        </a:lnTo>
                                        <a:lnTo>
                                          <a:pt x="97" y="1770"/>
                                        </a:lnTo>
                                        <a:lnTo>
                                          <a:pt x="103" y="1749"/>
                                        </a:lnTo>
                                        <a:lnTo>
                                          <a:pt x="108" y="1726"/>
                                        </a:lnTo>
                                        <a:lnTo>
                                          <a:pt x="113" y="1706"/>
                                        </a:lnTo>
                                        <a:lnTo>
                                          <a:pt x="120" y="1687"/>
                                        </a:lnTo>
                                        <a:lnTo>
                                          <a:pt x="127" y="1668"/>
                                        </a:lnTo>
                                        <a:lnTo>
                                          <a:pt x="135" y="1650"/>
                                        </a:lnTo>
                                        <a:lnTo>
                                          <a:pt x="144" y="1632"/>
                                        </a:lnTo>
                                        <a:lnTo>
                                          <a:pt x="153" y="1615"/>
                                        </a:lnTo>
                                        <a:lnTo>
                                          <a:pt x="164" y="1600"/>
                                        </a:lnTo>
                                        <a:lnTo>
                                          <a:pt x="176" y="1586"/>
                                        </a:lnTo>
                                        <a:lnTo>
                                          <a:pt x="188" y="1572"/>
                                        </a:lnTo>
                                        <a:lnTo>
                                          <a:pt x="201" y="1560"/>
                                        </a:lnTo>
                                        <a:lnTo>
                                          <a:pt x="216" y="1549"/>
                                        </a:lnTo>
                                        <a:lnTo>
                                          <a:pt x="231" y="1539"/>
                                        </a:lnTo>
                                        <a:lnTo>
                                          <a:pt x="248" y="1531"/>
                                        </a:lnTo>
                                        <a:lnTo>
                                          <a:pt x="265" y="1524"/>
                                        </a:lnTo>
                                        <a:lnTo>
                                          <a:pt x="266" y="1599"/>
                                        </a:lnTo>
                                        <a:lnTo>
                                          <a:pt x="270" y="1677"/>
                                        </a:lnTo>
                                        <a:lnTo>
                                          <a:pt x="277" y="1757"/>
                                        </a:lnTo>
                                        <a:lnTo>
                                          <a:pt x="287" y="1838"/>
                                        </a:lnTo>
                                        <a:lnTo>
                                          <a:pt x="298" y="1920"/>
                                        </a:lnTo>
                                        <a:lnTo>
                                          <a:pt x="313" y="2004"/>
                                        </a:lnTo>
                                        <a:lnTo>
                                          <a:pt x="330" y="2088"/>
                                        </a:lnTo>
                                        <a:lnTo>
                                          <a:pt x="348" y="2174"/>
                                        </a:lnTo>
                                        <a:lnTo>
                                          <a:pt x="369" y="2261"/>
                                        </a:lnTo>
                                        <a:lnTo>
                                          <a:pt x="391" y="2348"/>
                                        </a:lnTo>
                                        <a:lnTo>
                                          <a:pt x="415" y="2434"/>
                                        </a:lnTo>
                                        <a:lnTo>
                                          <a:pt x="440" y="2522"/>
                                        </a:lnTo>
                                        <a:lnTo>
                                          <a:pt x="468" y="2610"/>
                                        </a:lnTo>
                                        <a:lnTo>
                                          <a:pt x="495" y="2697"/>
                                        </a:lnTo>
                                        <a:lnTo>
                                          <a:pt x="525" y="2783"/>
                                        </a:lnTo>
                                        <a:lnTo>
                                          <a:pt x="554" y="2869"/>
                                        </a:lnTo>
                                        <a:lnTo>
                                          <a:pt x="585" y="2955"/>
                                        </a:lnTo>
                                        <a:lnTo>
                                          <a:pt x="617" y="3040"/>
                                        </a:lnTo>
                                        <a:lnTo>
                                          <a:pt x="648" y="3124"/>
                                        </a:lnTo>
                                        <a:lnTo>
                                          <a:pt x="681" y="3206"/>
                                        </a:lnTo>
                                        <a:lnTo>
                                          <a:pt x="714" y="3288"/>
                                        </a:lnTo>
                                        <a:lnTo>
                                          <a:pt x="747" y="3367"/>
                                        </a:lnTo>
                                        <a:lnTo>
                                          <a:pt x="780" y="3444"/>
                                        </a:lnTo>
                                        <a:lnTo>
                                          <a:pt x="812" y="3520"/>
                                        </a:lnTo>
                                        <a:lnTo>
                                          <a:pt x="845" y="3594"/>
                                        </a:lnTo>
                                        <a:lnTo>
                                          <a:pt x="877" y="3665"/>
                                        </a:lnTo>
                                        <a:lnTo>
                                          <a:pt x="909" y="3733"/>
                                        </a:lnTo>
                                        <a:lnTo>
                                          <a:pt x="939" y="3800"/>
                                        </a:lnTo>
                                        <a:lnTo>
                                          <a:pt x="997" y="3924"/>
                                        </a:lnTo>
                                        <a:lnTo>
                                          <a:pt x="1052" y="4034"/>
                                        </a:lnTo>
                                        <a:lnTo>
                                          <a:pt x="1080" y="4090"/>
                                        </a:lnTo>
                                        <a:lnTo>
                                          <a:pt x="1111" y="4148"/>
                                        </a:lnTo>
                                        <a:lnTo>
                                          <a:pt x="1143" y="4207"/>
                                        </a:lnTo>
                                        <a:lnTo>
                                          <a:pt x="1178" y="4267"/>
                                        </a:lnTo>
                                        <a:lnTo>
                                          <a:pt x="1215" y="4330"/>
                                        </a:lnTo>
                                        <a:lnTo>
                                          <a:pt x="1254" y="4392"/>
                                        </a:lnTo>
                                        <a:lnTo>
                                          <a:pt x="1295" y="4456"/>
                                        </a:lnTo>
                                        <a:lnTo>
                                          <a:pt x="1338" y="4520"/>
                                        </a:lnTo>
                                        <a:lnTo>
                                          <a:pt x="1383" y="4584"/>
                                        </a:lnTo>
                                        <a:lnTo>
                                          <a:pt x="1430" y="4648"/>
                                        </a:lnTo>
                                        <a:lnTo>
                                          <a:pt x="1479" y="4712"/>
                                        </a:lnTo>
                                        <a:lnTo>
                                          <a:pt x="1529" y="4776"/>
                                        </a:lnTo>
                                        <a:lnTo>
                                          <a:pt x="1582" y="4839"/>
                                        </a:lnTo>
                                        <a:lnTo>
                                          <a:pt x="1636" y="4901"/>
                                        </a:lnTo>
                                        <a:lnTo>
                                          <a:pt x="1692" y="4962"/>
                                        </a:lnTo>
                                        <a:lnTo>
                                          <a:pt x="1749" y="5021"/>
                                        </a:lnTo>
                                        <a:lnTo>
                                          <a:pt x="1808" y="5079"/>
                                        </a:lnTo>
                                        <a:lnTo>
                                          <a:pt x="1869" y="5135"/>
                                        </a:lnTo>
                                        <a:lnTo>
                                          <a:pt x="1931" y="5188"/>
                                        </a:lnTo>
                                        <a:lnTo>
                                          <a:pt x="1995" y="5239"/>
                                        </a:lnTo>
                                        <a:lnTo>
                                          <a:pt x="2060" y="5287"/>
                                        </a:lnTo>
                                        <a:lnTo>
                                          <a:pt x="2127" y="5332"/>
                                        </a:lnTo>
                                        <a:lnTo>
                                          <a:pt x="2194" y="5376"/>
                                        </a:lnTo>
                                        <a:lnTo>
                                          <a:pt x="2263" y="5413"/>
                                        </a:lnTo>
                                        <a:lnTo>
                                          <a:pt x="2334" y="5449"/>
                                        </a:lnTo>
                                        <a:lnTo>
                                          <a:pt x="2405" y="5481"/>
                                        </a:lnTo>
                                        <a:lnTo>
                                          <a:pt x="2478" y="5508"/>
                                        </a:lnTo>
                                        <a:lnTo>
                                          <a:pt x="2552" y="5530"/>
                                        </a:lnTo>
                                        <a:lnTo>
                                          <a:pt x="2627" y="5549"/>
                                        </a:lnTo>
                                        <a:lnTo>
                                          <a:pt x="2703" y="5562"/>
                                        </a:lnTo>
                                        <a:lnTo>
                                          <a:pt x="2780" y="5570"/>
                                        </a:lnTo>
                                        <a:lnTo>
                                          <a:pt x="2859" y="5573"/>
                                        </a:lnTo>
                                        <a:lnTo>
                                          <a:pt x="3047" y="5573"/>
                                        </a:lnTo>
                                        <a:lnTo>
                                          <a:pt x="3106" y="5572"/>
                                        </a:lnTo>
                                        <a:lnTo>
                                          <a:pt x="3166" y="5569"/>
                                        </a:lnTo>
                                        <a:lnTo>
                                          <a:pt x="3226" y="5564"/>
                                        </a:lnTo>
                                        <a:lnTo>
                                          <a:pt x="3286" y="5555"/>
                                        </a:lnTo>
                                        <a:lnTo>
                                          <a:pt x="3345" y="5546"/>
                                        </a:lnTo>
                                        <a:lnTo>
                                          <a:pt x="3404" y="5534"/>
                                        </a:lnTo>
                                        <a:lnTo>
                                          <a:pt x="3462" y="5522"/>
                                        </a:lnTo>
                                        <a:lnTo>
                                          <a:pt x="3522" y="5507"/>
                                        </a:lnTo>
                                        <a:lnTo>
                                          <a:pt x="3580" y="5491"/>
                                        </a:lnTo>
                                        <a:lnTo>
                                          <a:pt x="3638" y="5473"/>
                                        </a:lnTo>
                                        <a:lnTo>
                                          <a:pt x="3696" y="5454"/>
                                        </a:lnTo>
                                        <a:lnTo>
                                          <a:pt x="3753" y="5436"/>
                                        </a:lnTo>
                                        <a:lnTo>
                                          <a:pt x="3810" y="5414"/>
                                        </a:lnTo>
                                        <a:lnTo>
                                          <a:pt x="3867" y="5393"/>
                                        </a:lnTo>
                                        <a:lnTo>
                                          <a:pt x="3925" y="5371"/>
                                        </a:lnTo>
                                        <a:lnTo>
                                          <a:pt x="3981" y="5349"/>
                                        </a:lnTo>
                                        <a:lnTo>
                                          <a:pt x="4092" y="5303"/>
                                        </a:lnTo>
                                        <a:lnTo>
                                          <a:pt x="4202" y="5256"/>
                                        </a:lnTo>
                                        <a:lnTo>
                                          <a:pt x="4311" y="5209"/>
                                        </a:lnTo>
                                        <a:lnTo>
                                          <a:pt x="4417" y="5165"/>
                                        </a:lnTo>
                                        <a:lnTo>
                                          <a:pt x="4469" y="5143"/>
                                        </a:lnTo>
                                        <a:lnTo>
                                          <a:pt x="4522" y="5123"/>
                                        </a:lnTo>
                                        <a:lnTo>
                                          <a:pt x="4574" y="5103"/>
                                        </a:lnTo>
                                        <a:lnTo>
                                          <a:pt x="4625" y="5084"/>
                                        </a:lnTo>
                                        <a:lnTo>
                                          <a:pt x="4675" y="5067"/>
                                        </a:lnTo>
                                        <a:lnTo>
                                          <a:pt x="4726" y="5050"/>
                                        </a:lnTo>
                                        <a:lnTo>
                                          <a:pt x="4776" y="5035"/>
                                        </a:lnTo>
                                        <a:lnTo>
                                          <a:pt x="4826" y="5021"/>
                                        </a:lnTo>
                                        <a:lnTo>
                                          <a:pt x="4891" y="5004"/>
                                        </a:lnTo>
                                        <a:lnTo>
                                          <a:pt x="4957" y="4989"/>
                                        </a:lnTo>
                                        <a:lnTo>
                                          <a:pt x="5021" y="4975"/>
                                        </a:lnTo>
                                        <a:lnTo>
                                          <a:pt x="5087" y="4961"/>
                                        </a:lnTo>
                                        <a:lnTo>
                                          <a:pt x="5152" y="4950"/>
                                        </a:lnTo>
                                        <a:lnTo>
                                          <a:pt x="5217" y="4938"/>
                                        </a:lnTo>
                                        <a:lnTo>
                                          <a:pt x="5282" y="4929"/>
                                        </a:lnTo>
                                        <a:lnTo>
                                          <a:pt x="5348" y="4919"/>
                                        </a:lnTo>
                                        <a:lnTo>
                                          <a:pt x="5412" y="4910"/>
                                        </a:lnTo>
                                        <a:lnTo>
                                          <a:pt x="5478" y="4902"/>
                                        </a:lnTo>
                                        <a:lnTo>
                                          <a:pt x="5542" y="4895"/>
                                        </a:lnTo>
                                        <a:lnTo>
                                          <a:pt x="5608" y="4888"/>
                                        </a:lnTo>
                                        <a:lnTo>
                                          <a:pt x="5738" y="4875"/>
                                        </a:lnTo>
                                        <a:lnTo>
                                          <a:pt x="5868" y="4865"/>
                                        </a:lnTo>
                                        <a:lnTo>
                                          <a:pt x="5999" y="4854"/>
                                        </a:lnTo>
                                        <a:lnTo>
                                          <a:pt x="6132" y="4845"/>
                                        </a:lnTo>
                                        <a:lnTo>
                                          <a:pt x="6263" y="4834"/>
                                        </a:lnTo>
                                        <a:lnTo>
                                          <a:pt x="6396" y="4824"/>
                                        </a:lnTo>
                                        <a:lnTo>
                                          <a:pt x="6530" y="4812"/>
                                        </a:lnTo>
                                        <a:lnTo>
                                          <a:pt x="6664" y="4798"/>
                                        </a:lnTo>
                                        <a:lnTo>
                                          <a:pt x="6732" y="4790"/>
                                        </a:lnTo>
                                        <a:lnTo>
                                          <a:pt x="6800" y="4782"/>
                                        </a:lnTo>
                                        <a:lnTo>
                                          <a:pt x="6869" y="4773"/>
                                        </a:lnTo>
                                        <a:lnTo>
                                          <a:pt x="6937" y="4764"/>
                                        </a:lnTo>
                                        <a:lnTo>
                                          <a:pt x="7007" y="4752"/>
                                        </a:lnTo>
                                        <a:lnTo>
                                          <a:pt x="7076" y="4742"/>
                                        </a:lnTo>
                                        <a:lnTo>
                                          <a:pt x="7141" y="4729"/>
                                        </a:lnTo>
                                        <a:lnTo>
                                          <a:pt x="7205" y="4716"/>
                                        </a:lnTo>
                                        <a:lnTo>
                                          <a:pt x="7267" y="4703"/>
                                        </a:lnTo>
                                        <a:lnTo>
                                          <a:pt x="7326" y="4688"/>
                                        </a:lnTo>
                                        <a:lnTo>
                                          <a:pt x="7385" y="4673"/>
                                        </a:lnTo>
                                        <a:lnTo>
                                          <a:pt x="7440" y="4656"/>
                                        </a:lnTo>
                                        <a:lnTo>
                                          <a:pt x="7494" y="4640"/>
                                        </a:lnTo>
                                        <a:lnTo>
                                          <a:pt x="7545" y="4622"/>
                                        </a:lnTo>
                                        <a:lnTo>
                                          <a:pt x="7596" y="4602"/>
                                        </a:lnTo>
                                        <a:lnTo>
                                          <a:pt x="7645" y="4582"/>
                                        </a:lnTo>
                                        <a:lnTo>
                                          <a:pt x="7691" y="4561"/>
                                        </a:lnTo>
                                        <a:lnTo>
                                          <a:pt x="7738" y="4538"/>
                                        </a:lnTo>
                                        <a:lnTo>
                                          <a:pt x="7781" y="4514"/>
                                        </a:lnTo>
                                        <a:lnTo>
                                          <a:pt x="7825" y="4488"/>
                                        </a:lnTo>
                                        <a:lnTo>
                                          <a:pt x="7866" y="4462"/>
                                        </a:lnTo>
                                        <a:lnTo>
                                          <a:pt x="7906" y="4435"/>
                                        </a:lnTo>
                                        <a:lnTo>
                                          <a:pt x="7945" y="4405"/>
                                        </a:lnTo>
                                        <a:lnTo>
                                          <a:pt x="7983" y="4374"/>
                                        </a:lnTo>
                                        <a:lnTo>
                                          <a:pt x="8020" y="4342"/>
                                        </a:lnTo>
                                        <a:lnTo>
                                          <a:pt x="8056" y="4307"/>
                                        </a:lnTo>
                                        <a:lnTo>
                                          <a:pt x="8091" y="4273"/>
                                        </a:lnTo>
                                        <a:lnTo>
                                          <a:pt x="8125" y="4235"/>
                                        </a:lnTo>
                                        <a:lnTo>
                                          <a:pt x="8158" y="4196"/>
                                        </a:lnTo>
                                        <a:lnTo>
                                          <a:pt x="8190" y="4155"/>
                                        </a:lnTo>
                                        <a:lnTo>
                                          <a:pt x="8222" y="4113"/>
                                        </a:lnTo>
                                        <a:lnTo>
                                          <a:pt x="8254" y="4069"/>
                                        </a:lnTo>
                                        <a:lnTo>
                                          <a:pt x="8285" y="4023"/>
                                        </a:lnTo>
                                        <a:lnTo>
                                          <a:pt x="8315" y="3974"/>
                                        </a:lnTo>
                                        <a:lnTo>
                                          <a:pt x="8345" y="3924"/>
                                        </a:lnTo>
                                        <a:lnTo>
                                          <a:pt x="8374" y="3872"/>
                                        </a:lnTo>
                                        <a:lnTo>
                                          <a:pt x="8395" y="3834"/>
                                        </a:lnTo>
                                        <a:lnTo>
                                          <a:pt x="8415" y="3793"/>
                                        </a:lnTo>
                                        <a:lnTo>
                                          <a:pt x="8435" y="3749"/>
                                        </a:lnTo>
                                        <a:lnTo>
                                          <a:pt x="8455" y="3702"/>
                                        </a:lnTo>
                                        <a:lnTo>
                                          <a:pt x="8474" y="3652"/>
                                        </a:lnTo>
                                        <a:lnTo>
                                          <a:pt x="8494" y="3600"/>
                                        </a:lnTo>
                                        <a:lnTo>
                                          <a:pt x="8513" y="3545"/>
                                        </a:lnTo>
                                        <a:lnTo>
                                          <a:pt x="8533" y="3488"/>
                                        </a:lnTo>
                                        <a:lnTo>
                                          <a:pt x="8551" y="3430"/>
                                        </a:lnTo>
                                        <a:lnTo>
                                          <a:pt x="8570" y="3368"/>
                                        </a:lnTo>
                                        <a:lnTo>
                                          <a:pt x="8588" y="3304"/>
                                        </a:lnTo>
                                        <a:lnTo>
                                          <a:pt x="8606" y="3240"/>
                                        </a:lnTo>
                                        <a:lnTo>
                                          <a:pt x="8623" y="3174"/>
                                        </a:lnTo>
                                        <a:lnTo>
                                          <a:pt x="8640" y="3107"/>
                                        </a:lnTo>
                                        <a:lnTo>
                                          <a:pt x="8656" y="3039"/>
                                        </a:lnTo>
                                        <a:lnTo>
                                          <a:pt x="8671" y="2969"/>
                                        </a:lnTo>
                                        <a:lnTo>
                                          <a:pt x="8685" y="2900"/>
                                        </a:lnTo>
                                        <a:lnTo>
                                          <a:pt x="8699" y="2828"/>
                                        </a:lnTo>
                                        <a:lnTo>
                                          <a:pt x="8712" y="2758"/>
                                        </a:lnTo>
                                        <a:lnTo>
                                          <a:pt x="8723" y="2686"/>
                                        </a:lnTo>
                                        <a:lnTo>
                                          <a:pt x="8734" y="2615"/>
                                        </a:lnTo>
                                        <a:lnTo>
                                          <a:pt x="8744" y="2543"/>
                                        </a:lnTo>
                                        <a:lnTo>
                                          <a:pt x="8753" y="2472"/>
                                        </a:lnTo>
                                        <a:lnTo>
                                          <a:pt x="8760" y="2401"/>
                                        </a:lnTo>
                                        <a:lnTo>
                                          <a:pt x="8767" y="2331"/>
                                        </a:lnTo>
                                        <a:lnTo>
                                          <a:pt x="8772" y="2262"/>
                                        </a:lnTo>
                                        <a:lnTo>
                                          <a:pt x="8776" y="2193"/>
                                        </a:lnTo>
                                        <a:lnTo>
                                          <a:pt x="8778" y="2126"/>
                                        </a:lnTo>
                                        <a:lnTo>
                                          <a:pt x="8779" y="2060"/>
                                        </a:lnTo>
                                        <a:lnTo>
                                          <a:pt x="8779" y="1995"/>
                                        </a:lnTo>
                                        <a:lnTo>
                                          <a:pt x="8777" y="1931"/>
                                        </a:lnTo>
                                        <a:lnTo>
                                          <a:pt x="8774" y="1869"/>
                                        </a:lnTo>
                                        <a:lnTo>
                                          <a:pt x="8555" y="338"/>
                                        </a:lnTo>
                                        <a:lnTo>
                                          <a:pt x="8582" y="341"/>
                                        </a:lnTo>
                                        <a:lnTo>
                                          <a:pt x="8606" y="344"/>
                                        </a:lnTo>
                                        <a:lnTo>
                                          <a:pt x="8628" y="347"/>
                                        </a:lnTo>
                                        <a:lnTo>
                                          <a:pt x="8649" y="351"/>
                                        </a:lnTo>
                                        <a:lnTo>
                                          <a:pt x="8670" y="357"/>
                                        </a:lnTo>
                                        <a:lnTo>
                                          <a:pt x="8689" y="362"/>
                                        </a:lnTo>
                                        <a:lnTo>
                                          <a:pt x="8705" y="367"/>
                                        </a:lnTo>
                                        <a:lnTo>
                                          <a:pt x="8721" y="373"/>
                                        </a:lnTo>
                                        <a:lnTo>
                                          <a:pt x="8737" y="381"/>
                                        </a:lnTo>
                                        <a:lnTo>
                                          <a:pt x="8751" y="387"/>
                                        </a:lnTo>
                                        <a:lnTo>
                                          <a:pt x="8765" y="395"/>
                                        </a:lnTo>
                                        <a:lnTo>
                                          <a:pt x="8776" y="403"/>
                                        </a:lnTo>
                                        <a:lnTo>
                                          <a:pt x="8788" y="412"/>
                                        </a:lnTo>
                                        <a:lnTo>
                                          <a:pt x="8800" y="421"/>
                                        </a:lnTo>
                                        <a:lnTo>
                                          <a:pt x="8809" y="430"/>
                                        </a:lnTo>
                                        <a:lnTo>
                                          <a:pt x="8820" y="440"/>
                                        </a:lnTo>
                                        <a:lnTo>
                                          <a:pt x="8838" y="461"/>
                                        </a:lnTo>
                                        <a:lnTo>
                                          <a:pt x="8856" y="483"/>
                                        </a:lnTo>
                                        <a:lnTo>
                                          <a:pt x="8871" y="506"/>
                                        </a:lnTo>
                                        <a:lnTo>
                                          <a:pt x="8888" y="530"/>
                                        </a:lnTo>
                                        <a:lnTo>
                                          <a:pt x="8906" y="555"/>
                                        </a:lnTo>
                                        <a:lnTo>
                                          <a:pt x="8925" y="583"/>
                                        </a:lnTo>
                                        <a:lnTo>
                                          <a:pt x="8947" y="610"/>
                                        </a:lnTo>
                                        <a:lnTo>
                                          <a:pt x="8970" y="638"/>
                                        </a:lnTo>
                                        <a:lnTo>
                                          <a:pt x="8969" y="606"/>
                                        </a:lnTo>
                                        <a:lnTo>
                                          <a:pt x="8966" y="574"/>
                                        </a:lnTo>
                                        <a:lnTo>
                                          <a:pt x="8960" y="543"/>
                                        </a:lnTo>
                                        <a:lnTo>
                                          <a:pt x="8955" y="511"/>
                                        </a:lnTo>
                                        <a:lnTo>
                                          <a:pt x="8947" y="481"/>
                                        </a:lnTo>
                                        <a:lnTo>
                                          <a:pt x="8938" y="451"/>
                                        </a:lnTo>
                                        <a:lnTo>
                                          <a:pt x="8928" y="422"/>
                                        </a:lnTo>
                                        <a:lnTo>
                                          <a:pt x="8916" y="392"/>
                                        </a:lnTo>
                                        <a:lnTo>
                                          <a:pt x="8903" y="365"/>
                                        </a:lnTo>
                                        <a:lnTo>
                                          <a:pt x="8889" y="338"/>
                                        </a:lnTo>
                                        <a:lnTo>
                                          <a:pt x="8874" y="310"/>
                                        </a:lnTo>
                                        <a:lnTo>
                                          <a:pt x="8857" y="285"/>
                                        </a:lnTo>
                                        <a:lnTo>
                                          <a:pt x="8839" y="260"/>
                                        </a:lnTo>
                                        <a:lnTo>
                                          <a:pt x="8820" y="236"/>
                                        </a:lnTo>
                                        <a:lnTo>
                                          <a:pt x="8801" y="213"/>
                                        </a:lnTo>
                                        <a:lnTo>
                                          <a:pt x="8779" y="189"/>
                                        </a:lnTo>
                                        <a:lnTo>
                                          <a:pt x="8757" y="168"/>
                                        </a:lnTo>
                                        <a:lnTo>
                                          <a:pt x="8734" y="148"/>
                                        </a:lnTo>
                                        <a:lnTo>
                                          <a:pt x="8710" y="129"/>
                                        </a:lnTo>
                                        <a:lnTo>
                                          <a:pt x="8685" y="112"/>
                                        </a:lnTo>
                                        <a:lnTo>
                                          <a:pt x="8660" y="95"/>
                                        </a:lnTo>
                                        <a:lnTo>
                                          <a:pt x="8633" y="79"/>
                                        </a:lnTo>
                                        <a:lnTo>
                                          <a:pt x="8606" y="64"/>
                                        </a:lnTo>
                                        <a:lnTo>
                                          <a:pt x="8578" y="52"/>
                                        </a:lnTo>
                                        <a:lnTo>
                                          <a:pt x="8549" y="40"/>
                                        </a:lnTo>
                                        <a:lnTo>
                                          <a:pt x="8519" y="30"/>
                                        </a:lnTo>
                                        <a:lnTo>
                                          <a:pt x="8489" y="21"/>
                                        </a:lnTo>
                                        <a:lnTo>
                                          <a:pt x="8458" y="14"/>
                                        </a:lnTo>
                                        <a:lnTo>
                                          <a:pt x="8427" y="8"/>
                                        </a:lnTo>
                                        <a:lnTo>
                                          <a:pt x="8396" y="3"/>
                                        </a:lnTo>
                                        <a:lnTo>
                                          <a:pt x="8363" y="1"/>
                                        </a:lnTo>
                                        <a:lnTo>
                                          <a:pt x="8330" y="0"/>
                                        </a:lnTo>
                                        <a:lnTo>
                                          <a:pt x="8305" y="0"/>
                                        </a:lnTo>
                                        <a:lnTo>
                                          <a:pt x="8281" y="1"/>
                                        </a:lnTo>
                                        <a:lnTo>
                                          <a:pt x="8259" y="3"/>
                                        </a:lnTo>
                                        <a:lnTo>
                                          <a:pt x="8238" y="5"/>
                                        </a:lnTo>
                                        <a:lnTo>
                                          <a:pt x="8218" y="9"/>
                                        </a:lnTo>
                                        <a:lnTo>
                                          <a:pt x="8199" y="13"/>
                                        </a:lnTo>
                                        <a:lnTo>
                                          <a:pt x="8180" y="17"/>
                                        </a:lnTo>
                                        <a:lnTo>
                                          <a:pt x="8162" y="21"/>
                                        </a:lnTo>
                                        <a:lnTo>
                                          <a:pt x="8128" y="32"/>
                                        </a:lnTo>
                                        <a:lnTo>
                                          <a:pt x="8095" y="45"/>
                                        </a:lnTo>
                                        <a:lnTo>
                                          <a:pt x="8063" y="59"/>
                                        </a:lnTo>
                                        <a:lnTo>
                                          <a:pt x="8029" y="75"/>
                                        </a:lnTo>
                                        <a:lnTo>
                                          <a:pt x="8033" y="88"/>
                                        </a:lnTo>
                                        <a:lnTo>
                                          <a:pt x="8037" y="102"/>
                                        </a:lnTo>
                                        <a:lnTo>
                                          <a:pt x="8041" y="115"/>
                                        </a:lnTo>
                                        <a:lnTo>
                                          <a:pt x="8047" y="126"/>
                                        </a:lnTo>
                                        <a:lnTo>
                                          <a:pt x="8057" y="147"/>
                                        </a:lnTo>
                                        <a:lnTo>
                                          <a:pt x="8069" y="166"/>
                                        </a:lnTo>
                                        <a:lnTo>
                                          <a:pt x="8082" y="183"/>
                                        </a:lnTo>
                                        <a:lnTo>
                                          <a:pt x="8094" y="198"/>
                                        </a:lnTo>
                                        <a:lnTo>
                                          <a:pt x="8107" y="210"/>
                                        </a:lnTo>
                                        <a:lnTo>
                                          <a:pt x="8119" y="222"/>
                                        </a:lnTo>
                                        <a:lnTo>
                                          <a:pt x="8142" y="242"/>
                                        </a:lnTo>
                                        <a:lnTo>
                                          <a:pt x="8161" y="261"/>
                                        </a:lnTo>
                                        <a:lnTo>
                                          <a:pt x="8168" y="269"/>
                                        </a:lnTo>
                                        <a:lnTo>
                                          <a:pt x="8175" y="279"/>
                                        </a:lnTo>
                                        <a:lnTo>
                                          <a:pt x="8176" y="284"/>
                                        </a:lnTo>
                                        <a:lnTo>
                                          <a:pt x="8178" y="289"/>
                                        </a:lnTo>
                                        <a:lnTo>
                                          <a:pt x="8179" y="295"/>
                                        </a:lnTo>
                                        <a:lnTo>
                                          <a:pt x="8179" y="300"/>
                                        </a:lnTo>
                                        <a:lnTo>
                                          <a:pt x="8172" y="369"/>
                                        </a:lnTo>
                                        <a:lnTo>
                                          <a:pt x="8156" y="440"/>
                                        </a:lnTo>
                                        <a:lnTo>
                                          <a:pt x="8128" y="512"/>
                                        </a:lnTo>
                                        <a:lnTo>
                                          <a:pt x="8090" y="586"/>
                                        </a:lnTo>
                                        <a:lnTo>
                                          <a:pt x="8043" y="659"/>
                                        </a:lnTo>
                                        <a:lnTo>
                                          <a:pt x="7986" y="734"/>
                                        </a:lnTo>
                                        <a:lnTo>
                                          <a:pt x="7923" y="809"/>
                                        </a:lnTo>
                                        <a:lnTo>
                                          <a:pt x="7850" y="883"/>
                                        </a:lnTo>
                                        <a:lnTo>
                                          <a:pt x="7771" y="958"/>
                                        </a:lnTo>
                                        <a:lnTo>
                                          <a:pt x="7685" y="1033"/>
                                        </a:lnTo>
                                        <a:lnTo>
                                          <a:pt x="7593" y="1105"/>
                                        </a:lnTo>
                                        <a:lnTo>
                                          <a:pt x="7496" y="1178"/>
                                        </a:lnTo>
                                        <a:lnTo>
                                          <a:pt x="7394" y="1249"/>
                                        </a:lnTo>
                                        <a:lnTo>
                                          <a:pt x="7287" y="1319"/>
                                        </a:lnTo>
                                        <a:lnTo>
                                          <a:pt x="7177" y="1387"/>
                                        </a:lnTo>
                                        <a:lnTo>
                                          <a:pt x="7065" y="1453"/>
                                        </a:lnTo>
                                        <a:lnTo>
                                          <a:pt x="6949" y="1517"/>
                                        </a:lnTo>
                                        <a:lnTo>
                                          <a:pt x="6832" y="1579"/>
                                        </a:lnTo>
                                        <a:lnTo>
                                          <a:pt x="6713" y="1638"/>
                                        </a:lnTo>
                                        <a:lnTo>
                                          <a:pt x="6594" y="1694"/>
                                        </a:lnTo>
                                        <a:lnTo>
                                          <a:pt x="6474" y="1747"/>
                                        </a:lnTo>
                                        <a:lnTo>
                                          <a:pt x="6355" y="1797"/>
                                        </a:lnTo>
                                        <a:lnTo>
                                          <a:pt x="6236" y="1843"/>
                                        </a:lnTo>
                                        <a:lnTo>
                                          <a:pt x="6120" y="1885"/>
                                        </a:lnTo>
                                        <a:lnTo>
                                          <a:pt x="6005" y="1923"/>
                                        </a:lnTo>
                                        <a:lnTo>
                                          <a:pt x="5894" y="1958"/>
                                        </a:lnTo>
                                        <a:lnTo>
                                          <a:pt x="5785" y="1986"/>
                                        </a:lnTo>
                                        <a:lnTo>
                                          <a:pt x="5680" y="2011"/>
                                        </a:lnTo>
                                        <a:lnTo>
                                          <a:pt x="5581" y="2030"/>
                                        </a:lnTo>
                                        <a:lnTo>
                                          <a:pt x="5485" y="2044"/>
                                        </a:lnTo>
                                        <a:lnTo>
                                          <a:pt x="5395" y="2053"/>
                                        </a:lnTo>
                                        <a:lnTo>
                                          <a:pt x="5313" y="2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5264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4" o:spid="_x0000_s1026" style="position:absolute;margin-left:39.75pt;margin-top:3.45pt;width:19.65pt;height:19.15pt;z-index:251756544" coordorigin="7718,131" coordsize="628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">
                      <v:shape id="Freeform 313" o:spid="_x0000_s1027" style="position:absolute;left:7904;top:279;width:245;height:176;visibility:visible;mso-wrap-style:square;v-text-anchor:top" coordsize="24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1j8IA&#10;AADcAAAADwAAAGRycy9kb3ducmV2LnhtbERP22rCQBB9L/gPyxT6VidVKm3qKl4QKlTE2A8YstMk&#10;NDsbsqtu/94VhL7N4VxnOo+2VWfufeNEw8swA8VSOtNIpeH7uHl+A+UDiaHWCWv4Yw/z2eBhSrlx&#10;FznwuQiVSiHic9JQh9DliL6s2ZIfuo4lcT+utxQS7Cs0PV1SuG1xlGUTtNRIaqip41XN5W9xshri&#10;clvE9XJPx6/N4XWCO2wXglo/PcbFB6jAMfyL7+5Pk+a/j+H2TLoA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/WPwgAAANwAAAAPAAAAAAAAAAAAAAAAAJgCAABkcnMvZG93&#10;bnJldi54bWxQSwUGAAAAAAQABAD1AAAAhwMAAAAA&#10;" path="m100,68c67,6,50,27,34,30,18,33,,65,3,89v,22,1,82,48,83c98,173,83,133,100,133v17,,,35,52,39c204,176,207,125,212,103v,,33,-29,-29,-66c121,,118,30,100,68xe" stroked="f">
                        <v:path arrowok="t" o:connecttype="custom" o:connectlocs="100,68;34,30;3,89;51,172;100,133;152,172;212,103;183,37;100,68" o:connectangles="0,0,0,0,0,0,0,0,0"/>
                      </v:shape>
                      <v:group id="Group 261" o:spid="_x0000_s1028" style="position:absolute;left:7718;top:131;width:628;height:611" coordsize="1880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<v:shape id="Freeform 262" o:spid="_x0000_s1029" style="position:absolute;left:890;top:360;width:251;height:113;visibility:visible;mso-wrap-style:square;v-text-anchor:top" coordsize="2260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yjcUA&#10;AADcAAAADwAAAGRycy9kb3ducmV2LnhtbESPQWvCQBCF70L/wzKF3nRTQdHUVURUWkSxsYcep9kx&#10;CWZnQ3abxH/vCoK3Gd773ryZLTpTioZqV1hW8D6IQBCnVhecKfg5bfoTEM4jaywtk4IrOVjMX3oz&#10;jLVt+ZuaxGcihLCLUUHufRVL6dKcDLqBrYiDdra1QR/WOpO6xjaEm1IOo2gsDRYcLuRY0Sqn9JL8&#10;m1Bj36S7332L1bE5HZZff9uzXQ+Venvtlh8gPHX+aX7Qnzpw0xHcnwkT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vKNxQAAANwAAAAPAAAAAAAAAAAAAAAAAJgCAABkcnMv&#10;ZG93bnJldi54bWxQSwUGAAAAAAQABAD1AAAAigMAAAAA&#10;" path="m,898l43,850,86,801r42,-48l173,707r22,-23l218,662r24,-23l265,618r25,-21l315,577r26,-20l367,539r28,-18l423,504r29,-17l483,472r30,-14l546,444r34,-13l614,420r36,-10l688,401r38,-8l767,387r41,-5l852,378r44,-2l944,376r188,l1182,377r48,4l1277,386r45,9l1367,404r42,12l1451,429r41,16l1530,462r38,18l1605,500r36,20l1676,542r34,23l1743,588r34,24l1809,637r31,26l1871,689r31,26l1962,769r59,52l2081,873r59,50l2169,948r31,23l2230,993r30,21l2249,976r-16,-39l2213,896r-22,-41l2164,814r-30,-42l2102,729r-36,-42l2028,644r-41,-42l1944,560r-44,-42l1853,477r-48,-41l1754,396r-51,-39l1650,320r-54,-36l1541,249r-55,-33l1430,184r-57,-29l1317,129r-56,-26l1205,80,1149,60,1093,42,1039,28,985,16,932,8,880,2,831,,717,,673,1,630,6r-42,5l548,18,509,29,472,41,436,55,402,71,368,90r-30,19l307,131r-28,23l251,179r-25,27l201,235r-23,29l157,296r-20,32l118,362r-18,36l84,433,70,471,56,510,45,550,34,591r-8,41l17,675r-5,43l7,762,4,807,2,853,,898xe" fillcolor="#0a1b44" stroked="f">
                          <v:path arrowok="t" o:connecttype="custom" o:connectlocs="5,95;14,84;22,76;27,71;32,67;38,62;44,58;50,54;57,51;64,48;72,46;81,44;90,43;100,42;126,42;137,42;147,44;156,46;166,50;174,53;182,58;190,63;197,68;204,74;211,80;224,91;238,103;244,108;251,113;248,104;243,95;237,86;229,77;221,67;211,58;200,49;189,40;177,32;165,24;152,17;140,11;128,7;115,3;104,1;92,0;75,0;65,1;57,3;48,6;41,10;34,15;28,20;22,26;17,33;13,40;9,48;6,57;4,66;2,75;1,85;0,95" o:connectangles="0,0,0,0,0,0,0,0,0,0,0,0,0,0,0,0,0,0,0,0,0,0,0,0,0,0,0,0,0,0,0,0,0,0,0,0,0,0,0,0,0,0,0,0,0,0,0,0,0,0,0,0,0,0,0,0,0,0,0,0,0"/>
                        </v:shape>
                        <v:shape id="Freeform 263" o:spid="_x0000_s1030" style="position:absolute;left:605;top:410;width:197;height:145;visibility:visible;mso-wrap-style:square;v-text-anchor:top" coordsize="177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FfMIA&#10;AADcAAAADwAAAGRycy9kb3ducmV2LnhtbERPTWvCQBC9F/oflil4azZREJu6SigIiidjS6/T7JgN&#10;zc6G7KrRX+8Kgrd5vM+ZLwfbihP1vnGsIEtSEMSV0w3XCr73q/cZCB+QNbaOScGFPCwXry9zzLU7&#10;845OZahFDGGfowITQpdL6StDFn3iOuLIHVxvMUTY11L3eI7htpXjNJ1Kiw3HBoMdfRmq/sujVbAq&#10;zYV+s+anOP5dt+t9xodiM1Fq9DYUnyACDeEpfrjXOs7/mML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cV8wgAAANwAAAAPAAAAAAAAAAAAAAAAAJgCAABkcnMvZG93&#10;bnJldi54bWxQSwUGAAAAAAQABAD1AAAAhwMAAAAA&#10;" path="m,1310r17,-20l33,1270r15,-19l62,1231r27,-40l113,1152r46,-80l204,992r24,-39l254,913r14,-20l282,873r16,-21l314,832r17,-20l349,791r19,-20l389,750r21,-21l434,709r24,-21l483,667r37,-28l558,611r42,-30l643,553r44,-27l735,498r49,-26l833,447r27,-12l885,424r28,-11l939,403r28,-10l994,385r28,-9l1049,368r29,-6l1106,355r29,-5l1164,346r29,-3l1223,340r29,-1l1283,338r22,1l1326,340r20,1l1365,343r18,2l1401,348r17,3l1434,355r31,9l1494,374r27,11l1547,396r51,26l1650,447r27,11l1707,469r32,10l1772,489r-24,-44l1724,401r-27,-45l1670,313r-15,-21l1640,272r-16,-21l1609,231r-17,-19l1575,193r-18,-18l1539,157r-19,-17l1500,124r-20,-16l1458,94,1436,80,1413,67,1390,55,1364,44r-25,-9l1312,26r-27,-7l1256,13,1227,7,1197,4,1165,1r-32,l981,,938,3,895,9,851,21,807,36,764,56,720,79r-43,26l635,135r-43,33l550,204r-41,39l469,284r-40,43l391,373r-37,48l318,469r-35,50l251,572r-32,53l189,678r-27,54l135,786r-24,55l89,896,69,950r-18,55l36,1059r-13,52l14,1163r-8,50l1,1263,,1310xe" fillcolor="#0a1b44" stroked="f">
                          <v:path arrowok="t" o:connecttype="custom" o:connectlocs="2,143;5,138;10,132;18,119;25,105;30,99;33,94;37,90;41,85;46,81;51,76;58,71;67,64;76,58;87,52;96,48;102,46;108,44;114,42;120,40;126,39;133,38;139,38;145,38;150,38;154,38;158,39;163,40;169,43;178,47;186,51;193,53;194,49;189,39;184,32;181,28;177,23;173,19;169,15;165,12;160,9;155,6;149,4;143,2;136,1;130,0;109,0;100,1;90,4;80,9;71,15;61,23;52,31;43,41;35,52;28,63;21,75;15,87;10,99;6,111;3,123;1,134;0,145" o:connectangles="0,0,0,0,0,0,0,0,0,0,0,0,0,0,0,0,0,0,0,0,0,0,0,0,0,0,0,0,0,0,0,0,0,0,0,0,0,0,0,0,0,0,0,0,0,0,0,0,0,0,0,0,0,0,0,0,0,0,0,0,0,0,0"/>
                        </v:shape>
                        <v:shape id="Freeform 264" o:spid="_x0000_s1031" style="position:absolute;left:144;top:269;width:1490;height:1481;visibility:visible;mso-wrap-style:square;v-text-anchor:top" coordsize="13415,1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90sAA&#10;AADcAAAADwAAAGRycy9kb3ducmV2LnhtbERPTYvCMBC9L/gfwgje1tS67Go1igiCJ3Gt7HloxrbY&#10;TEoSNf77zcKCt3m8z1muo+nEnZxvLSuYjDMQxJXVLdcKzuXufQbCB2SNnWVS8CQP69XgbYmFtg/+&#10;pvsp1CKFsC9QQRNCX0jpq4YM+rHtiRN3sc5gSNDVUjt8pHDTyTzLPqXBllNDgz1tG6qup5tRsD2H&#10;o5vayazMn2WM+c+BPg6k1GgYNwsQgWJ4if/de53mz7/g75l0gV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X90sAAAADcAAAADwAAAAAAAAAAAAAAAACYAgAAZHJzL2Rvd25y&#10;ZXYueG1sUEsFBgAAAAAEAAQA9QAAAIUDAAAAAA==&#10;" path="m7113,12924r-679,-1l6277,12920r-157,-9l5965,12899r-156,-18l5655,12858r-154,-28l5349,12799r-150,-36l5050,12724r-148,-44l4756,12634r-144,-51l4470,12530r-140,-57l4192,12414r-135,-63l3924,12287r-131,-66l3665,12151r-125,-70l3417,12008r-118,-74l3182,11858r-113,-77l2960,11703r-105,-79l2753,11546r-98,-80l2559,11386r-89,-80l2384,11226r-83,-80l2253,11098r-48,-49l2159,11000r-47,-48l2067,10902r-45,-48l1978,10804r-44,-49l1891,10706r-41,-50l1809,10606r-42,-50l1727,10505r-40,-51l1648,10403r-38,-52l1572,10299r-37,-54l1498,10193r-37,-55l1425,10083r-36,-54l1354,9972r-35,-57l1284,9858r-34,-59l1216,9740r-33,-59l1150,9620r-33,-62l1084,9494r-33,-64l1028,9383r-24,-51l979,9277r-26,-58l928,9158r-27,-63l875,9029r-27,-69l821,8890r-26,-72l768,8744r-26,-76l715,8591r-25,-78l664,8434r-24,-81l617,8273r-23,-82l571,8110r-20,-82l531,7946r-19,-81l495,7784r-16,-80l465,7624r-13,-78l441,7469r-9,-76l424,7319r-5,-72l416,7176r-1,-68l416,6546r8,-324l450,5903r42,-313l549,5283r73,-302l710,4687,811,4399,928,4118r130,-273l1202,3580r156,-257l1526,3074r181,-240l1901,2604r204,-221l2319,2172r226,-201l2779,1781r246,-180l3279,1433r263,-157l3814,1131,4094,999,4380,879,4676,772r301,-94l5285,598r314,-66l5918,479r325,-36l6572,419r334,-7l6981,413r293,9l7565,447r288,42l8139,547r282,72l8700,705r274,102l9244,922r263,128l9766,1191r252,153l10263,1509r238,175l10732,1871r222,197l11168,2274r204,216l11566,2713r184,234l11924,3187r162,247l12237,3688r139,261l12502,4215r113,271l12715,4762r85,280l12871,5326r56,288l12967,5904r26,292l13000,6490r-1,487l12996,7128r-9,150l12974,7429r-19,151l12931,7730r-28,150l12869,8029r-37,149l12791,8325r-46,147l12697,8617r-53,144l12589,8903r-59,140l12468,9181r-63,137l12338,9451r-69,132l12199,9711r-73,126l12052,9960r-75,120l11900,10197r-77,112l11745,10419r-79,105l11586,10626r-78,96l11429,10816r-80,88l11271,10987r-77,79l11115,11144r-85,78l10941,11301r-93,80l10750,11460r-102,81l10544,11621r-109,80l10322,11781r-117,79l10086,11937r-123,76l9838,12088r-128,74l9579,12233r-133,70l9311,12369r-138,64l9033,12494r-141,59l8749,12607r-145,52l8458,12706r-147,43l8163,12788r-149,35l7865,12853r-150,26l7565,12898r-152,14l7263,12921r-150,3xm1,6544l,7069r3,151l13,7374r16,156l50,7687r28,159l110,8006r38,161l192,8329r47,160l291,8651r56,160l407,8971r64,159l539,9286r69,156l681,9594r76,150l836,9891r79,144l998,10175r83,136l1167,10443r85,127l1339,10692r88,117l1515,10920r87,105l1690,11124r88,93l1865,11302r85,76l2035,11449r55,44l2144,11537r53,43l2249,11624r51,44l2352,11712r51,43l2455,11799r51,44l2558,11887r53,44l2666,11977r56,45l2779,12068r60,46l2900,12162r63,47l3026,12252r62,42l3150,12333r61,38l3272,12407r62,33l3396,12474r63,33l3523,12539r64,33l3654,12604r68,34l3790,12672r71,35l3935,12744r63,32l4062,12806r67,30l4198,12865r69,29l4339,12923r74,27l4488,12977r78,27l4644,13029r79,24l4803,13077r83,24l4970,13123r84,21l5140,13164r85,20l5313,13201r88,18l5490,13235r90,16l5670,13265r89,12l5850,13289r92,10l6033,13309r92,7l6217,13322r92,6l6401,13332r91,2l6584,13335r528,1l7280,13333r168,-10l7615,13308r165,-21l7945,13259r164,-32l8271,13189r161,-43l8591,13098r158,-51l8904,12991r154,-60l9210,12868r149,-67l9506,12730r145,-72l9794,12582r138,-79l10070,12423r133,-83l10333,12256r128,-85l10585,12085r120,-88l10823,11908r113,-88l11046,11731r106,-89l11253,11553r97,-87l11444,11378r88,-87l11624,11199r91,-98l11806,11000r89,-105l11983,10787r88,-113l12156,10558r84,-119l12322,10316r82,-127l12482,10060r76,-132l12632,9792r72,-140l12774,9510r66,-145l12904,9218r60,-150l13022,8914r54,-155l13127,8601r48,-161l13218,8277r39,-166l13292,7944r32,-169l13350,7602r23,-173l13390,7253r14,-178l13412,6897r3,-181l13415,6416r-3,-176l13403,6065r-15,-172l13367,5720r-25,-170l13310,5382r-36,-167l13233,5049r-46,-162l13137,4726r-54,-159l13024,4409r-61,-153l12898,4103r-69,-149l12758,3807r-75,-144l12607,3521r-81,-139l12445,3246r-84,-132l12277,2985r-87,-125l12102,2737r-90,-119l11923,2502r-90,-111l11742,2282r-92,-104l11559,2077r-91,-95l11378,1889r-97,-93l11180,1702r-103,-92l10969,1519r-112,-90l10741,1340r-118,-86l10501,1169r-126,-83l10246,1005r-131,-79l9980,849,9841,775,9700,703,9555,634,9408,568,9258,505,9103,444,8948,387,8788,333,8626,283,8462,237,8294,193,8125,155,7953,120,7778,89,7601,63,7421,41,7239,23,7055,11,6869,3,6681,,6379,r-78,1l6222,4r-82,5l6058,16r-85,9l5886,36r-86,12l5712,62r-89,16l5534,96r-90,18l5354,134r-89,21l5175,177r-89,22l4997,223r-88,25l4821,273r-85,27l4651,326r-83,27l4486,381r-79,27l4330,436r-76,29l4181,493r-71,27l4042,549r-64,27l3916,603r-58,28l3803,657r-74,38l3657,732r-71,37l3518,804r-68,37l3384,878r-64,37l3256,951r-62,38l3133,1026r-60,38l3014,1102r-58,39l2899,1180r-57,38l2786,1258r-55,40l2676,1339r-54,42l2568,1423r-54,45l2461,1511r-54,45l2354,1602r-54,46l2248,1696r-54,49l2140,1795r-54,51l2031,1899r-55,52l1921,2007r-93,94l1736,2197r-91,101l1555,2402r-90,109l1377,2622r-88,115l1205,2855r-85,121l1039,3101r-81,128l880,3360r-76,134l731,3630r-71,141l591,3913r-65,146l465,4207r-60,152l349,4512r-52,157l249,4828r-45,162l163,5153r-36,167l94,5488,67,5658,44,5832,26,6007,13,6184,5,6364,1,6544xe" fillcolor="#0a1b44" stroked="f">
                          <v:path arrowok="t" o:connecttype="custom" o:connectlocs="594,1421;451,1372;329,1300;245,1227;201,1178;162,1126;128,1068;100,1010;74,937;53,856;46,727;118,427;309,198;587,66;872,54;1140,168;1342,381;1440,656;1433,875;1385,1020;1313,1145;1235,1238;1133,1317;1003,1387;857,1430;3,836;45,996;120,1145;207,1255;267,1305;322,1351;384,1389;451,1422;525,1450;610,1470;701,1480;882,1472;1040,1422;1176,1342;1281,1254;1369,1146;1440,1007;1483,844;1487,654;1447,490;1373,346;1284,231;1180,139;1045,63;883,13;700,0;615,11;526,33;449,61;383,93;322,131;267,173;213,223;124,330;52,467;7,628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265" o:spid="_x0000_s1032" style="position:absolute;left:936;top:660;width:37;height:50;visibility:visible;mso-wrap-style:square;v-text-anchor:top" coordsize="33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WgccA&#10;AADcAAAADwAAAGRycy9kb3ducmV2LnhtbESPQUvDQBCF74L/YZlCL2I3Viwauy0iBOqhh1ZRvA3Z&#10;MQnNzi7ZbZL213cOQm8zvDfvfbNcj65VPXWx8WzgYZaBIi69bbgy8PVZ3D+DignZYuuZDJwownp1&#10;e7PE3PqBd9TvU6UkhGOOBuqUQq51LGtyGGc+EIv25zuHSdau0rbDQcJdq+dZttAOG5aGGgO911Qe&#10;9kdn4Be/t4+bbbh7Oof+pxgWxceuLIyZTsa3V1CJxnQ1/19vrOC/CK08IxPo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+VoHHAAAA3AAAAA8AAAAAAAAAAAAAAAAAmAIAAGRy&#10;cy9kb3ducmV2LnhtbFBLBQYAAAAABAAEAPUAAACMAwAAAAA=&#10;" path="m,450r150,l150,374r32,l214,374r16,l246,373r15,-2l276,369r13,-3l301,362r11,-7l320,348r4,-4l329,338r2,-4l334,328r2,-6l337,315r1,-7l338,301r,-28l335,245r-4,-26l324,191r-8,-25l305,141r-5,-12l294,118r-7,-12l281,96,274,85,265,75,257,65r-9,-8l240,48,230,40,220,34,210,26,199,21,188,16,176,10,165,7,152,4,139,2,127,1,113,r-7,1l98,4,91,9r-7,7l77,24,72,34,65,44,60,57,55,70,50,85r-5,16l40,118r-7,34l25,189r-6,38l14,266,9,303,6,339,1,403,,450xe" fillcolor="#e8ecf1" stroked="f">
                          <v:path arrowok="t" o:connecttype="custom" o:connectlocs="16,50;20,42;25,42;29,41;32,41;34,39;35,38;36,37;37,36;37,34;37,30;36,24;35,18;33,14;31,12;30,9;28,7;26,5;24,4;22,2;19,1;17,0;14,0;12,0;10,1;8,3;7,5;6,8;5,11;4,17;2,25;1,34;0,45" o:connectangles="0,0,0,0,0,0,0,0,0,0,0,0,0,0,0,0,0,0,0,0,0,0,0,0,0,0,0,0,0,0,0,0,0"/>
                        </v:shape>
                        <v:shape id="Freeform 266" o:spid="_x0000_s1033" style="position:absolute;left:793;top:693;width:38;height:50;visibility:visible;mso-wrap-style:square;v-text-anchor:top" coordsize="34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omsMA&#10;AADcAAAADwAAAGRycy9kb3ducmV2LnhtbERPTWvCQBC9F/oflin0Vjd60Ji6BmkJ7aWgsZfeptkx&#10;G8zOhuxqkn/fLQje5vE+Z5OPthVX6n3jWMF8loAgrpxuuFbwfSxeUhA+IGtsHZOCiTzk28eHDWba&#10;DXygaxlqEUPYZ6jAhNBlUvrKkEU/cx1x5E6utxgi7GupexxiuG3lIkmW0mLDscFgR2+GqnN5sQpO&#10;y/D+8bM3qU+LVYXJefU1Nb9KPT+Nu1cQgcZwF9/cnzrOX6/h/5l4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domsMAAADcAAAADwAAAAAAAAAAAAAAAACYAgAAZHJzL2Rv&#10;d25yZXYueG1sUEsFBgAAAAAEAAQA9QAAAIgDAAAAAA==&#10;" path="m,449r150,1l150,376r44,-1l231,375r17,-1l263,372r14,-3l290,365r6,-2l302,360r5,-3l311,353r4,-5l319,344r5,-5l327,333r2,-7l332,320r2,-7l336,304r3,-19l340,263r-1,-27l335,209r-4,-26l325,158r-9,-23l306,114r-6,-11l294,94r-6,-9l280,75r-7,-8l266,59r-9,-8l249,45,239,37r-9,-6l220,26,210,20,199,16,188,12,177,9,165,6,152,4,140,3,127,1,113,r-7,1l98,5r-7,5l85,16r-7,9l72,34,66,46,60,57,55,71,50,86r-4,15l41,118r-8,35l26,190r-7,38l15,266r-5,38l6,340,2,403,,449xe" fillcolor="#e8ecf1" stroked="f">
                          <v:path arrowok="t" o:connecttype="custom" o:connectlocs="17,50;22,42;28,42;31,41;33,40;34,40;35,39;36,38;37,36;37,35;38,32;38,26;37,20;35,15;34,11;32,9;31,7;29,6;27,4;25,3;22,2;20,1;17,0;14,0;12,0;10,1;9,3;7,5;6,8;5,11;4,17;2,25;1,34;0,45" o:connectangles="0,0,0,0,0,0,0,0,0,0,0,0,0,0,0,0,0,0,0,0,0,0,0,0,0,0,0,0,0,0,0,0,0,0"/>
                        </v:shape>
                        <v:shape id="Freeform 267" o:spid="_x0000_s1034" style="position:absolute;left:860;top:647;width:151;height:184;visibility:visible;mso-wrap-style:square;v-text-anchor:top" coordsize="1356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mcUA&#10;AADcAAAADwAAAGRycy9kb3ducmV2LnhtbESPX0vDQBDE34V+h2MLvtlLLUqJvZZQahXxpX/Q+rbk&#10;tklobi/crW389p4g9HGYmd8ws0XvWnWmEBvPBsajDBRx6W3DlYH97vluCioKssXWMxn4oQiL+eBm&#10;hrn1F97QeSuVShCOORqoRbpc61jW5DCOfEecvKMPDiXJUGkb8JLgrtX3WfaoHTacFmrsaFlTedp+&#10;OwMs5eQh+5LwUrwVqw9eHz5X7wdjbod98QRKqJdr+L/9ag0kIvydS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vqZxQAAANwAAAAPAAAAAAAAAAAAAAAAAJgCAABkcnMv&#10;ZG93bnJldi54bWxQSwUGAAAAAAQABAD1AAAAigMAAAAA&#10;" path="m188,1049r32,-9l243,1033r16,-6l272,1021r10,-4l296,1014r17,-2l338,1012r12,l361,1014r10,3l382,1021r9,6l401,1032r8,7l419,1046r17,17l453,1082r17,21l488,1124r20,21l529,1165r11,10l552,1184r13,10l577,1201r14,8l606,1216r16,6l639,1227r17,5l675,1235r19,1l715,1237r15,l744,1235r14,-2l772,1229r14,-3l798,1221r14,-5l824,1209r12,-6l848,1196r12,-9l871,1179r11,-10l892,1160r11,-9l913,1139r19,-22l948,1094r16,-25l978,1043r13,-26l1001,991r9,-28l1017,937r40,11l1098,959r19,8l1136,974r18,8l1169,992r16,11l1199,1016r6,6l1212,1030r5,7l1222,1044r5,9l1231,1062r3,10l1237,1081r2,11l1241,1102r1,12l1242,1125r,18l1240,1161r-3,19l1233,1198r-5,18l1220,1234r-7,19l1204,1270r-9,17l1185,1305r-11,17l1162,1339r-13,17l1136,1371r-14,16l1107,1403r-16,14l1075,1431r-15,13l1043,1457r-17,12l1009,1480r-18,10l973,1500r-18,8l937,1515r-18,7l900,1527r-18,4l864,1534r-18,1l828,1536r-113,l688,1535r-26,-2l637,1531r-26,-5l587,1521r-25,-7l538,1507r-23,-8l492,1488r-23,-10l447,1466r-21,-13l405,1440r-19,-14l367,1410r-19,-16l331,1378r-17,-18l298,1341r-15,-19l270,1302r-14,-20l244,1261r-10,-22l223,1217r-8,-22l207,1172r-6,-25l196,1123r-5,-24l189,1074r-1,-25xm679,563r1,-47l685,452r3,-36l693,379r5,-39l704,302r8,-37l719,231r5,-17l729,198r5,-15l739,170r5,-13l751,147r5,-10l763,129r7,-7l777,117r8,-3l792,113r14,1l818,115r13,2l844,120r11,3l867,129r11,5l889,139r10,8l909,153r10,8l927,170r9,8l944,188r9,10l960,209r6,10l973,231r6,11l984,254r11,25l1003,304r7,28l1014,358r3,28l1017,414r,7l1016,428r-1,7l1013,441r-3,6l1008,451r-5,6l999,461r-8,7l980,475r-12,4l955,482r-15,2l925,486r-16,1l893,487r-32,l829,487r,76l679,563xm,711r1,41l3,794r5,41l15,877r7,42l32,960r11,41l56,1042r14,41l86,1122r18,40l122,1200r20,38l163,1275r22,34l209,1344r25,33l260,1408r26,31l315,1467r29,27l373,1520r32,23l437,1564r31,19l502,1599r34,15l571,1626r35,10l642,1643r36,4l715,1649r37,-1l788,1646r36,-4l858,1635r33,-7l923,1618r32,-10l984,1595r30,-13l1042,1567r27,-17l1094,1532r25,-19l1143,1492r22,-22l1186,1447r21,-24l1224,1398r18,-28l1259,1343r15,-28l1288,1284r13,-30l1312,1222r10,-33l1331,1156r8,-35l1345,1086r4,-35l1354,1014r2,-38l1356,938r,-150l1356,753r-4,-36l1348,682r-6,-36l1333,610r-9,-35l1312,541r-13,-35l1285,471r-16,-33l1251,405r-19,-32l1212,342r-21,-31l1167,281r-23,-28l1119,225r-27,-26l1066,174r-29,-23l1009,128,978,108,947,88,917,71,884,55,851,41,817,29,784,19,749,11,714,6,678,1,642,,529,,502,1,476,5r-26,5l424,17,400,27,374,37,350,50,327,65,303,80,280,97r-22,19l237,136r-21,21l196,180r-19,23l159,228r-18,25l124,278r-16,27l93,333,78,360,65,388,54,417,43,445,33,475r-9,28l17,532r-5,29l6,589,3,618,1,646,,673r,38xe" fillcolor="#0a1b44" stroked="f">
                          <v:path arrowok="t" o:connecttype="custom" o:connectlocs="31,113;41,113;49,119;60,131;69,136;81,138;90,136;98,130;107,119;118,106;132,112;137,117;138,124;137,136;131,148;121,158;110,166;98,171;74,171;57,167;43,159;32,148;24,133;21,117;78,38;82,20;86,14;93,13;100,16;106,22;111,31;113,47;112,51;105,54;92,63;2,98;10,125;23,150;42,170;64,181;88,184;110,178;127,166;140,150;148,129;151,105;148,68;139,45;125,25;105,10;83,1;53,1;36,7;22,20;10,37;3,56;0,75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68" o:spid="_x0000_s1035" style="position:absolute;left:881;top:751;width:117;height:67;visibility:visible;mso-wrap-style:square;v-text-anchor:top" coordsize="1054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6mcQA&#10;AADcAAAADwAAAGRycy9kb3ducmV2LnhtbESPQWsCMRSE7wX/Q3hCbzVxW1pZjSKCIN7cSsHbc/Pc&#10;LG5e1k3U9d+bQqHHYWa+YWaL3jXiRl2oPWsYjxQI4tKbmisN++/12wREiMgGG8+k4UEBFvPBywxz&#10;4++8o1sRK5EgHHLUYGNscylDaclhGPmWOHkn3zmMSXaVNB3eE9w1MlPqUzqsOS1YbGllqTwXV6eh&#10;2G8/suJ0eD+WR7ZfP+qyc9lW69dhv5yCiNTH//Bfe2M0ZGoMv2fS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upnEAAAA3AAAAA8AAAAAAAAAAAAAAAAAmAIAAGRycy9k&#10;b3ducmV2LnhtbFBLBQYAAAAABAAEAPUAAACJAwAAAAA=&#10;" path="m,112r1,25l3,162r5,24l13,210r6,25l27,258r8,22l46,302r10,22l68,345r14,20l95,385r15,19l126,423r17,18l160,457r19,16l198,489r19,14l238,516r21,13l281,541r23,10l327,562r23,8l374,577r25,7l423,589r26,5l474,596r26,2l527,599r113,l658,598r18,-1l694,594r18,-4l731,585r18,-7l767,571r18,-8l803,553r18,-10l838,532r17,-12l872,507r15,-13l903,480r16,-14l934,450r14,-16l961,419r13,-17l986,385r11,-17l1007,350r9,-17l1025,316r7,-19l1040,279r5,-18l1049,243r3,-19l1054,206r,-18l1054,177r-1,-12l1051,155r-2,-11l1046,135r-3,-10l1039,116r-5,-9l1029,100r-5,-7l1017,85r-6,-6l997,66,981,55,966,45,948,37,929,30,910,22,869,11,829,r-7,26l813,54,803,80r-13,26l776,132r-16,25l744,180r-19,22l715,214r-11,9l694,232r-11,10l672,250r-12,9l648,266r-12,6l624,279r-14,5l598,289r-14,3l570,296r-14,2l542,300r-15,l506,299r-19,-1l468,295r-17,-5l434,285r-16,-6l403,272r-14,-8l377,257,364,247r-12,-9l341,228,320,208,300,187,282,166,265,145,248,126,231,109r-10,-7l213,95,203,90r-9,-6l183,80,173,77,162,75r-12,l125,75r-17,2l94,80,84,84,71,90,55,96r-23,7l,112xe" fillcolor="#0f89d9" stroked="f">
                          <v:path arrowok="t" o:connecttype="custom" o:connectlocs="0,18;2,26;5,34;9,41;14,47;20,53;26,58;34,62;42,65;50,66;59,67;75,67;81,65;87,63;93,60;98,55;104,50;108,45;112,39;115,33;116,27;117,21;117,17;116,14;114,11;112,9;107,5;101,2;91,3;88,12;83,20;78,25;75,28;71,30;66,32;62,33;56,33;50,32;45,30;40,28;36,23;29,16;25,11;22,9;18,8;12,9;8,10;0,13" o:connectangles="0,0,0,0,0,0,0,0,0,0,0,0,0,0,0,0,0,0,0,0,0,0,0,0,0,0,0,0,0,0,0,0,0,0,0,0,0,0,0,0,0,0,0,0,0,0,0,0"/>
                        </v:shape>
                        <v:shape id="Freeform 269" o:spid="_x0000_s1036" style="position:absolute;left:709;top:676;width:147;height:179;visibility:visible;mso-wrap-style:square;v-text-anchor:top" coordsize="1319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gr8EA&#10;AADcAAAADwAAAGRycy9kb3ducmV2LnhtbESPQWvCQBSE70L/w/IK3nRjhCLRVbRY6FVb9PrIPrPB&#10;7NuQfdHUX98tFDwOM/MNs9oMvlE36mId2MBsmoEiLoOtuTLw/fUxWYCKgmyxCUwGfijCZv0yWmFh&#10;w50PdDtKpRKEY4EGnEhbaB1LRx7jNLTEybuEzqMk2VXadnhPcN/oPMvetMea04LDlt4dlddj7w1c&#10;SfaHM/r5vt89moeUvrfuZMz4ddguQQkN8gz/tz+tgTzL4e9MOg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zoK/BAAAA3AAAAA8AAAAAAAAAAAAAAAAAmAIAAGRycy9kb3du&#10;cmV2LnhtbFBLBQYAAAAABAAEAPUAAACGAwAAAAA=&#10;" path="m677,1499r-150,-1l495,1498r-26,-3l445,1492r-20,-5l407,1480r-15,-7l379,1466r-14,-9l340,1439r-29,-19l293,1411r-19,-8l252,1394r-27,-8l224,1219r566,-19l804,1191r16,-9l838,1173r20,-9l879,1156r22,-8l923,1143r23,-4l956,1139r11,-1l977,1139r10,1l996,1142r10,3l1014,1149r8,4l1029,1160r6,7l1041,1175r5,10l1049,1197r3,11l1053,1222r1,16l1053,1250r-2,12l1048,1274r-4,13l1039,1298r-8,13l1024,1323r-9,11l1006,1346r-11,11l985,1368r-13,10l960,1389r-13,10l933,1409r-14,9l904,1427r-15,8l875,1444r-16,7l828,1466r-32,11l781,1481r-16,6l750,1490r-16,3l719,1496r-14,1l691,1498r-14,1xm754,599r2,-46l760,490r4,-36l769,416r4,-38l780,340r7,-37l795,268r5,-17l804,236r5,-15l814,207r6,-11l826,184r6,-9l839,166r6,-6l852,155r8,-4l867,150r14,1l894,153r12,1l919,156r12,3l942,162r11,4l964,170r10,6l984,181r9,6l1003,195r8,6l1020,209r7,8l1034,225r8,10l1048,244r6,9l1060,264r10,21l1079,308r6,25l1089,359r4,27l1094,413r-1,22l1090,454r-2,9l1086,470r-3,6l1081,483r-3,6l1073,494r-4,4l1065,503r-4,4l1056,510r-6,3l1044,515r-13,4l1017,522r-15,2l985,525r-37,l904,526r,74l754,599xm640,1611r34,-1l709,1605r33,-6l775,1590r33,-12l840,1564r32,-16l902,1530r30,-20l961,1488r29,-24l1017,1437r27,-27l1069,1382r26,-31l1118,1320r23,-34l1162,1252r20,-34l1201,1181r18,-37l1235,1107r16,-39l1265,1029r12,-39l1288,952r9,-40l1305,872r5,-40l1316,792r2,-39l1319,713r,-37l1318,641r-2,-34l1312,573r-5,-34l1301,507r-8,-33l1284,443r-11,-31l1262,383r-14,-30l1234,325r-16,-27l1201,271r-18,-25l1164,221r-21,-23l1122,176r-22,-21l1076,135r-25,-19l1025,98,998,82,971,67,941,54,912,41,881,31,849,22,818,15,784,9,750,4,715,1,679,,646,2,613,5r-32,7l548,21,516,32,484,45,453,60,423,78,392,97r-28,21l335,141r-27,24l280,191r-25,29l230,248r-24,31l183,310r-22,33l141,376r-20,34l103,446,86,482,70,518,56,555,43,593,32,631,22,670r-7,38l9,747,4,784,1,823,,861,,974r,33l2,1040r4,32l12,1104r6,32l27,1166r9,31l47,1225r12,28l72,1281r15,27l103,1333r18,25l139,1383r20,23l179,1427r22,21l223,1468r25,19l273,1505r25,15l325,1536r28,14l382,1562r29,11l441,1583r32,9l505,1598r32,5l570,1608r35,3l640,1611xe" fillcolor="#15264a" stroked="f">
                          <v:path arrowok="t" o:connecttype="custom" o:connectlocs="50,166;41,162;28,155;91,131;103,127;110,127;115,129;117,134;117,142;113,148;107,154;99,159;87,165;79,166;85,54;88,34;91,23;94,18;100,17;106,18;112,22;116,26;120,34;122,48;120,54;118,56;113,58;101,67;83,178;101,170;116,157;130,139;139,119;145,97;147,75;145,56;139,39;130,25;117,13;102,5;84,0;65,1;47,9;31,21;18,38;8,58;2,79;0,108;2,126;8,142;18,156;30,167;46,175;64,179" o:connectangles="0,0,0,0,0,0,0,0,0,0,0,0,0,0,0,0,0,0,0,0,0,0,0,0,0,0,0,0,0,0,0,0,0,0,0,0,0,0,0,0,0,0,0,0,0,0,0,0,0,0,0,0,0,0"/>
                          <o:lock v:ext="edit" verticies="t"/>
                        </v:shape>
                        <v:shape id="Freeform 270" o:spid="_x0000_s1037" style="position:absolute;left:734;top:803;width:92;height:40;visibility:visible;mso-wrap-style:square;v-text-anchor:top" coordsize="8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SfsQA&#10;AADcAAAADwAAAGRycy9kb3ducmV2LnhtbESPQWsCMRSE70L/Q3iFXkST1VZkNYqUFnp1rQdvz81z&#10;d+3mZUlS3f57IxQ8DjPzDbNc97YVF/KhcawhGysQxKUzDVcavnefozmIEJENto5Jwx8FWK+eBkvM&#10;jbvyli5FrESCcMhRQx1jl0sZyposhrHriJN3ct5iTNJX0ni8Jrht5USpmbTYcFqosaP3msqf4tdq&#10;UOXhWPiNfX0byo99ls12StJZ65fnfrMAEamPj/B/+8tomKgp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3kn7EAAAA3AAAAA8AAAAAAAAAAAAAAAAAmAIAAGRycy9k&#10;b3ducmV2LnhtbFBLBQYAAAAABAAEAPUAAACJAwAAAAA=&#10;" path="m453,361r14,-1l481,359r14,-1l510,355r16,-3l541,349r16,-6l572,339r32,-11l635,313r16,-7l665,297r15,-8l695,280r14,-9l723,261r13,-10l748,240r13,-10l771,219r11,-11l791,196r9,-11l807,173r8,-13l820,149r4,-13l827,124r2,-12l830,100,829,84,828,70,825,59,822,47,817,37r-6,-8l805,22r-7,-7l790,11,782,7,772,4,763,2,753,1,743,,732,1r-10,l699,5r-22,5l655,18r-21,8l614,35r-18,9l580,53r-14,9l,81,1,248r27,8l50,265r19,8l87,282r29,19l141,319r14,9l168,335r15,7l201,349r20,5l245,357r26,3l303,360r150,1xe" fillcolor="#209dee" stroked="f">
                          <v:path arrowok="t" o:connecttype="custom" o:connectlocs="52,40;55,40;58,39;62,38;67,36;72,34;75,32;79,30;82,28;84,25;87,23;89,20;90,18;91,15;92,12;92,9;91,7;91,4;89,2;88,1;86,0;83,0;81,0;77,1;73,2;68,4;64,6;0,9;3,28;8,30;13,33;17,36;20,38;24,39;30,40;50,40" o:connectangles="0,0,0,0,0,0,0,0,0,0,0,0,0,0,0,0,0,0,0,0,0,0,0,0,0,0,0,0,0,0,0,0,0,0,0,0"/>
                        </v:shape>
                        <v:shape id="Freeform 271" o:spid="_x0000_s1038" style="position:absolute;left:211;top:339;width:620;height:969;visibility:visible;mso-wrap-style:square;v-text-anchor:top" coordsize="5586,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dUcUA&#10;AADcAAAADwAAAGRycy9kb3ducmV2LnhtbESPQWvCQBSE70L/w/IKvemmIsVGN8EKQumhJVGKx8fu&#10;Mwnuvg3ZrcZ/3y0UPA4z8w2zLkdnxYWG0HlW8DzLQBBrbzpuFBz2u+kSRIjIBq1nUnCjAGXxMFlj&#10;bvyVK7rUsREJwiFHBW2MfS5l0C05DDPfEyfv5AeHMcmhkWbAa4I7K+dZ9iIddpwWWuxp25I+1z9O&#10;QXP4Pn7qzto3Wd16Xfnjx9frQqmnx3GzAhFpjPfwf/vdKJhn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t1RxQAAANwAAAAPAAAAAAAAAAAAAAAAAJgCAABkcnMv&#10;ZG93bnJldi54bWxQSwUGAAAAAAQABAD1AAAAigMAAAAA&#10;" path="m,5648r,637l,6350r3,69l8,6493r7,77l23,6650r10,83l45,6817r12,87l72,6992r16,90l105,7173r19,92l143,7356r21,93l185,7540r23,91l232,7721r24,88l280,7897r26,85l332,8064r27,80l386,8220r28,74l441,8363r28,67l497,8491r28,56l553,8599r28,46l609,8686r28,35l634,8709r-7,-25l617,8647r-13,-48l588,8543r-18,-63l551,8413r-20,-70l512,8273r-20,-68l473,8139r-17,-60l440,8027r-13,-43l418,7952r-6,-19l398,7893r-13,-45l371,7799r-12,-53l346,7690r-13,-58l322,7571r-12,-62l299,7447r-8,-64l283,7320r-8,-61l270,7198r-4,-57l263,7086r-1,-52l263,5985r4,-126l276,5729r14,-133l310,5461r24,-137l364,5185r33,-140l436,4903r41,-142l523,4620r49,-142l625,4336r55,-142l738,4053r62,-139l862,3776r66,-135l994,3507r68,-130l1132,3249r71,-124l1273,3004r72,-118l1417,2773r73,-108l1562,2562r71,-98l1704,2372r70,-87l1842,2205r67,-74l1975,2064r96,-95l2164,1878r91,-89l2344,1703r87,-84l2518,1538r88,-79l2695,1381r45,-37l2786,1306r45,-38l2878,1230r47,-37l2974,1156r50,-35l3073,1084r52,-36l3178,1011r54,-35l3287,940r57,-36l3402,868r60,-36l3525,796r58,-34l3641,730r58,-33l3757,666r58,-31l3872,605r58,-30l3988,546r58,-30l4105,488r60,-27l4226,432r61,-27l4351,377r64,-26l4481,324r45,-17l4583,288r69,-20l4728,246r84,-23l4898,199r90,-24l5079,150r89,-23l5253,104r80,-22l5406,61r64,-18l5522,26r22,-7l5562,12r13,-7l5586,,5451,3r-137,9l5177,25,5038,45,4900,69,4760,98r-140,33l4481,169r-139,42l4204,258r-138,49l3929,361r-136,55l3659,475r-132,62l3397,601r-129,67l3142,735r-124,70l2898,877r-119,72l2665,1023r-111,75l2447,1172r-103,76l2244,1324r-95,74l2059,1473r-86,75l1893,1620r-75,73l1748,1763r-72,77l1603,1922r-74,85l1455,2096r-75,95l1305,2288r-75,101l1155,2494r-75,107l1007,2712r-73,114l862,2944r-71,119l722,3186r-66,124l590,3437r-63,128l467,3696r-58,133l354,3964r-51,135l254,4237r-46,138l167,4514r-37,140l97,4795,69,4937,45,5079,26,5221,12,5364,3,5506,,5648xe" stroked="f">
                          <v:path arrowok="t" o:connecttype="custom" o:connectlocs="0,713;4,748;10,787;18,828;28,868;40,905;52,937;64,961;70,965;63,942;55,912;47,887;43,872;37,848;32,820;30,793;30,651;37,592;53,529;75,466;103,405;134,347;165,296;197,254;230,219;270,180;304,149;325,133;347,116;371,100;398,85;423,71;449,57;476,45;502,34;534,25;574,14;607,5;619,1;575,3;513,15;451,34;391,60;335,89;283,122;239,155;202,188;170,223;137,265;104,314;73,368;45,425;23,486;8,549;0,612" o:connectangles="0,0,0,0,0,0,0,0,0,0,0,0,0,0,0,0,0,0,0,0,0,0,0,0,0,0,0,0,0,0,0,0,0,0,0,0,0,0,0,0,0,0,0,0,0,0,0,0,0,0,0,0,0,0,0"/>
                        </v:shape>
                        <v:shape id="Freeform 272" o:spid="_x0000_s1039" style="position:absolute;left:747;top:1009;width:255;height:167;visibility:visible;mso-wrap-style:square;v-text-anchor:top" coordsize="2303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ohsQA&#10;AADcAAAADwAAAGRycy9kb3ducmV2LnhtbESPQWvCQBSE7wX/w/KE3upGoSLRVcQ2VNGLxou3Z/aZ&#10;DWbfhuxW4793CwWPw8x8w8wWna3FjVpfOVYwHCQgiAunKy4VHPPsYwLCB2SNtWNS8CAPi3nvbYap&#10;dnfe0+0QShEh7FNUYEJoUil9YciiH7iGOHoX11oMUbal1C3eI9zWcpQkY2mx4rhgsKGVoeJ6+LUK&#10;TnnGVbZx57P9+d59lfl4Y7ao1Hu/W05BBOrCK/zfXmsFo+QT/s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qIbEAAAA3AAAAA8AAAAAAAAAAAAAAAAAmAIAAGRycy9k&#10;b3ducmV2LnhtbFBLBQYAAAAABAAEAPUAAACJAwAAAAA=&#10;" path="m714,1500r791,-74l1343,1225r201,-135l1542,982r-73,-43l1495,939r25,-1l1544,936r25,-2l1591,931r21,-4l1633,922r20,-5l1672,911r19,-6l1709,898r17,-8l1743,882r17,-9l1775,865r16,-10l1820,834r28,-22l1875,788r27,-25l1954,709r52,-58l2019,635r15,-23l2052,583r20,-36l2117,464r49,-93l2214,279r41,-82l2286,132r17,-37l2110,116r-8,27l2091,170r-13,26l2064,221r-17,25l2029,271r-22,25l1985,319r-23,23l1937,365r-27,21l1882,408r-30,20l1821,448r-31,19l1758,485r-34,18l1689,520r-35,14l1618,549r-37,14l1544,576r-37,12l1470,599r-38,9l1394,615r-38,8l1318,629r-38,4l1242,636r-37,3l1168,640r-70,-1l1032,634r-62,-5l912,621,857,611,805,600,756,586,711,571,668,554,626,537,588,518,552,497,519,476,486,453,455,429,425,405,397,381,370,355,344,329,319,303,269,250,220,197,195,171,170,144,144,119,118,94,90,70,62,46,32,22,,,2,39,8,78r6,40l24,157r11,40l50,236r16,40l84,315r20,39l125,393r23,37l174,468r26,37l228,541r29,35l288,610r32,34l353,675r33,31l420,735r35,28l491,789r37,24l565,835r37,21l640,875r37,16l715,906r38,11l791,927r37,7l866,938r-42,36l783,1009r-19,16l745,1044r-18,19l711,1083r-16,21l681,1127r-6,12l670,1152r-7,13l659,1179r-4,15l651,1208r-3,16l644,1240r-2,17l640,1275r,18l639,1312r1,13l641,1337r3,12l648,1362r8,25l668,1412r11,24l692,1460r12,21l714,1500xe" fillcolor="#c6a72c" stroked="f">
                          <v:path arrowok="t" o:connecttype="custom" o:connectlocs="149,136;163,105;171,104;178,103;185,101;191,99;197,96;205,90;216,79;225,68;234,52;250,22;234,13;230,22;225,30;217,38;208,45;198,52;187,58;175,63;163,67;150,69;138,71;122,71;101,69;84,65;69,60;57,53;47,45;38,37;24,22;16,13;7,5;0,4;3,17;7,31;14,44;22,56;32,68;43,79;54,88;67,95;79,101;92,104;87,112;80,118;75,125;73,130;72,134;71,140;71,146;71,150;74,157;78,165" o:connectangles="0,0,0,0,0,0,0,0,0,0,0,0,0,0,0,0,0,0,0,0,0,0,0,0,0,0,0,0,0,0,0,0,0,0,0,0,0,0,0,0,0,0,0,0,0,0,0,0,0,0,0,0,0,0"/>
                        </v:shape>
                        <v:shape id="Freeform 273" o:spid="_x0000_s1040" style="position:absolute;left:102;top:230;width:1608;height:1567;visibility:visible;mso-wrap-style:square;v-text-anchor:top" coordsize="14478,1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aH8QA&#10;AADcAAAADwAAAGRycy9kb3ducmV2LnhtbESPT2vCQBTE7wW/w/IK3upGkVCjqxRREDwUEw8eH9nX&#10;JDT7NmbX/Pn2bkHocZiZ3zCb3WBq0VHrKssK5rMIBHFudcWFgmt2/PgE4TyyxtoyKRjJwW47edtg&#10;om3PF+pSX4gAYZeggtL7JpHS5SUZdDPbEAfvx7YGfZBtIXWLfYCbWi6iKJYGKw4LJTa0Lyn/TR9G&#10;wcHczm6sV8ujK7Im7zN5n1ffSk3fh681CE+D/w+/2ietYBHF8HcmH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Gh/EAAAA3AAAAA8AAAAAAAAAAAAAAAAAmAIAAGRycy9k&#10;b3ducmV2LnhtbFBLBQYAAAAABAAEAPUAAACJAwAAAAA=&#10;" path="m378,6891r4,-180l390,6531r13,-177l421,6179r23,-174l471,5835r33,-168l540,5500r41,-163l626,5175r48,-159l726,4859r56,-153l842,4554r61,-148l968,4260r69,-142l1108,3977r73,-136l1257,3707r78,-131l1416,3448r81,-125l1582,3202r84,-118l1754,2969r88,-111l1932,2749r90,-104l2113,2544r92,-96l2298,2354r55,-56l2408,2246r55,-53l2517,2142r54,-50l2625,2043r52,-48l2731,1949r53,-46l2838,1858r53,-43l2945,1770r54,-42l3053,1686r55,-41l3163,1605r56,-40l3276,1527r57,-39l3391,1449r59,-38l3510,1373r61,-37l3633,1298r64,-36l3761,1225r66,-37l3895,1151r68,-35l4034,1079r72,-37l4180,1004r55,-26l4293,950r62,-27l4419,896r68,-29l4558,840r73,-28l4707,783r77,-28l4863,728r82,-28l5028,673r85,-26l5198,620r88,-25l5374,570r89,-24l5552,524r90,-22l5731,481r90,-20l5911,443r89,-18l6089,409r88,-14l6263,383r87,-11l6435,363r82,-7l6599,351r79,-3l6756,347r302,l7246,350r186,8l7616,370r182,18l7978,410r177,26l8330,467r172,35l8671,540r168,44l9003,630r162,50l9325,734r155,57l9635,852r150,63l9932,981r145,69l10218,1122r139,74l10492,1273r131,79l10752,1433r126,83l11000,1601r118,86l11234,1776r112,90l11454,1957r103,92l11658,2143r97,93l11845,2329r91,95l12027,2525r92,104l12210,2738r90,111l12389,2965r90,119l12567,3207r87,125l12738,3461r84,132l12903,3729r81,139l13060,4010r75,144l13206,4301r69,149l13340,4603r61,153l13460,4914r54,159l13564,5234r46,162l13651,5562r36,167l13719,5897r25,170l13765,6240r15,172l13789,6587r3,176l13792,7063r-3,181l13781,7422r-14,178l13750,7776r-23,173l13701,8122r-32,169l13634,8458r-39,166l13552,8787r-48,161l13453,9106r-54,155l13341,9415r-60,150l13217,9712r-66,145l13081,9999r-72,140l12935,10275r-76,132l12781,10536r-82,127l12617,10786r-84,119l12448,11021r-88,113l12272,11242r-89,105l12092,11448r-91,98l11909,11638r-88,87l11727,11813r-97,87l11529,11989r-106,89l11313,12167r-113,88l11082,12344r-120,88l10838,12518r-128,85l10580,12687r-133,83l10309,12850r-138,79l10028,13005r-145,72l9736,13148r-149,67l9435,13278r-154,60l9126,13394r-158,51l8809,13493r-161,43l8486,13574r-164,32l8157,13634r-165,21l7825,13670r-168,10l7489,13683r-528,-1l6869,13681r-91,-2l6686,13675r-92,-6l6502,13663r-92,-7l6319,13646r-92,-10l6136,13624r-89,-12l5957,13598r-90,-16l5778,13566r-88,-18l5602,13531r-85,-20l5431,13491r-84,-21l5263,13448r-83,-24l5100,13400r-79,-24l4943,13351r-78,-27l4790,13297r-74,-27l4644,13241r-69,-29l4506,13183r-67,-30l4375,13123r-63,-32l4238,13054r-71,-35l4099,12985r-68,-34l3964,12919r-64,-33l3836,12854r-63,-33l3711,12787r-62,-33l3588,12718r-61,-38l3465,12641r-62,-42l3340,12556r-63,-47l3216,12461r-60,-46l3099,12369r-56,-45l2988,12278r-53,-44l2883,12190r-51,-44l2780,12102r-51,-43l2677,12015r-51,-44l2574,11927r-53,-43l2467,11840r-55,-44l2327,11725r-85,-76l2155,11564r-88,-93l1979,11372r-87,-105l1804,11156r-88,-117l1629,10917r-85,-127l1458,10658r-83,-136l1292,10382r-79,-144l1134,10091r-76,-150l985,9789,916,9633,848,9477,784,9318,724,9158,668,8998,616,8836,569,8676,525,8514,487,8353,455,8193,427,8034,406,7877,390,7721,380,7567r-3,-151l378,6891xm14132,5603r-30,-41l14078,5533r-5,-7l14070,5518r-4,-8l14063,5502r-3,-11l14059,5480r-1,-13l14058,5452r,-149l13949,5301r-79,-561l13847,4705r-27,-40l13792,4622r-30,-48l13730,4525r-30,-53l13668,4418r-30,-56l13624,4334r-15,-29l13595,4277r-13,-29l13570,4219r-12,-28l13546,4161r-9,-28l13527,4104r-8,-28l13511,4049r-5,-29l13501,3994r-3,-27l13496,3941r-1,-26l13496,3803r-17,-7l13464,3788r-14,-8l13439,3770r-12,-9l13417,3750r-9,-10l13399,3728r-7,-12l13385,3704r-7,-13l13372,3679r-11,-28l13351,3623r-11,-28l13329,3565r-7,-15l13315,3535r-8,-15l13299,3505r-9,-15l13280,3476r-12,-15l13257,3446r-14,-13l13228,3418r-16,-14l13194,3391r-16,-13l13160,3359r-21,-23l13117,3309r-24,-31l13067,3245r-25,-34l13017,3174r-25,-36l12970,3103r-21,-35l12930,3035r-15,-29l12903,2979r-4,-11l12896,2957r-2,-8l12894,2941r,-150l12882,2787r-13,-7l12854,2771r-17,-11l12819,2747r-19,-16l12780,2715r-21,-20l12736,2675r-23,-22l12690,2629r-25,-25l12642,2578r-24,-26l12594,2523r-25,-28l12546,2466r-23,-29l12501,2407r-23,-31l12457,2347r-19,-31l12419,2286r-17,-30l12386,2227r-13,-30l12360,2169r-11,-27l12341,2115r-7,-26l12331,2065r-1,-23l12179,2153r-19,-15l12140,2121r-21,-19l12097,2080r-47,-48l12001,1981r-50,-55l11901,1872r-50,-50l11805,1776r-54,-50l11700,1680r-50,-45l11601,1591r-51,-44l11496,1503r-56,-45l11380,1412r-61,-44l11262,1325r-55,-41l11153,1243r-55,-40l11043,1163r-59,-41l10922,1080r-31,-19l10858,1043r-34,-17l10789,1010r-34,-14l10720,980r-34,-16l10652,947r-16,-8l10620,930r-16,-9l10591,910r-15,-9l10563,889r-13,-10l10538,866r-11,-12l10517,841r-9,-15l10500,812r-8,-16l10486,779r-4,-17l10479,743,10016,543r17,-41l9575,490r86,-81l8376,124r,-69l7698,11,6379,,5733,56r88,54l5801,74,4307,493r-16,25l4274,541r-18,23l4236,582r-22,19l4191,618r-25,16l4141,649r-28,13l4086,675r-29,12l4029,697r-59,21l3909,738r-60,20l3790,778r-29,12l3733,801r-28,13l3679,826r-26,15l3629,856r-23,17l3585,891r-20,19l3546,932r-16,22l3515,979r-28,3l3458,989r-34,12l3388,1017r-40,20l3307,1060r-45,26l3216,1116r-48,31l3118,1181r-51,36l3014,1255r-108,79l2796,1417r-111,83l2576,1582r-54,40l2469,1661r-52,37l2368,1733r-49,33l2272,1797r-44,27l2186,1849r-41,22l2108,1889r-33,14l2044,1912r-14,134l1890,2182r-110,-45l1788,2169r7,23l1802,2208r5,12l1811,2231r3,14l1817,2262r1,26l1813,2295r-10,17l1785,2335r-22,29l1707,2437r-66,83l1573,2603r-62,76l1485,2710r-23,26l1444,2756r-10,11l1408,2791r-25,28l1359,2847r-26,32l1309,2911r-24,34l1260,2979r-24,36l1188,3088r-45,70l1099,3228r-44,63l1025,3337r-35,56l950,3457r-40,72l867,3607r-43,82l778,3775r-44,89l689,3952r-43,88l604,4125r-39,83l527,4286r-32,73l466,4423r-24,57l408,4563r-32,83l347,4731r-29,86l291,4904r-26,89l241,5082r-22,90l198,5263r-21,92l159,5449r-17,95l126,5638r-15,97l97,5833r-13,98l73,6030,62,6131r-9,101l44,6335r-7,103l29,6542r-5,107l19,6755r-5,107l10,6970,7,7080,5,7190,2,7413,,7641r,75l1,7742r2,29l5,7801r4,31l15,7866r6,34l27,7935r8,37l52,8048r19,79l91,8209r21,83l133,8376r20,83l172,8542r17,81l196,8663r8,39l210,8740r4,36l219,8813r3,35l224,8882r,32l232,8929r12,22l258,8981r16,36l311,9101r39,94l388,9290r32,85l431,9410r10,30l447,9463r2,14l449,9626r76,1l524,9776r2,12l531,9805r8,20l550,9848r12,28l578,9907r17,33l615,9976r45,80l708,10144r54,94l817,10336r55,99l926,10535r26,49l977,10632r23,47l1022,10726r22,44l1062,10812r16,40l1093,10891r13,34l1115,10958r7,29l1125,11014r24,3l1174,11022r22,7l1218,11038r21,10l1260,11061r20,14l1301,11089r19,16l1338,11123r18,19l1373,11161r17,21l1407,11203r16,22l1439,11247r32,46l1500,11341r29,47l1557,11434r29,44l1614,11521r13,20l1642,11560r14,18l1670,11596r29,32l1732,11660r36,34l1806,11730r81,73l1969,11880r38,39l2044,11959r17,20l2077,11999r15,20l2105,12038r13,21l2130,12079r10,20l2149,12118r6,20l2160,12158r4,20l2166,12196r-132,142l2253,12213r44,42l2335,12292r34,36l2400,12359r57,60l2512,12475r28,26l2571,12529r32,28l2639,12586r41,31l2725,12651r51,34l2834,12724r23,16l2878,12756r21,16l2918,12786r35,30l2986,12844r33,27l3053,12899r18,12l3090,12925r21,13l3133,12950r24,14l3181,12975r24,11l3229,12994r49,17l3328,13027r49,17l3429,13063r26,10l3481,13086r27,12l3534,13114r75,44l3696,13208r94,52l3889,13314r51,26l3990,13365r49,25l4087,13413r47,21l4177,13453r41,17l4256,13483r34,12l4333,13508r50,17l4438,13544r60,20l4562,13586r63,24l4690,13635r63,24l4814,13685r56,25l4920,13736r24,12l4964,13761r19,11l5000,13784r13,11l5025,13807r8,12l5040,13829r188,l5253,13829r24,1l5297,13832r17,1l5330,13836r12,5l5354,13845r10,5l5373,13856r7,8l5387,13873r6,10l5405,13906r12,28l6998,14094r53,4l7110,14100r64,1l7243,14099r72,-3l7391,14092r80,-6l7554,14078r84,-9l7726,14058r89,-11l7905,14035r91,-13l8088,14007r92,-16l8271,13975r89,-17l8450,13941r88,-17l8623,13905r83,-18l8787,13868r76,-19l8936,13829r68,-18l9069,13791r59,-18l9182,13754r49,-17l9272,13719r35,-17l9335,13685r43,-1l9424,13679r51,-9l9530,13659r59,-14l9651,13628r64,-19l9782,13587r68,-23l9920,13538r72,-27l10064,13481r73,-30l10210,13419r72,-34l10353,13352r71,-35l10492,13282r67,-35l10622,13211r63,-36l10743,13139r55,-35l10849,13068r46,-34l10938,13001r37,-33l11006,12937r26,-30l11051,12879r12,-28l11070,12827r113,l11189,12826r11,-4l11212,12816r16,-9l11267,12784r48,-30l11370,12718r59,-42l11493,12631r63,-49l11620,12533r61,-51l11711,12457r27,-25l11764,12408r26,-24l11812,12360r21,-22l11851,12316r16,-20l11880,12277r10,-17l11897,12243r3,-14l11916,12231r21,-4l11961,12215r28,-15l12019,12178r33,-28l12089,12118r38,-36l12167,12042r43,-44l12253,11950r46,-49l12344,11848r48,-53l12438,11738r48,-57l12533,11623r47,-58l12626,11506r46,-59l12760,11332r80,-108l12913,11123r61,-88l13000,10996r23,-35l13042,10932r15,-27l13069,10883r15,-23l13099,10836r16,-23l13149,10766r36,-49l13221,10670r35,-47l13289,10576r30,-45l13337,10504r15,-29l13367,10448r12,-28l13404,10365r22,-56l13447,10255r22,-54l13481,10175r14,-27l13508,10122r15,-25l13533,10081r9,-19l13553,10041r10,-24l13587,9962r25,-63l13637,9831r28,-73l13692,9684r29,-75l13749,9534r30,-70l13793,9430r15,-32l13821,9366r15,-28l13850,9311r14,-25l13876,9263r14,-19l13903,9227r12,-13l13927,9204r12,-6l14314,8034r1,-142l14319,7763r7,-118l14334,7539r9,-97l14354,7355r12,-79l14379,7206r12,-64l14404,7083r13,-53l14429,6981r12,-45l14451,6893r9,-41l14467,6811r7,-40l14477,6730r1,-44l14476,6641r-5,-48l14463,6540r-12,-56l14436,6419r-20,-69l14390,6272r-28,-86l14327,6091r-40,-105l14241,5871r-51,-129l14132,5603xe" fillcolor="#bae3ee" stroked="f">
                          <v:path arrowok="t" o:connecttype="custom" o:connectlocs="108,473;261,255;364,170;484,103;637,53;866,43;1165,141;1366,317;1506,582;1518,921;1401,1199;1217,1382;942,1508;672,1513;516,1471;392,1409;286,1325;135,1138;42,841;1538,523;1501,453;1487,412;1467,378;1432,329;1401,284;1370,229;1283,172;1191,109;1164,85;470,65;406,93;346,131;230,211;190,271;127,351;52,492;9,659;0,864;23,971;50,1053;103,1171;138,1228;179,1280;235,1340;286,1392;346,1438;432,1480;528,1518;592,1538;830,1565;992,1537;1094,1507;1215,1445;1283,1398;1328,1357;1407,1272;1476,1175;1506,1113;1544,1025;1604,771;1582,652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274" o:spid="_x0000_s1041" style="position:absolute;left:449;top:998;width:888;height:515;visibility:visible;mso-wrap-style:square;v-text-anchor:top" coordsize="7989,4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cJcMA&#10;AADcAAAADwAAAGRycy9kb3ducmV2LnhtbESPQWvCQBSE74L/YXlCb7pbRS2pq4giFHqKEfH4yD6T&#10;0OzbmN1o/PduodDjMDPfMKtNb2txp9ZXjjW8TxQI4tyZigsNp+ww/gDhA7LB2jFpeJKHzXo4WGFi&#10;3INTuh9DISKEfYIayhCaREqfl2TRT1xDHL2ray2GKNtCmhYfEW5rOVVqIS1WHBdKbGhXUv5z7KyG&#10;7DrDxbzD/bcz+e2cXdK56lKt30b99hNEoD78h//aX0bDVC3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cJcMAAADcAAAADwAAAAAAAAAAAAAAAACYAgAAZHJzL2Rv&#10;d25yZXYueG1sUEsFBgAAAAAEAAQA9QAAAIgDAAAAAA==&#10;" path="m5876,2844r13,-10l5903,2823r16,-10l5934,2803r35,-20l6007,2764r42,-19l6091,2726r45,-18l6182,2690r95,-37l6370,2614r46,-19l6459,2574r41,-21l6539,2531r80,-47l6693,2438r71,-43l6832,2352r68,-43l6969,2263r69,-49l7110,2162r45,-36l7210,2083r60,-52l7338,1973r71,-65l7482,1840r37,-36l7556,1768r37,-37l7630,1693r36,-38l7700,1616r34,-38l7767,1539r31,-38l7828,1463r28,-38l7881,1388r24,-37l7926,1315r19,-34l7960,1247r12,-32l7982,1183r5,-30l7989,1124r,-150l7989,908r-1,-69l7985,768r-3,-72l7978,624r-8,-72l7967,516r-5,-35l7956,446r-5,-35l7945,378r-7,-33l7931,313r-8,-32l7914,250r-9,-29l7894,193r-11,-28l7872,139r-13,-25l7845,91,7832,70,7816,50,7800,31,7783,15,7765,r-11,8l7745,16r-11,10l7724,37r-22,24l7678,90r-50,64l7576,224r-55,75l7466,371r-28,35l7411,439r-27,30l7359,495r-30,29l7301,550r-29,26l7245,602r-57,49l7129,697r-58,47l7010,789r-62,46l6882,882r-32,23l6819,926r-33,23l6753,970r-34,20l6685,1010r-34,20l6617,1048r-71,38l6474,1123r-73,35l6327,1192r-75,33l6176,1258r-77,31l6022,1321r-77,30l5868,1383r-77,30l5713,1444r-65,25l5577,1494r-74,24l5426,1542r-81,23l5262,1588r-87,22l5085,1631r-92,21l4899,1672r-96,19l4705,1710r-101,18l4503,1744r-103,17l4297,1776r-104,15l4088,1805r-106,13l3877,1831r-106,11l3666,1852r-105,9l3457,1870r-103,8l3252,1884r-101,6l3052,1895r-98,3l2859,1901r-93,1l2675,1902r-102,-1l2470,1899r-101,-4l2267,1888r-101,-7l2066,1872r-99,-11l1869,1850r-97,-14l1677,1820r-94,-17l1492,1785r-91,-18l1313,1745r-85,-22l1144,1699r-49,-14l1047,1668r-48,-18l952,1630r-47,-21l858,1588r-45,-23l769,1542r-45,-25l681,1493r-44,-25l596,1443r-80,-52l440,1341r-72,-49l301,1245r-60,-43l186,1163r-48,-33l97,1104,80,1094r-16,-9l51,1079r-12,-4l30,1091r-7,11l17,1109r-5,5l8,1116r-3,l3,1115r-2,-1l,1114r,1l,1117r,6l1,1145r,42l1,1220r2,33l4,1288r3,34l10,1356r5,36l19,1427r5,36l37,1534r14,72l66,1677r18,72l102,1818r20,69l143,1955r21,64l185,2082r21,60l227,2199r20,52l307,2410r47,121l364,2557r10,23l384,2603r10,20l404,2643r10,19l426,2679r12,17l450,2712r14,15l478,2742r16,14l511,2771r19,13l550,2799r22,14l595,2827r27,15l649,2858r31,16l747,2909r80,39l887,2978r60,27l1008,3031r60,24l1128,3080r60,22l1250,3122r61,20l1372,3160r63,16l1497,3192r64,15l1624,3222r66,12l1754,3246r67,10l1888,3266r68,9l2026,3283r70,7l2168,3296r73,6l2315,3307r75,5l2467,3315r78,3l2624,3320r82,2l2874,3326r176,1l3050,3363r-66,2l2916,3367r-69,4l2776,3375r-72,5l2631,3386r-74,6l2484,3397r-72,5l2340,3407r-70,3l2203,3412r-67,l2074,3410r-31,-1l2013,3407r-28,-4l1957,3400,714,3246r28,53l773,3354r32,57l837,3468r35,57l908,3583r38,59l985,3701r42,58l1069,3818r43,57l1158,3933r47,56l1254,4045r51,54l1357,4152r52,51l1464,4252r58,47l1580,4344r60,43l1701,4427r63,37l1829,4498r67,30l1964,4556r69,24l2104,4600r74,16l2252,4627r76,8l2407,4637r58,-1l2522,4632r56,-4l2634,4622r55,-9l2744,4604r55,-12l2853,4580r53,-14l2960,4551r52,-15l3064,4519r52,-18l3168,4483r52,-19l3271,4444r101,-40l3473,4364r100,-41l3671,4284r50,-20l3771,4247r48,-18l3869,4211r49,-16l3968,4179r48,-13l4066,4152r131,-34l4319,4089r112,-26l4535,4038r100,-21l4732,4000r48,-9l4827,3984r48,-7l4923,3970r49,-5l5022,3960r51,-6l5124,3950r54,-3l5234,3944r59,-3l5353,3937r129,-3l5622,3931r156,-1l5949,3930r130,-2l6204,3922r121,-12l6440,3893r111,-21l6658,3847r101,-30l6857,3782r93,-39l7037,3700r85,-48l7201,3599r75,-56l7348,3482r67,-65l7477,3349r60,-74l7591,3198r50,-81l7688,3032r42,-89l7769,2850r35,-96l7835,2654r27,-104l7886,2443r20,-112l7921,2216r13,-117l7943,1977r5,-125l7950,1723r-61,42l7831,1808r-56,43l7721,1893r-53,43l7615,1979r-53,43l7510,2065r-54,42l7400,2150r-57,42l7284,2234r-32,21l7220,2276r-32,20l7154,2316r-35,21l7083,2357r-37,20l7008,2396r-46,23l6907,2447r-62,29l6776,2510r-75,34l6623,2580r-82,37l6458,2653r-84,36l6291,2722r-82,31l6132,2780r-38,13l6058,2804r-35,11l5991,2823r-32,7l5929,2837r-27,4l5876,2844xe" fillcolor="#fbfcfc" stroked="f">
                          <v:path arrowok="t" o:connecttype="custom" o:connectlocs="672,305;722,284;782,246;836,200;867,167;886,135;887,77;882,38;874,13;861,2;830,41;805,67;758,103;720,125;652,154;585,176;501,194;407,206;318,211;230,208;146,194;95,176;49,149;7,121;1,124;0,132;3,162;18,224;42,287;52,303;69,316;119,339;174,356;233,365;301,369;301,375;237,379;86,373;119,424;163,472;218,506;280,514;329,505;386,485;441,464;526,444;570,439;661,436;762,420;831,372;871,295;884,191;835,229;795,257;753,279;682,309;653,316" o:connectangles="0,0,0,0,0,0,0,0,0,0,0,0,0,0,0,0,0,0,0,0,0,0,0,0,0,0,0,0,0,0,0,0,0,0,0,0,0,0,0,0,0,0,0,0,0,0,0,0,0,0,0,0,0,0,0,0,0"/>
                        </v:shape>
                        <v:shape id="Freeform 275" o:spid="_x0000_s1042" style="position:absolute;left:930;top:723;width:637;height:961;visibility:visible;mso-wrap-style:square;v-text-anchor:top" coordsize="5737,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+r8QA&#10;AADcAAAADwAAAGRycy9kb3ducmV2LnhtbERPTWvCQBC9C/6HZYReRDeVIppmI1ooLfSUqC3ehuw0&#10;CWZn0+w2pv317kHw+HjfyWYwjeipc7VlBY/zCARxYXXNpYLD/nW2AuE8ssbGMin4IwebdDxKMNb2&#10;whn1uS9FCGEXo4LK+zaW0hUVGXRz2xIH7tt2Bn2AXSl1h5cQbhq5iKKlNFhzaKiwpZeKinP+axSY&#10;42f+1H+9/U+304+s5vXpJ9udlHqYDNtnEJ4Gfxff3O9awSIKa8OZc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Pq/EAAAA3AAAAA8AAAAAAAAAAAAAAAAAmAIAAGRycy9k&#10;b3ducmV2LnhtbFBLBQYAAAAABAAEAPUAAACJAwAAAAA=&#10;" path="m5475,1648r-2,974l5472,2683r-4,63l5462,2812r-7,68l5445,2951r-11,72l5422,3098r-15,76l5391,3251r-18,78l5355,3409r-20,80l5315,3569r-22,81l5271,3730r-24,80l5223,3890r-24,78l5174,4046r-25,77l5125,4199r-26,73l5074,4344r-25,70l5024,4482r-24,65l4976,4609r-24,59l4930,4723r-22,53l4887,4824r-20,44l4843,4920r-25,51l4792,5025r-29,56l4733,5136r-30,57l4671,5251r-33,58l4604,5369r-35,59l4534,5488r-38,60l4459,5609r-39,59l4382,5728r-39,60l4303,5847r-40,59l4223,5964r-41,58l4141,6077r-40,56l4060,6187r-42,52l3978,6291r-40,49l3898,6389r-39,46l3819,6479r-38,42l3742,6561r-37,38l3616,6688r-90,89l3436,6866r-90,88l3255,7041r-92,87l3116,7171r-47,43l3022,7256r-47,41l2926,7338r-49,41l2829,7419r-50,40l2728,7498r-50,38l2626,7573r-53,37l2520,7646r-54,36l2411,7715r-55,34l2299,7782r-57,31l2184,7845r-59,29l2062,7905r-60,29l1942,7965r-60,30l1824,8024r-58,30l1708,8083r-59,30l1589,8141r-59,29l1470,8197r-61,26l1345,8249r-64,26l1214,8300r-68,23l1107,8336r-55,15l983,8371r-79,22l816,8418r-95,25l624,8469r-99,28l427,8523r-93,25l247,8571r-78,22l104,8612r-52,15l16,8637,,8645r145,-3l291,8633r147,-15l585,8598r147,-24l879,8545r147,-35l1172,8471r146,-43l1463,8381r143,-51l1749,8276r141,-58l2029,8157r138,-63l2302,8028r133,-70l2567,7888r128,-73l2819,7742r123,-76l3060,7589r117,-78l3288,7433r108,-79l3499,7274r101,-79l3695,7116r90,-79l3870,6959r81,-76l4026,6806r82,-87l4190,6628r81,-93l4353,6437r79,-100l4510,6233r78,-106l4665,6017r75,-112l4813,5789r71,-118l4953,5550r68,-124l5087,5299r63,-129l5210,5039r58,-135l5325,4767r51,-138l5426,4487r47,-143l5516,4198r40,-150l5592,3898r33,-152l5653,3591r25,-157l5699,3276r16,-161l5726,2953r8,-164l5737,2623r-1,-75l5734,2470r-4,-81l5724,2304r-6,-87l5709,2127r-9,-93l5688,1940r-11,-95l5663,1748r-15,-98l5632,1551r-17,-97l5597,1355r-19,-98l5558,1160r-21,-95l5515,971r-23,-92l5468,788r-24,-87l5419,616r-26,-81l5367,456r-28,-74l5312,312r-28,-65l5256,186r-30,-55l5198,82,5168,38,5137,r5,44l5148,88r6,45l5163,178r9,46l5183,269r11,46l5206,362r27,94l5261,553r30,97l5321,751r29,103l5378,960r14,52l5405,1067r12,54l5427,1177r11,56l5447,1291r8,57l5462,1406r5,59l5472,1525r2,61l5475,1648xe" fillcolor="#bb9b15" stroked="f">
                          <v:path arrowok="t" o:connecttype="custom" o:connectlocs="607,305;603,336;597,370;588,406;577,441;566,475;555,505;545,531;535,553;522,577;507,603;491,630;473,657;455,682;437,705;420,725;392,753;351,792;330,811;309,829;286,846;262,861;236,875;209,889;183,902;156,914;127,925;100,933;58,945;19,955;0,961;65,956;130,942;194,920;256,892;313,861;365,826;410,791;447,757;483,716;518,669;550,617;578,560;602,499;621,433;633,364;637,292;636,256;632,216;625,172;617,129;607,88;596,51;584,21;570,0;573,20;578,40;591,83;600,119;605,144;608,170" o:connectangles="0,0,0,0,0,0,0,0,0,0,0,0,0,0,0,0,0,0,0,0,0,0,0,0,0,0,0,0,0,0,0,0,0,0,0,0,0,0,0,0,0,0,0,0,0,0,0,0,0,0,0,0,0,0,0,0,0,0,0,0,0"/>
                        </v:shape>
                        <v:shape id="Freeform 276" o:spid="_x0000_s1043" style="position:absolute;left:190;top:314;width:1398;height:1391;visibility:visible;mso-wrap-style:square;v-text-anchor:top" coordsize="12585,1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FlMUA&#10;AADcAAAADwAAAGRycy9kb3ducmV2LnhtbESPT4vCMBTE74LfITxhL6KpPfina5SuKAieVvewe3s0&#10;z7bYvGSbrNZvb4QFj8PM/IZZrjvTiCu1vrasYDJOQBAXVtdcKvg67UZzED4ga2wsk4I7eViv+r0l&#10;Ztre+JOux1CKCGGfoYIqBJdJ6YuKDPqxdcTRO9vWYIiyLaVu8RbhppFpkkylwZrjQoWONhUVl+Of&#10;UcCzb5fm+dztPmbnC25/6PewHSr1NujydxCBuvAK/7f3WkGaLOB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gWUxQAAANwAAAAPAAAAAAAAAAAAAAAAAJgCAABkcnMv&#10;ZG93bnJldi54bWxQSwUGAAAAAAQABAD1AAAAigMAAAAA&#10;" path="m5427,5955r1,-21l5430,5914r4,-20l5441,5875r7,-20l5458,5836r10,-19l5480,5798r14,-18l5507,5763r16,-17l5540,5729r18,-16l5576,5697r20,-15l5616,5668r21,-14l5659,5640r22,-12l5704,5616r23,-11l5751,5595r24,-9l5799,5577r25,-8l5848,5563r24,-6l5896,5552r25,-4l5945,5546r23,-2l5993,5544r38,l6052,5544r21,2l6094,5548r20,3l6133,5555r19,6l6170,5568r16,7l6201,5585r14,11l6221,5602r5,6l6232,5615r5,7l6241,5630r3,7l6249,5646r2,8l6253,5664r2,9l6255,5684r1,10l6255,5717r-3,22l6247,5761r-7,22l6232,5804r-11,23l6210,5847r-14,21l6181,5886r-17,20l6147,5925r-19,18l6108,5961r-21,17l6066,5994r-24,15l6018,6025r-24,14l5968,6053r-25,12l5917,6077r-27,10l5863,6098r-28,8l5808,6115r-28,7l5752,6128r-28,6l5697,6137r-28,3l5642,6142r-28,l5590,6142r-18,-2l5558,6137r-10,-5l5535,6127r-16,-6l5497,6114r-33,-10l5456,6071r-8,-23l5442,6033r-6,-11l5432,6012r-3,-13l5427,5981r,-26xm2712,7149r27,18l2766,7186r30,21l2830,7230r40,28l2920,7291r59,38l3051,7374r37,30l3128,7432r43,27l3219,7484r51,25l3323,7532r57,22l3438,7575r62,19l3564,7613r65,18l3698,7646r69,16l3839,7677r73,12l3986,7702r75,12l4137,7724r76,10l4290,7742r78,8l4447,7758r77,6l4602,7769r77,6l4756,7779r77,3l4908,7785r75,2l5056,7788r72,1l5197,7789r100,1l5378,7791r68,l5504,7789r27,-1l5556,7786r25,-3l5608,7779r26,-4l5663,7768r29,-7l5725,7753r-10,-19l5703,7713r-13,-24l5679,7665r-12,-25l5659,7615r-4,-13l5652,7590r-1,-12l5650,7565r1,-19l5651,7528r2,-18l5655,7493r4,-16l5662,7461r4,-14l5670,7432r4,-14l5681,7405r5,-13l5692,7380r14,-23l5722,7336r16,-20l5756,7297r19,-19l5794,7262r41,-35l5877,7191r-38,-4l5802,7180r-38,-10l5726,7159r-38,-15l5651,7128r-38,-19l5576,7088r-37,-22l5502,7042r-36,-26l5431,6988r-34,-29l5364,6928r-33,-31l5299,6863r-31,-34l5239,6794r-28,-36l5185,6721r-26,-38l5136,6646r-21,-39l5095,6568r-18,-39l5061,6489r-15,-39l5035,6410r-10,-39l5019,6331r-6,-39l5011,6253r32,22l5073,6299r28,24l5129,6347r26,25l5181,6397r25,27l5231,6450r49,53l5330,6556r25,26l5381,6608r27,26l5436,6658r30,24l5497,6706r33,23l5563,6750r36,21l5637,6790r42,17l5722,6824r45,15l5816,6853r52,11l5923,6874r58,8l6043,6887r66,5l6179,6893r37,-1l6253,6889r38,-3l6329,6882r38,-6l6405,6868r38,-7l6481,6852r37,-11l6555,6829r37,-13l6629,6802r36,-15l6700,6773r35,-17l6769,6738r32,-18l6832,6701r31,-20l6893,6661r28,-22l6948,6618r25,-23l6996,6572r22,-23l7040,6524r18,-25l7075,6474r14,-25l7102,6423r11,-27l7121,6369r193,-21l7297,6385r-31,65l7225,6532r-48,92l7128,6717r-45,83l7063,6836r-18,29l7030,6888r-13,16l6965,6962r-52,54l6886,7041r-27,24l6831,7087r-29,21l6786,7118r-15,8l6754,7135r-17,8l6720,7151r-18,7l6683,7164r-19,6l6644,7175r-21,5l6602,7184r-22,3l6555,7189r-24,2l6506,7192r-26,l6553,7235r2,108l6354,7478r162,201l6610,7678r104,-5l6824,7662r116,-16l7064,7627r129,-25l7325,7574r138,-33l7603,7504r143,-41l7890,7419r145,-48l8181,7318r145,-54l8468,7205r142,-62l8749,7078r135,-69l9014,6939r126,-75l9260,6788r114,-78l9479,6629r99,-84l9668,6459r79,-87l9817,6283r59,-92l9922,6099r35,-95l9978,5909r8,-97l9986,5807r-1,-6l9983,5796r-1,-5l9975,5781r-7,-8l9949,5754r-23,-20l9914,5722r-13,-12l9889,5695r-13,-17l9864,5659r-10,-21l9848,5627r-4,-13l9840,5600r-4,-13l9870,5571r32,-14l9935,5544r34,-11l9987,5529r19,-4l10025,5521r20,-4l10066,5515r22,-2l10112,5512r25,l10170,5513r33,2l10234,5520r31,6l10296,5533r30,9l10356,5552r29,12l10413,5576r27,15l10467,5607r25,17l10517,5641r24,19l10564,5680r22,21l10608,5725r19,23l10646,5772r18,25l10681,5822r15,28l10710,5877r13,27l10735,5934r10,29l10754,5993r8,30l10767,6055r6,31l10776,6118r1,32l10754,6122r-22,-27l10713,6067r-18,-25l10678,6018r-15,-23l10645,5973r-18,-21l10616,5942r-9,-9l10595,5924r-12,-9l10572,5907r-14,-8l10544,5893r-16,-8l10512,5879r-16,-5l10477,5869r-21,-6l10435,5859r-22,-3l10389,5853r-27,-3l10581,7381r3,62l10586,7507r,65l10585,7638r-2,67l10579,7774r-5,69l10567,7913r-7,71l10551,8055r-10,72l10530,8198r-11,72l10506,8340r-14,72l10478,8481r-15,70l10447,8619r-17,67l10413,8752r-18,64l10377,8880r-19,62l10340,9000r-20,57l10301,9112r-20,52l10262,9214r-20,47l10222,9305r-20,41l10181,9384r-29,52l10122,9486r-30,49l10061,9581r-32,44l9997,9667r-32,41l9932,9747r-34,38l9863,9819r-36,35l9790,9886r-38,31l9713,9947r-40,27l9632,10000r-44,26l9545,10050r-47,23l9452,10094r-49,20l9352,10134r-51,18l9247,10168r-55,17l9133,10200r-59,15l9012,10228r-64,13l8883,10254r-69,10l8744,10276r-68,9l8607,10294r-68,8l8471,10310r-134,14l8203,10336r-133,10l7939,10357r-133,9l7675,10377r-130,10l7415,10400r-66,7l7285,10414r-66,8l7155,10431r-66,10l7024,10450r-65,12l6894,10473r-66,14l6764,10501r-66,15l6633,10533r-50,14l6533,10562r-51,17l6432,10596r-51,19l6329,10635r-53,20l6224,10677r-106,44l6009,10768r-110,47l5788,10861r-56,22l5674,10905r-57,21l5560,10948r-57,18l5445,10985r-58,18l5329,11019r-60,15l5211,11046r-59,12l5093,11067r-60,9l4973,11081r-60,3l4854,11085r-188,l4587,11082r-77,-8l4434,11061r-75,-19l4285,11020r-73,-27l4141,10961r-71,-36l4001,10888r-67,-44l3867,10799r-65,-48l3738,10700r-62,-53l3615,10591r-59,-58l3499,10474r-56,-61l3389,10351r-53,-63l3286,10224r-49,-64l3190,10096r-45,-64l3102,9968r-41,-64l3022,9842r-37,-63l2950,9719r-32,-59l2887,9602r-28,-56l2804,9436r-58,-124l2716,9245r-32,-68l2652,9106r-33,-74l2587,8956r-33,-77l2521,8800r-33,-82l2455,8636r-31,-84l2392,8467r-31,-86l2332,8295r-30,-86l2275,8122r-28,-88l2222,7946r-24,-86l2176,7773r-21,-87l2137,7600r-17,-84l2105,7432r-11,-82l2084,7269r-7,-80l2073,7111r-1,-75l2055,7043r-17,8l2023,7061r-15,11l1995,7084r-12,14l1971,7112r-11,15l1951,7144r-9,18l1934,7180r-7,19l1920,7218r-5,20l1910,7261r-6,21l1900,7305r-3,22l1894,7351r-2,23l1888,7422r-4,50l1882,7573r,100l1872,7656r-9,-17l1855,7621r-8,-18l1840,7585r-6,-19l1828,7546r-4,-19l1820,7505r-3,-22l1813,7461r-2,-24l1809,7413r-1,-24l1807,7363r,-28l1808,7036r,-31l1810,6975r2,-32l1817,6911r5,-31l1827,6847r8,-31l1842,6783r10,-31l1861,6720r11,-31l1883,6658r13,-30l1910,6598r15,-29l1940,6541r16,-27l1974,6488r18,-25l2011,6439r19,-22l2051,6396r22,-20l2095,6358r22,-15l2141,6328r25,-12l2191,6306r25,-8l2244,6291r26,-3l2299,6287r17,l2332,6289r13,3l2358,6295r11,6l2378,6306r8,7l2392,6321r6,8l2403,6337r3,11l2408,6358r1,11l2410,6382r,12l2409,6407r-3,27l2401,6464r-6,31l2390,6527r-7,33l2378,6594r-3,34l2374,6662r,19l2376,6701r3,19l2382,6739r6,20l2393,6778r7,18l2408,6815r8,18l2426,6851r9,17l2446,6885r11,17l2469,6919r12,17l2493,6951r27,32l2547,7012r29,28l2604,7066r28,24l2659,7112r28,19l2712,7149xm5960,2510r19,-35l5999,2440r23,-33l6047,2372r25,-34l6098,2305r29,-34l6158,2238r31,-32l6222,2173r34,-30l6291,2112r37,-30l6366,2053r38,-28l6444,1998r42,-26l6528,1947r43,-23l6615,1902r45,-21l6705,1861r48,-18l6801,1827r47,-14l6897,1799r50,-11l6997,1779r51,-7l7100,1766r52,-3l7205,1762r97,3l7397,1775r94,16l7583,1812r90,27l7761,1871r86,38l7929,1952r81,48l8089,2051r75,57l8237,2169r71,64l8375,2301r65,73l8501,2449r58,78l8614,2608r53,85l8716,2779r45,89l8802,2959r39,92l8875,3146r31,96l8933,3339r23,99l8975,3537r15,100l9000,3737r7,100l9009,3937r-1,90l9003,4115r-7,87l8985,4288r-12,86l8957,4457r-19,83l8917,4620r-25,80l8865,4776r-31,76l8802,4924r-35,72l8728,5064r-41,66l8643,5193r-47,61l8548,5311r-52,55l8441,5417r-58,48l8323,5509r-63,41l8194,5587r-67,33l8056,5650r-74,25l7906,5695r-80,17l7745,5723r-84,8l7575,5733r-265,l7278,5732r-33,-1l7213,5730r-32,-2l7151,5725r-30,-5l7091,5716r-28,-4l7034,5707r-27,-7l6979,5694r-26,-7l6926,5679r-26,-8l6875,5663r-25,-9l6826,5645r-24,-11l6778,5624r-23,-11l6710,5590r-45,-24l6622,5541r-42,-28l6537,5485r-40,-30l6477,5441r-19,-17l6438,5408r-19,-18l6401,5372r-19,-18l6364,5336r-18,-19l6311,5277r-34,-40l6243,5196r-31,-40l6151,5079r-57,-70l6068,4977r-27,-27l6029,4937r-12,-10l6005,4916r-11,-9l5963,4957r-33,51l5894,5056r-38,46l5815,5148r-43,45l5726,5235r-47,42l5630,5317r-51,37l5527,5391r-54,36l5420,5461r-55,31l5309,5522r-57,28l5195,5576r-56,26l5083,5624r-56,21l4971,5664r-55,16l4862,5695r-53,13l4758,5718r-50,9l4659,5733r-46,3l4567,5738r-42,-1l4485,5734r-37,-5l4394,5726r-53,-8l4288,5707r-52,-16l4185,5670r-49,-24l4087,5617r-47,-31l3993,5550r-45,-39l3903,5470r-42,-45l3820,5378r-41,-50l3741,5277r-37,-55l3669,5166r-32,-58l3605,5050r-30,-61l3548,4928r-26,-63l3499,4801r-21,-64l3459,4673r-17,-64l3428,4544r-12,-64l3407,4416r-7,-63l3397,4291r-3,-62l3395,4041r3,-80l3403,3879r10,-82l3427,3714r18,-84l3465,3546r26,-83l3518,3379r31,-83l3584,3214r37,-82l3661,3052r43,-78l3750,2898r47,-76l3848,2749r54,-69l3957,2613r57,-64l4073,2486r62,-56l4198,2375r65,-49l4329,2279r69,-41l4467,2202r71,-31l4610,2144r71,-20l4755,2108r74,-9l4906,2095r263,1l5204,2097r34,3l5270,2103r32,5l5333,2114r31,8l5392,2130r29,10l5448,2150r27,12l5500,2173r25,14l5550,2201r24,14l5597,2230r23,16l5665,2277r43,34l5751,2346r42,34l5834,2414r41,34l5917,2479r43,31xm12133,6302r2,-974l12134,5266r-2,-61l12127,5145r-5,-59l12115,5028r-8,-57l12098,4913r-11,-56l12077,4801r-12,-54l12052,4692r-14,-52l12010,4534r-29,-103l11951,4330r-30,-97l11893,4136r-27,-94l11854,3995r-11,-46l11832,3904r-9,-46l11814,3813r-6,-45l11802,3724r-5,-44l11828,3718r30,44l11886,3811r30,55l11944,3927r28,65l11999,4062r28,74l12053,4215r26,81l12104,4381r24,87l12152,4559r23,92l12197,4745r21,95l12238,4937r19,98l12275,5134r17,97l12308,5330r15,98l12337,5525r11,95l12360,5714r9,93l12378,5897r6,87l12390,6069r4,81l12396,6228r1,75l12394,6469r-8,164l12375,6795r-16,161l12338,7114r-25,157l12285,7426r-33,152l12216,7728r-40,150l12133,8024r-47,143l12036,8309r-51,138l11928,8584r-58,135l11810,8850r-63,129l11681,9106r-68,124l11544,9351r-71,118l11400,9585r-75,112l11248,9807r-78,106l11092,10017r-79,100l10931,10215r-81,93l10768,10399r-82,87l10611,10563r-81,76l10445,10717r-90,79l10260,10875r-101,79l10056,11034r-108,79l9837,11191r-117,78l9602,11346r-123,76l9355,11495r-128,73l9095,11638r-133,70l8827,11774r-138,63l8550,11898r-141,58l8266,12010r-143,51l7978,12108r-146,43l7686,12190r-147,35l7392,12254r-147,24l7098,12298r-147,15l6805,12322r-145,3l6676,12317r36,-10l6764,12292r65,-19l6907,12251r87,-23l7087,12203r98,-26l7284,12149r97,-26l7476,12098r88,-25l7643,12051r69,-20l7767,12016r39,-13l7874,11980r67,-25l8005,11929r64,-26l8130,11877r60,-27l8249,11821r60,-28l8368,11763r58,-29l8484,11704r58,-29l8602,11645r60,-31l8722,11585r63,-31l8844,11525r58,-32l8959,11462r57,-33l9071,11395r55,-33l9180,11326r53,-36l9286,11253r52,-37l9388,11178r51,-39l9489,11099r48,-40l9586,11018r49,-41l9682,10936r47,-42l9776,10851r47,-43l9915,10721r91,-87l10096,10546r90,-89l10276,10368r89,-89l10402,10241r39,-40l10479,10159r40,-44l10558,10069r40,-49l10638,9971r40,-52l10720,9867r41,-54l10801,9757r41,-55l10883,9644r40,-58l10963,9527r40,-59l11042,9408r38,-60l11119,9289r37,-61l11194,9168r35,-60l11264,9049r34,-60l11331,8931r32,-58l11393,8816r30,-55l11452,8705r26,-54l11503,8600r24,-52l11547,8504r21,-48l11590,8403r22,-55l11636,8289r24,-62l11684,8162r25,-68l11734,8024r25,-72l11785,7879r24,-76l11834,7726r25,-78l11883,7570r24,-80l11931,7410r22,-80l11975,7249r20,-80l12015,7089r18,-80l12051,6931r16,-77l12082,6778r12,-75l12105,6631r10,-71l12122,6492r6,-66l12132,6363r1,-61xm3737,2169r1,-47l3743,2072r8,-50l3760,1970r13,-52l3788,1864r18,-55l3826,1755r22,-55l3872,1645r27,-54l3926,1537r30,-53l3988,1431r32,-53l4055,1328r36,-48l4128,1232r38,-46l4206,1143r40,-41l4287,1063r42,-36l4372,994r42,-30l4457,938r44,-23l4544,895r44,-15l4632,868r43,-6l4718,859r152,1l4902,860r32,3l4964,866r29,6l5022,878r27,7l5076,894r25,9l5127,914r23,12l5173,939r22,14l5217,967r20,16l5257,999r19,17l5294,1034r18,18l5329,1071r17,19l5361,1110r16,21l5392,1151r15,21l5434,1215r27,45l5485,1304r24,44l5476,1338r-32,-10l5414,1317r-27,-11l5335,1281r-51,-26l5258,1244r-27,-11l5202,1223r-31,-9l5155,1210r-17,-3l5120,1204r-18,-2l5083,1200r-20,-1l5042,1198r-22,-1l4989,1198r-29,1l4930,1202r-29,3l4872,1209r-29,5l4815,1221r-29,6l4759,1235r-28,9l4704,1252r-28,10l4650,1272r-28,11l4597,1294r-27,12l4521,1331r-49,26l4424,1385r-44,27l4337,1440r-42,30l4257,1498r-37,28l4195,1547r-24,21l4147,1588r-21,21l4105,1630r-19,20l4068,1671r-17,20l4035,1711r-16,21l4005,1752r-14,20l3965,1812r-24,39l3896,1931r-46,80l3826,2050r-27,40l3785,2110r-15,19l3754,2149r-17,20xm6300,1311r2,-45l6304,1220r3,-45l6312,1131r5,-43l6326,1045r8,-41l6345,963r11,-40l6370,884r14,-38l6400,811r18,-36l6437,741r20,-32l6478,677r23,-29l6526,619r25,-27l6579,567r28,-23l6638,522r30,-19l6702,484r34,-16l6772,454r37,-12l6848,431r40,-7l6930,419r43,-5l7017,413r114,l7180,415r52,6l7285,429r54,12l7393,455r56,18l7505,493r56,23l7617,542r56,26l7730,597r56,32l7841,662r55,35l7950,733r53,37l8054,809r51,40l8153,890r47,41l8244,973r43,42l8328,1057r38,43l8402,1142r32,43l8464,1227r27,41l8513,1309r20,41l8549,1389r11,38l8530,1406r-30,-22l8469,1361r-29,-25l8381,1286r-60,-52l8262,1182r-60,-54l8171,1102r-31,-26l8109,1050r-32,-25l8043,1001r-33,-23l7976,955r-35,-22l7905,913r-37,-20l7830,875r-38,-17l7751,842r-42,-13l7667,817r-45,-9l7577,799r-47,-5l7482,790r-50,-1l7244,789r-48,l7152,791r-44,4l7067,800r-41,6l6988,814r-38,9l6914,833r-34,11l6846,857r-33,14l6783,885r-31,15l6723,917r-28,17l6667,952r-26,18l6615,990r-25,20l6565,1031r-23,21l6518,1075r-23,22l6473,1120r-45,46l6386,1214r-43,49l6300,1311xm189,5872r3,-142l201,5588r14,-143l234,5303r24,-142l286,5019r33,-141l356,4738r41,-139l443,4461r49,-138l543,4188r55,-135l656,3920r60,-131l779,3661r66,-127l911,3410r69,-123l1051,3168r72,-118l1196,2936r73,-111l1344,2718r75,-105l1494,2512r75,-97l1644,2320r74,-89l1792,2146r73,-82l1937,1987r70,-70l2082,1844r80,-72l2248,1697r90,-75l2433,1548r100,-76l2636,1396r107,-74l2854,1247r114,-74l3087,1101r120,-72l3331,959r126,-67l3586,825r130,-64l3848,699r134,-59l4118,585r137,-54l4393,482r138,-47l4670,393r139,-38l4949,322r140,-29l5227,269r139,-20l5503,236r137,-9l5775,224r-11,5l5751,236r-18,7l5711,250r-52,17l5595,285r-73,21l5442,328r-85,23l5268,374r-91,25l5087,423r-86,24l4917,470r-76,22l4772,512r-57,19l4670,548r-66,27l4540,601r-64,28l4415,656r-61,29l4294,712r-59,28l4177,770r-58,29l4061,829r-57,30l3946,890r-58,31l3830,954r-58,32l3714,1020r-63,36l3591,1092r-58,36l3476,1164r-55,36l3367,1235r-53,37l3262,1308r-49,37l3163,1380r-49,37l3067,1454r-47,38l2975,1530r-46,38l2884,1605r-89,78l2707,1762r-87,81l2533,1927r-89,86l2353,2102r-93,91l2164,2288r-66,67l2031,2429r-68,80l1893,2596r-71,92l1751,2786r-72,103l1606,2997r-72,113l1462,3228r-70,121l1321,3473r-70,128l1183,3731r-66,134l1051,4000r-62,138l927,4277r-58,141l814,4560r-53,142l712,4844r-46,141l625,5127r-39,142l553,5409r-30,139l499,5685r-20,135l465,5953r-9,130l452,6209r-1,1049l452,7310r3,55l459,7422r5,61l472,7544r8,63l488,7671r11,62l511,7795r11,61l535,7914r13,56l560,8023r14,49l587,8117r14,40l607,8176r9,32l629,8251r16,52l662,8363r19,66l701,8497r19,70l740,8637r19,67l777,8767r16,56l806,8871r10,37l823,8933r3,12l798,8910r-28,-41l742,8823r-28,-52l686,8715r-28,-61l630,8587r-27,-69l575,8444r-27,-76l521,8288r-26,-82l469,8121r-24,-88l421,7945r-24,-90l374,7764r-21,-91l332,7580r-19,-91l294,7397r-17,-91l261,7216r-15,-88l234,7041r-12,-84l212,6874r-8,-80l197,6717r-5,-74l189,6574r,-65l189,5872xm6698,12512r150,-3l6998,12500r152,-14l7300,12467r150,-26l7599,12411r149,-35l7896,12337r147,-43l8189,12247r145,-52l8477,12141r141,-59l8758,12021r138,-64l9031,11891r133,-70l9295,11750r128,-74l9548,11601r123,-76l9790,11448r117,-79l10020,11289r109,-80l10233,11129r102,-81l10433,10969r93,-80l10615,10810r85,-78l10779,10654r77,-79l10934,10492r80,-88l11093,10310r78,-96l11251,10112r79,-105l11408,9897r77,-112l11562,9668r75,-120l11711,9425r73,-126l11854,9171r69,-132l11990,8906r63,-137l12115,8631r59,-140l12229,8349r53,-144l12330,8060r46,-147l12417,7766r37,-149l12488,7468r28,-150l12540,7168r19,-151l12572,6866r9,-150l12584,6565r1,-487l12578,5784r-26,-292l12512,5202r-56,-288l12385,4630r-85,-280l12200,4074r-113,-271l11961,3537r-139,-261l11671,3022r-162,-247l11335,2535r-184,-234l10957,2078r-204,-216l10539,1656r-222,-197l10086,1272,9848,1097,9603,932,9351,779,9092,638,8829,510,8559,395,8285,293,8006,207,7724,135,7438,77,7150,35,6859,10,6566,1,6491,,6157,7,5828,31,5503,67r-319,53l4870,186r-308,80l4261,360,3965,467,3679,587,3399,719,3127,864r-263,157l2610,1189r-246,180l2130,1559r-226,201l1690,1971r-204,221l1292,2422r-181,240l943,2911,787,3168,643,3433,513,3706,396,3987,295,4275r-88,294l134,4871,77,5178,35,5491,9,5810,1,6134,,6696r1,68l4,6835r5,72l17,6981r9,76l37,7134r13,78l64,7292r16,80l97,7453r19,81l136,7616r20,82l179,7779r23,82l225,7941r24,81l275,8101r25,78l327,8256r26,76l380,8406r26,72l433,8548r27,69l486,8683r27,63l538,8807r26,58l589,8920r24,51l636,9018r33,64l702,9146r33,62l768,9269r33,59l835,9387r34,59l904,9503r35,57l974,9617r36,54l1046,9726r37,55l1120,9833r37,54l1195,9939r38,52l1272,10042r40,51l1352,10144r42,50l1435,10244r41,50l1519,10343r44,49l1607,10442r45,48l1697,10540r47,48l1790,10637r48,49l1886,10734r83,80l2055,10894r89,80l2240,11054r98,80l2440,11212r105,79l2654,11369r113,77l2884,11522r118,74l3125,11669r125,70l3378,11809r131,66l3642,11939r135,63l3915,12061r140,57l4197,12171r144,51l4487,12268r148,44l4784,12351r150,36l5086,12418r154,28l5394,12469r156,18l5705,12499r157,9l6019,12511r679,1xe" fillcolor="#ffd903" stroked="f">
                          <v:path arrowok="t" o:connecttype="custom" o:connectlocs="660,617;691,648;615,681;403,848;629,864;648,803;558,704;679,766;789,714;731,799;1053,737;1107,615;1190,653;1157,651;1140,1024;1008,1136;726,1174;484,1228;302,1028;223,786;201,829;235,705;264,741;677,256;852,204;998,477;805,637;707,593;571,623;408,574;422,314;617,245;1318,449;1370,614;1274,1053;918,1335;896,1323;1086,1206;1255,999;1339,771;472,123;592,119;544,134;445,195;728,66;895,90;882,104;735,110;117,352;442,71;519,61;325,174;79,539;72,923;37,843;1003,1322;1324,1005;1259,282;347,96;9,820;100,1056;283,1255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277" o:spid="_x0000_s1044" style="position:absolute;left:342;width:860;height:241;visibility:visible;mso-wrap-style:square;v-text-anchor:top" coordsize="7738,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1Q8MA&#10;AADcAAAADwAAAGRycy9kb3ducmV2LnhtbERPTWvCQBC9C/6HZQQvYjZaWtqYVUpBkJ5q6qW3MTtN&#10;otnZmF2T6K/vHgoeH+873QymFh21rrKsYBHFIIhzqysuFBy+t/NXEM4ja6wtk4IbOdisx6MUE217&#10;3lOX+UKEEHYJKii9bxIpXV6SQRfZhjhwv7Y16ANsC6lb7EO4qeUyjl+kwYpDQ4kNfZSUn7OrUfDj&#10;Ts+fZzsbtN4fvw5P/eVN3i9KTSfD+wqEp8E/xP/unVawXIT5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J1Q8MAAADcAAAADwAAAAAAAAAAAAAAAACYAgAAZHJzL2Rv&#10;d25yZXYueG1sUEsFBgAAAAAEAAQA9QAAAIgDAAAAAA==&#10;" path="m7279,610l7035,453,6862,322,6704,249r-14,87l6620,292r-70,-40l6480,218r-72,-31l6335,162r-72,-22l6189,121r-73,-15l6043,95r-73,-9l5897,80r-72,-4l5753,74r-71,-1l5612,74r-69,2l5409,81r-128,6l5220,90r-60,3l5103,94r-55,l4996,91r-50,-4l4899,81r-45,-8l4813,62,4775,47,4740,29,4709,8r-23,9l4664,24r-22,5l4619,34r-21,3l4577,40r-20,1l4537,41r-39,-1l4462,37r-35,-3l4394,30r-16,-1l4364,29r-15,l4335,30r-14,2l4309,35r-13,3l4284,43r-10,6l4263,57r-10,9l4244,78r-9,12l4227,106r-7,17l4212,142,4115,r-14,153l3757,130,2497,342r-6,-44l2355,458,1649,673r-13,42l1594,647,1460,807,1249,797,595,1307,,2166,498,1758,714,1500r97,80l893,1484r31,-30l967,1421r56,-34l1091,1350r77,-39l1255,1271r95,-41l1453,1188r110,-42l1680,1103r121,-43l1927,1017r129,-42l2188,933r135,-41l2457,853r134,-39l2726,778r132,-35l2988,712r127,-30l3236,655r118,-23l3466,611r103,-17l3667,581r89,-8l3835,568r69,1l3962,573r46,10l4041,599r126,-65l4174,384r18,10l4213,405r25,8l4264,422r31,7l4327,436r34,6l4398,447r39,5l4477,455r41,3l4560,460r44,3l4647,464r44,l4736,464r44,-1l4825,462r43,-4l4911,456r43,-4l4994,448r39,-4l5071,437r35,-5l5140,425r30,-7l5199,410r25,-8l5247,393r19,-9l5281,373r17,12l5317,396r24,11l5366,417r28,10l5424,437r33,9l5492,455r36,9l5566,471r39,8l5646,487r84,14l5817,514r86,12l5990,537r85,11l6156,557r75,9l6299,574r60,8l6409,590r36,6l6482,603r38,9l6559,620r80,21l6724,663r86,25l6898,714r89,26l7077,767r90,27l7256,820r88,24l7429,866r43,11l7512,886r40,9l7592,903r38,6l7667,916r36,5l7738,925,7279,610xe" fillcolor="#ede566" stroked="f">
                          <v:path arrowok="t" o:connecttype="custom" o:connectlocs="763,36;736,32;712,21;688,13;664,10;639,8;616,8;580,10;561,10;544,9;531,5;521,2;513,4;506,5;496,4;487,3;482,3;477,4;474,6;471,10;468,16;418,14;262,51;177,72;66,145;79,167;103,162;121,150;150,137;187,123;229,108;273,95;318,83;360,73;397,66;426,63;445,65;464,43;471,46;481,49;493,50;507,51;521,52;536,51;551,50;564,49;575,47;583,44;589,43;596,46;606,50;619,52;637,56;666,60;693,63;712,66;725,68;747,74;777,82;806,91;830,98;844,100;856,102" o:connectangles="0,0,0,0,0,0,0,0,0,0,0,0,0,0,0,0,0,0,0,0,0,0,0,0,0,0,0,0,0,0,0,0,0,0,0,0,0,0,0,0,0,0,0,0,0,0,0,0,0,0,0,0,0,0,0,0,0,0,0,0,0,0,0"/>
                        </v:shape>
                        <v:shape id="Freeform 278" o:spid="_x0000_s1045" style="position:absolute;left:1654;top:416;width:226;height:931;visibility:visible;mso-wrap-style:square;v-text-anchor:top" coordsize="2038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z+cUA&#10;AADcAAAADwAAAGRycy9kb3ducmV2LnhtbESPQWvCQBSE74X+h+UVvBTdJGCR6CaUlopehMZSPD6y&#10;r0lq9m3Irib+e1cQPA4z8w2zykfTijP1rrGsIJ5FIIhLqxuuFPzsv6YLEM4ja2wtk4ILOciz56cV&#10;ptoO/E3nwlciQNilqKD2vkuldGVNBt3MdsTB+7O9QR9kX0nd4xDgppVJFL1Jgw2HhRo7+qipPBYn&#10;o2C76z6P89dDW2yG/0Ms6XdNTaLU5GV8X4LwNPpH+N7eaAVJHMPt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DP5xQAAANwAAAAPAAAAAAAAAAAAAAAAAJgCAABkcnMv&#10;ZG93bnJldi54bWxQSwUGAAAAAAQABAD1AAAAigMAAAAA&#10;" path="m748,8384r45,-62l838,8257r44,-66l927,8121r42,-71l1010,7977r41,-75l1093,7826r39,-78l1171,7669r38,-81l1246,7506r36,-82l1318,7341r35,-84l1388,7172r32,-85l1453,7002r32,-87l1517,6830r30,-85l1577,6659r28,-85l1634,6490r54,-168l1739,6158r48,-158l1833,5846r11,-24l1854,5798r7,-23l1867,5753r4,-23l1874,5709r2,-21l1876,5667r,-20l1875,5627r-1,-20l1872,5587r-4,-39l1864,5508r-2,-20l1861,5468r,-21l1861,5426r3,-23l1867,5381r5,-23l1878,5335r8,-24l1895,5286r13,-25l1922,5233r17,-27l1958,5177r22,-30l2005,5116r-75,-172l2038,4807r-136,-9l1856,4151,1682,3538r7,-14l1695,3507r5,-19l1703,3466r1,-23l1704,3418r-1,-28l1701,3362r-5,-31l1692,3300r-5,-33l1681,3234r-15,-69l1649,3095r-19,-71l1610,2954r-20,-67l1570,2824r-20,-59l1535,2712r-15,-45l1509,2631r-26,-89l1458,2455r-23,-85l1413,2288r-22,-79l1368,2131r-24,-77l1318,1979r-14,-35l1290,1907r-14,-36l1260,1835r-17,-34l1225,1766r-19,-35l1187,1697r-21,-34l1143,1629r-23,-33l1095,1562r-27,-34l1041,1495r-30,-33l981,1428,4,,,21,1,49,5,85r9,41l27,172r14,53l60,281r23,61l107,407r26,68l163,546r31,73l225,695r34,76l294,848r35,79l401,1083r72,152l543,1380r64,134l665,1632r50,101l754,1812r27,52l799,1903r18,45l837,1998r20,54l878,2109r22,59l923,2227r24,60l970,2346r24,58l1007,2432r13,28l1032,2486r13,25l1058,2535r13,24l1084,2580r14,20l1112,2619r13,16l1139,2650r14,13l1147,2678r-6,16l1137,2710r-3,17l1131,2745r-1,18l1129,2782r,18l1130,2820r2,20l1134,2860r3,20l1141,2901r4,21l1152,2942r5,21l1163,2983r8,21l1179,3024r9,20l1196,3064r10,19l1216,3102r11,18l1237,3138r12,18l1261,3173r12,15l1286,3203r13,14l1311,3230r14,13l1273,3250r172,1629l1658,4890r-299,110l1413,5038r-131,352l1412,5497r-8,14l1395,5527r-7,15l1381,5560r-5,19l1371,5599r-5,21l1362,5642r-3,23l1357,5688r-3,25l1353,5737r-3,50l1347,5838r-1,102l1346,6036r-1,45l1343,6120r-3,37l1336,6189r-13,63l1314,6299r-9,35l1298,6363r-7,32l1286,6432r-7,50l1271,6552r-4,32l1263,6614r-5,26l1251,6664r-6,22l1239,6707r-7,19l1225,6745r-14,37l1196,6821r-7,21l1182,6865r-6,25l1170,6917r-21,103l1131,7111r-18,83l1095,7274r-19,81l1053,7441r-25,97l997,7647r-10,37l973,7726r-17,46l938,7822r-39,107l857,8040r-39,108l784,8246r-14,43l758,8327r-4,17l751,8360r-2,12l748,8384xe" fillcolor="#f1b855" stroked="f">
                          <v:path arrowok="t" o:connecttype="custom" o:connectlocs="103,902;126,860;146,815;165,768;181,721;204,647;208,634;208,623;206,607;208,595;213,581;214,549;187,391;189,380;187,363;179,328;169,296;157,254;145,216;136,196;124,177;109,159;2,14;12,45;29,86;60,153;87,207;97,234;110,267;117,281;125,293;126,301;125,311;127,322;130,334;135,344;141,354;141,361;142,599;153,617;151,629;149,648;149,684;144,707;141,731;137,745;132,760;125,790;114,837;104,869;85,920;83,931" o:connectangles="0,0,0,0,0,0,0,0,0,0,0,0,0,0,0,0,0,0,0,0,0,0,0,0,0,0,0,0,0,0,0,0,0,0,0,0,0,0,0,0,0,0,0,0,0,0,0,0,0,0,0,0"/>
                        </v:shape>
                        <v:shape id="Freeform 279" o:spid="_x0000_s1046" style="position:absolute;left:35;top:203;width:510;height:605;visibility:visible;mso-wrap-style:square;v-text-anchor:top" coordsize="4586,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WWcUA&#10;AADcAAAADwAAAGRycy9kb3ducmV2LnhtbESPQWvCQBSE74L/YXlCL1I3xlpC6ioiCIqXmvbS2yP7&#10;moRm34bsa0z/fVco9DjMzDfMZje6Vg3Uh8azgeUiAUVcettwZeD97fiYgQqCbLH1TAZ+KMBuO51s&#10;MLf+xlcaCqlUhHDI0UAt0uVah7Imh2HhO+LoffreoUTZV9r2eItw1+o0SZ61w4bjQo0dHWoqv4pv&#10;Z8DKOjsVl2yQ1dHNi/bDvybnJ2MeZuP+BZTQKP/hv/bJGkiXKdzP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RZZxQAAANwAAAAPAAAAAAAAAAAAAAAAAJgCAABkcnMv&#10;ZG93bnJldi54bWxQSwUGAAAAAAQABAD1AAAAigMAAAAA&#10;" path="m3254,253r-4,139l3062,431r-1,112l3037,544r-23,3l2991,552r-25,8l2941,568r-24,10l2891,589r-24,13l2842,615r-26,15l2791,646r-25,17l2740,680r-24,18l2690,716r-24,20l2618,775r-47,40l2526,856r-43,39l2406,968r-63,58l2325,1041r-18,13l2287,1064r-21,10l2224,1092r-46,17l2153,1119r-25,12l2103,1143r-28,15l2048,1175r-29,21l2004,1206r-14,13l1975,1231r-15,14l1941,1264r-18,19l1906,1302r-16,20l1858,1361r-32,37l1810,1415r-17,18l1775,1449r-19,16l1736,1480r-22,12l1703,1498r-12,6l1678,1510r-12,4l1665,1701r-189,39l1476,1926r-421,368l1024,2263r-3,19l1014,2305r-9,29l993,2367r-15,38l961,2447r-19,45l921,2539r-47,104l820,2755r-57,115l702,2987r-61,117l580,3215r-58,104l467,3412r-27,42l417,3492r-23,33l373,3555r-19,24l339,3598r-14,13l313,3618,,5444r12,-8l27,5417r18,-27l64,5356r21,-43l108,5264r25,-55l160,5149r27,-67l216,5013r28,-74l275,4862r63,-161l400,4535r62,-167l523,4204r57,-154l632,3909r45,-123l715,3687r15,-40l744,3616r10,-23l762,3578r31,-53l823,3474r30,-52l882,3370r30,-53l940,3262r31,-59l1002,3141r18,-34l1044,3063r31,-51l1110,2957r39,-61l1191,2832r44,-66l1281,2701r46,-63l1374,2577r23,-28l1419,2521r23,-26l1463,2471r21,-22l1504,2428r19,-18l1541,2393r17,-12l1574,2370r15,-8l1602,2357r181,-230l1815,2151r,-149l1987,1989,1858,1734r108,81l1980,1787r14,-27l2007,1735r14,-23l2035,1689r14,-21l2062,1647r14,-19l2104,1591r28,-35l2161,1525r29,-32l2251,1433r64,-62l2349,1338r36,-36l2421,1262r38,-43l2473,1204r14,-14l2503,1177r17,-14l2538,1150r19,-11l2576,1126r20,-11l2682,1068r91,-48l2795,1008r22,-13l2840,981r21,-14l2882,952r21,-15l2923,920r19,-17l2960,886r18,-19l2995,847r15,-21l3025,804r13,-24l3050,756r11,-26l3249,730r2,-16l3255,698r5,-15l3267,667r8,-15l3285,637r10,-14l3307,608r13,-14l3333,581r15,-14l3363,554r16,-13l3396,528r17,-11l3431,504r36,-23l3504,460r37,-21l3577,420r67,-35l3701,357r-1,-17l3704,324r8,-15l3724,295r16,-15l3759,265r22,-13l3806,238r28,-13l3864,213r33,-13l3931,187r36,-11l4004,164r38,-11l4081,142r79,-21l4240,101r76,-19l4388,64r65,-17l4509,31r24,-9l4554,15r18,-7l4586,,3438,132r-35,16l3381,157r-7,2l3369,161r-3,l3365,160r2,-3l3375,153r9,-7l3394,141r8,-3l3407,137r,1l3406,139r-3,4l3399,148r-18,14l3352,183r-41,31l3254,253xe" fillcolor="#3bb6d3" stroked="f">
                          <v:path arrowok="t" o:connecttype="custom" o:connectlocs="338,60;324,64;310,72;296,82;268,108;252,119;234,127;221,135;212,145;199,159;189,166;164,193;113,256;105,277;78,332;49,384;38,400;3,602;15,579;31,540;65,450;83,402;95,380;111,349;128,322;153,286;165,272;175,263;202,222;222,196;229,183;244,166;269,140;280,129;298,119;318,107;329,98;338,87;362,78;366,69;374,62;386,53;412,40;416,31;430,24;450,17;488,7;508,1;375,18;375,17;379,15;373,20" o:connectangles="0,0,0,0,0,0,0,0,0,0,0,0,0,0,0,0,0,0,0,0,0,0,0,0,0,0,0,0,0,0,0,0,0,0,0,0,0,0,0,0,0,0,0,0,0,0,0,0,0,0,0,0"/>
                        </v:shape>
                        <v:shape id="Freeform 280" o:spid="_x0000_s1047" style="position:absolute;left:1104;top:206;width:586;height:518;visibility:visible;mso-wrap-style:square;v-text-anchor:top" coordsize="5277,4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1tcMA&#10;AADcAAAADwAAAGRycy9kb3ducmV2LnhtbESPy2rDMBBF94H8g5hCd4ns1ITgRjZNS0jpKq8PGKyp&#10;rMQaGUtN3L+vCoUuL/dxuOt6dJ240RCsZwX5PANB3Hht2Sg4n7azFYgQkTV2nknBNwWoq+lkjaX2&#10;dz7Q7RiNSCMcSlTQxtiXUoamJYdh7nvi5H36wWFMcjBSD3hP466TiyxbSoeWE6HFnl5baq7HL5cg&#10;u77ITfG22dltY4vVx/7iC6PU48P48gwi0hj/w3/td61gkT/B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1tcMAAADcAAAADwAAAAAAAAAAAAAAAACYAgAAZHJzL2Rv&#10;d25yZXYueG1sUEsFBgAAAAAEAAQA9QAAAIgDAAAAAA==&#10;" path="m5233,4169r-32,-255l5193,3720r-40,-150l5085,3610r-9,-73l5063,3467r-17,-69l5026,3332r-23,-64l4977,3206r-29,-61l4916,3087r-33,-57l4847,2975r-37,-53l4771,2870r-40,-50l4691,2771r-40,-47l4611,2678r-82,-88l4452,2506r-37,-40l4380,2426r-34,-38l4316,2350r-29,-37l4261,2277r-22,-36l4218,2206r-15,-34l4191,2137r-7,-34l4180,2070r-19,-11l4143,2048r-17,-12l4112,2023r-15,-12l4083,1997r-12,-13l4060,1971r-22,-28l4019,1917r-17,-26l3985,1867r-16,-21l3952,1827r-9,-9l3934,1811r-10,-6l3914,1799r-11,-4l3892,1793r-12,-2l3867,1791r-14,2l3838,1796r-16,4l3804,1807r43,-148l3733,1737,3552,1488,2687,749r27,-29l2525,719,1973,358r-36,15l1961,305r-189,l1659,156,933,,,85,567,191r301,1l867,304r114,l1019,309r48,11l1123,338r64,25l1257,394r78,37l1418,473r88,46l1598,569r96,56l1794,683r101,62l1998,809r104,66l2207,944r104,69l2414,1083r102,71l2615,1224r96,71l2803,1365r89,67l2976,1500r77,64l3125,1626r64,59l3246,1741r48,51l3333,1839r30,42l3382,1919r8,32l3507,1999r109,-80l3619,1937r4,20l3631,1979r10,23l3653,2026r13,27l3682,2080r17,27l3718,2137r20,29l3759,2196r24,30l3806,2257r24,30l3856,2318r25,30l3908,2379r26,28l3960,2435r27,29l4013,2490r27,25l4065,2540r25,22l4115,2583r23,19l4161,2619r21,15l4203,2647r19,9l4240,2665r14,4l4256,2687r4,20l4265,2729r7,23l4282,2777r10,26l4305,2831r14,28l4334,2890r16,30l4366,2952r18,31l4423,3048r40,67l4505,3182r41,65l4587,3311r40,60l4664,3428r33,51l4726,3525r23,39l4765,3592r16,28l4797,3652r17,31l4846,3750r32,70l4910,3894r33,74l4976,4045r32,77l5041,4199r33,75l5108,4348r33,70l5174,4487r34,64l5225,4580r17,30l5259,4637r18,25l5233,4169xe" fillcolor="#6dc9de" stroked="f">
                          <v:path arrowok="t" o:connecttype="custom" o:connectlocs="577,413;564,393;558,370;549,349;538,331;525,313;512,298;490,274;479,261;471,249;465,237;462,229;457,225;452,220;446,213;441,205;437,201;433,199;429,199;424,200;415,193;301,80;215,41;184,17;63,21;109,34;125,38;148,48;177,63;210,83;245,105;279,128;311,152;339,174;360,193;373,209;389,222;402,217;406,225;411,234;417,244;425,254;434,264;443,274;451,282;460,289;467,294;472,297;474,303;477,311;481,321;487,331;500,354;514,375;525,392;531,402;538,417;549,441;560,467;571,491;580,509;586,518" o:connectangles="0,0,0,0,0,0,0,0,0,0,0,0,0,0,0,0,0,0,0,0,0,0,0,0,0,0,0,0,0,0,0,0,0,0,0,0,0,0,0,0,0,0,0,0,0,0,0,0,0,0,0,0,0,0,0,0,0,0,0,0,0,0"/>
                        </v:shape>
                        <v:shape id="Freeform 281" o:spid="_x0000_s1048" style="position:absolute;left:1135;top:1212;width:597;height:589;visibility:visible;mso-wrap-style:square;v-text-anchor:top" coordsize="5373,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9yRsQA&#10;AADcAAAADwAAAGRycy9kb3ducmV2LnhtbESPT4vCMBTE74LfITzBi2hqcUW6RhH/LF6r4l4fzbPt&#10;bvNSmljrt98ICx6HmfkNs1x3phItNa60rGA6iUAQZ1aXnCu4nA/jBQjnkTVWlknBkxysV/3eEhNt&#10;H5xSe/K5CBB2CSoovK8TKV1WkEE3sTVx8G62MeiDbHKpG3wEuKlkHEVzabDksFBgTduCst/T3SjY&#10;3xZpxx+zNh19X81XuT3vfuKdUsNBt/kE4anz7/B/+6gVxNMZ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ckbEAAAA3AAAAA8AAAAAAAAAAAAAAAAAmAIAAGRycy9k&#10;b3ducmV2LnhtbFBLBQYAAAAABAAEAPUAAACJAwAAAAA=&#10;" path="m,5296r70,-4l141,5286r71,-9l285,5268r73,-12l433,5244r75,-15l584,5213r76,-18l737,5176r78,-20l893,5135r77,-22l1048,5090r79,-24l1205,5041r78,-26l1360,4988r77,-26l1515,4933r152,-55l1817,4820r147,-59l2106,4702r137,-58l2375,4587r24,-6l2421,4575r20,-9l2460,4558r18,-9l2494,4538r16,-10l2525,4516r26,-24l2576,4467r26,-26l2627,4416r13,-13l2654,4391r14,-12l2683,4368r16,-12l2716,4346r19,-10l2754,4327r22,-9l2798,4311r26,-6l2850,4299r29,-4l2909,4292r33,-2l2978,4289r76,-149l3211,4135r-72,-98l3560,3636r324,-470l3899,3164r15,-5l3930,3150r17,-10l3964,3127r18,-13l4000,3097r18,-18l4037,3059r19,-21l4075,3016r20,-23l4134,2943r38,-52l4210,2838r37,-54l4282,2732r33,-51l4372,2594r41,-64l4461,2462r45,-67l4552,2331r44,-62l4638,2208r42,-60l4718,2088r37,-59l4772,1998r17,-30l4806,1937r14,-31l4835,1874r15,-32l4863,1810r12,-34l4887,1743r11,-34l4907,1673r10,-36l4924,1600r7,-38l4938,1523r4,-40l5373,r-16,9l5337,26r-22,23l5292,78r-25,36l5239,154r-28,45l5181,249r-31,53l5119,360r-33,60l5053,483r-68,132l4918,751r-67,139l4788,1026r-62,130l4671,1277r-48,107l4581,1476r-32,71l4527,1594r-16,35l4490,1668r-23,42l4442,1754r-55,96l4330,1950r-28,50l4277,2050r-25,48l4231,2145r-9,23l4213,2190r-7,21l4201,2233r-6,18l4191,2270r-2,19l4188,2306r-14,4l4160,2316r-13,6l4133,2329r-14,9l4105,2347r-13,10l4079,2368r-13,12l4054,2392r-13,14l4028,2420r-11,14l4005,2449r-12,15l3983,2480r-11,16l3963,2513r-10,17l3944,2547r-9,18l3928,2582r-8,17l3914,2617r-6,18l3902,2653r-5,17l3894,2688r-4,17l3888,2722r-1,16l3886,2755r-35,-33l2823,3771r114,152l2691,3781r4,58l2376,3951r,150l2362,4103r-15,3l2331,4110r-16,6l2299,4124r-17,7l2265,4141r-16,9l2213,4172r-36,25l2141,4224r-36,28l2033,4309r-67,55l1936,4389r-30,22l1879,4430r-24,14l1803,4472r-37,20l1737,4507r-25,11l1688,4532r-30,17l1619,4573r-52,33l1542,4623r-22,14l1498,4648r-20,10l1460,4666r-18,8l1424,4680r-17,6l1373,4697r-35,12l1320,4717r-20,8l1279,4736r-22,11l1173,4791r-73,39l1032,4866r-65,34l900,4932r-72,35l747,5004r-94,42l622,5060r-37,13l544,5089r-45,16l402,5139r-100,35l204,5209r-87,33l79,5257r-32,14l20,5285,,5296xe" fillcolor="#6dc9de" stroked="f">
                          <v:path arrowok="t" o:connecttype="custom" o:connectlocs="24,587;56,582;91,573;125,563;160,552;218,529;267,509;275,506;283,500;293,490;300,484;308,480;320,478;339,460;432,352;439,349;446,342;455,333;472,310;490,281;511,252;528,226;536,212;542,198;546,182;549,165;591,5;579,22;565,47;539,99;514,154;501,181;487,206;472,233;467,246;465,255;461,258;455,262;449,268;444,274;439,281;436,289;433,297;432,305;326,436;264,456;257,458;250,462;234,473;212,491;196,500;184,506;169,516;160,520;149,524;140,528;107,545;73,561;55,568;13,583;0,589" o:connectangles="0,0,0,0,0,0,0,0,0,0,0,0,0,0,0,0,0,0,0,0,0,0,0,0,0,0,0,0,0,0,0,0,0,0,0,0,0,0,0,0,0,0,0,0,0,0,0,0,0,0,0,0,0,0,0,0,0,0,0,0,0"/>
                        </v:shape>
                        <v:shape id="Freeform 282" o:spid="_x0000_s1049" style="position:absolute;top:1129;width:733;height:701;visibility:visible;mso-wrap-style:square;v-text-anchor:top" coordsize="6594,6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ircMA&#10;AADcAAAADwAAAGRycy9kb3ducmV2LnhtbESPwWrDMBBE74X+g9hAbo0cl4bWjRKMoSXXxi29LtLG&#10;NrFWrqVGzt9HgUCOw8y8YdbbyfbiRKPvHCtYLjIQxNqZjhsF3/XH0ysIH5AN9o5JwZk8bDePD2ss&#10;jIv8Rad9aESCsC9QQRvCUEjpdUsW/cINxMk7uNFiSHJspBkxJrjtZZ5lK2mx47TQ4kBVS/q4/7cK&#10;Dm9/A8Zm8lT91lFnP1F/PpdKzWdT+Q4i0BTu4Vt7ZxTkyxe4nklH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ircMAAADcAAAADwAAAAAAAAAAAAAAAACYAgAAZHJzL2Rv&#10;d25yZXYueG1sUEsFBgAAAAAEAAQA9QAAAIgDAAAAAA==&#10;" path="m1148,3621r10,17l1169,3653r10,15l1191,3682r10,13l1213,3708r12,12l1237,3731r25,21l1286,3771r25,19l1337,3808r25,19l1387,3845r26,20l1437,3886r12,11l1460,3909r12,12l1484,3934r10,14l1505,3964r10,14l1525,3995r13,20l1551,4036r17,23l1586,4083r43,52l1676,4191r52,58l1783,4310r56,62l1896,4434r55,61l2004,4556r49,57l2097,4668r19,25l2133,4718r16,23l2162,4763r11,19l2181,4801r6,17l2189,4833r30,7l2246,4850r28,10l2300,4872r27,14l2352,4900r25,15l2402,4932r24,18l2449,4968r24,19l2497,5007r45,43l2589,5093r46,46l2682,5185r47,46l2780,5278r26,22l2832,5322r26,22l2887,5366r27,21l2944,5407r31,20l3005,5445r28,17l3058,5478r25,18l3106,5515r46,38l3197,5592r23,19l3244,5631r26,20l3295,5670r29,20l3353,5709r32,19l3419,5745r70,35l3564,5813r79,31l3727,5876r87,29l3905,5934r96,28l4099,5988r101,27l4304,6039r106,24l4518,6085r109,22l4738,6127r111,19l4961,6165r113,17l5186,6198r112,15l5410,6227r111,13l5631,6252r108,11l5845,6272r104,9l6051,6288r99,6l6247,6300r92,4l6429,6307r84,1l6594,6309r-27,-19l6531,6271r-44,-21l6433,6229r-62,-21l6304,6185r-75,-23l6148,6138r-175,-51l5783,6035r-199,-56l5381,5921r-102,-29l5179,5861r-99,-30l4984,5800r-94,-31l4801,5736r-86,-33l4636,5671r-75,-33l4493,5605r-60,-34l4380,5537r-44,-34l4301,5468r-26,-35l4261,5399r-113,l4135,5398r-13,-4l4108,5391r-13,-6l4081,5379r-15,-8l4051,5362r-15,-10l3972,5305r-71,-55l3863,5222r-39,-26l3803,5182r-21,-12l3760,5158r-22,-11l3716,5137r-23,-10l3670,5119r-24,-6l3622,5106r-25,-4l3571,5099r-26,-1l3542,5081r-7,-17l3525,5045r-13,-20l3497,5005r-19,-22l3458,4960r-22,-23l3410,4913r-26,-24l3357,4863r-30,-25l3265,4787r-65,-51l3133,4686r-67,-50l3001,4589r-62,-43l2882,4506r-51,-35l2788,4442r-34,-22l2559,4527r159,-180l2693,4330r-24,-17l2643,4293r-28,-21l2588,4248r-29,-25l2530,4198r-31,-27l2438,4114r-63,-61l2312,3990r-64,-65l2187,3859r-59,-66l2071,3727r-53,-63l1992,3632r-23,-30l1947,3572r-21,-28l1907,3517r-18,-28l1873,3464r-14,-23l1839,3407r-20,-32l1799,3342r-22,-33l1731,3243r-47,-67l1636,3110r-49,-67l1540,2974r-47,-68l1474,2875r-19,-34l1436,2804r-19,-40l1378,2681r-42,-84l1314,2556r-22,-39l1281,2498r-12,-18l1256,2463r-11,-17l1232,2432r-13,-14l1207,2404r-13,-11l1180,2382r-14,-9l1153,2365r-15,-6l1138,2247r-13,-27l1090,2148r-56,-111l963,1895,878,1725,783,1537,681,1335,576,1127,471,919,368,717,272,528,185,357,112,213,54,102,16,28,,,30,116,59,232,88,349r28,117l172,699r56,234l283,1166r58,233l369,1515r30,116l429,1746r31,116l492,1977r34,113l559,2205r35,112l631,2431r38,111l709,2654r41,111l792,2874r44,110l883,3092r49,108l982,3306r53,107l1090,3517r58,104xe" fillcolor="#6dc9de" stroked="f">
                          <v:path arrowok="t" o:connecttype="custom" o:connectlocs="132,409;140,417;154,427;164,436;170,444;181,459;211,493;235,521;242,533;253,540;267,548;283,561;309,586;324,599;340,609;358,623;373,634;405,649;456,665;514,679;576,689;638,696;694,700;730,699;701,687;621,664;554,644;507,626;478,608;458,599;450,596;425,577;413,571;400,567;392,561;382,549;363,532;327,505;284,503;291,475;271,457;237,421;216,397;207,382;192,360;166,323;153,298;141,276;134,267;127,262;107,211;52,102;6,11;10,39;38,155;55,220;74,282;98,344;128,402" o:connectangles="0,0,0,0,0,0,0,0,0,0,0,0,0,0,0,0,0,0,0,0,0,0,0,0,0,0,0,0,0,0,0,0,0,0,0,0,0,0,0,0,0,0,0,0,0,0,0,0,0,0,0,0,0,0,0,0,0,0,0"/>
                        </v:shape>
                        <v:shape id="Freeform 283" o:spid="_x0000_s1050" style="position:absolute;left:773;top:919;width:146;height:108;visibility:visible;mso-wrap-style:square;v-text-anchor:top" coordsize="1321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fCcUA&#10;AADcAAAADwAAAGRycy9kb3ducmV2LnhtbESPQWvCQBSE74X+h+UVeim6MWKQ6CpFtHgS1FI8PrLP&#10;JDT7NmS3ZuuvdwXB4zAz3zDzZTCNuFDnassKRsMEBHFhdc2lgu/jZjAF4TyyxsYyKfgnB8vF68sc&#10;c2173tPl4EsRIexyVFB53+ZSuqIig25oW+LonW1n0EfZlVJ32Ee4aWSaJJk0WHNcqLClVUXF7+HP&#10;KPja9XIaxusP2oef9LrZnfSk2Cr1/hY+ZyA8Bf8MP9pbrSAdZX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h8JxQAAANwAAAAPAAAAAAAAAAAAAAAAAJgCAABkcnMv&#10;ZG93bnJldi54bWxQSwUGAAAAAAQABAD1AAAAigMAAAAA&#10;" path="m,661r4,60l15,773r18,46l57,858r30,32l122,918r40,21l206,954r48,11l306,970r55,l418,966r58,-8l537,945r62,-17l660,907r61,-24l784,856r60,-31l902,791r57,-36l1014,717r52,-41l1115,633r44,-44l1199,542r35,-47l1264,447r24,-50l1306,347r12,-51l1321,246r-3,-45l1307,161r-18,-36l1265,93,1235,67,1199,46,1160,28,1116,16,1067,6,1015,1,961,,904,3,845,9,785,19,723,32,661,48,600,68,538,91r-60,26l419,145r-57,31l307,210r-51,36l207,285r-44,40l123,368,87,413,57,459,33,508,15,557,4,609,,661xe" stroked="f">
                          <v:path arrowok="t" o:connecttype="custom" o:connectlocs="0,80;4,91;10,99;18,105;28,107;40,108;53,107;66,103;80,98;93,92;106,84;118,75;128,66;136,55;142,44;146,33;146,22;142,14;136,7;128,3;118,1;106,0;93,1;80,4;66,8;53,13;40,20;28,27;18,36;10,46;4,57;0,68" o:connectangles="0,0,0,0,0,0,0,0,0,0,0,0,0,0,0,0,0,0,0,0,0,0,0,0,0,0,0,0,0,0,0,0"/>
                        </v:shape>
                        <v:shape id="Freeform 284" o:spid="_x0000_s1051" style="position:absolute;left:567;top:510;width:624;height:448;visibility:visible;mso-wrap-style:square;v-text-anchor:top" coordsize="5615,4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Ib8YA&#10;AADcAAAADwAAAGRycy9kb3ducmV2LnhtbESPQWsCMRSE7wX/Q3hCL0WzerBlNYoWCoJodRX0+Ng8&#10;dxc3L0uS6uqvbwpCj8PMfMNMZq2pxZWcrywrGPQTEMS51RUXCg77r94HCB+QNdaWScGdPMymnZcJ&#10;ptreeEfXLBQiQtinqKAMoUml9HlJBn3fNsTRO1tnMETpCqkd3iLc1HKYJCNpsOK4UGJDnyXll+zH&#10;KNi9Lbbb02N53FTZer5q9pvVtyOlXrvtfAwiUBv+w8/2UisYDt7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Ib8YAAADcAAAADwAAAAAAAAAAAAAAAACYAgAAZHJz&#10;L2Rvd25yZXYueG1sUEsFBgAAAAAEAAQA9QAAAIsDAAAAAA==&#10;" path="m2603,1084r8,-33l2623,1018r15,-35l2654,948r19,-34l2694,878r23,-35l2743,808r26,-35l2798,738r30,-35l2860,670r34,-33l2929,604r35,-32l3002,542r37,-30l3078,483r40,-28l3158,429r41,-24l3241,382r42,-21l3325,341r43,-17l3410,308r42,-14l3494,283r42,-10l3577,267r41,-4l3659,262r75,l3821,265r87,7l3993,286r83,18l4157,326r80,26l4314,384r76,36l4464,458r72,44l4605,549r67,50l4737,653r61,57l4859,770r57,63l4970,898r50,68l5069,1037r46,72l5157,1185r39,77l5231,1341r33,79l5292,1502r26,82l5340,1669r17,85l5371,1840r10,86l5387,2013r2,88l5389,2137r-2,79l5382,2293r-7,77l5363,2445r-14,74l5332,2592r-20,71l5290,2733r-26,67l5235,2866r-31,65l5171,2993r-37,60l5094,3111r-41,56l5009,3220r-47,52l4913,3320r-52,45l4807,3409r-56,39l4693,3485r-62,35l4569,3550r-66,28l4437,3602r-70,21l4296,3640r-73,13l4148,3664r-77,5l3993,3671r-79,-3l3838,3661r-74,-12l3694,3632r-68,-20l3561,3588r-63,-27l3437,3530r-58,-33l3324,3462r-53,-38l3219,3385r-48,-40l3124,3303r-44,-42l3038,3218r-41,-43l2959,3133r-37,-43l2888,3049r-64,-79l2768,2898r-27,-32l2717,2836r-23,-27l2673,2786r-20,-20l2634,2750r-17,-10l2600,2733r-10,36l2578,2807r-16,38l2543,2885r-20,40l2499,2965r-25,41l2446,3046r-30,41l2385,3128r-34,41l2316,3209r-37,40l2242,3288r-39,37l2163,3362r-41,37l2079,3434r-43,32l1993,3499r-45,29l1904,3557r-44,26l1815,3607r-44,22l1725,3648r-44,17l1637,3679r-43,11l1551,3699r-42,4l1468,3705r-151,l1262,3703r-55,-6l1153,3687r-54,-13l1047,3658r-51,-19l945,3616r-50,-27l847,3561r-47,-32l754,3496r-44,-36l668,3421r-42,-41l586,3337r-38,-44l512,3246r-35,-48l445,3149r-31,-52l385,3045r-26,-53l335,2938r-22,-55l293,2827r-17,-57l262,2714r-13,-57l239,2600r-7,-57l228,2486r-1,-56l227,2279r2,-76l234,2125r10,-78l255,1969r16,-77l290,1815r22,-76l338,1663r27,-74l397,1515r34,-71l467,1373r40,-68l548,1238r45,-66l640,1110r50,-60l741,993r54,-55l851,885r58,-48l969,792r63,-42l1095,712r66,-35l1227,647r69,-27l1367,598r72,-16l1512,569r74,-7l1662,558r75,1l1784,560r45,3l1872,568r43,5l1955,582r38,8l2030,600r35,13l2099,626r32,14l2163,655r30,17l2221,689r28,19l2275,727r26,19l2324,765r23,22l2370,808r21,21l2412,851r20,22l2451,895r19,22l2506,960r33,43l2571,1045r32,39xm2566,748r-33,-43l2499,665r-35,-37l2428,593r-37,-33l2354,530r-39,-27l2277,476r-39,-23l2198,431r-39,-19l2119,394r-40,-15l2039,364r-39,-13l1962,340r-38,-10l1887,322r-37,-6l1815,309r-35,-4l1747,301r-31,-2l1685,297r-29,l1629,297r-24,l1581,298r-21,2l1541,302r-16,3l1512,307r-77,3l1361,320r-74,15l1216,358r-72,26l1073,416r-69,37l935,495r-66,48l804,593r-63,56l679,707r-59,63l563,835r-55,68l454,975r-51,73l356,1124r-46,79l267,1282r-40,82l190,1446r-35,83l124,1613r-27,84l71,1782r-20,84l33,1951r-14,83l9,2117r-5,82l1,2279,,2467r1,60l6,2590r5,63l19,2715r10,63l42,2841r14,63l73,2966r19,62l114,3090r23,61l162,3211r28,59l219,3328r32,56l284,3439r36,54l357,3544r39,51l437,3642r42,46l524,3731r46,41l618,3810r50,36l718,3878r53,30l826,3935r56,23l941,3977r58,16l1060,4006r54,8l1168,4020r54,5l1276,4026r53,1l1383,4025r52,-5l1487,4013r53,-8l1592,3994r51,-13l1695,3966r50,-17l1795,3929r50,-22l1894,3882r49,-27l1992,3826r47,-32l2086,3760r46,-37l2179,3684r44,-42l2269,3597r43,-47l2355,3500r43,-52l2440,3393r41,-58l2522,3274r39,-63l2600,3145r28,47l2658,3238r31,45l2718,3328r31,43l2780,3413r31,41l2844,3493r33,39l2912,3568r35,37l2984,3640r38,32l3062,3705r41,30l3145,3764r46,28l3237,3817r49,26l3338,3866r53,21l3447,3907r58,18l3566,3940r65,15l3697,3968r70,10l3840,3988r77,7l3997,3999r83,4l4168,4005r87,-4l4338,3994r82,-13l4499,3965r76,-21l4649,3917r72,-30l4790,3853r65,-39l4919,3772r60,-45l5037,3678r56,-54l5145,3568r51,-59l5242,3447r45,-65l5329,3315r38,-69l5404,3173r33,-75l5468,3022r27,-78l5521,2863r21,-82l5561,2698r17,-84l5590,2527r11,-87l5608,2353r6,-88l5615,2175r-2,-100l5606,1975r-10,-100l5581,1775r-19,-99l5539,1577r-27,-97l5481,1384r-34,-95l5408,1197r-41,-91l5322,1017r-49,-86l5220,846r-55,-81l5107,687r-61,-75l4981,539r-67,-68l4843,407r-73,-61l4695,289r-79,-51l4535,190r-82,-43l4367,109,4279,77,4189,50,4097,29,4003,13,3908,3,3811,r-53,1l3706,4r-52,6l3603,17r-50,9l3503,37r-49,14l3407,65r-48,16l3311,99r-45,20l3221,140r-44,22l3134,185r-42,25l3050,236r-40,27l2972,291r-38,29l2897,350r-35,31l2828,411r-33,33l2764,476r-31,33l2704,543r-26,33l2653,610r-25,35l2605,678r-20,35l2566,748xe" fillcolor="#0a1b44" stroked="f">
                          <v:path arrowok="t" o:connecttype="custom" o:connectlocs="305,90;338,57;379,34;434,30;512,61;568,123;597,205;594,280;566,346;515,392;444,408;376,389;329,349;295,308;278,330;245,370;202,401;146,412;94,396;53,356;29,302;27,228;52,153;101,93;168,63;221,66;253,81;274,102;270,66;231,42;194,33;169,34;104,55;45,117;8,198;1,288;15,351;49,405;98,440;154,448;205,435;252,400;292,355;324,397;365,428;427,444;508,439;572,397;611,328;624,242;605,143;554,60;476,9;400,2;353,18;314,46;287,79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85" o:spid="_x0000_s1052" style="position:absolute;left:391;top:927;width:996;height:619;visibility:visible;mso-wrap-style:square;v-text-anchor:top" coordsize="8970,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nN74A&#10;AADcAAAADwAAAGRycy9kb3ducmV2LnhtbERPTYvCMBC9C/6HMII3Ta2ibtcoIgp6tIrnoZltyzaT&#10;2sRa/705CB4f73u16UwlWmpcaVnBZByBIM6sLjlXcL0cRksQziNrrCyTghc52Kz7vRUm2j75TG3q&#10;cxFC2CWooPC+TqR0WUEG3djWxIH7s41BH2CTS93gM4SbSsZRNJcGSw4NBda0Kyj7Tx9GwSKezu+R&#10;3u9mV6M1nUr5M7u1Sg0H3fYXhKfOf8Uf91EriCdhbTgTjoB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t5ze+AAAA3AAAAA8AAAAAAAAAAAAAAAAAmAIAAGRycy9kb3ducmV2&#10;LnhtbFBLBQYAAAAABAAEAPUAAACDAwAAAAA=&#10;" path="m6210,3553r112,-25l6431,3502r104,-26l6636,3450r97,-29l6827,3393r91,-30l7006,3333r85,-31l7172,3271r79,-33l7328,3206r74,-35l7472,3136r69,-35l7609,3064r64,-37l7736,2989r61,-40l7856,2909r57,-40l7969,2827r55,-42l8078,2741r52,-44l8182,2652r51,-47l8282,2558r50,-47l8381,2461r48,-49l8477,2360r-2,129l8470,2614r-9,122l8448,2853r-15,115l8413,3080r-24,107l8362,3291r-31,100l8296,3487r-39,93l8215,3669r-47,85l8118,3835r-54,77l8004,3986r-62,68l7875,4119r-72,61l7728,4236r-79,53l7564,4337r-87,43l7384,4419r-98,35l7185,4484r-107,25l6967,4530r-115,17l6731,4559r-125,6l6476,4567r-171,l6149,4568r-140,3l5880,4574r-60,4l5761,4581r-56,3l5651,4587r-51,4l5549,4597r-50,5l5450,4607r-48,7l5354,4621r-47,7l5259,4637r-97,17l5062,4675r-104,25l4846,4726r-122,29l4593,4789r-50,14l4495,4816r-50,16l4396,4848r-50,18l4298,4884r-50,17l4198,4921r-98,39l4000,5001r-101,40l3798,5081r-51,20l3695,5120r-52,18l3591,5156r-52,17l3487,5188r-54,15l3380,5217r-54,12l3271,5241r-55,9l3161,5259r-56,6l3049,5269r-57,4l2934,5274r-79,-2l2779,5264r-74,-11l2631,5237r-71,-20l2491,5193r-68,-28l2356,5135r-65,-34l2228,5064r-61,-40l2107,4981r-58,-45l1991,4889r-55,-49l1884,4789r-52,-53l1781,4682r-49,-56l1685,4570r-46,-58l1596,4455r-42,-59l1512,4338r-39,-59l1435,4220r-36,-58l1364,4105r-32,-57l1300,3991r-31,-55l1241,3883r154,20l1548,3924r154,21l1855,3965r151,20l2157,4004r76,9l2308,4020r75,9l2457,4035r74,6l2604,4047r73,5l2750,4055r72,2l2893,4059r71,l3035,4059r70,-2l3175,4053r68,-4l3311,4043r68,-9l3445,4025r66,-11l3577,4000r-72,-11l3434,3978r-71,-9l3291,3961r-142,-16l3009,3931r-141,-13l2727,3907r-139,-14l2449,3879r-69,-9l2311,3861r-70,-11l2172,3840r-69,-13l2035,3813r-69,-14l1897,3783r-67,-18l1761,3745r-68,-21l1624,3701r-67,-26l1489,3647r-68,-29l1354,3585r-80,-39l1207,3511r-31,-16l1149,3479r-27,-15l1099,3450r-22,-14l1057,3421r-19,-13l1021,3393r-16,-14l991,3364r-14,-15l965,3333r-12,-17l941,3299r-10,-19l921,3260r-10,-20l901,3217r-10,-23l881,3168,834,3047,774,2888r-20,-52l733,2779r-21,-60l691,2656r-21,-64l649,2524r-20,-69l611,2386r-18,-72l578,2243r-14,-72l551,2100r-5,-36l542,2029r-5,-36l534,1959r-3,-34l530,1890r-2,-33l528,1824r,-42l527,1760r,-6l527,1752r,-1l528,1751r2,1l532,1753r3,l539,1751r5,-5l550,1739r7,-11l566,1712r12,4l591,1722r16,9l624,1741r41,26l713,1800r55,39l828,1882r67,47l967,1978r76,50l1123,2080r41,25l1208,2130r43,24l1296,2179r44,23l1385,2225r47,21l1479,2267r47,20l1574,2305r48,17l1671,2336r84,24l1840,2382r88,22l2019,2422r91,18l2204,2457r95,16l2396,2487r98,11l2593,2509r100,9l2794,2525r102,7l2997,2536r103,2l3202,2539r91,l3386,2538r95,-3l3579,2532r99,-5l3779,2521r102,-6l3984,2507r104,-9l4193,2489r105,-10l4404,2468r105,-13l4615,2442r105,-14l4824,2413r103,-15l5030,2381r101,-16l5232,2347r98,-19l5426,2309r94,-20l5612,2268r90,-21l5789,2225r83,-23l5953,2179r77,-24l6104,2131r71,-25l6240,2081r78,-31l6395,2020r77,-32l6549,1958r77,-32l6703,1895r76,-33l6854,1829r74,-34l7001,1760r72,-37l7144,1685r34,-18l7212,1647r34,-20l7280,1607r33,-21l7346,1563r31,-21l7409,1519r66,-47l7537,1426r61,-45l7656,1334r59,-46l7772,1239r27,-26l7828,1187r28,-26l7886,1132r25,-26l7938,1076r27,-33l7993,1008r55,-72l8103,861r52,-70l8205,727r24,-29l8251,674r10,-11l8272,653r9,-8l8292,637r18,15l8327,668r16,19l8359,707r13,21l8386,751r13,25l8410,802r11,28l8432,858r9,29l8450,918r8,32l8465,982r7,33l8478,1048r5,35l8489,1118r5,35l8497,1189r8,72l8509,1333r3,72l8515,1476r1,69l8516,1611r,150l8506,1832r-19,69l8459,1970r-35,70l8381,2108r-50,68l8275,2245r-62,67l8145,2378r-73,65l7995,2509r-82,64l7829,2636r-88,61l7651,2758r-93,60l7465,2877r-95,56l7275,2989r-97,54l7084,3095r-94,52l6897,3196r-91,48l6633,3333r-160,82l6330,3488r-120,65xm5313,2056r-491,112l4709,2167r-791,74l3692,2278r-302,-1l3321,2277r-72,-1l3176,2275r-75,-2l3026,2270r-77,-3l2872,2263r-77,-6l2717,2252r-77,-6l2561,2238r-78,-8l2406,2222r-76,-10l2254,2202r-75,-12l2105,2177r-73,-12l1960,2150r-69,-16l1822,2119r-65,-18l1693,2082r-62,-19l1573,2042r-57,-22l1463,1997r-51,-25l1364,1947r-43,-27l1281,1892r-37,-30l905,1637r-25,-18l852,1600r-27,-22l797,1554r-28,-26l740,1500r-27,-29l686,1439r-12,-15l662,1407r-12,-17l639,1373r-11,-17l619,1339r-10,-18l601,1303r-8,-19l586,1266r-5,-19l575,1227r-3,-19l569,1189r-2,-20l567,1150r1,-34l571,1082r5,-34l583,1015r5,-32l594,952r5,-30l602,895r1,-13l603,870r-1,-13l601,846r-2,-10l596,825r-5,-8l585,809r-6,-8l571,794r-9,-5l551,783r-13,-3l525,777r-16,-2l492,775r-29,1l437,779r-28,7l384,794r-25,10l334,816r-24,15l288,846r-22,18l244,884r-21,21l204,927r-19,24l167,976r-18,26l133,1029r-15,28l103,1086r-14,30l76,1146r-11,31l54,1208r-9,32l35,1271r-7,33l20,1335r-5,33l10,1399r-5,32l3,1463r-2,30l1,1524,,1823r,28l1,1877r1,24l4,1925r2,24l10,1971r3,22l17,2015r4,19l27,2054r6,19l40,2091r8,18l56,2127r9,17l75,2161r,-100l77,1960r4,-50l85,1862r2,-23l90,1815r3,-22l97,1770r6,-21l108,1726r5,-20l120,1687r7,-19l135,1650r9,-18l153,1615r11,-15l176,1586r12,-14l201,1560r15,-11l231,1539r17,-8l265,1524r1,75l270,1677r7,80l287,1838r11,82l313,2004r17,84l348,2174r21,87l391,2348r24,86l440,2522r28,88l495,2697r30,86l554,2869r31,86l617,3040r31,84l681,3206r33,82l747,3367r33,77l812,3520r33,74l877,3665r32,68l939,3800r58,124l1052,4034r28,56l1111,4148r32,59l1178,4267r37,63l1254,4392r41,64l1338,4520r45,64l1430,4648r49,64l1529,4776r53,63l1636,4901r56,61l1749,5021r59,58l1869,5135r62,53l1995,5239r65,48l2127,5332r67,44l2263,5413r71,36l2405,5481r73,27l2552,5530r75,19l2703,5562r77,8l2859,5573r188,l3106,5572r60,-3l3226,5564r60,-9l3345,5546r59,-12l3462,5522r60,-15l3580,5491r58,-18l3696,5454r57,-18l3810,5414r57,-21l3925,5371r56,-22l4092,5303r110,-47l4311,5209r106,-44l4469,5143r53,-20l4574,5103r51,-19l4675,5067r51,-17l4776,5035r50,-14l4891,5004r66,-15l5021,4975r66,-14l5152,4950r65,-12l5282,4929r66,-10l5412,4910r66,-8l5542,4895r66,-7l5738,4875r130,-10l5999,4854r133,-9l6263,4834r133,-10l6530,4812r134,-14l6732,4790r68,-8l6869,4773r68,-9l7007,4752r69,-10l7141,4729r64,-13l7267,4703r59,-15l7385,4673r55,-17l7494,4640r51,-18l7596,4602r49,-20l7691,4561r47,-23l7781,4514r44,-26l7866,4462r40,-27l7945,4405r38,-31l8020,4342r36,-35l8091,4273r34,-38l8158,4196r32,-41l8222,4113r32,-44l8285,4023r30,-49l8345,3924r29,-52l8395,3834r20,-41l8435,3749r20,-47l8474,3652r20,-52l8513,3545r20,-57l8551,3430r19,-62l8588,3304r18,-64l8623,3174r17,-67l8656,3039r15,-70l8685,2900r14,-72l8712,2758r11,-72l8734,2615r10,-72l8753,2472r7,-71l8767,2331r5,-69l8776,2193r2,-67l8779,2060r,-65l8777,1931r-3,-62l8555,338r27,3l8606,344r22,3l8649,351r21,6l8689,362r16,5l8721,373r16,8l8751,387r14,8l8776,403r12,9l8800,421r9,9l8820,440r18,21l8856,483r15,23l8888,530r18,25l8925,583r22,27l8970,638r-1,-32l8966,574r-6,-31l8955,511r-8,-30l8938,451r-10,-29l8916,392r-13,-27l8889,338r-15,-28l8857,285r-18,-25l8820,236r-19,-23l8779,189r-22,-21l8734,148r-24,-19l8685,112,8660,95,8633,79,8606,64,8578,52,8549,40,8519,30r-30,-9l8458,14,8427,8,8396,3,8363,1,8330,r-25,l8281,1r-22,2l8238,5r-20,4l8199,13r-19,4l8162,21r-34,11l8095,45r-32,14l8029,75r4,13l8037,102r4,13l8047,126r10,21l8069,166r13,17l8094,198r13,12l8119,222r23,20l8161,261r7,8l8175,279r1,5l8178,289r1,6l8179,300r-7,69l8156,440r-28,72l8090,586r-47,73l7986,734r-63,75l7850,883r-79,75l7685,1033r-92,72l7496,1178r-102,71l7287,1319r-110,68l7065,1453r-116,64l6832,1579r-119,59l6594,1694r-120,53l6355,1797r-119,46l6120,1885r-115,38l5894,1958r-109,28l5680,2011r-99,19l5485,2044r-90,9l5313,2056xe" fillcolor="#15264a" stroked="f">
                          <v:path arrowok="t" o:connecttype="custom" o:connectlocs="822,352;914,289;925,377;830,486;646,508;551,522;433,560;345,585;241,558;164,475;248,446;360,450;287,432;173,408;112,375;84,315;60,221;59,195;99,214;180,258;322,281;477,275;633,250;753,207;830,163;894,104;930,81;943,128;925,242;797,338;376,253;259,246;157,219;75,158;63,130;67,93;45,87;13,117;0,166;4,232;12,192;29,169;55,300;104,422;170,530;267,609;384,613;496,571;586,547;747,532;843,511;906,466;945,394;970,290;956,38;979,49;992,50;964,12;919,0;894,14;908,33;809,147;631,223" o:connectangles="0,0,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2981960</wp:posOffset>
                      </wp:positionH>
                      <wp:positionV relativeFrom="paragraph">
                        <wp:posOffset>39370</wp:posOffset>
                      </wp:positionV>
                      <wp:extent cx="299720" cy="264795"/>
                      <wp:effectExtent l="635" t="1270" r="4445" b="635"/>
                      <wp:wrapNone/>
                      <wp:docPr id="161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20" cy="264795"/>
                                <a:chOff x="2" y="2"/>
                                <a:chExt cx="2903" cy="3246"/>
                              </a:xfrm>
                            </wpg:grpSpPr>
                            <wps:wsp>
                              <wps:cNvPr id="162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903" cy="3246"/>
                                </a:xfrm>
                                <a:custGeom>
                                  <a:avLst/>
                                  <a:gdLst>
                                    <a:gd name="T0" fmla="*/ 12639 w 14512"/>
                                    <a:gd name="T1" fmla="*/ 1522 h 16229"/>
                                    <a:gd name="T2" fmla="*/ 12387 w 14512"/>
                                    <a:gd name="T3" fmla="*/ 1137 h 16229"/>
                                    <a:gd name="T4" fmla="*/ 11970 w 14512"/>
                                    <a:gd name="T5" fmla="*/ 784 h 16229"/>
                                    <a:gd name="T6" fmla="*/ 12369 w 14512"/>
                                    <a:gd name="T7" fmla="*/ 352 h 16229"/>
                                    <a:gd name="T8" fmla="*/ 12989 w 14512"/>
                                    <a:gd name="T9" fmla="*/ 661 h 16229"/>
                                    <a:gd name="T10" fmla="*/ 13254 w 14512"/>
                                    <a:gd name="T11" fmla="*/ 887 h 16229"/>
                                    <a:gd name="T12" fmla="*/ 13488 w 14512"/>
                                    <a:gd name="T13" fmla="*/ 1224 h 16229"/>
                                    <a:gd name="T14" fmla="*/ 13597 w 14512"/>
                                    <a:gd name="T15" fmla="*/ 1646 h 16229"/>
                                    <a:gd name="T16" fmla="*/ 13549 w 14512"/>
                                    <a:gd name="T17" fmla="*/ 2087 h 16229"/>
                                    <a:gd name="T18" fmla="*/ 13371 w 14512"/>
                                    <a:gd name="T19" fmla="*/ 2522 h 16229"/>
                                    <a:gd name="T20" fmla="*/ 13098 w 14512"/>
                                    <a:gd name="T21" fmla="*/ 2935 h 16229"/>
                                    <a:gd name="T22" fmla="*/ 12163 w 14512"/>
                                    <a:gd name="T23" fmla="*/ 4085 h 16229"/>
                                    <a:gd name="T24" fmla="*/ 13053 w 14512"/>
                                    <a:gd name="T25" fmla="*/ 11480 h 16229"/>
                                    <a:gd name="T26" fmla="*/ 13275 w 14512"/>
                                    <a:gd name="T27" fmla="*/ 11721 h 16229"/>
                                    <a:gd name="T28" fmla="*/ 13402 w 14512"/>
                                    <a:gd name="T29" fmla="*/ 12146 h 16229"/>
                                    <a:gd name="T30" fmla="*/ 13116 w 14512"/>
                                    <a:gd name="T31" fmla="*/ 12868 h 16229"/>
                                    <a:gd name="T32" fmla="*/ 12509 w 14512"/>
                                    <a:gd name="T33" fmla="*/ 13475 h 16229"/>
                                    <a:gd name="T34" fmla="*/ 11953 w 14512"/>
                                    <a:gd name="T35" fmla="*/ 14032 h 16229"/>
                                    <a:gd name="T36" fmla="*/ 11740 w 14512"/>
                                    <a:gd name="T37" fmla="*/ 14820 h 16229"/>
                                    <a:gd name="T38" fmla="*/ 11624 w 14512"/>
                                    <a:gd name="T39" fmla="*/ 15310 h 16229"/>
                                    <a:gd name="T40" fmla="*/ 11066 w 14512"/>
                                    <a:gd name="T41" fmla="*/ 15885 h 16229"/>
                                    <a:gd name="T42" fmla="*/ 10214 w 14512"/>
                                    <a:gd name="T43" fmla="*/ 16080 h 16229"/>
                                    <a:gd name="T44" fmla="*/ 9097 w 14512"/>
                                    <a:gd name="T45" fmla="*/ 16210 h 16229"/>
                                    <a:gd name="T46" fmla="*/ 7954 w 14512"/>
                                    <a:gd name="T47" fmla="*/ 16218 h 16229"/>
                                    <a:gd name="T48" fmla="*/ 6844 w 14512"/>
                                    <a:gd name="T49" fmla="*/ 16104 h 16229"/>
                                    <a:gd name="T50" fmla="*/ 6059 w 14512"/>
                                    <a:gd name="T51" fmla="*/ 15930 h 16229"/>
                                    <a:gd name="T52" fmla="*/ 5357 w 14512"/>
                                    <a:gd name="T53" fmla="*/ 15605 h 16229"/>
                                    <a:gd name="T54" fmla="*/ 3445 w 14512"/>
                                    <a:gd name="T55" fmla="*/ 14703 h 16229"/>
                                    <a:gd name="T56" fmla="*/ 772 w 14512"/>
                                    <a:gd name="T57" fmla="*/ 6507 h 16229"/>
                                    <a:gd name="T58" fmla="*/ 889 w 14512"/>
                                    <a:gd name="T59" fmla="*/ 6251 h 16229"/>
                                    <a:gd name="T60" fmla="*/ 926 w 14512"/>
                                    <a:gd name="T61" fmla="*/ 5752 h 16229"/>
                                    <a:gd name="T62" fmla="*/ 2102 w 14512"/>
                                    <a:gd name="T63" fmla="*/ 5597 h 16229"/>
                                    <a:gd name="T64" fmla="*/ 1817 w 14512"/>
                                    <a:gd name="T65" fmla="*/ 4982 h 16229"/>
                                    <a:gd name="T66" fmla="*/ 1557 w 14512"/>
                                    <a:gd name="T67" fmla="*/ 4646 h 16229"/>
                                    <a:gd name="T68" fmla="*/ 1837 w 14512"/>
                                    <a:gd name="T69" fmla="*/ 4015 h 16229"/>
                                    <a:gd name="T70" fmla="*/ 2369 w 14512"/>
                                    <a:gd name="T71" fmla="*/ 3843 h 16229"/>
                                    <a:gd name="T72" fmla="*/ 2510 w 14512"/>
                                    <a:gd name="T73" fmla="*/ 3740 h 16229"/>
                                    <a:gd name="T74" fmla="*/ 2662 w 14512"/>
                                    <a:gd name="T75" fmla="*/ 3558 h 16229"/>
                                    <a:gd name="T76" fmla="*/ 2792 w 14512"/>
                                    <a:gd name="T77" fmla="*/ 3535 h 16229"/>
                                    <a:gd name="T78" fmla="*/ 2947 w 14512"/>
                                    <a:gd name="T79" fmla="*/ 3599 h 16229"/>
                                    <a:gd name="T80" fmla="*/ 3035 w 14512"/>
                                    <a:gd name="T81" fmla="*/ 3758 h 16229"/>
                                    <a:gd name="T82" fmla="*/ 3074 w 14512"/>
                                    <a:gd name="T83" fmla="*/ 4155 h 16229"/>
                                    <a:gd name="T84" fmla="*/ 3098 w 14512"/>
                                    <a:gd name="T85" fmla="*/ 4766 h 16229"/>
                                    <a:gd name="T86" fmla="*/ 3119 w 14512"/>
                                    <a:gd name="T87" fmla="*/ 5269 h 16229"/>
                                    <a:gd name="T88" fmla="*/ 3473 w 14512"/>
                                    <a:gd name="T89" fmla="*/ 4927 h 16229"/>
                                    <a:gd name="T90" fmla="*/ 3915 w 14512"/>
                                    <a:gd name="T91" fmla="*/ 4328 h 16229"/>
                                    <a:gd name="T92" fmla="*/ 4038 w 14512"/>
                                    <a:gd name="T93" fmla="*/ 4030 h 16229"/>
                                    <a:gd name="T94" fmla="*/ 4687 w 14512"/>
                                    <a:gd name="T95" fmla="*/ 4062 h 16229"/>
                                    <a:gd name="T96" fmla="*/ 4789 w 14512"/>
                                    <a:gd name="T97" fmla="*/ 4084 h 16229"/>
                                    <a:gd name="T98" fmla="*/ 5296 w 14512"/>
                                    <a:gd name="T99" fmla="*/ 3942 h 16229"/>
                                    <a:gd name="T100" fmla="*/ 5594 w 14512"/>
                                    <a:gd name="T101" fmla="*/ 4244 h 16229"/>
                                    <a:gd name="T102" fmla="*/ 5492 w 14512"/>
                                    <a:gd name="T103" fmla="*/ 4750 h 16229"/>
                                    <a:gd name="T104" fmla="*/ 5191 w 14512"/>
                                    <a:gd name="T105" fmla="*/ 5048 h 16229"/>
                                    <a:gd name="T106" fmla="*/ 4424 w 14512"/>
                                    <a:gd name="T107" fmla="*/ 5627 h 16229"/>
                                    <a:gd name="T108" fmla="*/ 4009 w 14512"/>
                                    <a:gd name="T109" fmla="*/ 6035 h 16229"/>
                                    <a:gd name="T110" fmla="*/ 4960 w 14512"/>
                                    <a:gd name="T111" fmla="*/ 5452 h 16229"/>
                                    <a:gd name="T112" fmla="*/ 5750 w 14512"/>
                                    <a:gd name="T113" fmla="*/ 5415 h 16229"/>
                                    <a:gd name="T114" fmla="*/ 5758 w 14512"/>
                                    <a:gd name="T115" fmla="*/ 5601 h 16229"/>
                                    <a:gd name="T116" fmla="*/ 5870 w 14512"/>
                                    <a:gd name="T117" fmla="*/ 5761 h 16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512" h="16229">
                                      <a:moveTo>
                                        <a:pt x="11695" y="3550"/>
                                      </a:moveTo>
                                      <a:lnTo>
                                        <a:pt x="11827" y="1781"/>
                                      </a:lnTo>
                                      <a:lnTo>
                                        <a:pt x="12712" y="1825"/>
                                      </a:lnTo>
                                      <a:lnTo>
                                        <a:pt x="12708" y="1787"/>
                                      </a:lnTo>
                                      <a:lnTo>
                                        <a:pt x="12703" y="1747"/>
                                      </a:lnTo>
                                      <a:lnTo>
                                        <a:pt x="12696" y="1709"/>
                                      </a:lnTo>
                                      <a:lnTo>
                                        <a:pt x="12686" y="1671"/>
                                      </a:lnTo>
                                      <a:lnTo>
                                        <a:pt x="12677" y="1633"/>
                                      </a:lnTo>
                                      <a:lnTo>
                                        <a:pt x="12665" y="1596"/>
                                      </a:lnTo>
                                      <a:lnTo>
                                        <a:pt x="12653" y="1558"/>
                                      </a:lnTo>
                                      <a:lnTo>
                                        <a:pt x="12639" y="1522"/>
                                      </a:lnTo>
                                      <a:lnTo>
                                        <a:pt x="12622" y="1485"/>
                                      </a:lnTo>
                                      <a:lnTo>
                                        <a:pt x="12605" y="1448"/>
                                      </a:lnTo>
                                      <a:lnTo>
                                        <a:pt x="12587" y="1413"/>
                                      </a:lnTo>
                                      <a:lnTo>
                                        <a:pt x="12566" y="1377"/>
                                      </a:lnTo>
                                      <a:lnTo>
                                        <a:pt x="12545" y="1342"/>
                                      </a:lnTo>
                                      <a:lnTo>
                                        <a:pt x="12522" y="1307"/>
                                      </a:lnTo>
                                      <a:lnTo>
                                        <a:pt x="12498" y="1273"/>
                                      </a:lnTo>
                                      <a:lnTo>
                                        <a:pt x="12471" y="1238"/>
                                      </a:lnTo>
                                      <a:lnTo>
                                        <a:pt x="12445" y="1204"/>
                                      </a:lnTo>
                                      <a:lnTo>
                                        <a:pt x="12416" y="1170"/>
                                      </a:lnTo>
                                      <a:lnTo>
                                        <a:pt x="12387" y="1137"/>
                                      </a:lnTo>
                                      <a:lnTo>
                                        <a:pt x="12355" y="1103"/>
                                      </a:lnTo>
                                      <a:lnTo>
                                        <a:pt x="12323" y="1071"/>
                                      </a:lnTo>
                                      <a:lnTo>
                                        <a:pt x="12289" y="1037"/>
                                      </a:lnTo>
                                      <a:lnTo>
                                        <a:pt x="12253" y="1005"/>
                                      </a:lnTo>
                                      <a:lnTo>
                                        <a:pt x="12217" y="973"/>
                                      </a:lnTo>
                                      <a:lnTo>
                                        <a:pt x="12179" y="941"/>
                                      </a:lnTo>
                                      <a:lnTo>
                                        <a:pt x="12140" y="909"/>
                                      </a:lnTo>
                                      <a:lnTo>
                                        <a:pt x="12100" y="878"/>
                                      </a:lnTo>
                                      <a:lnTo>
                                        <a:pt x="12058" y="846"/>
                                      </a:lnTo>
                                      <a:lnTo>
                                        <a:pt x="12014" y="815"/>
                                      </a:lnTo>
                                      <a:lnTo>
                                        <a:pt x="11970" y="784"/>
                                      </a:lnTo>
                                      <a:lnTo>
                                        <a:pt x="11924" y="754"/>
                                      </a:lnTo>
                                      <a:lnTo>
                                        <a:pt x="11877" y="723"/>
                                      </a:lnTo>
                                      <a:lnTo>
                                        <a:pt x="10740" y="0"/>
                                      </a:lnTo>
                                      <a:lnTo>
                                        <a:pt x="12062" y="264"/>
                                      </a:lnTo>
                                      <a:lnTo>
                                        <a:pt x="12092" y="270"/>
                                      </a:lnTo>
                                      <a:lnTo>
                                        <a:pt x="12122" y="277"/>
                                      </a:lnTo>
                                      <a:lnTo>
                                        <a:pt x="12152" y="286"/>
                                      </a:lnTo>
                                      <a:lnTo>
                                        <a:pt x="12183" y="294"/>
                                      </a:lnTo>
                                      <a:lnTo>
                                        <a:pt x="12244" y="311"/>
                                      </a:lnTo>
                                      <a:lnTo>
                                        <a:pt x="12306" y="330"/>
                                      </a:lnTo>
                                      <a:lnTo>
                                        <a:pt x="12369" y="352"/>
                                      </a:lnTo>
                                      <a:lnTo>
                                        <a:pt x="12429" y="374"/>
                                      </a:lnTo>
                                      <a:lnTo>
                                        <a:pt x="12487" y="397"/>
                                      </a:lnTo>
                                      <a:lnTo>
                                        <a:pt x="12544" y="420"/>
                                      </a:lnTo>
                                      <a:lnTo>
                                        <a:pt x="12601" y="445"/>
                                      </a:lnTo>
                                      <a:lnTo>
                                        <a:pt x="12658" y="471"/>
                                      </a:lnTo>
                                      <a:lnTo>
                                        <a:pt x="12715" y="499"/>
                                      </a:lnTo>
                                      <a:lnTo>
                                        <a:pt x="12771" y="528"/>
                                      </a:lnTo>
                                      <a:lnTo>
                                        <a:pt x="12827" y="560"/>
                                      </a:lnTo>
                                      <a:lnTo>
                                        <a:pt x="12882" y="592"/>
                                      </a:lnTo>
                                      <a:lnTo>
                                        <a:pt x="12936" y="626"/>
                                      </a:lnTo>
                                      <a:lnTo>
                                        <a:pt x="12989" y="661"/>
                                      </a:lnTo>
                                      <a:lnTo>
                                        <a:pt x="13014" y="680"/>
                                      </a:lnTo>
                                      <a:lnTo>
                                        <a:pt x="13040" y="699"/>
                                      </a:lnTo>
                                      <a:lnTo>
                                        <a:pt x="13065" y="718"/>
                                      </a:lnTo>
                                      <a:lnTo>
                                        <a:pt x="13091" y="738"/>
                                      </a:lnTo>
                                      <a:lnTo>
                                        <a:pt x="13115" y="758"/>
                                      </a:lnTo>
                                      <a:lnTo>
                                        <a:pt x="13140" y="778"/>
                                      </a:lnTo>
                                      <a:lnTo>
                                        <a:pt x="13163" y="799"/>
                                      </a:lnTo>
                                      <a:lnTo>
                                        <a:pt x="13187" y="820"/>
                                      </a:lnTo>
                                      <a:lnTo>
                                        <a:pt x="13209" y="842"/>
                                      </a:lnTo>
                                      <a:lnTo>
                                        <a:pt x="13231" y="864"/>
                                      </a:lnTo>
                                      <a:lnTo>
                                        <a:pt x="13254" y="887"/>
                                      </a:lnTo>
                                      <a:lnTo>
                                        <a:pt x="13275" y="910"/>
                                      </a:lnTo>
                                      <a:lnTo>
                                        <a:pt x="13297" y="934"/>
                                      </a:lnTo>
                                      <a:lnTo>
                                        <a:pt x="13317" y="958"/>
                                      </a:lnTo>
                                      <a:lnTo>
                                        <a:pt x="13336" y="982"/>
                                      </a:lnTo>
                                      <a:lnTo>
                                        <a:pt x="13356" y="1007"/>
                                      </a:lnTo>
                                      <a:lnTo>
                                        <a:pt x="13382" y="1042"/>
                                      </a:lnTo>
                                      <a:lnTo>
                                        <a:pt x="13406" y="1078"/>
                                      </a:lnTo>
                                      <a:lnTo>
                                        <a:pt x="13429" y="1114"/>
                                      </a:lnTo>
                                      <a:lnTo>
                                        <a:pt x="13450" y="1150"/>
                                      </a:lnTo>
                                      <a:lnTo>
                                        <a:pt x="13470" y="1187"/>
                                      </a:lnTo>
                                      <a:lnTo>
                                        <a:pt x="13488" y="1224"/>
                                      </a:lnTo>
                                      <a:lnTo>
                                        <a:pt x="13505" y="1262"/>
                                      </a:lnTo>
                                      <a:lnTo>
                                        <a:pt x="13521" y="1298"/>
                                      </a:lnTo>
                                      <a:lnTo>
                                        <a:pt x="13535" y="1337"/>
                                      </a:lnTo>
                                      <a:lnTo>
                                        <a:pt x="13547" y="1374"/>
                                      </a:lnTo>
                                      <a:lnTo>
                                        <a:pt x="13558" y="1413"/>
                                      </a:lnTo>
                                      <a:lnTo>
                                        <a:pt x="13569" y="1451"/>
                                      </a:lnTo>
                                      <a:lnTo>
                                        <a:pt x="13577" y="1490"/>
                                      </a:lnTo>
                                      <a:lnTo>
                                        <a:pt x="13584" y="1529"/>
                                      </a:lnTo>
                                      <a:lnTo>
                                        <a:pt x="13590" y="1567"/>
                                      </a:lnTo>
                                      <a:lnTo>
                                        <a:pt x="13594" y="1607"/>
                                      </a:lnTo>
                                      <a:lnTo>
                                        <a:pt x="13597" y="1646"/>
                                      </a:lnTo>
                                      <a:lnTo>
                                        <a:pt x="13599" y="1686"/>
                                      </a:lnTo>
                                      <a:lnTo>
                                        <a:pt x="13599" y="1726"/>
                                      </a:lnTo>
                                      <a:lnTo>
                                        <a:pt x="13599" y="1765"/>
                                      </a:lnTo>
                                      <a:lnTo>
                                        <a:pt x="13597" y="1805"/>
                                      </a:lnTo>
                                      <a:lnTo>
                                        <a:pt x="13594" y="1846"/>
                                      </a:lnTo>
                                      <a:lnTo>
                                        <a:pt x="13589" y="1885"/>
                                      </a:lnTo>
                                      <a:lnTo>
                                        <a:pt x="13584" y="1926"/>
                                      </a:lnTo>
                                      <a:lnTo>
                                        <a:pt x="13577" y="1966"/>
                                      </a:lnTo>
                                      <a:lnTo>
                                        <a:pt x="13569" y="2006"/>
                                      </a:lnTo>
                                      <a:lnTo>
                                        <a:pt x="13559" y="2047"/>
                                      </a:lnTo>
                                      <a:lnTo>
                                        <a:pt x="13549" y="2087"/>
                                      </a:lnTo>
                                      <a:lnTo>
                                        <a:pt x="13538" y="2128"/>
                                      </a:lnTo>
                                      <a:lnTo>
                                        <a:pt x="13526" y="2169"/>
                                      </a:lnTo>
                                      <a:lnTo>
                                        <a:pt x="13511" y="2208"/>
                                      </a:lnTo>
                                      <a:lnTo>
                                        <a:pt x="13497" y="2249"/>
                                      </a:lnTo>
                                      <a:lnTo>
                                        <a:pt x="13482" y="2288"/>
                                      </a:lnTo>
                                      <a:lnTo>
                                        <a:pt x="13466" y="2327"/>
                                      </a:lnTo>
                                      <a:lnTo>
                                        <a:pt x="13448" y="2367"/>
                                      </a:lnTo>
                                      <a:lnTo>
                                        <a:pt x="13430" y="2405"/>
                                      </a:lnTo>
                                      <a:lnTo>
                                        <a:pt x="13412" y="2445"/>
                                      </a:lnTo>
                                      <a:lnTo>
                                        <a:pt x="13391" y="2483"/>
                                      </a:lnTo>
                                      <a:lnTo>
                                        <a:pt x="13371" y="2522"/>
                                      </a:lnTo>
                                      <a:lnTo>
                                        <a:pt x="13350" y="2561"/>
                                      </a:lnTo>
                                      <a:lnTo>
                                        <a:pt x="13327" y="2598"/>
                                      </a:lnTo>
                                      <a:lnTo>
                                        <a:pt x="13305" y="2637"/>
                                      </a:lnTo>
                                      <a:lnTo>
                                        <a:pt x="13281" y="2674"/>
                                      </a:lnTo>
                                      <a:lnTo>
                                        <a:pt x="13257" y="2713"/>
                                      </a:lnTo>
                                      <a:lnTo>
                                        <a:pt x="13232" y="2750"/>
                                      </a:lnTo>
                                      <a:lnTo>
                                        <a:pt x="13206" y="2788"/>
                                      </a:lnTo>
                                      <a:lnTo>
                                        <a:pt x="13180" y="2825"/>
                                      </a:lnTo>
                                      <a:lnTo>
                                        <a:pt x="13153" y="2862"/>
                                      </a:lnTo>
                                      <a:lnTo>
                                        <a:pt x="13125" y="2899"/>
                                      </a:lnTo>
                                      <a:lnTo>
                                        <a:pt x="13098" y="2935"/>
                                      </a:lnTo>
                                      <a:lnTo>
                                        <a:pt x="13069" y="2972"/>
                                      </a:lnTo>
                                      <a:lnTo>
                                        <a:pt x="13041" y="3008"/>
                                      </a:lnTo>
                                      <a:lnTo>
                                        <a:pt x="12982" y="3081"/>
                                      </a:lnTo>
                                      <a:lnTo>
                                        <a:pt x="12921" y="3152"/>
                                      </a:lnTo>
                                      <a:lnTo>
                                        <a:pt x="12859" y="3222"/>
                                      </a:lnTo>
                                      <a:lnTo>
                                        <a:pt x="12794" y="3291"/>
                                      </a:lnTo>
                                      <a:lnTo>
                                        <a:pt x="12730" y="3358"/>
                                      </a:lnTo>
                                      <a:lnTo>
                                        <a:pt x="12664" y="3425"/>
                                      </a:lnTo>
                                      <a:lnTo>
                                        <a:pt x="14461" y="3192"/>
                                      </a:lnTo>
                                      <a:lnTo>
                                        <a:pt x="14512" y="4566"/>
                                      </a:lnTo>
                                      <a:lnTo>
                                        <a:pt x="12163" y="4085"/>
                                      </a:lnTo>
                                      <a:lnTo>
                                        <a:pt x="12258" y="5313"/>
                                      </a:lnTo>
                                      <a:lnTo>
                                        <a:pt x="12718" y="11271"/>
                                      </a:lnTo>
                                      <a:lnTo>
                                        <a:pt x="12772" y="11298"/>
                                      </a:lnTo>
                                      <a:lnTo>
                                        <a:pt x="12826" y="11326"/>
                                      </a:lnTo>
                                      <a:lnTo>
                                        <a:pt x="12879" y="11358"/>
                                      </a:lnTo>
                                      <a:lnTo>
                                        <a:pt x="12930" y="11390"/>
                                      </a:lnTo>
                                      <a:lnTo>
                                        <a:pt x="12955" y="11407"/>
                                      </a:lnTo>
                                      <a:lnTo>
                                        <a:pt x="12981" y="11424"/>
                                      </a:lnTo>
                                      <a:lnTo>
                                        <a:pt x="13005" y="11442"/>
                                      </a:lnTo>
                                      <a:lnTo>
                                        <a:pt x="13030" y="11460"/>
                                      </a:lnTo>
                                      <a:lnTo>
                                        <a:pt x="13053" y="11480"/>
                                      </a:lnTo>
                                      <a:lnTo>
                                        <a:pt x="13077" y="11499"/>
                                      </a:lnTo>
                                      <a:lnTo>
                                        <a:pt x="13099" y="11518"/>
                                      </a:lnTo>
                                      <a:lnTo>
                                        <a:pt x="13121" y="11539"/>
                                      </a:lnTo>
                                      <a:lnTo>
                                        <a:pt x="13143" y="11560"/>
                                      </a:lnTo>
                                      <a:lnTo>
                                        <a:pt x="13164" y="11581"/>
                                      </a:lnTo>
                                      <a:lnTo>
                                        <a:pt x="13185" y="11603"/>
                                      </a:lnTo>
                                      <a:lnTo>
                                        <a:pt x="13204" y="11626"/>
                                      </a:lnTo>
                                      <a:lnTo>
                                        <a:pt x="13222" y="11648"/>
                                      </a:lnTo>
                                      <a:lnTo>
                                        <a:pt x="13241" y="11673"/>
                                      </a:lnTo>
                                      <a:lnTo>
                                        <a:pt x="13258" y="11696"/>
                                      </a:lnTo>
                                      <a:lnTo>
                                        <a:pt x="13275" y="11721"/>
                                      </a:lnTo>
                                      <a:lnTo>
                                        <a:pt x="13290" y="11747"/>
                                      </a:lnTo>
                                      <a:lnTo>
                                        <a:pt x="13306" y="11772"/>
                                      </a:lnTo>
                                      <a:lnTo>
                                        <a:pt x="13319" y="11799"/>
                                      </a:lnTo>
                                      <a:lnTo>
                                        <a:pt x="13332" y="11826"/>
                                      </a:lnTo>
                                      <a:lnTo>
                                        <a:pt x="13344" y="11854"/>
                                      </a:lnTo>
                                      <a:lnTo>
                                        <a:pt x="13356" y="11882"/>
                                      </a:lnTo>
                                      <a:lnTo>
                                        <a:pt x="13365" y="11911"/>
                                      </a:lnTo>
                                      <a:lnTo>
                                        <a:pt x="13374" y="11941"/>
                                      </a:lnTo>
                                      <a:lnTo>
                                        <a:pt x="13390" y="12009"/>
                                      </a:lnTo>
                                      <a:lnTo>
                                        <a:pt x="13399" y="12078"/>
                                      </a:lnTo>
                                      <a:lnTo>
                                        <a:pt x="13402" y="12146"/>
                                      </a:lnTo>
                                      <a:lnTo>
                                        <a:pt x="13399" y="12214"/>
                                      </a:lnTo>
                                      <a:lnTo>
                                        <a:pt x="13391" y="12281"/>
                                      </a:lnTo>
                                      <a:lnTo>
                                        <a:pt x="13378" y="12349"/>
                                      </a:lnTo>
                                      <a:lnTo>
                                        <a:pt x="13360" y="12416"/>
                                      </a:lnTo>
                                      <a:lnTo>
                                        <a:pt x="13336" y="12482"/>
                                      </a:lnTo>
                                      <a:lnTo>
                                        <a:pt x="13309" y="12548"/>
                                      </a:lnTo>
                                      <a:lnTo>
                                        <a:pt x="13277" y="12613"/>
                                      </a:lnTo>
                                      <a:lnTo>
                                        <a:pt x="13243" y="12678"/>
                                      </a:lnTo>
                                      <a:lnTo>
                                        <a:pt x="13203" y="12742"/>
                                      </a:lnTo>
                                      <a:lnTo>
                                        <a:pt x="13161" y="12805"/>
                                      </a:lnTo>
                                      <a:lnTo>
                                        <a:pt x="13116" y="12868"/>
                                      </a:lnTo>
                                      <a:lnTo>
                                        <a:pt x="13068" y="12929"/>
                                      </a:lnTo>
                                      <a:lnTo>
                                        <a:pt x="13018" y="12989"/>
                                      </a:lnTo>
                                      <a:lnTo>
                                        <a:pt x="12967" y="13049"/>
                                      </a:lnTo>
                                      <a:lnTo>
                                        <a:pt x="12913" y="13107"/>
                                      </a:lnTo>
                                      <a:lnTo>
                                        <a:pt x="12857" y="13164"/>
                                      </a:lnTo>
                                      <a:lnTo>
                                        <a:pt x="12800" y="13220"/>
                                      </a:lnTo>
                                      <a:lnTo>
                                        <a:pt x="12742" y="13273"/>
                                      </a:lnTo>
                                      <a:lnTo>
                                        <a:pt x="12684" y="13326"/>
                                      </a:lnTo>
                                      <a:lnTo>
                                        <a:pt x="12626" y="13378"/>
                                      </a:lnTo>
                                      <a:lnTo>
                                        <a:pt x="12568" y="13428"/>
                                      </a:lnTo>
                                      <a:lnTo>
                                        <a:pt x="12509" y="13475"/>
                                      </a:lnTo>
                                      <a:lnTo>
                                        <a:pt x="12452" y="13522"/>
                                      </a:lnTo>
                                      <a:lnTo>
                                        <a:pt x="12395" y="13567"/>
                                      </a:lnTo>
                                      <a:lnTo>
                                        <a:pt x="12339" y="13611"/>
                                      </a:lnTo>
                                      <a:lnTo>
                                        <a:pt x="12232" y="13691"/>
                                      </a:lnTo>
                                      <a:lnTo>
                                        <a:pt x="12133" y="13763"/>
                                      </a:lnTo>
                                      <a:lnTo>
                                        <a:pt x="12096" y="13790"/>
                                      </a:lnTo>
                                      <a:lnTo>
                                        <a:pt x="12058" y="13817"/>
                                      </a:lnTo>
                                      <a:lnTo>
                                        <a:pt x="12020" y="13844"/>
                                      </a:lnTo>
                                      <a:lnTo>
                                        <a:pt x="11981" y="13871"/>
                                      </a:lnTo>
                                      <a:lnTo>
                                        <a:pt x="11968" y="13952"/>
                                      </a:lnTo>
                                      <a:lnTo>
                                        <a:pt x="11953" y="14032"/>
                                      </a:lnTo>
                                      <a:lnTo>
                                        <a:pt x="11937" y="14113"/>
                                      </a:lnTo>
                                      <a:lnTo>
                                        <a:pt x="11919" y="14193"/>
                                      </a:lnTo>
                                      <a:lnTo>
                                        <a:pt x="11901" y="14273"/>
                                      </a:lnTo>
                                      <a:lnTo>
                                        <a:pt x="11881" y="14352"/>
                                      </a:lnTo>
                                      <a:lnTo>
                                        <a:pt x="11859" y="14431"/>
                                      </a:lnTo>
                                      <a:lnTo>
                                        <a:pt x="11837" y="14510"/>
                                      </a:lnTo>
                                      <a:lnTo>
                                        <a:pt x="11819" y="14572"/>
                                      </a:lnTo>
                                      <a:lnTo>
                                        <a:pt x="11799" y="14634"/>
                                      </a:lnTo>
                                      <a:lnTo>
                                        <a:pt x="11779" y="14696"/>
                                      </a:lnTo>
                                      <a:lnTo>
                                        <a:pt x="11759" y="14758"/>
                                      </a:lnTo>
                                      <a:lnTo>
                                        <a:pt x="11740" y="14820"/>
                                      </a:lnTo>
                                      <a:lnTo>
                                        <a:pt x="11721" y="14881"/>
                                      </a:lnTo>
                                      <a:lnTo>
                                        <a:pt x="11701" y="14943"/>
                                      </a:lnTo>
                                      <a:lnTo>
                                        <a:pt x="11684" y="15005"/>
                                      </a:lnTo>
                                      <a:lnTo>
                                        <a:pt x="11678" y="15028"/>
                                      </a:lnTo>
                                      <a:lnTo>
                                        <a:pt x="11672" y="15051"/>
                                      </a:lnTo>
                                      <a:lnTo>
                                        <a:pt x="11666" y="15073"/>
                                      </a:lnTo>
                                      <a:lnTo>
                                        <a:pt x="11661" y="15096"/>
                                      </a:lnTo>
                                      <a:lnTo>
                                        <a:pt x="11649" y="15149"/>
                                      </a:lnTo>
                                      <a:lnTo>
                                        <a:pt x="11639" y="15203"/>
                                      </a:lnTo>
                                      <a:lnTo>
                                        <a:pt x="11631" y="15256"/>
                                      </a:lnTo>
                                      <a:lnTo>
                                        <a:pt x="11624" y="15310"/>
                                      </a:lnTo>
                                      <a:lnTo>
                                        <a:pt x="11619" y="15364"/>
                                      </a:lnTo>
                                      <a:lnTo>
                                        <a:pt x="11616" y="15417"/>
                                      </a:lnTo>
                                      <a:lnTo>
                                        <a:pt x="11614" y="15471"/>
                                      </a:lnTo>
                                      <a:lnTo>
                                        <a:pt x="11613" y="15526"/>
                                      </a:lnTo>
                                      <a:lnTo>
                                        <a:pt x="11613" y="15704"/>
                                      </a:lnTo>
                                      <a:lnTo>
                                        <a:pt x="11445" y="15764"/>
                                      </a:lnTo>
                                      <a:lnTo>
                                        <a:pt x="11369" y="15789"/>
                                      </a:lnTo>
                                      <a:lnTo>
                                        <a:pt x="11294" y="15814"/>
                                      </a:lnTo>
                                      <a:lnTo>
                                        <a:pt x="11219" y="15839"/>
                                      </a:lnTo>
                                      <a:lnTo>
                                        <a:pt x="11142" y="15862"/>
                                      </a:lnTo>
                                      <a:lnTo>
                                        <a:pt x="11066" y="15885"/>
                                      </a:lnTo>
                                      <a:lnTo>
                                        <a:pt x="10989" y="15906"/>
                                      </a:lnTo>
                                      <a:lnTo>
                                        <a:pt x="10913" y="15927"/>
                                      </a:lnTo>
                                      <a:lnTo>
                                        <a:pt x="10836" y="15946"/>
                                      </a:lnTo>
                                      <a:lnTo>
                                        <a:pt x="10758" y="15966"/>
                                      </a:lnTo>
                                      <a:lnTo>
                                        <a:pt x="10681" y="15985"/>
                                      </a:lnTo>
                                      <a:lnTo>
                                        <a:pt x="10603" y="16002"/>
                                      </a:lnTo>
                                      <a:lnTo>
                                        <a:pt x="10526" y="16020"/>
                                      </a:lnTo>
                                      <a:lnTo>
                                        <a:pt x="10448" y="16036"/>
                                      </a:lnTo>
                                      <a:lnTo>
                                        <a:pt x="10370" y="16051"/>
                                      </a:lnTo>
                                      <a:lnTo>
                                        <a:pt x="10292" y="16066"/>
                                      </a:lnTo>
                                      <a:lnTo>
                                        <a:pt x="10214" y="16080"/>
                                      </a:lnTo>
                                      <a:lnTo>
                                        <a:pt x="10115" y="16097"/>
                                      </a:lnTo>
                                      <a:lnTo>
                                        <a:pt x="10016" y="16113"/>
                                      </a:lnTo>
                                      <a:lnTo>
                                        <a:pt x="9915" y="16127"/>
                                      </a:lnTo>
                                      <a:lnTo>
                                        <a:pt x="9814" y="16141"/>
                                      </a:lnTo>
                                      <a:lnTo>
                                        <a:pt x="9713" y="16154"/>
                                      </a:lnTo>
                                      <a:lnTo>
                                        <a:pt x="9611" y="16166"/>
                                      </a:lnTo>
                                      <a:lnTo>
                                        <a:pt x="9509" y="16177"/>
                                      </a:lnTo>
                                      <a:lnTo>
                                        <a:pt x="9406" y="16186"/>
                                      </a:lnTo>
                                      <a:lnTo>
                                        <a:pt x="9303" y="16195"/>
                                      </a:lnTo>
                                      <a:lnTo>
                                        <a:pt x="9201" y="16203"/>
                                      </a:lnTo>
                                      <a:lnTo>
                                        <a:pt x="9097" y="16210"/>
                                      </a:lnTo>
                                      <a:lnTo>
                                        <a:pt x="8994" y="16216"/>
                                      </a:lnTo>
                                      <a:lnTo>
                                        <a:pt x="8890" y="16221"/>
                                      </a:lnTo>
                                      <a:lnTo>
                                        <a:pt x="8786" y="16224"/>
                                      </a:lnTo>
                                      <a:lnTo>
                                        <a:pt x="8681" y="16227"/>
                                      </a:lnTo>
                                      <a:lnTo>
                                        <a:pt x="8577" y="16229"/>
                                      </a:lnTo>
                                      <a:lnTo>
                                        <a:pt x="8473" y="16229"/>
                                      </a:lnTo>
                                      <a:lnTo>
                                        <a:pt x="8369" y="16229"/>
                                      </a:lnTo>
                                      <a:lnTo>
                                        <a:pt x="8265" y="16228"/>
                                      </a:lnTo>
                                      <a:lnTo>
                                        <a:pt x="8162" y="16226"/>
                                      </a:lnTo>
                                      <a:lnTo>
                                        <a:pt x="8058" y="16222"/>
                                      </a:lnTo>
                                      <a:lnTo>
                                        <a:pt x="7954" y="16218"/>
                                      </a:lnTo>
                                      <a:lnTo>
                                        <a:pt x="7851" y="16213"/>
                                      </a:lnTo>
                                      <a:lnTo>
                                        <a:pt x="7747" y="16205"/>
                                      </a:lnTo>
                                      <a:lnTo>
                                        <a:pt x="7645" y="16198"/>
                                      </a:lnTo>
                                      <a:lnTo>
                                        <a:pt x="7542" y="16190"/>
                                      </a:lnTo>
                                      <a:lnTo>
                                        <a:pt x="7440" y="16181"/>
                                      </a:lnTo>
                                      <a:lnTo>
                                        <a:pt x="7339" y="16170"/>
                                      </a:lnTo>
                                      <a:lnTo>
                                        <a:pt x="7238" y="16159"/>
                                      </a:lnTo>
                                      <a:lnTo>
                                        <a:pt x="7137" y="16147"/>
                                      </a:lnTo>
                                      <a:lnTo>
                                        <a:pt x="7037" y="16132"/>
                                      </a:lnTo>
                                      <a:lnTo>
                                        <a:pt x="6937" y="16118"/>
                                      </a:lnTo>
                                      <a:lnTo>
                                        <a:pt x="6844" y="16104"/>
                                      </a:lnTo>
                                      <a:lnTo>
                                        <a:pt x="6735" y="16086"/>
                                      </a:lnTo>
                                      <a:lnTo>
                                        <a:pt x="6676" y="16074"/>
                                      </a:lnTo>
                                      <a:lnTo>
                                        <a:pt x="6614" y="16063"/>
                                      </a:lnTo>
                                      <a:lnTo>
                                        <a:pt x="6550" y="16051"/>
                                      </a:lnTo>
                                      <a:lnTo>
                                        <a:pt x="6484" y="16037"/>
                                      </a:lnTo>
                                      <a:lnTo>
                                        <a:pt x="6415" y="16023"/>
                                      </a:lnTo>
                                      <a:lnTo>
                                        <a:pt x="6345" y="16006"/>
                                      </a:lnTo>
                                      <a:lnTo>
                                        <a:pt x="6275" y="15989"/>
                                      </a:lnTo>
                                      <a:lnTo>
                                        <a:pt x="6203" y="15971"/>
                                      </a:lnTo>
                                      <a:lnTo>
                                        <a:pt x="6131" y="15951"/>
                                      </a:lnTo>
                                      <a:lnTo>
                                        <a:pt x="6059" y="15930"/>
                                      </a:lnTo>
                                      <a:lnTo>
                                        <a:pt x="5988" y="15908"/>
                                      </a:lnTo>
                                      <a:lnTo>
                                        <a:pt x="5916" y="15885"/>
                                      </a:lnTo>
                                      <a:lnTo>
                                        <a:pt x="5846" y="15859"/>
                                      </a:lnTo>
                                      <a:lnTo>
                                        <a:pt x="5777" y="15833"/>
                                      </a:lnTo>
                                      <a:lnTo>
                                        <a:pt x="5710" y="15805"/>
                                      </a:lnTo>
                                      <a:lnTo>
                                        <a:pt x="5643" y="15776"/>
                                      </a:lnTo>
                                      <a:lnTo>
                                        <a:pt x="5580" y="15744"/>
                                      </a:lnTo>
                                      <a:lnTo>
                                        <a:pt x="5520" y="15712"/>
                                      </a:lnTo>
                                      <a:lnTo>
                                        <a:pt x="5462" y="15678"/>
                                      </a:lnTo>
                                      <a:lnTo>
                                        <a:pt x="5408" y="15643"/>
                                      </a:lnTo>
                                      <a:lnTo>
                                        <a:pt x="5357" y="15605"/>
                                      </a:lnTo>
                                      <a:lnTo>
                                        <a:pt x="5310" y="15567"/>
                                      </a:lnTo>
                                      <a:lnTo>
                                        <a:pt x="5268" y="15525"/>
                                      </a:lnTo>
                                      <a:lnTo>
                                        <a:pt x="5230" y="15483"/>
                                      </a:lnTo>
                                      <a:lnTo>
                                        <a:pt x="5197" y="15439"/>
                                      </a:lnTo>
                                      <a:lnTo>
                                        <a:pt x="5170" y="15392"/>
                                      </a:lnTo>
                                      <a:lnTo>
                                        <a:pt x="5147" y="15344"/>
                                      </a:lnTo>
                                      <a:lnTo>
                                        <a:pt x="5132" y="15294"/>
                                      </a:lnTo>
                                      <a:lnTo>
                                        <a:pt x="4920" y="14459"/>
                                      </a:lnTo>
                                      <a:lnTo>
                                        <a:pt x="4692" y="14441"/>
                                      </a:lnTo>
                                      <a:lnTo>
                                        <a:pt x="3896" y="14488"/>
                                      </a:lnTo>
                                      <a:lnTo>
                                        <a:pt x="3445" y="14703"/>
                                      </a:lnTo>
                                      <a:lnTo>
                                        <a:pt x="3426" y="14516"/>
                                      </a:lnTo>
                                      <a:lnTo>
                                        <a:pt x="3091" y="14537"/>
                                      </a:lnTo>
                                      <a:lnTo>
                                        <a:pt x="1261" y="14645"/>
                                      </a:lnTo>
                                      <a:lnTo>
                                        <a:pt x="716" y="11179"/>
                                      </a:lnTo>
                                      <a:lnTo>
                                        <a:pt x="679" y="11185"/>
                                      </a:lnTo>
                                      <a:lnTo>
                                        <a:pt x="605" y="10490"/>
                                      </a:lnTo>
                                      <a:lnTo>
                                        <a:pt x="607" y="10490"/>
                                      </a:lnTo>
                                      <a:lnTo>
                                        <a:pt x="0" y="6627"/>
                                      </a:lnTo>
                                      <a:lnTo>
                                        <a:pt x="761" y="6518"/>
                                      </a:lnTo>
                                      <a:lnTo>
                                        <a:pt x="766" y="6513"/>
                                      </a:lnTo>
                                      <a:lnTo>
                                        <a:pt x="772" y="6507"/>
                                      </a:lnTo>
                                      <a:lnTo>
                                        <a:pt x="787" y="6491"/>
                                      </a:lnTo>
                                      <a:lnTo>
                                        <a:pt x="801" y="6473"/>
                                      </a:lnTo>
                                      <a:lnTo>
                                        <a:pt x="813" y="6452"/>
                                      </a:lnTo>
                                      <a:lnTo>
                                        <a:pt x="825" y="6431"/>
                                      </a:lnTo>
                                      <a:lnTo>
                                        <a:pt x="837" y="6409"/>
                                      </a:lnTo>
                                      <a:lnTo>
                                        <a:pt x="848" y="6385"/>
                                      </a:lnTo>
                                      <a:lnTo>
                                        <a:pt x="857" y="6360"/>
                                      </a:lnTo>
                                      <a:lnTo>
                                        <a:pt x="866" y="6335"/>
                                      </a:lnTo>
                                      <a:lnTo>
                                        <a:pt x="874" y="6307"/>
                                      </a:lnTo>
                                      <a:lnTo>
                                        <a:pt x="882" y="6280"/>
                                      </a:lnTo>
                                      <a:lnTo>
                                        <a:pt x="889" y="6251"/>
                                      </a:lnTo>
                                      <a:lnTo>
                                        <a:pt x="896" y="6223"/>
                                      </a:lnTo>
                                      <a:lnTo>
                                        <a:pt x="902" y="6193"/>
                                      </a:lnTo>
                                      <a:lnTo>
                                        <a:pt x="907" y="6163"/>
                                      </a:lnTo>
                                      <a:lnTo>
                                        <a:pt x="911" y="6133"/>
                                      </a:lnTo>
                                      <a:lnTo>
                                        <a:pt x="915" y="6102"/>
                                      </a:lnTo>
                                      <a:lnTo>
                                        <a:pt x="921" y="6040"/>
                                      </a:lnTo>
                                      <a:lnTo>
                                        <a:pt x="925" y="5979"/>
                                      </a:lnTo>
                                      <a:lnTo>
                                        <a:pt x="928" y="5919"/>
                                      </a:lnTo>
                                      <a:lnTo>
                                        <a:pt x="929" y="5860"/>
                                      </a:lnTo>
                                      <a:lnTo>
                                        <a:pt x="928" y="5804"/>
                                      </a:lnTo>
                                      <a:lnTo>
                                        <a:pt x="926" y="5752"/>
                                      </a:lnTo>
                                      <a:lnTo>
                                        <a:pt x="923" y="5704"/>
                                      </a:lnTo>
                                      <a:lnTo>
                                        <a:pt x="919" y="5660"/>
                                      </a:lnTo>
                                      <a:lnTo>
                                        <a:pt x="861" y="5158"/>
                                      </a:lnTo>
                                      <a:lnTo>
                                        <a:pt x="2227" y="5963"/>
                                      </a:lnTo>
                                      <a:lnTo>
                                        <a:pt x="2210" y="5911"/>
                                      </a:lnTo>
                                      <a:lnTo>
                                        <a:pt x="2192" y="5858"/>
                                      </a:lnTo>
                                      <a:lnTo>
                                        <a:pt x="2174" y="5806"/>
                                      </a:lnTo>
                                      <a:lnTo>
                                        <a:pt x="2157" y="5754"/>
                                      </a:lnTo>
                                      <a:lnTo>
                                        <a:pt x="2138" y="5702"/>
                                      </a:lnTo>
                                      <a:lnTo>
                                        <a:pt x="2121" y="5649"/>
                                      </a:lnTo>
                                      <a:lnTo>
                                        <a:pt x="2102" y="5597"/>
                                      </a:lnTo>
                                      <a:lnTo>
                                        <a:pt x="2082" y="5545"/>
                                      </a:lnTo>
                                      <a:lnTo>
                                        <a:pt x="2055" y="5473"/>
                                      </a:lnTo>
                                      <a:lnTo>
                                        <a:pt x="2026" y="5401"/>
                                      </a:lnTo>
                                      <a:lnTo>
                                        <a:pt x="1996" y="5330"/>
                                      </a:lnTo>
                                      <a:lnTo>
                                        <a:pt x="1964" y="5258"/>
                                      </a:lnTo>
                                      <a:lnTo>
                                        <a:pt x="1931" y="5188"/>
                                      </a:lnTo>
                                      <a:lnTo>
                                        <a:pt x="1895" y="5118"/>
                                      </a:lnTo>
                                      <a:lnTo>
                                        <a:pt x="1877" y="5083"/>
                                      </a:lnTo>
                                      <a:lnTo>
                                        <a:pt x="1857" y="5050"/>
                                      </a:lnTo>
                                      <a:lnTo>
                                        <a:pt x="1838" y="5015"/>
                                      </a:lnTo>
                                      <a:lnTo>
                                        <a:pt x="1817" y="4982"/>
                                      </a:lnTo>
                                      <a:lnTo>
                                        <a:pt x="1797" y="4949"/>
                                      </a:lnTo>
                                      <a:lnTo>
                                        <a:pt x="1776" y="4917"/>
                                      </a:lnTo>
                                      <a:lnTo>
                                        <a:pt x="1754" y="4884"/>
                                      </a:lnTo>
                                      <a:lnTo>
                                        <a:pt x="1732" y="4853"/>
                                      </a:lnTo>
                                      <a:lnTo>
                                        <a:pt x="1708" y="4821"/>
                                      </a:lnTo>
                                      <a:lnTo>
                                        <a:pt x="1685" y="4790"/>
                                      </a:lnTo>
                                      <a:lnTo>
                                        <a:pt x="1661" y="4760"/>
                                      </a:lnTo>
                                      <a:lnTo>
                                        <a:pt x="1636" y="4730"/>
                                      </a:lnTo>
                                      <a:lnTo>
                                        <a:pt x="1611" y="4701"/>
                                      </a:lnTo>
                                      <a:lnTo>
                                        <a:pt x="1584" y="4673"/>
                                      </a:lnTo>
                                      <a:lnTo>
                                        <a:pt x="1557" y="4646"/>
                                      </a:lnTo>
                                      <a:lnTo>
                                        <a:pt x="1529" y="4618"/>
                                      </a:lnTo>
                                      <a:lnTo>
                                        <a:pt x="1501" y="4592"/>
                                      </a:lnTo>
                                      <a:lnTo>
                                        <a:pt x="1471" y="4566"/>
                                      </a:lnTo>
                                      <a:lnTo>
                                        <a:pt x="1441" y="4541"/>
                                      </a:lnTo>
                                      <a:lnTo>
                                        <a:pt x="1410" y="4517"/>
                                      </a:lnTo>
                                      <a:lnTo>
                                        <a:pt x="912" y="4142"/>
                                      </a:lnTo>
                                      <a:lnTo>
                                        <a:pt x="1531" y="4067"/>
                                      </a:lnTo>
                                      <a:lnTo>
                                        <a:pt x="1607" y="4057"/>
                                      </a:lnTo>
                                      <a:lnTo>
                                        <a:pt x="1683" y="4044"/>
                                      </a:lnTo>
                                      <a:lnTo>
                                        <a:pt x="1759" y="4030"/>
                                      </a:lnTo>
                                      <a:lnTo>
                                        <a:pt x="1837" y="4015"/>
                                      </a:lnTo>
                                      <a:lnTo>
                                        <a:pt x="1914" y="3998"/>
                                      </a:lnTo>
                                      <a:lnTo>
                                        <a:pt x="1991" y="3978"/>
                                      </a:lnTo>
                                      <a:lnTo>
                                        <a:pt x="2064" y="3958"/>
                                      </a:lnTo>
                                      <a:lnTo>
                                        <a:pt x="2136" y="3936"/>
                                      </a:lnTo>
                                      <a:lnTo>
                                        <a:pt x="2173" y="3924"/>
                                      </a:lnTo>
                                      <a:lnTo>
                                        <a:pt x="2222" y="3906"/>
                                      </a:lnTo>
                                      <a:lnTo>
                                        <a:pt x="2249" y="3895"/>
                                      </a:lnTo>
                                      <a:lnTo>
                                        <a:pt x="2279" y="3883"/>
                                      </a:lnTo>
                                      <a:lnTo>
                                        <a:pt x="2308" y="3871"/>
                                      </a:lnTo>
                                      <a:lnTo>
                                        <a:pt x="2339" y="3858"/>
                                      </a:lnTo>
                                      <a:lnTo>
                                        <a:pt x="2369" y="3843"/>
                                      </a:lnTo>
                                      <a:lnTo>
                                        <a:pt x="2397" y="3829"/>
                                      </a:lnTo>
                                      <a:lnTo>
                                        <a:pt x="2424" y="3814"/>
                                      </a:lnTo>
                                      <a:lnTo>
                                        <a:pt x="2448" y="3799"/>
                                      </a:lnTo>
                                      <a:lnTo>
                                        <a:pt x="2459" y="3791"/>
                                      </a:lnTo>
                                      <a:lnTo>
                                        <a:pt x="2469" y="3784"/>
                                      </a:lnTo>
                                      <a:lnTo>
                                        <a:pt x="2480" y="3776"/>
                                      </a:lnTo>
                                      <a:lnTo>
                                        <a:pt x="2488" y="3769"/>
                                      </a:lnTo>
                                      <a:lnTo>
                                        <a:pt x="2495" y="3762"/>
                                      </a:lnTo>
                                      <a:lnTo>
                                        <a:pt x="2501" y="3755"/>
                                      </a:lnTo>
                                      <a:lnTo>
                                        <a:pt x="2506" y="3747"/>
                                      </a:lnTo>
                                      <a:lnTo>
                                        <a:pt x="2510" y="3740"/>
                                      </a:lnTo>
                                      <a:lnTo>
                                        <a:pt x="2519" y="3717"/>
                                      </a:lnTo>
                                      <a:lnTo>
                                        <a:pt x="2530" y="3696"/>
                                      </a:lnTo>
                                      <a:lnTo>
                                        <a:pt x="2541" y="3675"/>
                                      </a:lnTo>
                                      <a:lnTo>
                                        <a:pt x="2553" y="3655"/>
                                      </a:lnTo>
                                      <a:lnTo>
                                        <a:pt x="2566" y="3636"/>
                                      </a:lnTo>
                                      <a:lnTo>
                                        <a:pt x="2581" y="3619"/>
                                      </a:lnTo>
                                      <a:lnTo>
                                        <a:pt x="2597" y="3603"/>
                                      </a:lnTo>
                                      <a:lnTo>
                                        <a:pt x="2614" y="3587"/>
                                      </a:lnTo>
                                      <a:lnTo>
                                        <a:pt x="2632" y="3574"/>
                                      </a:lnTo>
                                      <a:lnTo>
                                        <a:pt x="2652" y="3563"/>
                                      </a:lnTo>
                                      <a:lnTo>
                                        <a:pt x="2662" y="3558"/>
                                      </a:lnTo>
                                      <a:lnTo>
                                        <a:pt x="2672" y="3553"/>
                                      </a:lnTo>
                                      <a:lnTo>
                                        <a:pt x="2683" y="3549"/>
                                      </a:lnTo>
                                      <a:lnTo>
                                        <a:pt x="2695" y="3546"/>
                                      </a:lnTo>
                                      <a:lnTo>
                                        <a:pt x="2706" y="3543"/>
                                      </a:lnTo>
                                      <a:lnTo>
                                        <a:pt x="2717" y="3540"/>
                                      </a:lnTo>
                                      <a:lnTo>
                                        <a:pt x="2729" y="3538"/>
                                      </a:lnTo>
                                      <a:lnTo>
                                        <a:pt x="2741" y="3536"/>
                                      </a:lnTo>
                                      <a:lnTo>
                                        <a:pt x="2754" y="3535"/>
                                      </a:lnTo>
                                      <a:lnTo>
                                        <a:pt x="2766" y="3535"/>
                                      </a:lnTo>
                                      <a:lnTo>
                                        <a:pt x="2779" y="3535"/>
                                      </a:lnTo>
                                      <a:lnTo>
                                        <a:pt x="2792" y="3535"/>
                                      </a:lnTo>
                                      <a:lnTo>
                                        <a:pt x="2810" y="3537"/>
                                      </a:lnTo>
                                      <a:lnTo>
                                        <a:pt x="2827" y="3540"/>
                                      </a:lnTo>
                                      <a:lnTo>
                                        <a:pt x="2843" y="3544"/>
                                      </a:lnTo>
                                      <a:lnTo>
                                        <a:pt x="2859" y="3548"/>
                                      </a:lnTo>
                                      <a:lnTo>
                                        <a:pt x="2874" y="3553"/>
                                      </a:lnTo>
                                      <a:lnTo>
                                        <a:pt x="2887" y="3559"/>
                                      </a:lnTo>
                                      <a:lnTo>
                                        <a:pt x="2900" y="3565"/>
                                      </a:lnTo>
                                      <a:lnTo>
                                        <a:pt x="2914" y="3572"/>
                                      </a:lnTo>
                                      <a:lnTo>
                                        <a:pt x="2925" y="3580"/>
                                      </a:lnTo>
                                      <a:lnTo>
                                        <a:pt x="2936" y="3589"/>
                                      </a:lnTo>
                                      <a:lnTo>
                                        <a:pt x="2947" y="3599"/>
                                      </a:lnTo>
                                      <a:lnTo>
                                        <a:pt x="2956" y="3608"/>
                                      </a:lnTo>
                                      <a:lnTo>
                                        <a:pt x="2967" y="3619"/>
                                      </a:lnTo>
                                      <a:lnTo>
                                        <a:pt x="2975" y="3629"/>
                                      </a:lnTo>
                                      <a:lnTo>
                                        <a:pt x="2983" y="3640"/>
                                      </a:lnTo>
                                      <a:lnTo>
                                        <a:pt x="2991" y="3652"/>
                                      </a:lnTo>
                                      <a:lnTo>
                                        <a:pt x="2998" y="3665"/>
                                      </a:lnTo>
                                      <a:lnTo>
                                        <a:pt x="3004" y="3677"/>
                                      </a:lnTo>
                                      <a:lnTo>
                                        <a:pt x="3010" y="3690"/>
                                      </a:lnTo>
                                      <a:lnTo>
                                        <a:pt x="3016" y="3703"/>
                                      </a:lnTo>
                                      <a:lnTo>
                                        <a:pt x="3026" y="3731"/>
                                      </a:lnTo>
                                      <a:lnTo>
                                        <a:pt x="3035" y="3758"/>
                                      </a:lnTo>
                                      <a:lnTo>
                                        <a:pt x="3041" y="3787"/>
                                      </a:lnTo>
                                      <a:lnTo>
                                        <a:pt x="3047" y="3817"/>
                                      </a:lnTo>
                                      <a:lnTo>
                                        <a:pt x="3051" y="3846"/>
                                      </a:lnTo>
                                      <a:lnTo>
                                        <a:pt x="3055" y="3875"/>
                                      </a:lnTo>
                                      <a:lnTo>
                                        <a:pt x="3059" y="3915"/>
                                      </a:lnTo>
                                      <a:lnTo>
                                        <a:pt x="3062" y="3955"/>
                                      </a:lnTo>
                                      <a:lnTo>
                                        <a:pt x="3065" y="3995"/>
                                      </a:lnTo>
                                      <a:lnTo>
                                        <a:pt x="3068" y="4035"/>
                                      </a:lnTo>
                                      <a:lnTo>
                                        <a:pt x="3070" y="4075"/>
                                      </a:lnTo>
                                      <a:lnTo>
                                        <a:pt x="3072" y="4115"/>
                                      </a:lnTo>
                                      <a:lnTo>
                                        <a:pt x="3074" y="4155"/>
                                      </a:lnTo>
                                      <a:lnTo>
                                        <a:pt x="3077" y="4195"/>
                                      </a:lnTo>
                                      <a:lnTo>
                                        <a:pt x="3079" y="4252"/>
                                      </a:lnTo>
                                      <a:lnTo>
                                        <a:pt x="3081" y="4309"/>
                                      </a:lnTo>
                                      <a:lnTo>
                                        <a:pt x="3084" y="4366"/>
                                      </a:lnTo>
                                      <a:lnTo>
                                        <a:pt x="3086" y="4423"/>
                                      </a:lnTo>
                                      <a:lnTo>
                                        <a:pt x="3088" y="4481"/>
                                      </a:lnTo>
                                      <a:lnTo>
                                        <a:pt x="3090" y="4538"/>
                                      </a:lnTo>
                                      <a:lnTo>
                                        <a:pt x="3092" y="4595"/>
                                      </a:lnTo>
                                      <a:lnTo>
                                        <a:pt x="3094" y="4653"/>
                                      </a:lnTo>
                                      <a:lnTo>
                                        <a:pt x="3096" y="4710"/>
                                      </a:lnTo>
                                      <a:lnTo>
                                        <a:pt x="3098" y="4766"/>
                                      </a:lnTo>
                                      <a:lnTo>
                                        <a:pt x="3100" y="4824"/>
                                      </a:lnTo>
                                      <a:lnTo>
                                        <a:pt x="3102" y="4881"/>
                                      </a:lnTo>
                                      <a:lnTo>
                                        <a:pt x="3104" y="4938"/>
                                      </a:lnTo>
                                      <a:lnTo>
                                        <a:pt x="3106" y="4996"/>
                                      </a:lnTo>
                                      <a:lnTo>
                                        <a:pt x="3109" y="5053"/>
                                      </a:lnTo>
                                      <a:lnTo>
                                        <a:pt x="3112" y="5110"/>
                                      </a:lnTo>
                                      <a:lnTo>
                                        <a:pt x="3113" y="5142"/>
                                      </a:lnTo>
                                      <a:lnTo>
                                        <a:pt x="3115" y="5174"/>
                                      </a:lnTo>
                                      <a:lnTo>
                                        <a:pt x="3116" y="5205"/>
                                      </a:lnTo>
                                      <a:lnTo>
                                        <a:pt x="3118" y="5238"/>
                                      </a:lnTo>
                                      <a:lnTo>
                                        <a:pt x="3119" y="5269"/>
                                      </a:lnTo>
                                      <a:lnTo>
                                        <a:pt x="3121" y="5301"/>
                                      </a:lnTo>
                                      <a:lnTo>
                                        <a:pt x="3123" y="5333"/>
                                      </a:lnTo>
                                      <a:lnTo>
                                        <a:pt x="3125" y="5365"/>
                                      </a:lnTo>
                                      <a:lnTo>
                                        <a:pt x="3168" y="5309"/>
                                      </a:lnTo>
                                      <a:lnTo>
                                        <a:pt x="3211" y="5254"/>
                                      </a:lnTo>
                                      <a:lnTo>
                                        <a:pt x="3254" y="5199"/>
                                      </a:lnTo>
                                      <a:lnTo>
                                        <a:pt x="3298" y="5144"/>
                                      </a:lnTo>
                                      <a:lnTo>
                                        <a:pt x="3341" y="5089"/>
                                      </a:lnTo>
                                      <a:lnTo>
                                        <a:pt x="3385" y="5036"/>
                                      </a:lnTo>
                                      <a:lnTo>
                                        <a:pt x="3430" y="4981"/>
                                      </a:lnTo>
                                      <a:lnTo>
                                        <a:pt x="3473" y="4927"/>
                                      </a:lnTo>
                                      <a:lnTo>
                                        <a:pt x="3500" y="4893"/>
                                      </a:lnTo>
                                      <a:lnTo>
                                        <a:pt x="3534" y="4852"/>
                                      </a:lnTo>
                                      <a:lnTo>
                                        <a:pt x="3573" y="4803"/>
                                      </a:lnTo>
                                      <a:lnTo>
                                        <a:pt x="3615" y="4748"/>
                                      </a:lnTo>
                                      <a:lnTo>
                                        <a:pt x="3661" y="4689"/>
                                      </a:lnTo>
                                      <a:lnTo>
                                        <a:pt x="3709" y="4626"/>
                                      </a:lnTo>
                                      <a:lnTo>
                                        <a:pt x="3757" y="4561"/>
                                      </a:lnTo>
                                      <a:lnTo>
                                        <a:pt x="3805" y="4494"/>
                                      </a:lnTo>
                                      <a:lnTo>
                                        <a:pt x="3851" y="4427"/>
                                      </a:lnTo>
                                      <a:lnTo>
                                        <a:pt x="3894" y="4360"/>
                                      </a:lnTo>
                                      <a:lnTo>
                                        <a:pt x="3915" y="4328"/>
                                      </a:lnTo>
                                      <a:lnTo>
                                        <a:pt x="3934" y="4295"/>
                                      </a:lnTo>
                                      <a:lnTo>
                                        <a:pt x="3953" y="4263"/>
                                      </a:lnTo>
                                      <a:lnTo>
                                        <a:pt x="3970" y="4232"/>
                                      </a:lnTo>
                                      <a:lnTo>
                                        <a:pt x="3985" y="4203"/>
                                      </a:lnTo>
                                      <a:lnTo>
                                        <a:pt x="3998" y="4173"/>
                                      </a:lnTo>
                                      <a:lnTo>
                                        <a:pt x="4011" y="4146"/>
                                      </a:lnTo>
                                      <a:lnTo>
                                        <a:pt x="4020" y="4120"/>
                                      </a:lnTo>
                                      <a:lnTo>
                                        <a:pt x="4028" y="4095"/>
                                      </a:lnTo>
                                      <a:lnTo>
                                        <a:pt x="4033" y="4072"/>
                                      </a:lnTo>
                                      <a:lnTo>
                                        <a:pt x="4037" y="4049"/>
                                      </a:lnTo>
                                      <a:lnTo>
                                        <a:pt x="4038" y="4030"/>
                                      </a:lnTo>
                                      <a:lnTo>
                                        <a:pt x="4016" y="3214"/>
                                      </a:lnTo>
                                      <a:lnTo>
                                        <a:pt x="4494" y="3876"/>
                                      </a:lnTo>
                                      <a:lnTo>
                                        <a:pt x="4514" y="3900"/>
                                      </a:lnTo>
                                      <a:lnTo>
                                        <a:pt x="4544" y="3935"/>
                                      </a:lnTo>
                                      <a:lnTo>
                                        <a:pt x="4564" y="3955"/>
                                      </a:lnTo>
                                      <a:lnTo>
                                        <a:pt x="4584" y="3976"/>
                                      </a:lnTo>
                                      <a:lnTo>
                                        <a:pt x="4607" y="3997"/>
                                      </a:lnTo>
                                      <a:lnTo>
                                        <a:pt x="4629" y="4017"/>
                                      </a:lnTo>
                                      <a:lnTo>
                                        <a:pt x="4652" y="4036"/>
                                      </a:lnTo>
                                      <a:lnTo>
                                        <a:pt x="4675" y="4054"/>
                                      </a:lnTo>
                                      <a:lnTo>
                                        <a:pt x="4687" y="4062"/>
                                      </a:lnTo>
                                      <a:lnTo>
                                        <a:pt x="4698" y="4069"/>
                                      </a:lnTo>
                                      <a:lnTo>
                                        <a:pt x="4708" y="4075"/>
                                      </a:lnTo>
                                      <a:lnTo>
                                        <a:pt x="4720" y="4081"/>
                                      </a:lnTo>
                                      <a:lnTo>
                                        <a:pt x="4730" y="4085"/>
                                      </a:lnTo>
                                      <a:lnTo>
                                        <a:pt x="4740" y="4089"/>
                                      </a:lnTo>
                                      <a:lnTo>
                                        <a:pt x="4749" y="4091"/>
                                      </a:lnTo>
                                      <a:lnTo>
                                        <a:pt x="4758" y="4093"/>
                                      </a:lnTo>
                                      <a:lnTo>
                                        <a:pt x="4767" y="4093"/>
                                      </a:lnTo>
                                      <a:lnTo>
                                        <a:pt x="4776" y="4091"/>
                                      </a:lnTo>
                                      <a:lnTo>
                                        <a:pt x="4783" y="4089"/>
                                      </a:lnTo>
                                      <a:lnTo>
                                        <a:pt x="4789" y="4084"/>
                                      </a:lnTo>
                                      <a:lnTo>
                                        <a:pt x="4839" y="4047"/>
                                      </a:lnTo>
                                      <a:lnTo>
                                        <a:pt x="4888" y="4016"/>
                                      </a:lnTo>
                                      <a:lnTo>
                                        <a:pt x="4936" y="3990"/>
                                      </a:lnTo>
                                      <a:lnTo>
                                        <a:pt x="4984" y="3968"/>
                                      </a:lnTo>
                                      <a:lnTo>
                                        <a:pt x="5032" y="3951"/>
                                      </a:lnTo>
                                      <a:lnTo>
                                        <a:pt x="5079" y="3939"/>
                                      </a:lnTo>
                                      <a:lnTo>
                                        <a:pt x="5125" y="3932"/>
                                      </a:lnTo>
                                      <a:lnTo>
                                        <a:pt x="5170" y="3928"/>
                                      </a:lnTo>
                                      <a:lnTo>
                                        <a:pt x="5214" y="3929"/>
                                      </a:lnTo>
                                      <a:lnTo>
                                        <a:pt x="5255" y="3934"/>
                                      </a:lnTo>
                                      <a:lnTo>
                                        <a:pt x="5296" y="3942"/>
                                      </a:lnTo>
                                      <a:lnTo>
                                        <a:pt x="5335" y="3954"/>
                                      </a:lnTo>
                                      <a:lnTo>
                                        <a:pt x="5373" y="3969"/>
                                      </a:lnTo>
                                      <a:lnTo>
                                        <a:pt x="5407" y="3989"/>
                                      </a:lnTo>
                                      <a:lnTo>
                                        <a:pt x="5440" y="4011"/>
                                      </a:lnTo>
                                      <a:lnTo>
                                        <a:pt x="5470" y="4036"/>
                                      </a:lnTo>
                                      <a:lnTo>
                                        <a:pt x="5498" y="4065"/>
                                      </a:lnTo>
                                      <a:lnTo>
                                        <a:pt x="5523" y="4096"/>
                                      </a:lnTo>
                                      <a:lnTo>
                                        <a:pt x="5546" y="4130"/>
                                      </a:lnTo>
                                      <a:lnTo>
                                        <a:pt x="5565" y="4165"/>
                                      </a:lnTo>
                                      <a:lnTo>
                                        <a:pt x="5580" y="4204"/>
                                      </a:lnTo>
                                      <a:lnTo>
                                        <a:pt x="5594" y="4244"/>
                                      </a:lnTo>
                                      <a:lnTo>
                                        <a:pt x="5603" y="4287"/>
                                      </a:lnTo>
                                      <a:lnTo>
                                        <a:pt x="5608" y="4331"/>
                                      </a:lnTo>
                                      <a:lnTo>
                                        <a:pt x="5610" y="4378"/>
                                      </a:lnTo>
                                      <a:lnTo>
                                        <a:pt x="5608" y="4425"/>
                                      </a:lnTo>
                                      <a:lnTo>
                                        <a:pt x="5602" y="4474"/>
                                      </a:lnTo>
                                      <a:lnTo>
                                        <a:pt x="5591" y="4524"/>
                                      </a:lnTo>
                                      <a:lnTo>
                                        <a:pt x="5575" y="4576"/>
                                      </a:lnTo>
                                      <a:lnTo>
                                        <a:pt x="5556" y="4627"/>
                                      </a:lnTo>
                                      <a:lnTo>
                                        <a:pt x="5531" y="4680"/>
                                      </a:lnTo>
                                      <a:lnTo>
                                        <a:pt x="5502" y="4734"/>
                                      </a:lnTo>
                                      <a:lnTo>
                                        <a:pt x="5492" y="4750"/>
                                      </a:lnTo>
                                      <a:lnTo>
                                        <a:pt x="5481" y="4766"/>
                                      </a:lnTo>
                                      <a:lnTo>
                                        <a:pt x="5468" y="4783"/>
                                      </a:lnTo>
                                      <a:lnTo>
                                        <a:pt x="5456" y="4799"/>
                                      </a:lnTo>
                                      <a:lnTo>
                                        <a:pt x="5429" y="4831"/>
                                      </a:lnTo>
                                      <a:lnTo>
                                        <a:pt x="5399" y="4864"/>
                                      </a:lnTo>
                                      <a:lnTo>
                                        <a:pt x="5367" y="4896"/>
                                      </a:lnTo>
                                      <a:lnTo>
                                        <a:pt x="5335" y="4928"/>
                                      </a:lnTo>
                                      <a:lnTo>
                                        <a:pt x="5300" y="4958"/>
                                      </a:lnTo>
                                      <a:lnTo>
                                        <a:pt x="5265" y="4989"/>
                                      </a:lnTo>
                                      <a:lnTo>
                                        <a:pt x="5228" y="5019"/>
                                      </a:lnTo>
                                      <a:lnTo>
                                        <a:pt x="5191" y="5048"/>
                                      </a:lnTo>
                                      <a:lnTo>
                                        <a:pt x="5155" y="5076"/>
                                      </a:lnTo>
                                      <a:lnTo>
                                        <a:pt x="5119" y="5104"/>
                                      </a:lnTo>
                                      <a:lnTo>
                                        <a:pt x="5048" y="5156"/>
                                      </a:lnTo>
                                      <a:lnTo>
                                        <a:pt x="4982" y="5203"/>
                                      </a:lnTo>
                                      <a:lnTo>
                                        <a:pt x="4895" y="5267"/>
                                      </a:lnTo>
                                      <a:lnTo>
                                        <a:pt x="4808" y="5330"/>
                                      </a:lnTo>
                                      <a:lnTo>
                                        <a:pt x="4722" y="5395"/>
                                      </a:lnTo>
                                      <a:lnTo>
                                        <a:pt x="4635" y="5459"/>
                                      </a:lnTo>
                                      <a:lnTo>
                                        <a:pt x="4549" y="5525"/>
                                      </a:lnTo>
                                      <a:lnTo>
                                        <a:pt x="4465" y="5592"/>
                                      </a:lnTo>
                                      <a:lnTo>
                                        <a:pt x="4424" y="5627"/>
                                      </a:lnTo>
                                      <a:lnTo>
                                        <a:pt x="4382" y="5661"/>
                                      </a:lnTo>
                                      <a:lnTo>
                                        <a:pt x="4342" y="5697"/>
                                      </a:lnTo>
                                      <a:lnTo>
                                        <a:pt x="4301" y="5732"/>
                                      </a:lnTo>
                                      <a:lnTo>
                                        <a:pt x="4263" y="5767"/>
                                      </a:lnTo>
                                      <a:lnTo>
                                        <a:pt x="4226" y="5802"/>
                                      </a:lnTo>
                                      <a:lnTo>
                                        <a:pt x="4189" y="5839"/>
                                      </a:lnTo>
                                      <a:lnTo>
                                        <a:pt x="4151" y="5876"/>
                                      </a:lnTo>
                                      <a:lnTo>
                                        <a:pt x="4115" y="5914"/>
                                      </a:lnTo>
                                      <a:lnTo>
                                        <a:pt x="4079" y="5954"/>
                                      </a:lnTo>
                                      <a:lnTo>
                                        <a:pt x="4043" y="5993"/>
                                      </a:lnTo>
                                      <a:lnTo>
                                        <a:pt x="4009" y="6035"/>
                                      </a:lnTo>
                                      <a:lnTo>
                                        <a:pt x="4097" y="5989"/>
                                      </a:lnTo>
                                      <a:lnTo>
                                        <a:pt x="4185" y="5942"/>
                                      </a:lnTo>
                                      <a:lnTo>
                                        <a:pt x="4273" y="5893"/>
                                      </a:lnTo>
                                      <a:lnTo>
                                        <a:pt x="4361" y="5842"/>
                                      </a:lnTo>
                                      <a:lnTo>
                                        <a:pt x="4450" y="5791"/>
                                      </a:lnTo>
                                      <a:lnTo>
                                        <a:pt x="4536" y="5737"/>
                                      </a:lnTo>
                                      <a:lnTo>
                                        <a:pt x="4624" y="5684"/>
                                      </a:lnTo>
                                      <a:lnTo>
                                        <a:pt x="4709" y="5628"/>
                                      </a:lnTo>
                                      <a:lnTo>
                                        <a:pt x="4794" y="5571"/>
                                      </a:lnTo>
                                      <a:lnTo>
                                        <a:pt x="4877" y="5512"/>
                                      </a:lnTo>
                                      <a:lnTo>
                                        <a:pt x="4960" y="5452"/>
                                      </a:lnTo>
                                      <a:lnTo>
                                        <a:pt x="5040" y="5391"/>
                                      </a:lnTo>
                                      <a:lnTo>
                                        <a:pt x="5080" y="5361"/>
                                      </a:lnTo>
                                      <a:lnTo>
                                        <a:pt x="5120" y="5329"/>
                                      </a:lnTo>
                                      <a:lnTo>
                                        <a:pt x="5159" y="5298"/>
                                      </a:lnTo>
                                      <a:lnTo>
                                        <a:pt x="5197" y="5266"/>
                                      </a:lnTo>
                                      <a:lnTo>
                                        <a:pt x="5235" y="5234"/>
                                      </a:lnTo>
                                      <a:lnTo>
                                        <a:pt x="5272" y="5201"/>
                                      </a:lnTo>
                                      <a:lnTo>
                                        <a:pt x="5308" y="5169"/>
                                      </a:lnTo>
                                      <a:lnTo>
                                        <a:pt x="5345" y="5135"/>
                                      </a:lnTo>
                                      <a:lnTo>
                                        <a:pt x="6226" y="4317"/>
                                      </a:lnTo>
                                      <a:lnTo>
                                        <a:pt x="5750" y="5415"/>
                                      </a:lnTo>
                                      <a:lnTo>
                                        <a:pt x="5745" y="5431"/>
                                      </a:lnTo>
                                      <a:lnTo>
                                        <a:pt x="5742" y="5447"/>
                                      </a:lnTo>
                                      <a:lnTo>
                                        <a:pt x="5740" y="5464"/>
                                      </a:lnTo>
                                      <a:lnTo>
                                        <a:pt x="5739" y="5483"/>
                                      </a:lnTo>
                                      <a:lnTo>
                                        <a:pt x="5738" y="5500"/>
                                      </a:lnTo>
                                      <a:lnTo>
                                        <a:pt x="5739" y="5518"/>
                                      </a:lnTo>
                                      <a:lnTo>
                                        <a:pt x="5741" y="5534"/>
                                      </a:lnTo>
                                      <a:lnTo>
                                        <a:pt x="5743" y="5550"/>
                                      </a:lnTo>
                                      <a:lnTo>
                                        <a:pt x="5747" y="5568"/>
                                      </a:lnTo>
                                      <a:lnTo>
                                        <a:pt x="5751" y="5584"/>
                                      </a:lnTo>
                                      <a:lnTo>
                                        <a:pt x="5758" y="5601"/>
                                      </a:lnTo>
                                      <a:lnTo>
                                        <a:pt x="5765" y="5618"/>
                                      </a:lnTo>
                                      <a:lnTo>
                                        <a:pt x="5772" y="5634"/>
                                      </a:lnTo>
                                      <a:lnTo>
                                        <a:pt x="5780" y="5649"/>
                                      </a:lnTo>
                                      <a:lnTo>
                                        <a:pt x="5789" y="5664"/>
                                      </a:lnTo>
                                      <a:lnTo>
                                        <a:pt x="5798" y="5680"/>
                                      </a:lnTo>
                                      <a:lnTo>
                                        <a:pt x="5810" y="5694"/>
                                      </a:lnTo>
                                      <a:lnTo>
                                        <a:pt x="5820" y="5708"/>
                                      </a:lnTo>
                                      <a:lnTo>
                                        <a:pt x="5832" y="5722"/>
                                      </a:lnTo>
                                      <a:lnTo>
                                        <a:pt x="5844" y="5735"/>
                                      </a:lnTo>
                                      <a:lnTo>
                                        <a:pt x="5856" y="5749"/>
                                      </a:lnTo>
                                      <a:lnTo>
                                        <a:pt x="5870" y="5761"/>
                                      </a:lnTo>
                                      <a:lnTo>
                                        <a:pt x="5883" y="5773"/>
                                      </a:lnTo>
                                      <a:lnTo>
                                        <a:pt x="5896" y="5785"/>
                                      </a:lnTo>
                                      <a:lnTo>
                                        <a:pt x="7388" y="5572"/>
                                      </a:lnTo>
                                      <a:lnTo>
                                        <a:pt x="7325" y="7321"/>
                                      </a:lnTo>
                                      <a:lnTo>
                                        <a:pt x="8685" y="6168"/>
                                      </a:lnTo>
                                      <a:lnTo>
                                        <a:pt x="9357" y="5598"/>
                                      </a:lnTo>
                                      <a:lnTo>
                                        <a:pt x="11343" y="3916"/>
                                      </a:lnTo>
                                      <a:lnTo>
                                        <a:pt x="10383" y="3719"/>
                                      </a:lnTo>
                                      <a:lnTo>
                                        <a:pt x="11695" y="35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9" y="743"/>
                                  <a:ext cx="1490" cy="1701"/>
                                </a:xfrm>
                                <a:custGeom>
                                  <a:avLst/>
                                  <a:gdLst>
                                    <a:gd name="T0" fmla="*/ 6365 w 7446"/>
                                    <a:gd name="T1" fmla="*/ 360 h 8504"/>
                                    <a:gd name="T2" fmla="*/ 5516 w 7446"/>
                                    <a:gd name="T3" fmla="*/ 1078 h 8504"/>
                                    <a:gd name="T4" fmla="*/ 4668 w 7446"/>
                                    <a:gd name="T5" fmla="*/ 1797 h 8504"/>
                                    <a:gd name="T6" fmla="*/ 3819 w 7446"/>
                                    <a:gd name="T7" fmla="*/ 2516 h 8504"/>
                                    <a:gd name="T8" fmla="*/ 2971 w 7446"/>
                                    <a:gd name="T9" fmla="*/ 3235 h 8504"/>
                                    <a:gd name="T10" fmla="*/ 2121 w 7446"/>
                                    <a:gd name="T11" fmla="*/ 3954 h 8504"/>
                                    <a:gd name="T12" fmla="*/ 1274 w 7446"/>
                                    <a:gd name="T13" fmla="*/ 4673 h 8504"/>
                                    <a:gd name="T14" fmla="*/ 425 w 7446"/>
                                    <a:gd name="T15" fmla="*/ 5392 h 8504"/>
                                    <a:gd name="T16" fmla="*/ 204 w 7446"/>
                                    <a:gd name="T17" fmla="*/ 5918 h 8504"/>
                                    <a:gd name="T18" fmla="*/ 615 w 7446"/>
                                    <a:gd name="T19" fmla="*/ 6237 h 8504"/>
                                    <a:gd name="T20" fmla="*/ 1033 w 7446"/>
                                    <a:gd name="T21" fmla="*/ 6537 h 8504"/>
                                    <a:gd name="T22" fmla="*/ 1459 w 7446"/>
                                    <a:gd name="T23" fmla="*/ 6818 h 8504"/>
                                    <a:gd name="T24" fmla="*/ 1891 w 7446"/>
                                    <a:gd name="T25" fmla="*/ 7079 h 8504"/>
                                    <a:gd name="T26" fmla="*/ 2331 w 7446"/>
                                    <a:gd name="T27" fmla="*/ 7321 h 8504"/>
                                    <a:gd name="T28" fmla="*/ 2779 w 7446"/>
                                    <a:gd name="T29" fmla="*/ 7540 h 8504"/>
                                    <a:gd name="T30" fmla="*/ 3234 w 7446"/>
                                    <a:gd name="T31" fmla="*/ 7739 h 8504"/>
                                    <a:gd name="T32" fmla="*/ 3697 w 7446"/>
                                    <a:gd name="T33" fmla="*/ 7917 h 8504"/>
                                    <a:gd name="T34" fmla="*/ 4169 w 7446"/>
                                    <a:gd name="T35" fmla="*/ 8071 h 8504"/>
                                    <a:gd name="T36" fmla="*/ 4648 w 7446"/>
                                    <a:gd name="T37" fmla="*/ 8203 h 8504"/>
                                    <a:gd name="T38" fmla="*/ 5137 w 7446"/>
                                    <a:gd name="T39" fmla="*/ 8312 h 8504"/>
                                    <a:gd name="T40" fmla="*/ 5634 w 7446"/>
                                    <a:gd name="T41" fmla="*/ 8397 h 8504"/>
                                    <a:gd name="T42" fmla="*/ 6141 w 7446"/>
                                    <a:gd name="T43" fmla="*/ 8458 h 8504"/>
                                    <a:gd name="T44" fmla="*/ 6655 w 7446"/>
                                    <a:gd name="T45" fmla="*/ 8494 h 8504"/>
                                    <a:gd name="T46" fmla="*/ 7180 w 7446"/>
                                    <a:gd name="T47" fmla="*/ 8504 h 8504"/>
                                    <a:gd name="T48" fmla="*/ 7405 w 7446"/>
                                    <a:gd name="T49" fmla="*/ 7968 h 8504"/>
                                    <a:gd name="T50" fmla="*/ 7322 w 7446"/>
                                    <a:gd name="T51" fmla="*/ 6905 h 8504"/>
                                    <a:gd name="T52" fmla="*/ 7241 w 7446"/>
                                    <a:gd name="T53" fmla="*/ 5843 h 8504"/>
                                    <a:gd name="T54" fmla="*/ 7158 w 7446"/>
                                    <a:gd name="T55" fmla="*/ 4781 h 8504"/>
                                    <a:gd name="T56" fmla="*/ 7077 w 7446"/>
                                    <a:gd name="T57" fmla="*/ 3718 h 8504"/>
                                    <a:gd name="T58" fmla="*/ 6994 w 7446"/>
                                    <a:gd name="T59" fmla="*/ 2656 h 8504"/>
                                    <a:gd name="T60" fmla="*/ 6912 w 7446"/>
                                    <a:gd name="T61" fmla="*/ 1594 h 8504"/>
                                    <a:gd name="T62" fmla="*/ 6830 w 7446"/>
                                    <a:gd name="T63" fmla="*/ 531 h 85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446" h="8504">
                                      <a:moveTo>
                                        <a:pt x="6789" y="0"/>
                                      </a:moveTo>
                                      <a:lnTo>
                                        <a:pt x="6365" y="360"/>
                                      </a:lnTo>
                                      <a:lnTo>
                                        <a:pt x="5940" y="718"/>
                                      </a:lnTo>
                                      <a:lnTo>
                                        <a:pt x="5516" y="1078"/>
                                      </a:lnTo>
                                      <a:lnTo>
                                        <a:pt x="5091" y="1437"/>
                                      </a:lnTo>
                                      <a:lnTo>
                                        <a:pt x="4668" y="1797"/>
                                      </a:lnTo>
                                      <a:lnTo>
                                        <a:pt x="4243" y="2156"/>
                                      </a:lnTo>
                                      <a:lnTo>
                                        <a:pt x="3819" y="2516"/>
                                      </a:lnTo>
                                      <a:lnTo>
                                        <a:pt x="3394" y="2875"/>
                                      </a:lnTo>
                                      <a:lnTo>
                                        <a:pt x="2971" y="3235"/>
                                      </a:lnTo>
                                      <a:lnTo>
                                        <a:pt x="2546" y="3594"/>
                                      </a:lnTo>
                                      <a:lnTo>
                                        <a:pt x="2121" y="3954"/>
                                      </a:lnTo>
                                      <a:lnTo>
                                        <a:pt x="1697" y="4314"/>
                                      </a:lnTo>
                                      <a:lnTo>
                                        <a:pt x="1274" y="4673"/>
                                      </a:lnTo>
                                      <a:lnTo>
                                        <a:pt x="849" y="5033"/>
                                      </a:lnTo>
                                      <a:lnTo>
                                        <a:pt x="425" y="5392"/>
                                      </a:lnTo>
                                      <a:lnTo>
                                        <a:pt x="0" y="5752"/>
                                      </a:lnTo>
                                      <a:lnTo>
                                        <a:pt x="204" y="5918"/>
                                      </a:lnTo>
                                      <a:lnTo>
                                        <a:pt x="409" y="6080"/>
                                      </a:lnTo>
                                      <a:lnTo>
                                        <a:pt x="615" y="6237"/>
                                      </a:lnTo>
                                      <a:lnTo>
                                        <a:pt x="823" y="6389"/>
                                      </a:lnTo>
                                      <a:lnTo>
                                        <a:pt x="1033" y="6537"/>
                                      </a:lnTo>
                                      <a:lnTo>
                                        <a:pt x="1245" y="6680"/>
                                      </a:lnTo>
                                      <a:lnTo>
                                        <a:pt x="1459" y="6818"/>
                                      </a:lnTo>
                                      <a:lnTo>
                                        <a:pt x="1674" y="6951"/>
                                      </a:lnTo>
                                      <a:lnTo>
                                        <a:pt x="1891" y="7079"/>
                                      </a:lnTo>
                                      <a:lnTo>
                                        <a:pt x="2110" y="7202"/>
                                      </a:lnTo>
                                      <a:lnTo>
                                        <a:pt x="2331" y="7321"/>
                                      </a:lnTo>
                                      <a:lnTo>
                                        <a:pt x="2554" y="7434"/>
                                      </a:lnTo>
                                      <a:lnTo>
                                        <a:pt x="2779" y="7540"/>
                                      </a:lnTo>
                                      <a:lnTo>
                                        <a:pt x="3005" y="7643"/>
                                      </a:lnTo>
                                      <a:lnTo>
                                        <a:pt x="3234" y="7739"/>
                                      </a:lnTo>
                                      <a:lnTo>
                                        <a:pt x="3465" y="7831"/>
                                      </a:lnTo>
                                      <a:lnTo>
                                        <a:pt x="3697" y="7917"/>
                                      </a:lnTo>
                                      <a:lnTo>
                                        <a:pt x="3932" y="7997"/>
                                      </a:lnTo>
                                      <a:lnTo>
                                        <a:pt x="4169" y="8071"/>
                                      </a:lnTo>
                                      <a:lnTo>
                                        <a:pt x="4408" y="8140"/>
                                      </a:lnTo>
                                      <a:lnTo>
                                        <a:pt x="4648" y="8203"/>
                                      </a:lnTo>
                                      <a:lnTo>
                                        <a:pt x="4892" y="8261"/>
                                      </a:lnTo>
                                      <a:lnTo>
                                        <a:pt x="5137" y="8312"/>
                                      </a:lnTo>
                                      <a:lnTo>
                                        <a:pt x="5385" y="8358"/>
                                      </a:lnTo>
                                      <a:lnTo>
                                        <a:pt x="5634" y="8397"/>
                                      </a:lnTo>
                                      <a:lnTo>
                                        <a:pt x="5886" y="8431"/>
                                      </a:lnTo>
                                      <a:lnTo>
                                        <a:pt x="6141" y="8458"/>
                                      </a:lnTo>
                                      <a:lnTo>
                                        <a:pt x="6397" y="8479"/>
                                      </a:lnTo>
                                      <a:lnTo>
                                        <a:pt x="6655" y="8494"/>
                                      </a:lnTo>
                                      <a:lnTo>
                                        <a:pt x="6917" y="8502"/>
                                      </a:lnTo>
                                      <a:lnTo>
                                        <a:pt x="7180" y="8504"/>
                                      </a:lnTo>
                                      <a:lnTo>
                                        <a:pt x="7446" y="8499"/>
                                      </a:lnTo>
                                      <a:lnTo>
                                        <a:pt x="7405" y="7968"/>
                                      </a:lnTo>
                                      <a:lnTo>
                                        <a:pt x="7364" y="7437"/>
                                      </a:lnTo>
                                      <a:lnTo>
                                        <a:pt x="7322" y="6905"/>
                                      </a:lnTo>
                                      <a:lnTo>
                                        <a:pt x="7282" y="6374"/>
                                      </a:lnTo>
                                      <a:lnTo>
                                        <a:pt x="7241" y="5843"/>
                                      </a:lnTo>
                                      <a:lnTo>
                                        <a:pt x="7199" y="5312"/>
                                      </a:lnTo>
                                      <a:lnTo>
                                        <a:pt x="7158" y="4781"/>
                                      </a:lnTo>
                                      <a:lnTo>
                                        <a:pt x="7118" y="4250"/>
                                      </a:lnTo>
                                      <a:lnTo>
                                        <a:pt x="7077" y="3718"/>
                                      </a:lnTo>
                                      <a:lnTo>
                                        <a:pt x="7035" y="3187"/>
                                      </a:lnTo>
                                      <a:lnTo>
                                        <a:pt x="6994" y="2656"/>
                                      </a:lnTo>
                                      <a:lnTo>
                                        <a:pt x="6954" y="2125"/>
                                      </a:lnTo>
                                      <a:lnTo>
                                        <a:pt x="6912" y="1594"/>
                                      </a:lnTo>
                                      <a:lnTo>
                                        <a:pt x="6871" y="1062"/>
                                      </a:lnTo>
                                      <a:lnTo>
                                        <a:pt x="6830" y="531"/>
                                      </a:lnTo>
                                      <a:lnTo>
                                        <a:pt x="6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97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9" y="1772"/>
                                  <a:ext cx="1490" cy="672"/>
                                </a:xfrm>
                                <a:custGeom>
                                  <a:avLst/>
                                  <a:gdLst>
                                    <a:gd name="T0" fmla="*/ 0 w 7446"/>
                                    <a:gd name="T1" fmla="*/ 606 h 3358"/>
                                    <a:gd name="T2" fmla="*/ 409 w 7446"/>
                                    <a:gd name="T3" fmla="*/ 934 h 3358"/>
                                    <a:gd name="T4" fmla="*/ 823 w 7446"/>
                                    <a:gd name="T5" fmla="*/ 1243 h 3358"/>
                                    <a:gd name="T6" fmla="*/ 1245 w 7446"/>
                                    <a:gd name="T7" fmla="*/ 1534 h 3358"/>
                                    <a:gd name="T8" fmla="*/ 1674 w 7446"/>
                                    <a:gd name="T9" fmla="*/ 1805 h 3358"/>
                                    <a:gd name="T10" fmla="*/ 2110 w 7446"/>
                                    <a:gd name="T11" fmla="*/ 2056 h 3358"/>
                                    <a:gd name="T12" fmla="*/ 2554 w 7446"/>
                                    <a:gd name="T13" fmla="*/ 2288 h 3358"/>
                                    <a:gd name="T14" fmla="*/ 3005 w 7446"/>
                                    <a:gd name="T15" fmla="*/ 2497 h 3358"/>
                                    <a:gd name="T16" fmla="*/ 3465 w 7446"/>
                                    <a:gd name="T17" fmla="*/ 2685 h 3358"/>
                                    <a:gd name="T18" fmla="*/ 3932 w 7446"/>
                                    <a:gd name="T19" fmla="*/ 2851 h 3358"/>
                                    <a:gd name="T20" fmla="*/ 4408 w 7446"/>
                                    <a:gd name="T21" fmla="*/ 2994 h 3358"/>
                                    <a:gd name="T22" fmla="*/ 4892 w 7446"/>
                                    <a:gd name="T23" fmla="*/ 3115 h 3358"/>
                                    <a:gd name="T24" fmla="*/ 5385 w 7446"/>
                                    <a:gd name="T25" fmla="*/ 3212 h 3358"/>
                                    <a:gd name="T26" fmla="*/ 5886 w 7446"/>
                                    <a:gd name="T27" fmla="*/ 3285 h 3358"/>
                                    <a:gd name="T28" fmla="*/ 6397 w 7446"/>
                                    <a:gd name="T29" fmla="*/ 3333 h 3358"/>
                                    <a:gd name="T30" fmla="*/ 6917 w 7446"/>
                                    <a:gd name="T31" fmla="*/ 3356 h 3358"/>
                                    <a:gd name="T32" fmla="*/ 7446 w 7446"/>
                                    <a:gd name="T33" fmla="*/ 3353 h 3358"/>
                                    <a:gd name="T34" fmla="*/ 7104 w 7446"/>
                                    <a:gd name="T35" fmla="*/ 2627 h 3358"/>
                                    <a:gd name="T36" fmla="*/ 6544 w 7446"/>
                                    <a:gd name="T37" fmla="*/ 2605 h 3358"/>
                                    <a:gd name="T38" fmla="*/ 6000 w 7446"/>
                                    <a:gd name="T39" fmla="*/ 2546 h 3358"/>
                                    <a:gd name="T40" fmla="*/ 5472 w 7446"/>
                                    <a:gd name="T41" fmla="*/ 2454 h 3358"/>
                                    <a:gd name="T42" fmla="*/ 4962 w 7446"/>
                                    <a:gd name="T43" fmla="*/ 2331 h 3358"/>
                                    <a:gd name="T44" fmla="*/ 4471 w 7446"/>
                                    <a:gd name="T45" fmla="*/ 2183 h 3358"/>
                                    <a:gd name="T46" fmla="*/ 4000 w 7446"/>
                                    <a:gd name="T47" fmla="*/ 2012 h 3358"/>
                                    <a:gd name="T48" fmla="*/ 3550 w 7446"/>
                                    <a:gd name="T49" fmla="*/ 1823 h 3358"/>
                                    <a:gd name="T50" fmla="*/ 3122 w 7446"/>
                                    <a:gd name="T51" fmla="*/ 1619 h 3358"/>
                                    <a:gd name="T52" fmla="*/ 2717 w 7446"/>
                                    <a:gd name="T53" fmla="*/ 1404 h 3358"/>
                                    <a:gd name="T54" fmla="*/ 2336 w 7446"/>
                                    <a:gd name="T55" fmla="*/ 1181 h 3358"/>
                                    <a:gd name="T56" fmla="*/ 1980 w 7446"/>
                                    <a:gd name="T57" fmla="*/ 956 h 3358"/>
                                    <a:gd name="T58" fmla="*/ 1649 w 7446"/>
                                    <a:gd name="T59" fmla="*/ 731 h 3358"/>
                                    <a:gd name="T60" fmla="*/ 1347 w 7446"/>
                                    <a:gd name="T61" fmla="*/ 510 h 3358"/>
                                    <a:gd name="T62" fmla="*/ 1072 w 7446"/>
                                    <a:gd name="T63" fmla="*/ 297 h 3358"/>
                                    <a:gd name="T64" fmla="*/ 826 w 7446"/>
                                    <a:gd name="T65" fmla="*/ 95 h 3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446" h="3358">
                                      <a:moveTo>
                                        <a:pt x="714" y="0"/>
                                      </a:moveTo>
                                      <a:lnTo>
                                        <a:pt x="0" y="606"/>
                                      </a:lnTo>
                                      <a:lnTo>
                                        <a:pt x="204" y="772"/>
                                      </a:lnTo>
                                      <a:lnTo>
                                        <a:pt x="409" y="934"/>
                                      </a:lnTo>
                                      <a:lnTo>
                                        <a:pt x="615" y="1091"/>
                                      </a:lnTo>
                                      <a:lnTo>
                                        <a:pt x="823" y="1243"/>
                                      </a:lnTo>
                                      <a:lnTo>
                                        <a:pt x="1033" y="1391"/>
                                      </a:lnTo>
                                      <a:lnTo>
                                        <a:pt x="1245" y="1534"/>
                                      </a:lnTo>
                                      <a:lnTo>
                                        <a:pt x="1459" y="1672"/>
                                      </a:lnTo>
                                      <a:lnTo>
                                        <a:pt x="1674" y="1805"/>
                                      </a:lnTo>
                                      <a:lnTo>
                                        <a:pt x="1891" y="1933"/>
                                      </a:lnTo>
                                      <a:lnTo>
                                        <a:pt x="2110" y="2056"/>
                                      </a:lnTo>
                                      <a:lnTo>
                                        <a:pt x="2331" y="2175"/>
                                      </a:lnTo>
                                      <a:lnTo>
                                        <a:pt x="2554" y="2288"/>
                                      </a:lnTo>
                                      <a:lnTo>
                                        <a:pt x="2779" y="2394"/>
                                      </a:lnTo>
                                      <a:lnTo>
                                        <a:pt x="3005" y="2497"/>
                                      </a:lnTo>
                                      <a:lnTo>
                                        <a:pt x="3234" y="2593"/>
                                      </a:lnTo>
                                      <a:lnTo>
                                        <a:pt x="3465" y="2685"/>
                                      </a:lnTo>
                                      <a:lnTo>
                                        <a:pt x="3697" y="2771"/>
                                      </a:lnTo>
                                      <a:lnTo>
                                        <a:pt x="3932" y="2851"/>
                                      </a:lnTo>
                                      <a:lnTo>
                                        <a:pt x="4169" y="2925"/>
                                      </a:lnTo>
                                      <a:lnTo>
                                        <a:pt x="4408" y="2994"/>
                                      </a:lnTo>
                                      <a:lnTo>
                                        <a:pt x="4648" y="3057"/>
                                      </a:lnTo>
                                      <a:lnTo>
                                        <a:pt x="4892" y="3115"/>
                                      </a:lnTo>
                                      <a:lnTo>
                                        <a:pt x="5137" y="3166"/>
                                      </a:lnTo>
                                      <a:lnTo>
                                        <a:pt x="5385" y="3212"/>
                                      </a:lnTo>
                                      <a:lnTo>
                                        <a:pt x="5634" y="3251"/>
                                      </a:lnTo>
                                      <a:lnTo>
                                        <a:pt x="5886" y="3285"/>
                                      </a:lnTo>
                                      <a:lnTo>
                                        <a:pt x="6141" y="3312"/>
                                      </a:lnTo>
                                      <a:lnTo>
                                        <a:pt x="6397" y="3333"/>
                                      </a:lnTo>
                                      <a:lnTo>
                                        <a:pt x="6655" y="3348"/>
                                      </a:lnTo>
                                      <a:lnTo>
                                        <a:pt x="6917" y="3356"/>
                                      </a:lnTo>
                                      <a:lnTo>
                                        <a:pt x="7180" y="3358"/>
                                      </a:lnTo>
                                      <a:lnTo>
                                        <a:pt x="7446" y="3353"/>
                                      </a:lnTo>
                                      <a:lnTo>
                                        <a:pt x="7391" y="2622"/>
                                      </a:lnTo>
                                      <a:lnTo>
                                        <a:pt x="7104" y="2627"/>
                                      </a:lnTo>
                                      <a:lnTo>
                                        <a:pt x="6822" y="2621"/>
                                      </a:lnTo>
                                      <a:lnTo>
                                        <a:pt x="6544" y="2605"/>
                                      </a:lnTo>
                                      <a:lnTo>
                                        <a:pt x="6270" y="2580"/>
                                      </a:lnTo>
                                      <a:lnTo>
                                        <a:pt x="6000" y="2546"/>
                                      </a:lnTo>
                                      <a:lnTo>
                                        <a:pt x="5734" y="2504"/>
                                      </a:lnTo>
                                      <a:lnTo>
                                        <a:pt x="5472" y="2454"/>
                                      </a:lnTo>
                                      <a:lnTo>
                                        <a:pt x="5215" y="2396"/>
                                      </a:lnTo>
                                      <a:lnTo>
                                        <a:pt x="4962" y="2331"/>
                                      </a:lnTo>
                                      <a:lnTo>
                                        <a:pt x="4715" y="2260"/>
                                      </a:lnTo>
                                      <a:lnTo>
                                        <a:pt x="4471" y="2183"/>
                                      </a:lnTo>
                                      <a:lnTo>
                                        <a:pt x="4234" y="2100"/>
                                      </a:lnTo>
                                      <a:lnTo>
                                        <a:pt x="4000" y="2012"/>
                                      </a:lnTo>
                                      <a:lnTo>
                                        <a:pt x="3772" y="1920"/>
                                      </a:lnTo>
                                      <a:lnTo>
                                        <a:pt x="3550" y="1823"/>
                                      </a:lnTo>
                                      <a:lnTo>
                                        <a:pt x="3333" y="1723"/>
                                      </a:lnTo>
                                      <a:lnTo>
                                        <a:pt x="3122" y="1619"/>
                                      </a:lnTo>
                                      <a:lnTo>
                                        <a:pt x="2917" y="1513"/>
                                      </a:lnTo>
                                      <a:lnTo>
                                        <a:pt x="2717" y="1404"/>
                                      </a:lnTo>
                                      <a:lnTo>
                                        <a:pt x="2523" y="1293"/>
                                      </a:lnTo>
                                      <a:lnTo>
                                        <a:pt x="2336" y="1181"/>
                                      </a:lnTo>
                                      <a:lnTo>
                                        <a:pt x="2155" y="1069"/>
                                      </a:lnTo>
                                      <a:lnTo>
                                        <a:pt x="1980" y="956"/>
                                      </a:lnTo>
                                      <a:lnTo>
                                        <a:pt x="1811" y="843"/>
                                      </a:lnTo>
                                      <a:lnTo>
                                        <a:pt x="1649" y="731"/>
                                      </a:lnTo>
                                      <a:lnTo>
                                        <a:pt x="1495" y="620"/>
                                      </a:lnTo>
                                      <a:lnTo>
                                        <a:pt x="1347" y="510"/>
                                      </a:lnTo>
                                      <a:lnTo>
                                        <a:pt x="1205" y="401"/>
                                      </a:lnTo>
                                      <a:lnTo>
                                        <a:pt x="1072" y="297"/>
                                      </a:lnTo>
                                      <a:lnTo>
                                        <a:pt x="946" y="194"/>
                                      </a:lnTo>
                                      <a:lnTo>
                                        <a:pt x="826" y="95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7" y="88"/>
                                  <a:ext cx="292" cy="655"/>
                                </a:xfrm>
                                <a:custGeom>
                                  <a:avLst/>
                                  <a:gdLst>
                                    <a:gd name="T0" fmla="*/ 126 w 1461"/>
                                    <a:gd name="T1" fmla="*/ 0 h 3274"/>
                                    <a:gd name="T2" fmla="*/ 159 w 1461"/>
                                    <a:gd name="T3" fmla="*/ 7 h 3274"/>
                                    <a:gd name="T4" fmla="*/ 252 w 1461"/>
                                    <a:gd name="T5" fmla="*/ 32 h 3274"/>
                                    <a:gd name="T6" fmla="*/ 316 w 1461"/>
                                    <a:gd name="T7" fmla="*/ 52 h 3274"/>
                                    <a:gd name="T8" fmla="*/ 390 w 1461"/>
                                    <a:gd name="T9" fmla="*/ 75 h 3274"/>
                                    <a:gd name="T10" fmla="*/ 471 w 1461"/>
                                    <a:gd name="T11" fmla="*/ 105 h 3274"/>
                                    <a:gd name="T12" fmla="*/ 558 w 1461"/>
                                    <a:gd name="T13" fmla="*/ 140 h 3274"/>
                                    <a:gd name="T14" fmla="*/ 649 w 1461"/>
                                    <a:gd name="T15" fmla="*/ 181 h 3274"/>
                                    <a:gd name="T16" fmla="*/ 744 w 1461"/>
                                    <a:gd name="T17" fmla="*/ 227 h 3274"/>
                                    <a:gd name="T18" fmla="*/ 839 w 1461"/>
                                    <a:gd name="T19" fmla="*/ 280 h 3274"/>
                                    <a:gd name="T20" fmla="*/ 934 w 1461"/>
                                    <a:gd name="T21" fmla="*/ 339 h 3274"/>
                                    <a:gd name="T22" fmla="*/ 1025 w 1461"/>
                                    <a:gd name="T23" fmla="*/ 405 h 3274"/>
                                    <a:gd name="T24" fmla="*/ 1112 w 1461"/>
                                    <a:gd name="T25" fmla="*/ 478 h 3274"/>
                                    <a:gd name="T26" fmla="*/ 1193 w 1461"/>
                                    <a:gd name="T27" fmla="*/ 558 h 3274"/>
                                    <a:gd name="T28" fmla="*/ 1268 w 1461"/>
                                    <a:gd name="T29" fmla="*/ 647 h 3274"/>
                                    <a:gd name="T30" fmla="*/ 1332 w 1461"/>
                                    <a:gd name="T31" fmla="*/ 742 h 3274"/>
                                    <a:gd name="T32" fmla="*/ 1385 w 1461"/>
                                    <a:gd name="T33" fmla="*/ 846 h 3274"/>
                                    <a:gd name="T34" fmla="*/ 1426 w 1461"/>
                                    <a:gd name="T35" fmla="*/ 957 h 3274"/>
                                    <a:gd name="T36" fmla="*/ 1451 w 1461"/>
                                    <a:gd name="T37" fmla="*/ 1077 h 3274"/>
                                    <a:gd name="T38" fmla="*/ 1461 w 1461"/>
                                    <a:gd name="T39" fmla="*/ 1206 h 3274"/>
                                    <a:gd name="T40" fmla="*/ 1452 w 1461"/>
                                    <a:gd name="T41" fmla="*/ 1344 h 3274"/>
                                    <a:gd name="T42" fmla="*/ 1425 w 1461"/>
                                    <a:gd name="T43" fmla="*/ 1492 h 3274"/>
                                    <a:gd name="T44" fmla="*/ 1375 w 1461"/>
                                    <a:gd name="T45" fmla="*/ 1648 h 3274"/>
                                    <a:gd name="T46" fmla="*/ 1302 w 1461"/>
                                    <a:gd name="T47" fmla="*/ 1815 h 3274"/>
                                    <a:gd name="T48" fmla="*/ 1205 w 1461"/>
                                    <a:gd name="T49" fmla="*/ 1991 h 3274"/>
                                    <a:gd name="T50" fmla="*/ 1080 w 1461"/>
                                    <a:gd name="T51" fmla="*/ 2178 h 3274"/>
                                    <a:gd name="T52" fmla="*/ 927 w 1461"/>
                                    <a:gd name="T53" fmla="*/ 2375 h 3274"/>
                                    <a:gd name="T54" fmla="*/ 745 w 1461"/>
                                    <a:gd name="T55" fmla="*/ 2584 h 3274"/>
                                    <a:gd name="T56" fmla="*/ 530 w 1461"/>
                                    <a:gd name="T57" fmla="*/ 2803 h 3274"/>
                                    <a:gd name="T58" fmla="*/ 283 w 1461"/>
                                    <a:gd name="T59" fmla="*/ 3032 h 3274"/>
                                    <a:gd name="T60" fmla="*/ 0 w 1461"/>
                                    <a:gd name="T61" fmla="*/ 3274 h 3274"/>
                                    <a:gd name="T62" fmla="*/ 67 w 1461"/>
                                    <a:gd name="T63" fmla="*/ 3209 h 3274"/>
                                    <a:gd name="T64" fmla="*/ 136 w 1461"/>
                                    <a:gd name="T65" fmla="*/ 3140 h 3274"/>
                                    <a:gd name="T66" fmla="*/ 208 w 1461"/>
                                    <a:gd name="T67" fmla="*/ 3067 h 3274"/>
                                    <a:gd name="T68" fmla="*/ 282 w 1461"/>
                                    <a:gd name="T69" fmla="*/ 2990 h 3274"/>
                                    <a:gd name="T70" fmla="*/ 355 w 1461"/>
                                    <a:gd name="T71" fmla="*/ 2909 h 3274"/>
                                    <a:gd name="T72" fmla="*/ 429 w 1461"/>
                                    <a:gd name="T73" fmla="*/ 2823 h 3274"/>
                                    <a:gd name="T74" fmla="*/ 502 w 1461"/>
                                    <a:gd name="T75" fmla="*/ 2736 h 3274"/>
                                    <a:gd name="T76" fmla="*/ 574 w 1461"/>
                                    <a:gd name="T77" fmla="*/ 2644 h 3274"/>
                                    <a:gd name="T78" fmla="*/ 643 w 1461"/>
                                    <a:gd name="T79" fmla="*/ 2551 h 3274"/>
                                    <a:gd name="T80" fmla="*/ 711 w 1461"/>
                                    <a:gd name="T81" fmla="*/ 2454 h 3274"/>
                                    <a:gd name="T82" fmla="*/ 775 w 1461"/>
                                    <a:gd name="T83" fmla="*/ 2355 h 3274"/>
                                    <a:gd name="T84" fmla="*/ 834 w 1461"/>
                                    <a:gd name="T85" fmla="*/ 2252 h 3274"/>
                                    <a:gd name="T86" fmla="*/ 889 w 1461"/>
                                    <a:gd name="T87" fmla="*/ 2149 h 3274"/>
                                    <a:gd name="T88" fmla="*/ 938 w 1461"/>
                                    <a:gd name="T89" fmla="*/ 2043 h 3274"/>
                                    <a:gd name="T90" fmla="*/ 981 w 1461"/>
                                    <a:gd name="T91" fmla="*/ 1935 h 3274"/>
                                    <a:gd name="T92" fmla="*/ 1018 w 1461"/>
                                    <a:gd name="T93" fmla="*/ 1826 h 3274"/>
                                    <a:gd name="T94" fmla="*/ 1047 w 1461"/>
                                    <a:gd name="T95" fmla="*/ 1714 h 3274"/>
                                    <a:gd name="T96" fmla="*/ 1067 w 1461"/>
                                    <a:gd name="T97" fmla="*/ 1602 h 3274"/>
                                    <a:gd name="T98" fmla="*/ 1079 w 1461"/>
                                    <a:gd name="T99" fmla="*/ 1489 h 3274"/>
                                    <a:gd name="T100" fmla="*/ 1082 w 1461"/>
                                    <a:gd name="T101" fmla="*/ 1375 h 3274"/>
                                    <a:gd name="T102" fmla="*/ 1074 w 1461"/>
                                    <a:gd name="T103" fmla="*/ 1259 h 3274"/>
                                    <a:gd name="T104" fmla="*/ 1056 w 1461"/>
                                    <a:gd name="T105" fmla="*/ 1144 h 3274"/>
                                    <a:gd name="T106" fmla="*/ 1026 w 1461"/>
                                    <a:gd name="T107" fmla="*/ 1028 h 3274"/>
                                    <a:gd name="T108" fmla="*/ 984 w 1461"/>
                                    <a:gd name="T109" fmla="*/ 912 h 3274"/>
                                    <a:gd name="T110" fmla="*/ 929 w 1461"/>
                                    <a:gd name="T111" fmla="*/ 796 h 3274"/>
                                    <a:gd name="T112" fmla="*/ 860 w 1461"/>
                                    <a:gd name="T113" fmla="*/ 680 h 3274"/>
                                    <a:gd name="T114" fmla="*/ 778 w 1461"/>
                                    <a:gd name="T115" fmla="*/ 564 h 3274"/>
                                    <a:gd name="T116" fmla="*/ 680 w 1461"/>
                                    <a:gd name="T117" fmla="*/ 450 h 3274"/>
                                    <a:gd name="T118" fmla="*/ 566 w 1461"/>
                                    <a:gd name="T119" fmla="*/ 336 h 3274"/>
                                    <a:gd name="T120" fmla="*/ 437 w 1461"/>
                                    <a:gd name="T121" fmla="*/ 222 h 3274"/>
                                    <a:gd name="T122" fmla="*/ 290 w 1461"/>
                                    <a:gd name="T123" fmla="*/ 110 h 3274"/>
                                    <a:gd name="T124" fmla="*/ 126 w 1461"/>
                                    <a:gd name="T125" fmla="*/ 0 h 3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461" h="3274">
                                      <a:moveTo>
                                        <a:pt x="126" y="0"/>
                                      </a:moveTo>
                                      <a:lnTo>
                                        <a:pt x="159" y="7"/>
                                      </a:lnTo>
                                      <a:lnTo>
                                        <a:pt x="252" y="32"/>
                                      </a:lnTo>
                                      <a:lnTo>
                                        <a:pt x="316" y="52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471" y="105"/>
                                      </a:lnTo>
                                      <a:lnTo>
                                        <a:pt x="558" y="140"/>
                                      </a:lnTo>
                                      <a:lnTo>
                                        <a:pt x="649" y="181"/>
                                      </a:lnTo>
                                      <a:lnTo>
                                        <a:pt x="744" y="227"/>
                                      </a:lnTo>
                                      <a:lnTo>
                                        <a:pt x="839" y="280"/>
                                      </a:lnTo>
                                      <a:lnTo>
                                        <a:pt x="934" y="339"/>
                                      </a:lnTo>
                                      <a:lnTo>
                                        <a:pt x="1025" y="405"/>
                                      </a:lnTo>
                                      <a:lnTo>
                                        <a:pt x="1112" y="478"/>
                                      </a:lnTo>
                                      <a:lnTo>
                                        <a:pt x="1193" y="558"/>
                                      </a:lnTo>
                                      <a:lnTo>
                                        <a:pt x="1268" y="647"/>
                                      </a:lnTo>
                                      <a:lnTo>
                                        <a:pt x="1332" y="742"/>
                                      </a:lnTo>
                                      <a:lnTo>
                                        <a:pt x="1385" y="846"/>
                                      </a:lnTo>
                                      <a:lnTo>
                                        <a:pt x="1426" y="957"/>
                                      </a:lnTo>
                                      <a:lnTo>
                                        <a:pt x="1451" y="1077"/>
                                      </a:lnTo>
                                      <a:lnTo>
                                        <a:pt x="1461" y="1206"/>
                                      </a:lnTo>
                                      <a:lnTo>
                                        <a:pt x="1452" y="1344"/>
                                      </a:lnTo>
                                      <a:lnTo>
                                        <a:pt x="1425" y="1492"/>
                                      </a:lnTo>
                                      <a:lnTo>
                                        <a:pt x="1375" y="1648"/>
                                      </a:lnTo>
                                      <a:lnTo>
                                        <a:pt x="1302" y="1815"/>
                                      </a:lnTo>
                                      <a:lnTo>
                                        <a:pt x="1205" y="1991"/>
                                      </a:lnTo>
                                      <a:lnTo>
                                        <a:pt x="1080" y="2178"/>
                                      </a:lnTo>
                                      <a:lnTo>
                                        <a:pt x="927" y="2375"/>
                                      </a:lnTo>
                                      <a:lnTo>
                                        <a:pt x="745" y="2584"/>
                                      </a:lnTo>
                                      <a:lnTo>
                                        <a:pt x="530" y="2803"/>
                                      </a:lnTo>
                                      <a:lnTo>
                                        <a:pt x="283" y="3032"/>
                                      </a:lnTo>
                                      <a:lnTo>
                                        <a:pt x="0" y="3274"/>
                                      </a:lnTo>
                                      <a:lnTo>
                                        <a:pt x="67" y="3209"/>
                                      </a:lnTo>
                                      <a:lnTo>
                                        <a:pt x="136" y="3140"/>
                                      </a:lnTo>
                                      <a:lnTo>
                                        <a:pt x="208" y="3067"/>
                                      </a:lnTo>
                                      <a:lnTo>
                                        <a:pt x="282" y="2990"/>
                                      </a:lnTo>
                                      <a:lnTo>
                                        <a:pt x="355" y="2909"/>
                                      </a:lnTo>
                                      <a:lnTo>
                                        <a:pt x="429" y="2823"/>
                                      </a:lnTo>
                                      <a:lnTo>
                                        <a:pt x="502" y="2736"/>
                                      </a:lnTo>
                                      <a:lnTo>
                                        <a:pt x="574" y="2644"/>
                                      </a:lnTo>
                                      <a:lnTo>
                                        <a:pt x="643" y="2551"/>
                                      </a:lnTo>
                                      <a:lnTo>
                                        <a:pt x="711" y="2454"/>
                                      </a:lnTo>
                                      <a:lnTo>
                                        <a:pt x="775" y="2355"/>
                                      </a:lnTo>
                                      <a:lnTo>
                                        <a:pt x="834" y="2252"/>
                                      </a:lnTo>
                                      <a:lnTo>
                                        <a:pt x="889" y="2149"/>
                                      </a:lnTo>
                                      <a:lnTo>
                                        <a:pt x="938" y="2043"/>
                                      </a:lnTo>
                                      <a:lnTo>
                                        <a:pt x="981" y="1935"/>
                                      </a:lnTo>
                                      <a:lnTo>
                                        <a:pt x="1018" y="1826"/>
                                      </a:lnTo>
                                      <a:lnTo>
                                        <a:pt x="1047" y="1714"/>
                                      </a:lnTo>
                                      <a:lnTo>
                                        <a:pt x="1067" y="1602"/>
                                      </a:lnTo>
                                      <a:lnTo>
                                        <a:pt x="1079" y="1489"/>
                                      </a:lnTo>
                                      <a:lnTo>
                                        <a:pt x="1082" y="1375"/>
                                      </a:lnTo>
                                      <a:lnTo>
                                        <a:pt x="1074" y="1259"/>
                                      </a:lnTo>
                                      <a:lnTo>
                                        <a:pt x="1056" y="1144"/>
                                      </a:lnTo>
                                      <a:lnTo>
                                        <a:pt x="1026" y="1028"/>
                                      </a:lnTo>
                                      <a:lnTo>
                                        <a:pt x="984" y="912"/>
                                      </a:lnTo>
                                      <a:lnTo>
                                        <a:pt x="929" y="796"/>
                                      </a:lnTo>
                                      <a:lnTo>
                                        <a:pt x="860" y="680"/>
                                      </a:lnTo>
                                      <a:lnTo>
                                        <a:pt x="778" y="564"/>
                                      </a:lnTo>
                                      <a:lnTo>
                                        <a:pt x="680" y="450"/>
                                      </a:lnTo>
                                      <a:lnTo>
                                        <a:pt x="566" y="336"/>
                                      </a:lnTo>
                                      <a:lnTo>
                                        <a:pt x="437" y="222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2" y="681"/>
                                  <a:ext cx="468" cy="155"/>
                                </a:xfrm>
                                <a:custGeom>
                                  <a:avLst/>
                                  <a:gdLst>
                                    <a:gd name="T0" fmla="*/ 0 w 2339"/>
                                    <a:gd name="T1" fmla="*/ 299 h 778"/>
                                    <a:gd name="T2" fmla="*/ 2309 w 2339"/>
                                    <a:gd name="T3" fmla="*/ 0 h 778"/>
                                    <a:gd name="T4" fmla="*/ 2339 w 2339"/>
                                    <a:gd name="T5" fmla="*/ 778 h 778"/>
                                    <a:gd name="T6" fmla="*/ 0 w 2339"/>
                                    <a:gd name="T7" fmla="*/ 299 h 7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39" h="778">
                                      <a:moveTo>
                                        <a:pt x="0" y="299"/>
                                      </a:moveTo>
                                      <a:lnTo>
                                        <a:pt x="2309" y="0"/>
                                      </a:lnTo>
                                      <a:lnTo>
                                        <a:pt x="2339" y="778"/>
                                      </a:lnTo>
                                      <a:lnTo>
                                        <a:pt x="0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7" y="394"/>
                                  <a:ext cx="118" cy="333"/>
                                </a:xfrm>
                                <a:custGeom>
                                  <a:avLst/>
                                  <a:gdLst>
                                    <a:gd name="T0" fmla="*/ 0 w 588"/>
                                    <a:gd name="T1" fmla="*/ 1665 h 1665"/>
                                    <a:gd name="T2" fmla="*/ 588 w 588"/>
                                    <a:gd name="T3" fmla="*/ 25 h 1665"/>
                                    <a:gd name="T4" fmla="*/ 123 w 588"/>
                                    <a:gd name="T5" fmla="*/ 0 h 1665"/>
                                    <a:gd name="T6" fmla="*/ 0 w 588"/>
                                    <a:gd name="T7" fmla="*/ 1665 h 16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88" h="1665">
                                      <a:moveTo>
                                        <a:pt x="0" y="1665"/>
                                      </a:moveTo>
                                      <a:lnTo>
                                        <a:pt x="588" y="25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0" y="16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4" y="1682"/>
                                  <a:ext cx="378" cy="388"/>
                                </a:xfrm>
                                <a:custGeom>
                                  <a:avLst/>
                                  <a:gdLst>
                                    <a:gd name="T0" fmla="*/ 1842 w 1891"/>
                                    <a:gd name="T1" fmla="*/ 686 h 1936"/>
                                    <a:gd name="T2" fmla="*/ 1878 w 1891"/>
                                    <a:gd name="T3" fmla="*/ 827 h 1936"/>
                                    <a:gd name="T4" fmla="*/ 1891 w 1891"/>
                                    <a:gd name="T5" fmla="*/ 969 h 1936"/>
                                    <a:gd name="T6" fmla="*/ 1885 w 1891"/>
                                    <a:gd name="T7" fmla="*/ 1109 h 1936"/>
                                    <a:gd name="T8" fmla="*/ 1859 w 1891"/>
                                    <a:gd name="T9" fmla="*/ 1246 h 1936"/>
                                    <a:gd name="T10" fmla="*/ 1814 w 1891"/>
                                    <a:gd name="T11" fmla="*/ 1377 h 1936"/>
                                    <a:gd name="T12" fmla="*/ 1752 w 1891"/>
                                    <a:gd name="T13" fmla="*/ 1498 h 1936"/>
                                    <a:gd name="T14" fmla="*/ 1671 w 1891"/>
                                    <a:gd name="T15" fmla="*/ 1610 h 1936"/>
                                    <a:gd name="T16" fmla="*/ 1574 w 1891"/>
                                    <a:gd name="T17" fmla="*/ 1709 h 1936"/>
                                    <a:gd name="T18" fmla="*/ 1462 w 1891"/>
                                    <a:gd name="T19" fmla="*/ 1793 h 1936"/>
                                    <a:gd name="T20" fmla="*/ 1336 w 1891"/>
                                    <a:gd name="T21" fmla="*/ 1860 h 1936"/>
                                    <a:gd name="T22" fmla="*/ 1201 w 1891"/>
                                    <a:gd name="T23" fmla="*/ 1907 h 1936"/>
                                    <a:gd name="T24" fmla="*/ 1062 w 1891"/>
                                    <a:gd name="T25" fmla="*/ 1932 h 1936"/>
                                    <a:gd name="T26" fmla="*/ 924 w 1891"/>
                                    <a:gd name="T27" fmla="*/ 1935 h 1936"/>
                                    <a:gd name="T28" fmla="*/ 788 w 1891"/>
                                    <a:gd name="T29" fmla="*/ 1918 h 1936"/>
                                    <a:gd name="T30" fmla="*/ 656 w 1891"/>
                                    <a:gd name="T31" fmla="*/ 1880 h 1936"/>
                                    <a:gd name="T32" fmla="*/ 529 w 1891"/>
                                    <a:gd name="T33" fmla="*/ 1826 h 1936"/>
                                    <a:gd name="T34" fmla="*/ 411 w 1891"/>
                                    <a:gd name="T35" fmla="*/ 1751 h 1936"/>
                                    <a:gd name="T36" fmla="*/ 303 w 1891"/>
                                    <a:gd name="T37" fmla="*/ 1661 h 1936"/>
                                    <a:gd name="T38" fmla="*/ 208 w 1891"/>
                                    <a:gd name="T39" fmla="*/ 1554 h 1936"/>
                                    <a:gd name="T40" fmla="*/ 128 w 1891"/>
                                    <a:gd name="T41" fmla="*/ 1432 h 1936"/>
                                    <a:gd name="T42" fmla="*/ 65 w 1891"/>
                                    <a:gd name="T43" fmla="*/ 1296 h 1936"/>
                                    <a:gd name="T44" fmla="*/ 23 w 1891"/>
                                    <a:gd name="T45" fmla="*/ 1155 h 1936"/>
                                    <a:gd name="T46" fmla="*/ 2 w 1891"/>
                                    <a:gd name="T47" fmla="*/ 1014 h 1936"/>
                                    <a:gd name="T48" fmla="*/ 2 w 1891"/>
                                    <a:gd name="T49" fmla="*/ 873 h 1936"/>
                                    <a:gd name="T50" fmla="*/ 21 w 1891"/>
                                    <a:gd name="T51" fmla="*/ 735 h 1936"/>
                                    <a:gd name="T52" fmla="*/ 60 w 1891"/>
                                    <a:gd name="T53" fmla="*/ 603 h 1936"/>
                                    <a:gd name="T54" fmla="*/ 117 w 1891"/>
                                    <a:gd name="T55" fmla="*/ 478 h 1936"/>
                                    <a:gd name="T56" fmla="*/ 191 w 1891"/>
                                    <a:gd name="T57" fmla="*/ 362 h 1936"/>
                                    <a:gd name="T58" fmla="*/ 282 w 1891"/>
                                    <a:gd name="T59" fmla="*/ 259 h 1936"/>
                                    <a:gd name="T60" fmla="*/ 389 w 1891"/>
                                    <a:gd name="T61" fmla="*/ 170 h 1936"/>
                                    <a:gd name="T62" fmla="*/ 511 w 1891"/>
                                    <a:gd name="T63" fmla="*/ 96 h 1936"/>
                                    <a:gd name="T64" fmla="*/ 644 w 1891"/>
                                    <a:gd name="T65" fmla="*/ 42 h 1936"/>
                                    <a:gd name="T66" fmla="*/ 782 w 1891"/>
                                    <a:gd name="T67" fmla="*/ 11 h 1936"/>
                                    <a:gd name="T68" fmla="*/ 920 w 1891"/>
                                    <a:gd name="T69" fmla="*/ 0 h 1936"/>
                                    <a:gd name="T70" fmla="*/ 1058 w 1891"/>
                                    <a:gd name="T71" fmla="*/ 11 h 1936"/>
                                    <a:gd name="T72" fmla="*/ 1192 w 1891"/>
                                    <a:gd name="T73" fmla="*/ 41 h 1936"/>
                                    <a:gd name="T74" fmla="*/ 1321 w 1891"/>
                                    <a:gd name="T75" fmla="*/ 91 h 1936"/>
                                    <a:gd name="T76" fmla="*/ 1442 w 1891"/>
                                    <a:gd name="T77" fmla="*/ 158 h 1936"/>
                                    <a:gd name="T78" fmla="*/ 1553 w 1891"/>
                                    <a:gd name="T79" fmla="*/ 243 h 1936"/>
                                    <a:gd name="T80" fmla="*/ 1652 w 1891"/>
                                    <a:gd name="T81" fmla="*/ 345 h 1936"/>
                                    <a:gd name="T82" fmla="*/ 1737 w 1891"/>
                                    <a:gd name="T83" fmla="*/ 462 h 1936"/>
                                    <a:gd name="T84" fmla="*/ 1807 w 1891"/>
                                    <a:gd name="T85" fmla="*/ 593 h 19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891" h="1936">
                                      <a:moveTo>
                                        <a:pt x="1807" y="593"/>
                                      </a:moveTo>
                                      <a:lnTo>
                                        <a:pt x="1826" y="639"/>
                                      </a:lnTo>
                                      <a:lnTo>
                                        <a:pt x="1842" y="686"/>
                                      </a:lnTo>
                                      <a:lnTo>
                                        <a:pt x="1857" y="733"/>
                                      </a:lnTo>
                                      <a:lnTo>
                                        <a:pt x="1869" y="780"/>
                                      </a:lnTo>
                                      <a:lnTo>
                                        <a:pt x="1878" y="827"/>
                                      </a:lnTo>
                                      <a:lnTo>
                                        <a:pt x="1884" y="875"/>
                                      </a:lnTo>
                                      <a:lnTo>
                                        <a:pt x="1889" y="923"/>
                                      </a:lnTo>
                                      <a:lnTo>
                                        <a:pt x="1891" y="969"/>
                                      </a:lnTo>
                                      <a:lnTo>
                                        <a:pt x="1891" y="1017"/>
                                      </a:lnTo>
                                      <a:lnTo>
                                        <a:pt x="1889" y="1064"/>
                                      </a:lnTo>
                                      <a:lnTo>
                                        <a:pt x="1885" y="1109"/>
                                      </a:lnTo>
                                      <a:lnTo>
                                        <a:pt x="1878" y="1156"/>
                                      </a:lnTo>
                                      <a:lnTo>
                                        <a:pt x="1870" y="1201"/>
                                      </a:lnTo>
                                      <a:lnTo>
                                        <a:pt x="1859" y="1246"/>
                                      </a:lnTo>
                                      <a:lnTo>
                                        <a:pt x="1846" y="1290"/>
                                      </a:lnTo>
                                      <a:lnTo>
                                        <a:pt x="1831" y="1334"/>
                                      </a:lnTo>
                                      <a:lnTo>
                                        <a:pt x="1814" y="1377"/>
                                      </a:lnTo>
                                      <a:lnTo>
                                        <a:pt x="1795" y="1418"/>
                                      </a:lnTo>
                                      <a:lnTo>
                                        <a:pt x="1774" y="1459"/>
                                      </a:lnTo>
                                      <a:lnTo>
                                        <a:pt x="1752" y="1498"/>
                                      </a:lnTo>
                                      <a:lnTo>
                                        <a:pt x="1726" y="1537"/>
                                      </a:lnTo>
                                      <a:lnTo>
                                        <a:pt x="1700" y="1574"/>
                                      </a:lnTo>
                                      <a:lnTo>
                                        <a:pt x="1671" y="1610"/>
                                      </a:lnTo>
                                      <a:lnTo>
                                        <a:pt x="1641" y="1644"/>
                                      </a:lnTo>
                                      <a:lnTo>
                                        <a:pt x="1609" y="1677"/>
                                      </a:lnTo>
                                      <a:lnTo>
                                        <a:pt x="1574" y="1709"/>
                                      </a:lnTo>
                                      <a:lnTo>
                                        <a:pt x="1539" y="1738"/>
                                      </a:lnTo>
                                      <a:lnTo>
                                        <a:pt x="1502" y="1767"/>
                                      </a:lnTo>
                                      <a:lnTo>
                                        <a:pt x="1462" y="1793"/>
                                      </a:lnTo>
                                      <a:lnTo>
                                        <a:pt x="1423" y="1817"/>
                                      </a:lnTo>
                                      <a:lnTo>
                                        <a:pt x="1380" y="1840"/>
                                      </a:lnTo>
                                      <a:lnTo>
                                        <a:pt x="1336" y="1860"/>
                                      </a:lnTo>
                                      <a:lnTo>
                                        <a:pt x="1291" y="1878"/>
                                      </a:lnTo>
                                      <a:lnTo>
                                        <a:pt x="1246" y="1895"/>
                                      </a:lnTo>
                                      <a:lnTo>
                                        <a:pt x="1201" y="1907"/>
                                      </a:lnTo>
                                      <a:lnTo>
                                        <a:pt x="1155" y="1918"/>
                                      </a:lnTo>
                                      <a:lnTo>
                                        <a:pt x="1109" y="1926"/>
                                      </a:lnTo>
                                      <a:lnTo>
                                        <a:pt x="1062" y="1932"/>
                                      </a:lnTo>
                                      <a:lnTo>
                                        <a:pt x="1016" y="1935"/>
                                      </a:lnTo>
                                      <a:lnTo>
                                        <a:pt x="970" y="1936"/>
                                      </a:lnTo>
                                      <a:lnTo>
                                        <a:pt x="924" y="1935"/>
                                      </a:lnTo>
                                      <a:lnTo>
                                        <a:pt x="879" y="1931"/>
                                      </a:lnTo>
                                      <a:lnTo>
                                        <a:pt x="833" y="1926"/>
                                      </a:lnTo>
                                      <a:lnTo>
                                        <a:pt x="788" y="1918"/>
                                      </a:lnTo>
                                      <a:lnTo>
                                        <a:pt x="743" y="1908"/>
                                      </a:lnTo>
                                      <a:lnTo>
                                        <a:pt x="698" y="1896"/>
                                      </a:lnTo>
                                      <a:lnTo>
                                        <a:pt x="656" y="1880"/>
                                      </a:lnTo>
                                      <a:lnTo>
                                        <a:pt x="613" y="1864"/>
                                      </a:lnTo>
                                      <a:lnTo>
                                        <a:pt x="570" y="1846"/>
                                      </a:lnTo>
                                      <a:lnTo>
                                        <a:pt x="529" y="1826"/>
                                      </a:lnTo>
                                      <a:lnTo>
                                        <a:pt x="488" y="1802"/>
                                      </a:lnTo>
                                      <a:lnTo>
                                        <a:pt x="450" y="1778"/>
                                      </a:lnTo>
                                      <a:lnTo>
                                        <a:pt x="411" y="1751"/>
                                      </a:lnTo>
                                      <a:lnTo>
                                        <a:pt x="374" y="1723"/>
                                      </a:lnTo>
                                      <a:lnTo>
                                        <a:pt x="338" y="1692"/>
                                      </a:lnTo>
                                      <a:lnTo>
                                        <a:pt x="303" y="1661"/>
                                      </a:lnTo>
                                      <a:lnTo>
                                        <a:pt x="270" y="1627"/>
                                      </a:lnTo>
                                      <a:lnTo>
                                        <a:pt x="239" y="1592"/>
                                      </a:lnTo>
                                      <a:lnTo>
                                        <a:pt x="208" y="1554"/>
                                      </a:lnTo>
                                      <a:lnTo>
                                        <a:pt x="180" y="1515"/>
                                      </a:lnTo>
                                      <a:lnTo>
                                        <a:pt x="153" y="1474"/>
                                      </a:lnTo>
                                      <a:lnTo>
                                        <a:pt x="128" y="1432"/>
                                      </a:lnTo>
                                      <a:lnTo>
                                        <a:pt x="104" y="1389"/>
                                      </a:lnTo>
                                      <a:lnTo>
                                        <a:pt x="84" y="1343"/>
                                      </a:lnTo>
                                      <a:lnTo>
                                        <a:pt x="65" y="1296"/>
                                      </a:lnTo>
                                      <a:lnTo>
                                        <a:pt x="48" y="1250"/>
                                      </a:lnTo>
                                      <a:lnTo>
                                        <a:pt x="34" y="1203"/>
                                      </a:lnTo>
                                      <a:lnTo>
                                        <a:pt x="23" y="1155"/>
                                      </a:lnTo>
                                      <a:lnTo>
                                        <a:pt x="13" y="1108"/>
                                      </a:lnTo>
                                      <a:lnTo>
                                        <a:pt x="7" y="1061"/>
                                      </a:lnTo>
                                      <a:lnTo>
                                        <a:pt x="2" y="1014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2" y="873"/>
                                      </a:lnTo>
                                      <a:lnTo>
                                        <a:pt x="6" y="826"/>
                                      </a:lnTo>
                                      <a:lnTo>
                                        <a:pt x="13" y="780"/>
                                      </a:lnTo>
                                      <a:lnTo>
                                        <a:pt x="21" y="735"/>
                                      </a:lnTo>
                                      <a:lnTo>
                                        <a:pt x="32" y="690"/>
                                      </a:lnTo>
                                      <a:lnTo>
                                        <a:pt x="45" y="646"/>
                                      </a:lnTo>
                                      <a:lnTo>
                                        <a:pt x="60" y="603"/>
                                      </a:lnTo>
                                      <a:lnTo>
                                        <a:pt x="77" y="560"/>
                                      </a:lnTo>
                                      <a:lnTo>
                                        <a:pt x="96" y="518"/>
                                      </a:lnTo>
                                      <a:lnTo>
                                        <a:pt x="117" y="478"/>
                                      </a:lnTo>
                                      <a:lnTo>
                                        <a:pt x="140" y="438"/>
                                      </a:lnTo>
                                      <a:lnTo>
                                        <a:pt x="165" y="400"/>
                                      </a:lnTo>
                                      <a:lnTo>
                                        <a:pt x="191" y="362"/>
                                      </a:lnTo>
                                      <a:lnTo>
                                        <a:pt x="220" y="326"/>
                                      </a:lnTo>
                                      <a:lnTo>
                                        <a:pt x="250" y="292"/>
                                      </a:lnTo>
                                      <a:lnTo>
                                        <a:pt x="282" y="259"/>
                                      </a:lnTo>
                                      <a:lnTo>
                                        <a:pt x="316" y="228"/>
                                      </a:lnTo>
                                      <a:lnTo>
                                        <a:pt x="352" y="197"/>
                                      </a:lnTo>
                                      <a:lnTo>
                                        <a:pt x="389" y="170"/>
                                      </a:lnTo>
                                      <a:lnTo>
                                        <a:pt x="428" y="144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511" y="96"/>
                                      </a:lnTo>
                                      <a:lnTo>
                                        <a:pt x="555" y="76"/>
                                      </a:lnTo>
                                      <a:lnTo>
                                        <a:pt x="600" y="57"/>
                                      </a:lnTo>
                                      <a:lnTo>
                                        <a:pt x="644" y="42"/>
                                      </a:lnTo>
                                      <a:lnTo>
                                        <a:pt x="690" y="29"/>
                                      </a:lnTo>
                                      <a:lnTo>
                                        <a:pt x="736" y="19"/>
                                      </a:lnTo>
                                      <a:lnTo>
                                        <a:pt x="782" y="11"/>
                                      </a:lnTo>
                                      <a:lnTo>
                                        <a:pt x="829" y="4"/>
                                      </a:lnTo>
                                      <a:lnTo>
                                        <a:pt x="875" y="1"/>
                                      </a:lnTo>
                                      <a:lnTo>
                                        <a:pt x="920" y="0"/>
                                      </a:lnTo>
                                      <a:lnTo>
                                        <a:pt x="967" y="1"/>
                                      </a:lnTo>
                                      <a:lnTo>
                                        <a:pt x="1012" y="4"/>
                                      </a:lnTo>
                                      <a:lnTo>
                                        <a:pt x="1058" y="11"/>
                                      </a:lnTo>
                                      <a:lnTo>
                                        <a:pt x="1103" y="19"/>
                                      </a:lnTo>
                                      <a:lnTo>
                                        <a:pt x="1148" y="29"/>
                                      </a:lnTo>
                                      <a:lnTo>
                                        <a:pt x="1192" y="41"/>
                                      </a:lnTo>
                                      <a:lnTo>
                                        <a:pt x="1235" y="55"/>
                                      </a:lnTo>
                                      <a:lnTo>
                                        <a:pt x="1279" y="72"/>
                                      </a:lnTo>
                                      <a:lnTo>
                                        <a:pt x="1321" y="91"/>
                                      </a:lnTo>
                                      <a:lnTo>
                                        <a:pt x="1361" y="111"/>
                                      </a:lnTo>
                                      <a:lnTo>
                                        <a:pt x="1402" y="133"/>
                                      </a:lnTo>
                                      <a:lnTo>
                                        <a:pt x="1442" y="158"/>
                                      </a:lnTo>
                                      <a:lnTo>
                                        <a:pt x="1480" y="184"/>
                                      </a:lnTo>
                                      <a:lnTo>
                                        <a:pt x="1517" y="213"/>
                                      </a:lnTo>
                                      <a:lnTo>
                                        <a:pt x="1553" y="243"/>
                                      </a:lnTo>
                                      <a:lnTo>
                                        <a:pt x="1588" y="275"/>
                                      </a:lnTo>
                                      <a:lnTo>
                                        <a:pt x="1620" y="309"/>
                                      </a:lnTo>
                                      <a:lnTo>
                                        <a:pt x="1652" y="345"/>
                                      </a:lnTo>
                                      <a:lnTo>
                                        <a:pt x="1682" y="381"/>
                                      </a:lnTo>
                                      <a:lnTo>
                                        <a:pt x="1711" y="421"/>
                                      </a:lnTo>
                                      <a:lnTo>
                                        <a:pt x="1737" y="462"/>
                                      </a:lnTo>
                                      <a:lnTo>
                                        <a:pt x="1763" y="503"/>
                                      </a:lnTo>
                                      <a:lnTo>
                                        <a:pt x="1786" y="548"/>
                                      </a:lnTo>
                                      <a:lnTo>
                                        <a:pt x="1807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0" y="964"/>
                                  <a:ext cx="108" cy="102"/>
                                </a:xfrm>
                                <a:custGeom>
                                  <a:avLst/>
                                  <a:gdLst>
                                    <a:gd name="T0" fmla="*/ 533 w 544"/>
                                    <a:gd name="T1" fmla="*/ 168 h 508"/>
                                    <a:gd name="T2" fmla="*/ 542 w 544"/>
                                    <a:gd name="T3" fmla="*/ 204 h 508"/>
                                    <a:gd name="T4" fmla="*/ 544 w 544"/>
                                    <a:gd name="T5" fmla="*/ 241 h 508"/>
                                    <a:gd name="T6" fmla="*/ 540 w 544"/>
                                    <a:gd name="T7" fmla="*/ 278 h 508"/>
                                    <a:gd name="T8" fmla="*/ 530 w 544"/>
                                    <a:gd name="T9" fmla="*/ 314 h 508"/>
                                    <a:gd name="T10" fmla="*/ 515 w 544"/>
                                    <a:gd name="T11" fmla="*/ 349 h 508"/>
                                    <a:gd name="T12" fmla="*/ 496 w 544"/>
                                    <a:gd name="T13" fmla="*/ 382 h 508"/>
                                    <a:gd name="T14" fmla="*/ 471 w 544"/>
                                    <a:gd name="T15" fmla="*/ 413 h 508"/>
                                    <a:gd name="T16" fmla="*/ 442 w 544"/>
                                    <a:gd name="T17" fmla="*/ 439 h 508"/>
                                    <a:gd name="T18" fmla="*/ 409 w 544"/>
                                    <a:gd name="T19" fmla="*/ 463 h 508"/>
                                    <a:gd name="T20" fmla="*/ 371 w 544"/>
                                    <a:gd name="T21" fmla="*/ 483 h 508"/>
                                    <a:gd name="T22" fmla="*/ 332 w 544"/>
                                    <a:gd name="T23" fmla="*/ 497 h 508"/>
                                    <a:gd name="T24" fmla="*/ 292 w 544"/>
                                    <a:gd name="T25" fmla="*/ 505 h 508"/>
                                    <a:gd name="T26" fmla="*/ 252 w 544"/>
                                    <a:gd name="T27" fmla="*/ 508 h 508"/>
                                    <a:gd name="T28" fmla="*/ 213 w 544"/>
                                    <a:gd name="T29" fmla="*/ 505 h 508"/>
                                    <a:gd name="T30" fmla="*/ 176 w 544"/>
                                    <a:gd name="T31" fmla="*/ 497 h 508"/>
                                    <a:gd name="T32" fmla="*/ 140 w 544"/>
                                    <a:gd name="T33" fmla="*/ 484 h 508"/>
                                    <a:gd name="T34" fmla="*/ 107 w 544"/>
                                    <a:gd name="T35" fmla="*/ 466 h 508"/>
                                    <a:gd name="T36" fmla="*/ 77 w 544"/>
                                    <a:gd name="T37" fmla="*/ 444 h 508"/>
                                    <a:gd name="T38" fmla="*/ 52 w 544"/>
                                    <a:gd name="T39" fmla="*/ 418 h 508"/>
                                    <a:gd name="T40" fmla="*/ 30 w 544"/>
                                    <a:gd name="T41" fmla="*/ 386 h 508"/>
                                    <a:gd name="T42" fmla="*/ 14 w 544"/>
                                    <a:gd name="T43" fmla="*/ 352 h 508"/>
                                    <a:gd name="T44" fmla="*/ 4 w 544"/>
                                    <a:gd name="T45" fmla="*/ 315 h 508"/>
                                    <a:gd name="T46" fmla="*/ 0 w 544"/>
                                    <a:gd name="T47" fmla="*/ 278 h 508"/>
                                    <a:gd name="T48" fmla="*/ 2 w 544"/>
                                    <a:gd name="T49" fmla="*/ 241 h 508"/>
                                    <a:gd name="T50" fmla="*/ 9 w 544"/>
                                    <a:gd name="T51" fmla="*/ 205 h 508"/>
                                    <a:gd name="T52" fmla="*/ 22 w 544"/>
                                    <a:gd name="T53" fmla="*/ 170 h 508"/>
                                    <a:gd name="T54" fmla="*/ 39 w 544"/>
                                    <a:gd name="T55" fmla="*/ 136 h 508"/>
                                    <a:gd name="T56" fmla="*/ 63 w 544"/>
                                    <a:gd name="T57" fmla="*/ 105 h 508"/>
                                    <a:gd name="T58" fmla="*/ 90 w 544"/>
                                    <a:gd name="T59" fmla="*/ 76 h 508"/>
                                    <a:gd name="T60" fmla="*/ 122 w 544"/>
                                    <a:gd name="T61" fmla="*/ 52 h 508"/>
                                    <a:gd name="T62" fmla="*/ 159 w 544"/>
                                    <a:gd name="T63" fmla="*/ 31 h 508"/>
                                    <a:gd name="T64" fmla="*/ 197 w 544"/>
                                    <a:gd name="T65" fmla="*/ 14 h 508"/>
                                    <a:gd name="T66" fmla="*/ 237 w 544"/>
                                    <a:gd name="T67" fmla="*/ 4 h 508"/>
                                    <a:gd name="T68" fmla="*/ 278 w 544"/>
                                    <a:gd name="T69" fmla="*/ 0 h 508"/>
                                    <a:gd name="T70" fmla="*/ 316 w 544"/>
                                    <a:gd name="T71" fmla="*/ 1 h 508"/>
                                    <a:gd name="T72" fmla="*/ 355 w 544"/>
                                    <a:gd name="T73" fmla="*/ 7 h 508"/>
                                    <a:gd name="T74" fmla="*/ 391 w 544"/>
                                    <a:gd name="T75" fmla="*/ 18 h 508"/>
                                    <a:gd name="T76" fmla="*/ 425 w 544"/>
                                    <a:gd name="T77" fmla="*/ 35 h 508"/>
                                    <a:gd name="T78" fmla="*/ 456 w 544"/>
                                    <a:gd name="T79" fmla="*/ 55 h 508"/>
                                    <a:gd name="T80" fmla="*/ 483 w 544"/>
                                    <a:gd name="T81" fmla="*/ 80 h 508"/>
                                    <a:gd name="T82" fmla="*/ 506 w 544"/>
                                    <a:gd name="T83" fmla="*/ 110 h 508"/>
                                    <a:gd name="T84" fmla="*/ 524 w 544"/>
                                    <a:gd name="T85" fmla="*/ 143 h 5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44" h="508">
                                      <a:moveTo>
                                        <a:pt x="524" y="143"/>
                                      </a:moveTo>
                                      <a:lnTo>
                                        <a:pt x="529" y="156"/>
                                      </a:lnTo>
                                      <a:lnTo>
                                        <a:pt x="533" y="168"/>
                                      </a:lnTo>
                                      <a:lnTo>
                                        <a:pt x="537" y="180"/>
                                      </a:lnTo>
                                      <a:lnTo>
                                        <a:pt x="540" y="192"/>
                                      </a:lnTo>
                                      <a:lnTo>
                                        <a:pt x="542" y="204"/>
                                      </a:lnTo>
                                      <a:lnTo>
                                        <a:pt x="543" y="217"/>
                                      </a:lnTo>
                                      <a:lnTo>
                                        <a:pt x="544" y="229"/>
                                      </a:lnTo>
                                      <a:lnTo>
                                        <a:pt x="544" y="241"/>
                                      </a:lnTo>
                                      <a:lnTo>
                                        <a:pt x="543" y="254"/>
                                      </a:lnTo>
                                      <a:lnTo>
                                        <a:pt x="542" y="266"/>
                                      </a:lnTo>
                                      <a:lnTo>
                                        <a:pt x="540" y="278"/>
                                      </a:lnTo>
                                      <a:lnTo>
                                        <a:pt x="537" y="291"/>
                                      </a:lnTo>
                                      <a:lnTo>
                                        <a:pt x="533" y="303"/>
                                      </a:lnTo>
                                      <a:lnTo>
                                        <a:pt x="530" y="314"/>
                                      </a:lnTo>
                                      <a:lnTo>
                                        <a:pt x="526" y="326"/>
                                      </a:lnTo>
                                      <a:lnTo>
                                        <a:pt x="521" y="337"/>
                                      </a:lnTo>
                                      <a:lnTo>
                                        <a:pt x="515" y="349"/>
                                      </a:lnTo>
                                      <a:lnTo>
                                        <a:pt x="509" y="360"/>
                                      </a:lnTo>
                                      <a:lnTo>
                                        <a:pt x="503" y="371"/>
                                      </a:lnTo>
                                      <a:lnTo>
                                        <a:pt x="496" y="382"/>
                                      </a:lnTo>
                                      <a:lnTo>
                                        <a:pt x="488" y="392"/>
                                      </a:lnTo>
                                      <a:lnTo>
                                        <a:pt x="479" y="402"/>
                                      </a:lnTo>
                                      <a:lnTo>
                                        <a:pt x="471" y="413"/>
                                      </a:lnTo>
                                      <a:lnTo>
                                        <a:pt x="462" y="422"/>
                                      </a:lnTo>
                                      <a:lnTo>
                                        <a:pt x="452" y="431"/>
                                      </a:lnTo>
                                      <a:lnTo>
                                        <a:pt x="442" y="439"/>
                                      </a:lnTo>
                                      <a:lnTo>
                                        <a:pt x="432" y="448"/>
                                      </a:lnTo>
                                      <a:lnTo>
                                        <a:pt x="420" y="455"/>
                                      </a:lnTo>
                                      <a:lnTo>
                                        <a:pt x="409" y="463"/>
                                      </a:lnTo>
                                      <a:lnTo>
                                        <a:pt x="397" y="470"/>
                                      </a:lnTo>
                                      <a:lnTo>
                                        <a:pt x="385" y="477"/>
                                      </a:lnTo>
                                      <a:lnTo>
                                        <a:pt x="371" y="483"/>
                                      </a:lnTo>
                                      <a:lnTo>
                                        <a:pt x="358" y="488"/>
                                      </a:lnTo>
                                      <a:lnTo>
                                        <a:pt x="345" y="493"/>
                                      </a:lnTo>
                                      <a:lnTo>
                                        <a:pt x="332" y="497"/>
                                      </a:lnTo>
                                      <a:lnTo>
                                        <a:pt x="319" y="500"/>
                                      </a:lnTo>
                                      <a:lnTo>
                                        <a:pt x="305" y="503"/>
                                      </a:lnTo>
                                      <a:lnTo>
                                        <a:pt x="292" y="505"/>
                                      </a:lnTo>
                                      <a:lnTo>
                                        <a:pt x="279" y="506"/>
                                      </a:lnTo>
                                      <a:lnTo>
                                        <a:pt x="266" y="507"/>
                                      </a:lnTo>
                                      <a:lnTo>
                                        <a:pt x="252" y="508"/>
                                      </a:lnTo>
                                      <a:lnTo>
                                        <a:pt x="239" y="507"/>
                                      </a:lnTo>
                                      <a:lnTo>
                                        <a:pt x="226" y="506"/>
                                      </a:lnTo>
                                      <a:lnTo>
                                        <a:pt x="213" y="505"/>
                                      </a:lnTo>
                                      <a:lnTo>
                                        <a:pt x="200" y="503"/>
                                      </a:lnTo>
                                      <a:lnTo>
                                        <a:pt x="188" y="500"/>
                                      </a:lnTo>
                                      <a:lnTo>
                                        <a:pt x="176" y="497"/>
                                      </a:lnTo>
                                      <a:lnTo>
                                        <a:pt x="164" y="493"/>
                                      </a:lnTo>
                                      <a:lnTo>
                                        <a:pt x="151" y="489"/>
                                      </a:lnTo>
                                      <a:lnTo>
                                        <a:pt x="140" y="484"/>
                                      </a:lnTo>
                                      <a:lnTo>
                                        <a:pt x="129" y="479"/>
                                      </a:lnTo>
                                      <a:lnTo>
                                        <a:pt x="118" y="472"/>
                                      </a:lnTo>
                                      <a:lnTo>
                                        <a:pt x="107" y="466"/>
                                      </a:lnTo>
                                      <a:lnTo>
                                        <a:pt x="96" y="459"/>
                                      </a:lnTo>
                                      <a:lnTo>
                                        <a:pt x="87" y="452"/>
                                      </a:lnTo>
                                      <a:lnTo>
                                        <a:pt x="77" y="444"/>
                                      </a:lnTo>
                                      <a:lnTo>
                                        <a:pt x="68" y="436"/>
                                      </a:lnTo>
                                      <a:lnTo>
                                        <a:pt x="60" y="427"/>
                                      </a:lnTo>
                                      <a:lnTo>
                                        <a:pt x="52" y="418"/>
                                      </a:lnTo>
                                      <a:lnTo>
                                        <a:pt x="43" y="407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30" y="386"/>
                                      </a:lnTo>
                                      <a:lnTo>
                                        <a:pt x="24" y="375"/>
                                      </a:lnTo>
                                      <a:lnTo>
                                        <a:pt x="18" y="364"/>
                                      </a:lnTo>
                                      <a:lnTo>
                                        <a:pt x="14" y="352"/>
                                      </a:lnTo>
                                      <a:lnTo>
                                        <a:pt x="10" y="339"/>
                                      </a:lnTo>
                                      <a:lnTo>
                                        <a:pt x="6" y="327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2" y="303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2" y="241"/>
                                      </a:lnTo>
                                      <a:lnTo>
                                        <a:pt x="3" y="229"/>
                                      </a:lnTo>
                                      <a:lnTo>
                                        <a:pt x="6" y="217"/>
                                      </a:lnTo>
                                      <a:lnTo>
                                        <a:pt x="9" y="205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17" y="181"/>
                                      </a:lnTo>
                                      <a:lnTo>
                                        <a:pt x="22" y="170"/>
                                      </a:lnTo>
                                      <a:lnTo>
                                        <a:pt x="27" y="159"/>
                                      </a:lnTo>
                                      <a:lnTo>
                                        <a:pt x="33" y="147"/>
                                      </a:lnTo>
                                      <a:lnTo>
                                        <a:pt x="39" y="136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3" y="105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71" y="25"/>
                                      </a:lnTo>
                                      <a:lnTo>
                                        <a:pt x="184" y="19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7" y="4"/>
                                      </a:lnTo>
                                      <a:lnTo>
                                        <a:pt x="250" y="2"/>
                                      </a:lnTo>
                                      <a:lnTo>
                                        <a:pt x="265" y="1"/>
                                      </a:lnTo>
                                      <a:lnTo>
                                        <a:pt x="278" y="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16" y="1"/>
                                      </a:lnTo>
                                      <a:lnTo>
                                        <a:pt x="330" y="2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55" y="7"/>
                                      </a:lnTo>
                                      <a:lnTo>
                                        <a:pt x="367" y="10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91" y="18"/>
                                      </a:lnTo>
                                      <a:lnTo>
                                        <a:pt x="403" y="24"/>
                                      </a:lnTo>
                                      <a:lnTo>
                                        <a:pt x="414" y="29"/>
                                      </a:lnTo>
                                      <a:lnTo>
                                        <a:pt x="425" y="35"/>
                                      </a:lnTo>
                                      <a:lnTo>
                                        <a:pt x="436" y="41"/>
                                      </a:lnTo>
                                      <a:lnTo>
                                        <a:pt x="446" y="48"/>
                                      </a:lnTo>
                                      <a:lnTo>
                                        <a:pt x="456" y="55"/>
                                      </a:lnTo>
                                      <a:lnTo>
                                        <a:pt x="465" y="63"/>
                                      </a:lnTo>
                                      <a:lnTo>
                                        <a:pt x="474" y="71"/>
                                      </a:lnTo>
                                      <a:lnTo>
                                        <a:pt x="483" y="80"/>
                                      </a:lnTo>
                                      <a:lnTo>
                                        <a:pt x="491" y="90"/>
                                      </a:lnTo>
                                      <a:lnTo>
                                        <a:pt x="499" y="100"/>
                                      </a:lnTo>
                                      <a:lnTo>
                                        <a:pt x="506" y="110"/>
                                      </a:lnTo>
                                      <a:lnTo>
                                        <a:pt x="512" y="121"/>
                                      </a:lnTo>
                                      <a:lnTo>
                                        <a:pt x="518" y="132"/>
                                      </a:lnTo>
                                      <a:lnTo>
                                        <a:pt x="524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B3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6" y="1052"/>
                                  <a:ext cx="183" cy="363"/>
                                </a:xfrm>
                                <a:custGeom>
                                  <a:avLst/>
                                  <a:gdLst>
                                    <a:gd name="T0" fmla="*/ 101 w 918"/>
                                    <a:gd name="T1" fmla="*/ 1271 h 1817"/>
                                    <a:gd name="T2" fmla="*/ 135 w 918"/>
                                    <a:gd name="T3" fmla="*/ 1335 h 1817"/>
                                    <a:gd name="T4" fmla="*/ 173 w 918"/>
                                    <a:gd name="T5" fmla="*/ 1396 h 1817"/>
                                    <a:gd name="T6" fmla="*/ 213 w 918"/>
                                    <a:gd name="T7" fmla="*/ 1454 h 1817"/>
                                    <a:gd name="T8" fmla="*/ 258 w 918"/>
                                    <a:gd name="T9" fmla="*/ 1507 h 1817"/>
                                    <a:gd name="T10" fmla="*/ 305 w 918"/>
                                    <a:gd name="T11" fmla="*/ 1557 h 1817"/>
                                    <a:gd name="T12" fmla="*/ 355 w 918"/>
                                    <a:gd name="T13" fmla="*/ 1603 h 1817"/>
                                    <a:gd name="T14" fmla="*/ 408 w 918"/>
                                    <a:gd name="T15" fmla="*/ 1644 h 1817"/>
                                    <a:gd name="T16" fmla="*/ 462 w 918"/>
                                    <a:gd name="T17" fmla="*/ 1682 h 1817"/>
                                    <a:gd name="T18" fmla="*/ 519 w 918"/>
                                    <a:gd name="T19" fmla="*/ 1715 h 1817"/>
                                    <a:gd name="T20" fmla="*/ 577 w 918"/>
                                    <a:gd name="T21" fmla="*/ 1744 h 1817"/>
                                    <a:gd name="T22" fmla="*/ 637 w 918"/>
                                    <a:gd name="T23" fmla="*/ 1768 h 1817"/>
                                    <a:gd name="T24" fmla="*/ 698 w 918"/>
                                    <a:gd name="T25" fmla="*/ 1787 h 1817"/>
                                    <a:gd name="T26" fmla="*/ 760 w 918"/>
                                    <a:gd name="T27" fmla="*/ 1802 h 1817"/>
                                    <a:gd name="T28" fmla="*/ 824 w 918"/>
                                    <a:gd name="T29" fmla="*/ 1812 h 1817"/>
                                    <a:gd name="T30" fmla="*/ 886 w 918"/>
                                    <a:gd name="T31" fmla="*/ 1817 h 1817"/>
                                    <a:gd name="T32" fmla="*/ 778 w 918"/>
                                    <a:gd name="T33" fmla="*/ 0 h 1817"/>
                                    <a:gd name="T34" fmla="*/ 700 w 918"/>
                                    <a:gd name="T35" fmla="*/ 3 h 1817"/>
                                    <a:gd name="T36" fmla="*/ 624 w 918"/>
                                    <a:gd name="T37" fmla="*/ 15 h 1817"/>
                                    <a:gd name="T38" fmla="*/ 586 w 918"/>
                                    <a:gd name="T39" fmla="*/ 23 h 1817"/>
                                    <a:gd name="T40" fmla="*/ 549 w 918"/>
                                    <a:gd name="T41" fmla="*/ 34 h 1817"/>
                                    <a:gd name="T42" fmla="*/ 511 w 918"/>
                                    <a:gd name="T43" fmla="*/ 48 h 1817"/>
                                    <a:gd name="T44" fmla="*/ 474 w 918"/>
                                    <a:gd name="T45" fmla="*/ 62 h 1817"/>
                                    <a:gd name="T46" fmla="*/ 399 w 918"/>
                                    <a:gd name="T47" fmla="*/ 100 h 1817"/>
                                    <a:gd name="T48" fmla="*/ 330 w 918"/>
                                    <a:gd name="T49" fmla="*/ 146 h 1817"/>
                                    <a:gd name="T50" fmla="*/ 265 w 918"/>
                                    <a:gd name="T51" fmla="*/ 198 h 1817"/>
                                    <a:gd name="T52" fmla="*/ 208 w 918"/>
                                    <a:gd name="T53" fmla="*/ 257 h 1817"/>
                                    <a:gd name="T54" fmla="*/ 157 w 918"/>
                                    <a:gd name="T55" fmla="*/ 322 h 1817"/>
                                    <a:gd name="T56" fmla="*/ 114 w 918"/>
                                    <a:gd name="T57" fmla="*/ 391 h 1817"/>
                                    <a:gd name="T58" fmla="*/ 77 w 918"/>
                                    <a:gd name="T59" fmla="*/ 465 h 1817"/>
                                    <a:gd name="T60" fmla="*/ 46 w 918"/>
                                    <a:gd name="T61" fmla="*/ 543 h 1817"/>
                                    <a:gd name="T62" fmla="*/ 24 w 918"/>
                                    <a:gd name="T63" fmla="*/ 625 h 1817"/>
                                    <a:gd name="T64" fmla="*/ 9 w 918"/>
                                    <a:gd name="T65" fmla="*/ 709 h 1817"/>
                                    <a:gd name="T66" fmla="*/ 2 w 918"/>
                                    <a:gd name="T67" fmla="*/ 795 h 1817"/>
                                    <a:gd name="T68" fmla="*/ 2 w 918"/>
                                    <a:gd name="T69" fmla="*/ 884 h 1817"/>
                                    <a:gd name="T70" fmla="*/ 11 w 918"/>
                                    <a:gd name="T71" fmla="*/ 972 h 1817"/>
                                    <a:gd name="T72" fmla="*/ 27 w 918"/>
                                    <a:gd name="T73" fmla="*/ 1061 h 1817"/>
                                    <a:gd name="T74" fmla="*/ 52 w 918"/>
                                    <a:gd name="T75" fmla="*/ 1151 h 1817"/>
                                    <a:gd name="T76" fmla="*/ 86 w 918"/>
                                    <a:gd name="T77" fmla="*/ 1238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18" h="1817">
                                      <a:moveTo>
                                        <a:pt x="86" y="1238"/>
                                      </a:moveTo>
                                      <a:lnTo>
                                        <a:pt x="101" y="1271"/>
                                      </a:lnTo>
                                      <a:lnTo>
                                        <a:pt x="118" y="1304"/>
                                      </a:lnTo>
                                      <a:lnTo>
                                        <a:pt x="135" y="1335"/>
                                      </a:lnTo>
                                      <a:lnTo>
                                        <a:pt x="153" y="1367"/>
                                      </a:lnTo>
                                      <a:lnTo>
                                        <a:pt x="173" y="1396"/>
                                      </a:lnTo>
                                      <a:lnTo>
                                        <a:pt x="193" y="1426"/>
                                      </a:lnTo>
                                      <a:lnTo>
                                        <a:pt x="213" y="1454"/>
                                      </a:lnTo>
                                      <a:lnTo>
                                        <a:pt x="236" y="1481"/>
                                      </a:lnTo>
                                      <a:lnTo>
                                        <a:pt x="258" y="1507"/>
                                      </a:lnTo>
                                      <a:lnTo>
                                        <a:pt x="282" y="1533"/>
                                      </a:lnTo>
                                      <a:lnTo>
                                        <a:pt x="305" y="1557"/>
                                      </a:lnTo>
                                      <a:lnTo>
                                        <a:pt x="330" y="1580"/>
                                      </a:lnTo>
                                      <a:lnTo>
                                        <a:pt x="355" y="1603"/>
                                      </a:lnTo>
                                      <a:lnTo>
                                        <a:pt x="381" y="1624"/>
                                      </a:lnTo>
                                      <a:lnTo>
                                        <a:pt x="408" y="1644"/>
                                      </a:lnTo>
                                      <a:lnTo>
                                        <a:pt x="434" y="1664"/>
                                      </a:lnTo>
                                      <a:lnTo>
                                        <a:pt x="462" y="1682"/>
                                      </a:lnTo>
                                      <a:lnTo>
                                        <a:pt x="490" y="1699"/>
                                      </a:lnTo>
                                      <a:lnTo>
                                        <a:pt x="519" y="1715"/>
                                      </a:lnTo>
                                      <a:lnTo>
                                        <a:pt x="547" y="1730"/>
                                      </a:lnTo>
                                      <a:lnTo>
                                        <a:pt x="577" y="1744"/>
                                      </a:lnTo>
                                      <a:lnTo>
                                        <a:pt x="608" y="1756"/>
                                      </a:lnTo>
                                      <a:lnTo>
                                        <a:pt x="637" y="1768"/>
                                      </a:lnTo>
                                      <a:lnTo>
                                        <a:pt x="668" y="1778"/>
                                      </a:lnTo>
                                      <a:lnTo>
                                        <a:pt x="698" y="1787"/>
                                      </a:lnTo>
                                      <a:lnTo>
                                        <a:pt x="729" y="1796"/>
                                      </a:lnTo>
                                      <a:lnTo>
                                        <a:pt x="760" y="1802"/>
                                      </a:lnTo>
                                      <a:lnTo>
                                        <a:pt x="792" y="1808"/>
                                      </a:lnTo>
                                      <a:lnTo>
                                        <a:pt x="824" y="1812"/>
                                      </a:lnTo>
                                      <a:lnTo>
                                        <a:pt x="854" y="1815"/>
                                      </a:lnTo>
                                      <a:lnTo>
                                        <a:pt x="886" y="1817"/>
                                      </a:lnTo>
                                      <a:lnTo>
                                        <a:pt x="918" y="1817"/>
                                      </a:lnTo>
                                      <a:lnTo>
                                        <a:pt x="778" y="0"/>
                                      </a:lnTo>
                                      <a:lnTo>
                                        <a:pt x="739" y="1"/>
                                      </a:lnTo>
                                      <a:lnTo>
                                        <a:pt x="700" y="3"/>
                                      </a:lnTo>
                                      <a:lnTo>
                                        <a:pt x="662" y="8"/>
                                      </a:lnTo>
                                      <a:lnTo>
                                        <a:pt x="624" y="15"/>
                                      </a:lnTo>
                                      <a:lnTo>
                                        <a:pt x="605" y="19"/>
                                      </a:lnTo>
                                      <a:lnTo>
                                        <a:pt x="586" y="23"/>
                                      </a:lnTo>
                                      <a:lnTo>
                                        <a:pt x="567" y="28"/>
                                      </a:lnTo>
                                      <a:lnTo>
                                        <a:pt x="549" y="34"/>
                                      </a:lnTo>
                                      <a:lnTo>
                                        <a:pt x="530" y="41"/>
                                      </a:lnTo>
                                      <a:lnTo>
                                        <a:pt x="511" y="48"/>
                                      </a:lnTo>
                                      <a:lnTo>
                                        <a:pt x="492" y="55"/>
                                      </a:lnTo>
                                      <a:lnTo>
                                        <a:pt x="474" y="62"/>
                                      </a:lnTo>
                                      <a:lnTo>
                                        <a:pt x="435" y="80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363" y="122"/>
                                      </a:lnTo>
                                      <a:lnTo>
                                        <a:pt x="330" y="146"/>
                                      </a:lnTo>
                                      <a:lnTo>
                                        <a:pt x="297" y="172"/>
                                      </a:lnTo>
                                      <a:lnTo>
                                        <a:pt x="265" y="198"/>
                                      </a:lnTo>
                                      <a:lnTo>
                                        <a:pt x="236" y="227"/>
                                      </a:lnTo>
                                      <a:lnTo>
                                        <a:pt x="208" y="257"/>
                                      </a:lnTo>
                                      <a:lnTo>
                                        <a:pt x="182" y="288"/>
                                      </a:lnTo>
                                      <a:lnTo>
                                        <a:pt x="157" y="322"/>
                                      </a:lnTo>
                                      <a:lnTo>
                                        <a:pt x="135" y="355"/>
                                      </a:lnTo>
                                      <a:lnTo>
                                        <a:pt x="114" y="391"/>
                                      </a:lnTo>
                                      <a:lnTo>
                                        <a:pt x="94" y="428"/>
                                      </a:lnTo>
                                      <a:lnTo>
                                        <a:pt x="77" y="465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46" y="543"/>
                                      </a:lnTo>
                                      <a:lnTo>
                                        <a:pt x="34" y="584"/>
                                      </a:lnTo>
                                      <a:lnTo>
                                        <a:pt x="24" y="625"/>
                                      </a:lnTo>
                                      <a:lnTo>
                                        <a:pt x="16" y="666"/>
                                      </a:lnTo>
                                      <a:lnTo>
                                        <a:pt x="9" y="709"/>
                                      </a:lnTo>
                                      <a:lnTo>
                                        <a:pt x="5" y="751"/>
                                      </a:lnTo>
                                      <a:lnTo>
                                        <a:pt x="2" y="79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" y="884"/>
                                      </a:lnTo>
                                      <a:lnTo>
                                        <a:pt x="5" y="927"/>
                                      </a:lnTo>
                                      <a:lnTo>
                                        <a:pt x="11" y="972"/>
                                      </a:lnTo>
                                      <a:lnTo>
                                        <a:pt x="18" y="1017"/>
                                      </a:lnTo>
                                      <a:lnTo>
                                        <a:pt x="27" y="1061"/>
                                      </a:lnTo>
                                      <a:lnTo>
                                        <a:pt x="39" y="1106"/>
                                      </a:lnTo>
                                      <a:lnTo>
                                        <a:pt x="52" y="1151"/>
                                      </a:lnTo>
                                      <a:lnTo>
                                        <a:pt x="69" y="1194"/>
                                      </a:lnTo>
                                      <a:lnTo>
                                        <a:pt x="86" y="1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" y="1144"/>
                                  <a:ext cx="175" cy="235"/>
                                </a:xfrm>
                                <a:custGeom>
                                  <a:avLst/>
                                  <a:gdLst>
                                    <a:gd name="T0" fmla="*/ 737 w 877"/>
                                    <a:gd name="T1" fmla="*/ 1151 h 1176"/>
                                    <a:gd name="T2" fmla="*/ 773 w 877"/>
                                    <a:gd name="T3" fmla="*/ 1124 h 1176"/>
                                    <a:gd name="T4" fmla="*/ 803 w 877"/>
                                    <a:gd name="T5" fmla="*/ 1090 h 1176"/>
                                    <a:gd name="T6" fmla="*/ 828 w 877"/>
                                    <a:gd name="T7" fmla="*/ 1047 h 1176"/>
                                    <a:gd name="T8" fmla="*/ 847 w 877"/>
                                    <a:gd name="T9" fmla="*/ 996 h 1176"/>
                                    <a:gd name="T10" fmla="*/ 863 w 877"/>
                                    <a:gd name="T11" fmla="*/ 940 h 1176"/>
                                    <a:gd name="T12" fmla="*/ 872 w 877"/>
                                    <a:gd name="T13" fmla="*/ 877 h 1176"/>
                                    <a:gd name="T14" fmla="*/ 876 w 877"/>
                                    <a:gd name="T15" fmla="*/ 808 h 1176"/>
                                    <a:gd name="T16" fmla="*/ 876 w 877"/>
                                    <a:gd name="T17" fmla="*/ 735 h 1176"/>
                                    <a:gd name="T18" fmla="*/ 870 w 877"/>
                                    <a:gd name="T19" fmla="*/ 657 h 1176"/>
                                    <a:gd name="T20" fmla="*/ 859 w 877"/>
                                    <a:gd name="T21" fmla="*/ 575 h 1176"/>
                                    <a:gd name="T22" fmla="*/ 843 w 877"/>
                                    <a:gd name="T23" fmla="*/ 490 h 1176"/>
                                    <a:gd name="T24" fmla="*/ 822 w 877"/>
                                    <a:gd name="T25" fmla="*/ 401 h 1176"/>
                                    <a:gd name="T26" fmla="*/ 795 w 877"/>
                                    <a:gd name="T27" fmla="*/ 310 h 1176"/>
                                    <a:gd name="T28" fmla="*/ 764 w 877"/>
                                    <a:gd name="T29" fmla="*/ 217 h 1176"/>
                                    <a:gd name="T30" fmla="*/ 728 w 877"/>
                                    <a:gd name="T31" fmla="*/ 123 h 1176"/>
                                    <a:gd name="T32" fmla="*/ 699 w 877"/>
                                    <a:gd name="T33" fmla="*/ 57 h 1176"/>
                                    <a:gd name="T34" fmla="*/ 681 w 877"/>
                                    <a:gd name="T35" fmla="*/ 18 h 1176"/>
                                    <a:gd name="T36" fmla="*/ 0 w 877"/>
                                    <a:gd name="T37" fmla="*/ 570 h 1176"/>
                                    <a:gd name="T38" fmla="*/ 43 w 877"/>
                                    <a:gd name="T39" fmla="*/ 646 h 1176"/>
                                    <a:gd name="T40" fmla="*/ 87 w 877"/>
                                    <a:gd name="T41" fmla="*/ 718 h 1176"/>
                                    <a:gd name="T42" fmla="*/ 131 w 877"/>
                                    <a:gd name="T43" fmla="*/ 786 h 1176"/>
                                    <a:gd name="T44" fmla="*/ 178 w 877"/>
                                    <a:gd name="T45" fmla="*/ 849 h 1176"/>
                                    <a:gd name="T46" fmla="*/ 225 w 877"/>
                                    <a:gd name="T47" fmla="*/ 908 h 1176"/>
                                    <a:gd name="T48" fmla="*/ 273 w 877"/>
                                    <a:gd name="T49" fmla="*/ 962 h 1176"/>
                                    <a:gd name="T50" fmla="*/ 321 w 877"/>
                                    <a:gd name="T51" fmla="*/ 1011 h 1176"/>
                                    <a:gd name="T52" fmla="*/ 370 w 877"/>
                                    <a:gd name="T53" fmla="*/ 1053 h 1176"/>
                                    <a:gd name="T54" fmla="*/ 417 w 877"/>
                                    <a:gd name="T55" fmla="*/ 1090 h 1176"/>
                                    <a:gd name="T56" fmla="*/ 464 w 877"/>
                                    <a:gd name="T57" fmla="*/ 1120 h 1176"/>
                                    <a:gd name="T58" fmla="*/ 510 w 877"/>
                                    <a:gd name="T59" fmla="*/ 1145 h 1176"/>
                                    <a:gd name="T60" fmla="*/ 555 w 877"/>
                                    <a:gd name="T61" fmla="*/ 1162 h 1176"/>
                                    <a:gd name="T62" fmla="*/ 599 w 877"/>
                                    <a:gd name="T63" fmla="*/ 1173 h 1176"/>
                                    <a:gd name="T64" fmla="*/ 641 w 877"/>
                                    <a:gd name="T65" fmla="*/ 1176 h 1176"/>
                                    <a:gd name="T66" fmla="*/ 680 w 877"/>
                                    <a:gd name="T67" fmla="*/ 1172 h 1176"/>
                                    <a:gd name="T68" fmla="*/ 718 w 877"/>
                                    <a:gd name="T69" fmla="*/ 1161 h 1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77" h="1176">
                                      <a:moveTo>
                                        <a:pt x="718" y="1161"/>
                                      </a:moveTo>
                                      <a:lnTo>
                                        <a:pt x="737" y="1151"/>
                                      </a:lnTo>
                                      <a:lnTo>
                                        <a:pt x="756" y="1138"/>
                                      </a:lnTo>
                                      <a:lnTo>
                                        <a:pt x="773" y="1124"/>
                                      </a:lnTo>
                                      <a:lnTo>
                                        <a:pt x="788" y="1108"/>
                                      </a:lnTo>
                                      <a:lnTo>
                                        <a:pt x="803" y="1090"/>
                                      </a:lnTo>
                                      <a:lnTo>
                                        <a:pt x="816" y="1068"/>
                                      </a:lnTo>
                                      <a:lnTo>
                                        <a:pt x="828" y="1047"/>
                                      </a:lnTo>
                                      <a:lnTo>
                                        <a:pt x="838" y="1023"/>
                                      </a:lnTo>
                                      <a:lnTo>
                                        <a:pt x="847" y="996"/>
                                      </a:lnTo>
                                      <a:lnTo>
                                        <a:pt x="856" y="969"/>
                                      </a:lnTo>
                                      <a:lnTo>
                                        <a:pt x="863" y="940"/>
                                      </a:lnTo>
                                      <a:lnTo>
                                        <a:pt x="868" y="909"/>
                                      </a:lnTo>
                                      <a:lnTo>
                                        <a:pt x="872" y="877"/>
                                      </a:lnTo>
                                      <a:lnTo>
                                        <a:pt x="875" y="844"/>
                                      </a:lnTo>
                                      <a:lnTo>
                                        <a:pt x="876" y="808"/>
                                      </a:lnTo>
                                      <a:lnTo>
                                        <a:pt x="877" y="773"/>
                                      </a:lnTo>
                                      <a:lnTo>
                                        <a:pt x="876" y="735"/>
                                      </a:lnTo>
                                      <a:lnTo>
                                        <a:pt x="873" y="697"/>
                                      </a:lnTo>
                                      <a:lnTo>
                                        <a:pt x="870" y="657"/>
                                      </a:lnTo>
                                      <a:lnTo>
                                        <a:pt x="865" y="616"/>
                                      </a:lnTo>
                                      <a:lnTo>
                                        <a:pt x="859" y="575"/>
                                      </a:lnTo>
                                      <a:lnTo>
                                        <a:pt x="852" y="532"/>
                                      </a:lnTo>
                                      <a:lnTo>
                                        <a:pt x="843" y="490"/>
                                      </a:lnTo>
                                      <a:lnTo>
                                        <a:pt x="833" y="445"/>
                                      </a:lnTo>
                                      <a:lnTo>
                                        <a:pt x="822" y="401"/>
                                      </a:lnTo>
                                      <a:lnTo>
                                        <a:pt x="810" y="355"/>
                                      </a:lnTo>
                                      <a:lnTo>
                                        <a:pt x="795" y="310"/>
                                      </a:lnTo>
                                      <a:lnTo>
                                        <a:pt x="780" y="264"/>
                                      </a:lnTo>
                                      <a:lnTo>
                                        <a:pt x="764" y="217"/>
                                      </a:lnTo>
                                      <a:lnTo>
                                        <a:pt x="747" y="171"/>
                                      </a:lnTo>
                                      <a:lnTo>
                                        <a:pt x="728" y="123"/>
                                      </a:lnTo>
                                      <a:lnTo>
                                        <a:pt x="708" y="76"/>
                                      </a:lnTo>
                                      <a:lnTo>
                                        <a:pt x="699" y="57"/>
                                      </a:lnTo>
                                      <a:lnTo>
                                        <a:pt x="691" y="38"/>
                                      </a:lnTo>
                                      <a:lnTo>
                                        <a:pt x="681" y="18"/>
                                      </a:lnTo>
                                      <a:lnTo>
                                        <a:pt x="673" y="0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21" y="608"/>
                                      </a:lnTo>
                                      <a:lnTo>
                                        <a:pt x="43" y="646"/>
                                      </a:lnTo>
                                      <a:lnTo>
                                        <a:pt x="64" y="682"/>
                                      </a:lnTo>
                                      <a:lnTo>
                                        <a:pt x="87" y="718"/>
                                      </a:lnTo>
                                      <a:lnTo>
                                        <a:pt x="109" y="753"/>
                                      </a:lnTo>
                                      <a:lnTo>
                                        <a:pt x="131" y="786"/>
                                      </a:lnTo>
                                      <a:lnTo>
                                        <a:pt x="155" y="819"/>
                                      </a:lnTo>
                                      <a:lnTo>
                                        <a:pt x="178" y="849"/>
                                      </a:lnTo>
                                      <a:lnTo>
                                        <a:pt x="202" y="880"/>
                                      </a:lnTo>
                                      <a:lnTo>
                                        <a:pt x="225" y="908"/>
                                      </a:lnTo>
                                      <a:lnTo>
                                        <a:pt x="249" y="935"/>
                                      </a:lnTo>
                                      <a:lnTo>
                                        <a:pt x="273" y="962"/>
                                      </a:lnTo>
                                      <a:lnTo>
                                        <a:pt x="297" y="987"/>
                                      </a:lnTo>
                                      <a:lnTo>
                                        <a:pt x="321" y="1011"/>
                                      </a:lnTo>
                                      <a:lnTo>
                                        <a:pt x="345" y="1032"/>
                                      </a:lnTo>
                                      <a:lnTo>
                                        <a:pt x="370" y="1053"/>
                                      </a:lnTo>
                                      <a:lnTo>
                                        <a:pt x="393" y="1072"/>
                                      </a:lnTo>
                                      <a:lnTo>
                                        <a:pt x="417" y="1090"/>
                                      </a:lnTo>
                                      <a:lnTo>
                                        <a:pt x="441" y="1106"/>
                                      </a:lnTo>
                                      <a:lnTo>
                                        <a:pt x="464" y="1120"/>
                                      </a:lnTo>
                                      <a:lnTo>
                                        <a:pt x="487" y="1133"/>
                                      </a:lnTo>
                                      <a:lnTo>
                                        <a:pt x="510" y="1145"/>
                                      </a:lnTo>
                                      <a:lnTo>
                                        <a:pt x="533" y="1155"/>
                                      </a:lnTo>
                                      <a:lnTo>
                                        <a:pt x="555" y="1162"/>
                                      </a:lnTo>
                                      <a:lnTo>
                                        <a:pt x="577" y="1169"/>
                                      </a:lnTo>
                                      <a:lnTo>
                                        <a:pt x="599" y="1173"/>
                                      </a:lnTo>
                                      <a:lnTo>
                                        <a:pt x="620" y="1175"/>
                                      </a:lnTo>
                                      <a:lnTo>
                                        <a:pt x="641" y="1176"/>
                                      </a:lnTo>
                                      <a:lnTo>
                                        <a:pt x="661" y="1175"/>
                                      </a:lnTo>
                                      <a:lnTo>
                                        <a:pt x="680" y="1172"/>
                                      </a:lnTo>
                                      <a:lnTo>
                                        <a:pt x="700" y="1167"/>
                                      </a:lnTo>
                                      <a:lnTo>
                                        <a:pt x="718" y="11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2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4" y="1508"/>
                                  <a:ext cx="278" cy="272"/>
                                </a:xfrm>
                                <a:custGeom>
                                  <a:avLst/>
                                  <a:gdLst>
                                    <a:gd name="T0" fmla="*/ 980 w 1387"/>
                                    <a:gd name="T1" fmla="*/ 1285 h 1360"/>
                                    <a:gd name="T2" fmla="*/ 1048 w 1387"/>
                                    <a:gd name="T3" fmla="*/ 1245 h 1360"/>
                                    <a:gd name="T4" fmla="*/ 1111 w 1387"/>
                                    <a:gd name="T5" fmla="*/ 1199 h 1360"/>
                                    <a:gd name="T6" fmla="*/ 1167 w 1387"/>
                                    <a:gd name="T7" fmla="*/ 1147 h 1360"/>
                                    <a:gd name="T8" fmla="*/ 1218 w 1387"/>
                                    <a:gd name="T9" fmla="*/ 1089 h 1360"/>
                                    <a:gd name="T10" fmla="*/ 1262 w 1387"/>
                                    <a:gd name="T11" fmla="*/ 1025 h 1360"/>
                                    <a:gd name="T12" fmla="*/ 1301 w 1387"/>
                                    <a:gd name="T13" fmla="*/ 957 h 1360"/>
                                    <a:gd name="T14" fmla="*/ 1331 w 1387"/>
                                    <a:gd name="T15" fmla="*/ 886 h 1360"/>
                                    <a:gd name="T16" fmla="*/ 1356 w 1387"/>
                                    <a:gd name="T17" fmla="*/ 811 h 1360"/>
                                    <a:gd name="T18" fmla="*/ 1374 w 1387"/>
                                    <a:gd name="T19" fmla="*/ 732 h 1360"/>
                                    <a:gd name="T20" fmla="*/ 1384 w 1387"/>
                                    <a:gd name="T21" fmla="*/ 651 h 1360"/>
                                    <a:gd name="T22" fmla="*/ 1387 w 1387"/>
                                    <a:gd name="T23" fmla="*/ 569 h 1360"/>
                                    <a:gd name="T24" fmla="*/ 1383 w 1387"/>
                                    <a:gd name="T25" fmla="*/ 486 h 1360"/>
                                    <a:gd name="T26" fmla="*/ 1371 w 1387"/>
                                    <a:gd name="T27" fmla="*/ 401 h 1360"/>
                                    <a:gd name="T28" fmla="*/ 1351 w 1387"/>
                                    <a:gd name="T29" fmla="*/ 317 h 1360"/>
                                    <a:gd name="T30" fmla="*/ 1323 w 1387"/>
                                    <a:gd name="T31" fmla="*/ 233 h 1360"/>
                                    <a:gd name="T32" fmla="*/ 1294 w 1387"/>
                                    <a:gd name="T33" fmla="*/ 166 h 1360"/>
                                    <a:gd name="T34" fmla="*/ 1268 w 1387"/>
                                    <a:gd name="T35" fmla="*/ 116 h 1360"/>
                                    <a:gd name="T36" fmla="*/ 1241 w 1387"/>
                                    <a:gd name="T37" fmla="*/ 68 h 1360"/>
                                    <a:gd name="T38" fmla="*/ 1211 w 1387"/>
                                    <a:gd name="T39" fmla="*/ 22 h 1360"/>
                                    <a:gd name="T40" fmla="*/ 0 w 1387"/>
                                    <a:gd name="T41" fmla="*/ 1013 h 1360"/>
                                    <a:gd name="T42" fmla="*/ 45 w 1387"/>
                                    <a:gd name="T43" fmla="*/ 1067 h 1360"/>
                                    <a:gd name="T44" fmla="*/ 93 w 1387"/>
                                    <a:gd name="T45" fmla="*/ 1118 h 1360"/>
                                    <a:gd name="T46" fmla="*/ 145 w 1387"/>
                                    <a:gd name="T47" fmla="*/ 1165 h 1360"/>
                                    <a:gd name="T48" fmla="*/ 199 w 1387"/>
                                    <a:gd name="T49" fmla="*/ 1206 h 1360"/>
                                    <a:gd name="T50" fmla="*/ 255 w 1387"/>
                                    <a:gd name="T51" fmla="*/ 1243 h 1360"/>
                                    <a:gd name="T52" fmla="*/ 314 w 1387"/>
                                    <a:gd name="T53" fmla="*/ 1276 h 1360"/>
                                    <a:gd name="T54" fmla="*/ 374 w 1387"/>
                                    <a:gd name="T55" fmla="*/ 1302 h 1360"/>
                                    <a:gd name="T56" fmla="*/ 436 w 1387"/>
                                    <a:gd name="T57" fmla="*/ 1324 h 1360"/>
                                    <a:gd name="T58" fmla="*/ 498 w 1387"/>
                                    <a:gd name="T59" fmla="*/ 1342 h 1360"/>
                                    <a:gd name="T60" fmla="*/ 562 w 1387"/>
                                    <a:gd name="T61" fmla="*/ 1353 h 1360"/>
                                    <a:gd name="T62" fmla="*/ 626 w 1387"/>
                                    <a:gd name="T63" fmla="*/ 1359 h 1360"/>
                                    <a:gd name="T64" fmla="*/ 691 w 1387"/>
                                    <a:gd name="T65" fmla="*/ 1360 h 1360"/>
                                    <a:gd name="T66" fmla="*/ 755 w 1387"/>
                                    <a:gd name="T67" fmla="*/ 1354 h 1360"/>
                                    <a:gd name="T68" fmla="*/ 819 w 1387"/>
                                    <a:gd name="T69" fmla="*/ 1343 h 1360"/>
                                    <a:gd name="T70" fmla="*/ 882 w 1387"/>
                                    <a:gd name="T71" fmla="*/ 1325 h 1360"/>
                                    <a:gd name="T72" fmla="*/ 944 w 1387"/>
                                    <a:gd name="T73" fmla="*/ 1302 h 1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87" h="1360">
                                      <a:moveTo>
                                        <a:pt x="944" y="1302"/>
                                      </a:moveTo>
                                      <a:lnTo>
                                        <a:pt x="980" y="1285"/>
                                      </a:lnTo>
                                      <a:lnTo>
                                        <a:pt x="1015" y="1266"/>
                                      </a:lnTo>
                                      <a:lnTo>
                                        <a:pt x="1048" y="1245"/>
                                      </a:lnTo>
                                      <a:lnTo>
                                        <a:pt x="1081" y="1223"/>
                                      </a:lnTo>
                                      <a:lnTo>
                                        <a:pt x="1111" y="1199"/>
                                      </a:lnTo>
                                      <a:lnTo>
                                        <a:pt x="1140" y="1174"/>
                                      </a:lnTo>
                                      <a:lnTo>
                                        <a:pt x="1167" y="1147"/>
                                      </a:lnTo>
                                      <a:lnTo>
                                        <a:pt x="1194" y="1118"/>
                                      </a:lnTo>
                                      <a:lnTo>
                                        <a:pt x="1218" y="1089"/>
                                      </a:lnTo>
                                      <a:lnTo>
                                        <a:pt x="1241" y="1057"/>
                                      </a:lnTo>
                                      <a:lnTo>
                                        <a:pt x="1262" y="1025"/>
                                      </a:lnTo>
                                      <a:lnTo>
                                        <a:pt x="1282" y="991"/>
                                      </a:lnTo>
                                      <a:lnTo>
                                        <a:pt x="1301" y="957"/>
                                      </a:lnTo>
                                      <a:lnTo>
                                        <a:pt x="1317" y="922"/>
                                      </a:lnTo>
                                      <a:lnTo>
                                        <a:pt x="1331" y="886"/>
                                      </a:lnTo>
                                      <a:lnTo>
                                        <a:pt x="1345" y="848"/>
                                      </a:lnTo>
                                      <a:lnTo>
                                        <a:pt x="1356" y="811"/>
                                      </a:lnTo>
                                      <a:lnTo>
                                        <a:pt x="1366" y="771"/>
                                      </a:lnTo>
                                      <a:lnTo>
                                        <a:pt x="1374" y="732"/>
                                      </a:lnTo>
                                      <a:lnTo>
                                        <a:pt x="1380" y="692"/>
                                      </a:lnTo>
                                      <a:lnTo>
                                        <a:pt x="1384" y="651"/>
                                      </a:lnTo>
                                      <a:lnTo>
                                        <a:pt x="1386" y="610"/>
                                      </a:lnTo>
                                      <a:lnTo>
                                        <a:pt x="1387" y="569"/>
                                      </a:lnTo>
                                      <a:lnTo>
                                        <a:pt x="1386" y="527"/>
                                      </a:lnTo>
                                      <a:lnTo>
                                        <a:pt x="1383" y="486"/>
                                      </a:lnTo>
                                      <a:lnTo>
                                        <a:pt x="1378" y="443"/>
                                      </a:lnTo>
                                      <a:lnTo>
                                        <a:pt x="1371" y="401"/>
                                      </a:lnTo>
                                      <a:lnTo>
                                        <a:pt x="1362" y="359"/>
                                      </a:lnTo>
                                      <a:lnTo>
                                        <a:pt x="1351" y="317"/>
                                      </a:lnTo>
                                      <a:lnTo>
                                        <a:pt x="1337" y="275"/>
                                      </a:lnTo>
                                      <a:lnTo>
                                        <a:pt x="1323" y="233"/>
                                      </a:lnTo>
                                      <a:lnTo>
                                        <a:pt x="1306" y="191"/>
                                      </a:lnTo>
                                      <a:lnTo>
                                        <a:pt x="1294" y="166"/>
                                      </a:lnTo>
                                      <a:lnTo>
                                        <a:pt x="1281" y="140"/>
                                      </a:lnTo>
                                      <a:lnTo>
                                        <a:pt x="1268" y="116"/>
                                      </a:lnTo>
                                      <a:lnTo>
                                        <a:pt x="1255" y="91"/>
                                      </a:lnTo>
                                      <a:lnTo>
                                        <a:pt x="1241" y="68"/>
                                      </a:lnTo>
                                      <a:lnTo>
                                        <a:pt x="1226" y="45"/>
                                      </a:lnTo>
                                      <a:lnTo>
                                        <a:pt x="1211" y="22"/>
                                      </a:lnTo>
                                      <a:lnTo>
                                        <a:pt x="1195" y="0"/>
                                      </a:lnTo>
                                      <a:lnTo>
                                        <a:pt x="0" y="1013"/>
                                      </a:lnTo>
                                      <a:lnTo>
                                        <a:pt x="21" y="1041"/>
                                      </a:lnTo>
                                      <a:lnTo>
                                        <a:pt x="45" y="1067"/>
                                      </a:lnTo>
                                      <a:lnTo>
                                        <a:pt x="68" y="1094"/>
                                      </a:lnTo>
                                      <a:lnTo>
                                        <a:pt x="93" y="1118"/>
                                      </a:lnTo>
                                      <a:lnTo>
                                        <a:pt x="118" y="1142"/>
                                      </a:lnTo>
                                      <a:lnTo>
                                        <a:pt x="145" y="1165"/>
                                      </a:lnTo>
                                      <a:lnTo>
                                        <a:pt x="171" y="1186"/>
                                      </a:lnTo>
                                      <a:lnTo>
                                        <a:pt x="199" y="1206"/>
                                      </a:lnTo>
                                      <a:lnTo>
                                        <a:pt x="226" y="1225"/>
                                      </a:lnTo>
                                      <a:lnTo>
                                        <a:pt x="255" y="1243"/>
                                      </a:lnTo>
                                      <a:lnTo>
                                        <a:pt x="284" y="1259"/>
                                      </a:lnTo>
                                      <a:lnTo>
                                        <a:pt x="314" y="1276"/>
                                      </a:lnTo>
                                      <a:lnTo>
                                        <a:pt x="343" y="1290"/>
                                      </a:lnTo>
                                      <a:lnTo>
                                        <a:pt x="374" y="1302"/>
                                      </a:lnTo>
                                      <a:lnTo>
                                        <a:pt x="404" y="1314"/>
                                      </a:lnTo>
                                      <a:lnTo>
                                        <a:pt x="436" y="1324"/>
                                      </a:lnTo>
                                      <a:lnTo>
                                        <a:pt x="466" y="1334"/>
                                      </a:lnTo>
                                      <a:lnTo>
                                        <a:pt x="498" y="1342"/>
                                      </a:lnTo>
                                      <a:lnTo>
                                        <a:pt x="530" y="1348"/>
                                      </a:lnTo>
                                      <a:lnTo>
                                        <a:pt x="562" y="1353"/>
                                      </a:lnTo>
                                      <a:lnTo>
                                        <a:pt x="594" y="1357"/>
                                      </a:lnTo>
                                      <a:lnTo>
                                        <a:pt x="626" y="1359"/>
                                      </a:lnTo>
                                      <a:lnTo>
                                        <a:pt x="658" y="1360"/>
                                      </a:lnTo>
                                      <a:lnTo>
                                        <a:pt x="691" y="1360"/>
                                      </a:lnTo>
                                      <a:lnTo>
                                        <a:pt x="723" y="1358"/>
                                      </a:lnTo>
                                      <a:lnTo>
                                        <a:pt x="755" y="1354"/>
                                      </a:lnTo>
                                      <a:lnTo>
                                        <a:pt x="786" y="1349"/>
                                      </a:lnTo>
                                      <a:lnTo>
                                        <a:pt x="819" y="1343"/>
                                      </a:lnTo>
                                      <a:lnTo>
                                        <a:pt x="851" y="1335"/>
                                      </a:lnTo>
                                      <a:lnTo>
                                        <a:pt x="882" y="1325"/>
                                      </a:lnTo>
                                      <a:lnTo>
                                        <a:pt x="913" y="1314"/>
                                      </a:lnTo>
                                      <a:lnTo>
                                        <a:pt x="944" y="1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" y="1977"/>
                                  <a:ext cx="174" cy="145"/>
                                </a:xfrm>
                                <a:custGeom>
                                  <a:avLst/>
                                  <a:gdLst>
                                    <a:gd name="T0" fmla="*/ 817 w 866"/>
                                    <a:gd name="T1" fmla="*/ 252 h 725"/>
                                    <a:gd name="T2" fmla="*/ 796 w 866"/>
                                    <a:gd name="T3" fmla="*/ 212 h 725"/>
                                    <a:gd name="T4" fmla="*/ 769 w 866"/>
                                    <a:gd name="T5" fmla="*/ 176 h 725"/>
                                    <a:gd name="T6" fmla="*/ 741 w 866"/>
                                    <a:gd name="T7" fmla="*/ 142 h 725"/>
                                    <a:gd name="T8" fmla="*/ 709 w 866"/>
                                    <a:gd name="T9" fmla="*/ 112 h 725"/>
                                    <a:gd name="T10" fmla="*/ 675 w 866"/>
                                    <a:gd name="T11" fmla="*/ 85 h 725"/>
                                    <a:gd name="T12" fmla="*/ 640 w 866"/>
                                    <a:gd name="T13" fmla="*/ 61 h 725"/>
                                    <a:gd name="T14" fmla="*/ 601 w 866"/>
                                    <a:gd name="T15" fmla="*/ 42 h 725"/>
                                    <a:gd name="T16" fmla="*/ 562 w 866"/>
                                    <a:gd name="T17" fmla="*/ 25 h 725"/>
                                    <a:gd name="T18" fmla="*/ 522 w 866"/>
                                    <a:gd name="T19" fmla="*/ 13 h 725"/>
                                    <a:gd name="T20" fmla="*/ 480 w 866"/>
                                    <a:gd name="T21" fmla="*/ 5 h 725"/>
                                    <a:gd name="T22" fmla="*/ 437 w 866"/>
                                    <a:gd name="T23" fmla="*/ 1 h 725"/>
                                    <a:gd name="T24" fmla="*/ 394 w 866"/>
                                    <a:gd name="T25" fmla="*/ 1 h 725"/>
                                    <a:gd name="T26" fmla="*/ 352 w 866"/>
                                    <a:gd name="T27" fmla="*/ 5 h 725"/>
                                    <a:gd name="T28" fmla="*/ 309 w 866"/>
                                    <a:gd name="T29" fmla="*/ 14 h 725"/>
                                    <a:gd name="T30" fmla="*/ 266 w 866"/>
                                    <a:gd name="T31" fmla="*/ 28 h 725"/>
                                    <a:gd name="T32" fmla="*/ 222 w 866"/>
                                    <a:gd name="T33" fmla="*/ 47 h 725"/>
                                    <a:gd name="T34" fmla="*/ 178 w 866"/>
                                    <a:gd name="T35" fmla="*/ 72 h 725"/>
                                    <a:gd name="T36" fmla="*/ 140 w 866"/>
                                    <a:gd name="T37" fmla="*/ 102 h 725"/>
                                    <a:gd name="T38" fmla="*/ 104 w 866"/>
                                    <a:gd name="T39" fmla="*/ 135 h 725"/>
                                    <a:gd name="T40" fmla="*/ 73 w 866"/>
                                    <a:gd name="T41" fmla="*/ 172 h 725"/>
                                    <a:gd name="T42" fmla="*/ 47 w 866"/>
                                    <a:gd name="T43" fmla="*/ 211 h 725"/>
                                    <a:gd name="T44" fmla="*/ 25 w 866"/>
                                    <a:gd name="T45" fmla="*/ 254 h 725"/>
                                    <a:gd name="T46" fmla="*/ 7 w 866"/>
                                    <a:gd name="T47" fmla="*/ 299 h 725"/>
                                    <a:gd name="T48" fmla="*/ 46 w 866"/>
                                    <a:gd name="T49" fmla="*/ 347 h 725"/>
                                    <a:gd name="T50" fmla="*/ 140 w 866"/>
                                    <a:gd name="T51" fmla="*/ 400 h 725"/>
                                    <a:gd name="T52" fmla="*/ 233 w 866"/>
                                    <a:gd name="T53" fmla="*/ 451 h 725"/>
                                    <a:gd name="T54" fmla="*/ 330 w 866"/>
                                    <a:gd name="T55" fmla="*/ 503 h 725"/>
                                    <a:gd name="T56" fmla="*/ 427 w 866"/>
                                    <a:gd name="T57" fmla="*/ 553 h 725"/>
                                    <a:gd name="T58" fmla="*/ 526 w 866"/>
                                    <a:gd name="T59" fmla="*/ 603 h 725"/>
                                    <a:gd name="T60" fmla="*/ 625 w 866"/>
                                    <a:gd name="T61" fmla="*/ 652 h 725"/>
                                    <a:gd name="T62" fmla="*/ 726 w 866"/>
                                    <a:gd name="T63" fmla="*/ 701 h 725"/>
                                    <a:gd name="T64" fmla="*/ 794 w 866"/>
                                    <a:gd name="T65" fmla="*/ 702 h 725"/>
                                    <a:gd name="T66" fmla="*/ 822 w 866"/>
                                    <a:gd name="T67" fmla="*/ 651 h 725"/>
                                    <a:gd name="T68" fmla="*/ 844 w 866"/>
                                    <a:gd name="T69" fmla="*/ 596 h 725"/>
                                    <a:gd name="T70" fmla="*/ 858 w 866"/>
                                    <a:gd name="T71" fmla="*/ 540 h 725"/>
                                    <a:gd name="T72" fmla="*/ 865 w 866"/>
                                    <a:gd name="T73" fmla="*/ 481 h 725"/>
                                    <a:gd name="T74" fmla="*/ 865 w 866"/>
                                    <a:gd name="T75" fmla="*/ 422 h 725"/>
                                    <a:gd name="T76" fmla="*/ 856 w 866"/>
                                    <a:gd name="T77" fmla="*/ 362 h 725"/>
                                    <a:gd name="T78" fmla="*/ 845 w 866"/>
                                    <a:gd name="T79" fmla="*/ 317 h 725"/>
                                    <a:gd name="T80" fmla="*/ 833 w 866"/>
                                    <a:gd name="T81" fmla="*/ 288 h 7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66" h="725">
                                      <a:moveTo>
                                        <a:pt x="827" y="273"/>
                                      </a:moveTo>
                                      <a:lnTo>
                                        <a:pt x="817" y="252"/>
                                      </a:lnTo>
                                      <a:lnTo>
                                        <a:pt x="807" y="232"/>
                                      </a:lnTo>
                                      <a:lnTo>
                                        <a:pt x="796" y="212"/>
                                      </a:lnTo>
                                      <a:lnTo>
                                        <a:pt x="782" y="193"/>
                                      </a:lnTo>
                                      <a:lnTo>
                                        <a:pt x="769" y="176"/>
                                      </a:lnTo>
                                      <a:lnTo>
                                        <a:pt x="756" y="159"/>
                                      </a:lnTo>
                                      <a:lnTo>
                                        <a:pt x="741" y="142"/>
                                      </a:lnTo>
                                      <a:lnTo>
                                        <a:pt x="725" y="126"/>
                                      </a:lnTo>
                                      <a:lnTo>
                                        <a:pt x="709" y="112"/>
                                      </a:lnTo>
                                      <a:lnTo>
                                        <a:pt x="693" y="98"/>
                                      </a:lnTo>
                                      <a:lnTo>
                                        <a:pt x="675" y="85"/>
                                      </a:lnTo>
                                      <a:lnTo>
                                        <a:pt x="658" y="73"/>
                                      </a:lnTo>
                                      <a:lnTo>
                                        <a:pt x="640" y="61"/>
                                      </a:lnTo>
                                      <a:lnTo>
                                        <a:pt x="620" y="51"/>
                                      </a:lnTo>
                                      <a:lnTo>
                                        <a:pt x="601" y="42"/>
                                      </a:lnTo>
                                      <a:lnTo>
                                        <a:pt x="582" y="34"/>
                                      </a:lnTo>
                                      <a:lnTo>
                                        <a:pt x="562" y="25"/>
                                      </a:lnTo>
                                      <a:lnTo>
                                        <a:pt x="542" y="19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500" y="9"/>
                                      </a:lnTo>
                                      <a:lnTo>
                                        <a:pt x="480" y="5"/>
                                      </a:lnTo>
                                      <a:lnTo>
                                        <a:pt x="459" y="2"/>
                                      </a:lnTo>
                                      <a:lnTo>
                                        <a:pt x="437" y="1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394" y="1"/>
                                      </a:lnTo>
                                      <a:lnTo>
                                        <a:pt x="373" y="3"/>
                                      </a:lnTo>
                                      <a:lnTo>
                                        <a:pt x="352" y="5"/>
                                      </a:lnTo>
                                      <a:lnTo>
                                        <a:pt x="330" y="9"/>
                                      </a:lnTo>
                                      <a:lnTo>
                                        <a:pt x="309" y="14"/>
                                      </a:lnTo>
                                      <a:lnTo>
                                        <a:pt x="287" y="20"/>
                                      </a:lnTo>
                                      <a:lnTo>
                                        <a:pt x="266" y="28"/>
                                      </a:lnTo>
                                      <a:lnTo>
                                        <a:pt x="245" y="37"/>
                                      </a:lnTo>
                                      <a:lnTo>
                                        <a:pt x="222" y="47"/>
                                      </a:lnTo>
                                      <a:lnTo>
                                        <a:pt x="200" y="59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59" y="86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04" y="135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73" y="172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47" y="211"/>
                                      </a:lnTo>
                                      <a:lnTo>
                                        <a:pt x="35" y="233"/>
                                      </a:lnTo>
                                      <a:lnTo>
                                        <a:pt x="25" y="254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7" y="299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46" y="347"/>
                                      </a:lnTo>
                                      <a:lnTo>
                                        <a:pt x="93" y="374"/>
                                      </a:lnTo>
                                      <a:lnTo>
                                        <a:pt x="140" y="400"/>
                                      </a:lnTo>
                                      <a:lnTo>
                                        <a:pt x="187" y="426"/>
                                      </a:lnTo>
                                      <a:lnTo>
                                        <a:pt x="233" y="451"/>
                                      </a:lnTo>
                                      <a:lnTo>
                                        <a:pt x="281" y="477"/>
                                      </a:lnTo>
                                      <a:lnTo>
                                        <a:pt x="330" y="503"/>
                                      </a:lnTo>
                                      <a:lnTo>
                                        <a:pt x="378" y="528"/>
                                      </a:lnTo>
                                      <a:lnTo>
                                        <a:pt x="427" y="553"/>
                                      </a:lnTo>
                                      <a:lnTo>
                                        <a:pt x="476" y="578"/>
                                      </a:lnTo>
                                      <a:lnTo>
                                        <a:pt x="526" y="603"/>
                                      </a:lnTo>
                                      <a:lnTo>
                                        <a:pt x="575" y="628"/>
                                      </a:lnTo>
                                      <a:lnTo>
                                        <a:pt x="625" y="652"/>
                                      </a:lnTo>
                                      <a:lnTo>
                                        <a:pt x="675" y="676"/>
                                      </a:lnTo>
                                      <a:lnTo>
                                        <a:pt x="726" y="701"/>
                                      </a:lnTo>
                                      <a:lnTo>
                                        <a:pt x="777" y="725"/>
                                      </a:lnTo>
                                      <a:lnTo>
                                        <a:pt x="794" y="702"/>
                                      </a:lnTo>
                                      <a:lnTo>
                                        <a:pt x="809" y="676"/>
                                      </a:lnTo>
                                      <a:lnTo>
                                        <a:pt x="822" y="651"/>
                                      </a:lnTo>
                                      <a:lnTo>
                                        <a:pt x="833" y="624"/>
                                      </a:lnTo>
                                      <a:lnTo>
                                        <a:pt x="844" y="596"/>
                                      </a:lnTo>
                                      <a:lnTo>
                                        <a:pt x="852" y="569"/>
                                      </a:lnTo>
                                      <a:lnTo>
                                        <a:pt x="858" y="540"/>
                                      </a:lnTo>
                                      <a:lnTo>
                                        <a:pt x="863" y="511"/>
                                      </a:lnTo>
                                      <a:lnTo>
                                        <a:pt x="865" y="481"/>
                                      </a:lnTo>
                                      <a:lnTo>
                                        <a:pt x="866" y="452"/>
                                      </a:lnTo>
                                      <a:lnTo>
                                        <a:pt x="865" y="422"/>
                                      </a:lnTo>
                                      <a:lnTo>
                                        <a:pt x="862" y="392"/>
                                      </a:lnTo>
                                      <a:lnTo>
                                        <a:pt x="856" y="362"/>
                                      </a:lnTo>
                                      <a:lnTo>
                                        <a:pt x="849" y="332"/>
                                      </a:lnTo>
                                      <a:lnTo>
                                        <a:pt x="845" y="317"/>
                                      </a:lnTo>
                                      <a:lnTo>
                                        <a:pt x="839" y="303"/>
                                      </a:lnTo>
                                      <a:lnTo>
                                        <a:pt x="833" y="288"/>
                                      </a:lnTo>
                                      <a:lnTo>
                                        <a:pt x="827" y="2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3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7" y="1836"/>
                                  <a:ext cx="98" cy="172"/>
                                </a:xfrm>
                                <a:custGeom>
                                  <a:avLst/>
                                  <a:gdLst>
                                    <a:gd name="T0" fmla="*/ 38 w 490"/>
                                    <a:gd name="T1" fmla="*/ 642 h 861"/>
                                    <a:gd name="T2" fmla="*/ 53 w 490"/>
                                    <a:gd name="T3" fmla="*/ 671 h 861"/>
                                    <a:gd name="T4" fmla="*/ 73 w 490"/>
                                    <a:gd name="T5" fmla="*/ 698 h 861"/>
                                    <a:gd name="T6" fmla="*/ 93 w 490"/>
                                    <a:gd name="T7" fmla="*/ 723 h 861"/>
                                    <a:gd name="T8" fmla="*/ 117 w 490"/>
                                    <a:gd name="T9" fmla="*/ 747 h 861"/>
                                    <a:gd name="T10" fmla="*/ 142 w 490"/>
                                    <a:gd name="T11" fmla="*/ 768 h 861"/>
                                    <a:gd name="T12" fmla="*/ 169 w 490"/>
                                    <a:gd name="T13" fmla="*/ 787 h 861"/>
                                    <a:gd name="T14" fmla="*/ 197 w 490"/>
                                    <a:gd name="T15" fmla="*/ 805 h 861"/>
                                    <a:gd name="T16" fmla="*/ 228 w 490"/>
                                    <a:gd name="T17" fmla="*/ 819 h 861"/>
                                    <a:gd name="T18" fmla="*/ 259 w 490"/>
                                    <a:gd name="T19" fmla="*/ 832 h 861"/>
                                    <a:gd name="T20" fmla="*/ 293 w 490"/>
                                    <a:gd name="T21" fmla="*/ 842 h 861"/>
                                    <a:gd name="T22" fmla="*/ 326 w 490"/>
                                    <a:gd name="T23" fmla="*/ 851 h 861"/>
                                    <a:gd name="T24" fmla="*/ 362 w 490"/>
                                    <a:gd name="T25" fmla="*/ 856 h 861"/>
                                    <a:gd name="T26" fmla="*/ 398 w 490"/>
                                    <a:gd name="T27" fmla="*/ 860 h 861"/>
                                    <a:gd name="T28" fmla="*/ 434 w 490"/>
                                    <a:gd name="T29" fmla="*/ 861 h 861"/>
                                    <a:gd name="T30" fmla="*/ 472 w 490"/>
                                    <a:gd name="T31" fmla="*/ 860 h 861"/>
                                    <a:gd name="T32" fmla="*/ 424 w 490"/>
                                    <a:gd name="T33" fmla="*/ 0 h 861"/>
                                    <a:gd name="T34" fmla="*/ 377 w 490"/>
                                    <a:gd name="T35" fmla="*/ 14 h 861"/>
                                    <a:gd name="T36" fmla="*/ 332 w 490"/>
                                    <a:gd name="T37" fmla="*/ 33 h 861"/>
                                    <a:gd name="T38" fmla="*/ 284 w 490"/>
                                    <a:gd name="T39" fmla="*/ 56 h 861"/>
                                    <a:gd name="T40" fmla="*/ 240 w 490"/>
                                    <a:gd name="T41" fmla="*/ 82 h 861"/>
                                    <a:gd name="T42" fmla="*/ 199 w 490"/>
                                    <a:gd name="T43" fmla="*/ 111 h 861"/>
                                    <a:gd name="T44" fmla="*/ 161 w 490"/>
                                    <a:gd name="T45" fmla="*/ 143 h 861"/>
                                    <a:gd name="T46" fmla="*/ 127 w 490"/>
                                    <a:gd name="T47" fmla="*/ 178 h 861"/>
                                    <a:gd name="T48" fmla="*/ 97 w 490"/>
                                    <a:gd name="T49" fmla="*/ 214 h 861"/>
                                    <a:gd name="T50" fmla="*/ 71 w 490"/>
                                    <a:gd name="T51" fmla="*/ 252 h 861"/>
                                    <a:gd name="T52" fmla="*/ 48 w 490"/>
                                    <a:gd name="T53" fmla="*/ 292 h 861"/>
                                    <a:gd name="T54" fmla="*/ 30 w 490"/>
                                    <a:gd name="T55" fmla="*/ 332 h 861"/>
                                    <a:gd name="T56" fmla="*/ 16 w 490"/>
                                    <a:gd name="T57" fmla="*/ 374 h 861"/>
                                    <a:gd name="T58" fmla="*/ 7 w 490"/>
                                    <a:gd name="T59" fmla="*/ 417 h 861"/>
                                    <a:gd name="T60" fmla="*/ 2 w 490"/>
                                    <a:gd name="T61" fmla="*/ 459 h 861"/>
                                    <a:gd name="T62" fmla="*/ 2 w 490"/>
                                    <a:gd name="T63" fmla="*/ 502 h 861"/>
                                    <a:gd name="T64" fmla="*/ 6 w 490"/>
                                    <a:gd name="T65" fmla="*/ 545 h 861"/>
                                    <a:gd name="T66" fmla="*/ 16 w 490"/>
                                    <a:gd name="T67" fmla="*/ 586 h 861"/>
                                    <a:gd name="T68" fmla="*/ 31 w 490"/>
                                    <a:gd name="T69" fmla="*/ 627 h 8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90" h="861">
                                      <a:moveTo>
                                        <a:pt x="31" y="627"/>
                                      </a:moveTo>
                                      <a:lnTo>
                                        <a:pt x="38" y="642"/>
                                      </a:lnTo>
                                      <a:lnTo>
                                        <a:pt x="45" y="656"/>
                                      </a:lnTo>
                                      <a:lnTo>
                                        <a:pt x="53" y="671"/>
                                      </a:lnTo>
                                      <a:lnTo>
                                        <a:pt x="63" y="685"/>
                                      </a:lnTo>
                                      <a:lnTo>
                                        <a:pt x="73" y="698"/>
                                      </a:lnTo>
                                      <a:lnTo>
                                        <a:pt x="83" y="711"/>
                                      </a:lnTo>
                                      <a:lnTo>
                                        <a:pt x="93" y="723"/>
                                      </a:lnTo>
                                      <a:lnTo>
                                        <a:pt x="104" y="736"/>
                                      </a:lnTo>
                                      <a:lnTo>
                                        <a:pt x="117" y="747"/>
                                      </a:lnTo>
                                      <a:lnTo>
                                        <a:pt x="129" y="758"/>
                                      </a:lnTo>
                                      <a:lnTo>
                                        <a:pt x="142" y="768"/>
                                      </a:lnTo>
                                      <a:lnTo>
                                        <a:pt x="155" y="778"/>
                                      </a:lnTo>
                                      <a:lnTo>
                                        <a:pt x="169" y="787"/>
                                      </a:lnTo>
                                      <a:lnTo>
                                        <a:pt x="183" y="796"/>
                                      </a:lnTo>
                                      <a:lnTo>
                                        <a:pt x="197" y="805"/>
                                      </a:lnTo>
                                      <a:lnTo>
                                        <a:pt x="212" y="812"/>
                                      </a:lnTo>
                                      <a:lnTo>
                                        <a:pt x="228" y="819"/>
                                      </a:lnTo>
                                      <a:lnTo>
                                        <a:pt x="244" y="826"/>
                                      </a:lnTo>
                                      <a:lnTo>
                                        <a:pt x="259" y="832"/>
                                      </a:lnTo>
                                      <a:lnTo>
                                        <a:pt x="276" y="837"/>
                                      </a:lnTo>
                                      <a:lnTo>
                                        <a:pt x="293" y="842"/>
                                      </a:lnTo>
                                      <a:lnTo>
                                        <a:pt x="309" y="847"/>
                                      </a:lnTo>
                                      <a:lnTo>
                                        <a:pt x="326" y="851"/>
                                      </a:lnTo>
                                      <a:lnTo>
                                        <a:pt x="344" y="854"/>
                                      </a:lnTo>
                                      <a:lnTo>
                                        <a:pt x="362" y="856"/>
                                      </a:lnTo>
                                      <a:lnTo>
                                        <a:pt x="379" y="858"/>
                                      </a:lnTo>
                                      <a:lnTo>
                                        <a:pt x="398" y="860"/>
                                      </a:lnTo>
                                      <a:lnTo>
                                        <a:pt x="416" y="861"/>
                                      </a:lnTo>
                                      <a:lnTo>
                                        <a:pt x="434" y="861"/>
                                      </a:lnTo>
                                      <a:lnTo>
                                        <a:pt x="453" y="861"/>
                                      </a:lnTo>
                                      <a:lnTo>
                                        <a:pt x="472" y="860"/>
                                      </a:lnTo>
                                      <a:lnTo>
                                        <a:pt x="490" y="858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401" y="7"/>
                                      </a:lnTo>
                                      <a:lnTo>
                                        <a:pt x="377" y="14"/>
                                      </a:lnTo>
                                      <a:lnTo>
                                        <a:pt x="354" y="24"/>
                                      </a:lnTo>
                                      <a:lnTo>
                                        <a:pt x="332" y="33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240" y="82"/>
                                      </a:lnTo>
                                      <a:lnTo>
                                        <a:pt x="218" y="97"/>
                                      </a:lnTo>
                                      <a:lnTo>
                                        <a:pt x="199" y="111"/>
                                      </a:lnTo>
                                      <a:lnTo>
                                        <a:pt x="180" y="127"/>
                                      </a:lnTo>
                                      <a:lnTo>
                                        <a:pt x="161" y="143"/>
                                      </a:lnTo>
                                      <a:lnTo>
                                        <a:pt x="144" y="160"/>
                                      </a:lnTo>
                                      <a:lnTo>
                                        <a:pt x="127" y="178"/>
                                      </a:lnTo>
                                      <a:lnTo>
                                        <a:pt x="112" y="195"/>
                                      </a:lnTo>
                                      <a:lnTo>
                                        <a:pt x="97" y="214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71" y="252"/>
                                      </a:lnTo>
                                      <a:lnTo>
                                        <a:pt x="59" y="271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38" y="312"/>
                                      </a:lnTo>
                                      <a:lnTo>
                                        <a:pt x="30" y="332"/>
                                      </a:lnTo>
                                      <a:lnTo>
                                        <a:pt x="22" y="354"/>
                                      </a:lnTo>
                                      <a:lnTo>
                                        <a:pt x="16" y="374"/>
                                      </a:lnTo>
                                      <a:lnTo>
                                        <a:pt x="11" y="395"/>
                                      </a:lnTo>
                                      <a:lnTo>
                                        <a:pt x="7" y="417"/>
                                      </a:lnTo>
                                      <a:lnTo>
                                        <a:pt x="4" y="438"/>
                                      </a:lnTo>
                                      <a:lnTo>
                                        <a:pt x="2" y="459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2" y="502"/>
                                      </a:lnTo>
                                      <a:lnTo>
                                        <a:pt x="3" y="523"/>
                                      </a:lnTo>
                                      <a:lnTo>
                                        <a:pt x="6" y="545"/>
                                      </a:lnTo>
                                      <a:lnTo>
                                        <a:pt x="10" y="565"/>
                                      </a:lnTo>
                                      <a:lnTo>
                                        <a:pt x="16" y="586"/>
                                      </a:lnTo>
                                      <a:lnTo>
                                        <a:pt x="23" y="607"/>
                                      </a:lnTo>
                                      <a:lnTo>
                                        <a:pt x="31" y="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1158"/>
                                  <a:ext cx="1367" cy="1704"/>
                                </a:xfrm>
                                <a:custGeom>
                                  <a:avLst/>
                                  <a:gdLst>
                                    <a:gd name="T0" fmla="*/ 0 w 6837"/>
                                    <a:gd name="T1" fmla="*/ 977 h 8518"/>
                                    <a:gd name="T2" fmla="*/ 6837 w 6837"/>
                                    <a:gd name="T3" fmla="*/ 0 h 8518"/>
                                    <a:gd name="T4" fmla="*/ 6539 w 6837"/>
                                    <a:gd name="T5" fmla="*/ 8199 h 8518"/>
                                    <a:gd name="T6" fmla="*/ 1186 w 6837"/>
                                    <a:gd name="T7" fmla="*/ 8518 h 8518"/>
                                    <a:gd name="T8" fmla="*/ 0 w 6837"/>
                                    <a:gd name="T9" fmla="*/ 977 h 8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837" h="8518">
                                      <a:moveTo>
                                        <a:pt x="0" y="977"/>
                                      </a:moveTo>
                                      <a:lnTo>
                                        <a:pt x="6837" y="0"/>
                                      </a:lnTo>
                                      <a:lnTo>
                                        <a:pt x="6539" y="8199"/>
                                      </a:lnTo>
                                      <a:lnTo>
                                        <a:pt x="1186" y="8518"/>
                                      </a:lnTo>
                                      <a:lnTo>
                                        <a:pt x="0" y="9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" y="1304"/>
                                  <a:ext cx="399" cy="1545"/>
                                </a:xfrm>
                                <a:custGeom>
                                  <a:avLst/>
                                  <a:gdLst>
                                    <a:gd name="T0" fmla="*/ 1825 w 1992"/>
                                    <a:gd name="T1" fmla="*/ 4314 h 7724"/>
                                    <a:gd name="T2" fmla="*/ 1685 w 1992"/>
                                    <a:gd name="T3" fmla="*/ 4057 h 7724"/>
                                    <a:gd name="T4" fmla="*/ 1400 w 1992"/>
                                    <a:gd name="T5" fmla="*/ 3705 h 7724"/>
                                    <a:gd name="T6" fmla="*/ 1198 w 1992"/>
                                    <a:gd name="T7" fmla="*/ 3439 h 7724"/>
                                    <a:gd name="T8" fmla="*/ 1051 w 1992"/>
                                    <a:gd name="T9" fmla="*/ 3144 h 7724"/>
                                    <a:gd name="T10" fmla="*/ 1006 w 1992"/>
                                    <a:gd name="T11" fmla="*/ 2806 h 7724"/>
                                    <a:gd name="T12" fmla="*/ 1075 w 1992"/>
                                    <a:gd name="T13" fmla="*/ 2264 h 7724"/>
                                    <a:gd name="T14" fmla="*/ 1118 w 1992"/>
                                    <a:gd name="T15" fmla="*/ 2015 h 7724"/>
                                    <a:gd name="T16" fmla="*/ 1160 w 1992"/>
                                    <a:gd name="T17" fmla="*/ 1876 h 7724"/>
                                    <a:gd name="T18" fmla="*/ 1226 w 1992"/>
                                    <a:gd name="T19" fmla="*/ 1733 h 7724"/>
                                    <a:gd name="T20" fmla="*/ 1380 w 1992"/>
                                    <a:gd name="T21" fmla="*/ 1464 h 7724"/>
                                    <a:gd name="T22" fmla="*/ 1494 w 1992"/>
                                    <a:gd name="T23" fmla="*/ 1242 h 7724"/>
                                    <a:gd name="T24" fmla="*/ 1547 w 1992"/>
                                    <a:gd name="T25" fmla="*/ 1045 h 7724"/>
                                    <a:gd name="T26" fmla="*/ 1532 w 1992"/>
                                    <a:gd name="T27" fmla="*/ 858 h 7724"/>
                                    <a:gd name="T28" fmla="*/ 1443 w 1992"/>
                                    <a:gd name="T29" fmla="*/ 667 h 7724"/>
                                    <a:gd name="T30" fmla="*/ 1274 w 1992"/>
                                    <a:gd name="T31" fmla="*/ 458 h 7724"/>
                                    <a:gd name="T32" fmla="*/ 1018 w 1992"/>
                                    <a:gd name="T33" fmla="*/ 217 h 7724"/>
                                    <a:gd name="T34" fmla="*/ 797 w 1992"/>
                                    <a:gd name="T35" fmla="*/ 28 h 7724"/>
                                    <a:gd name="T36" fmla="*/ 149 w 1992"/>
                                    <a:gd name="T37" fmla="*/ 175 h 7724"/>
                                    <a:gd name="T38" fmla="*/ 293 w 1992"/>
                                    <a:gd name="T39" fmla="*/ 323 h 7724"/>
                                    <a:gd name="T40" fmla="*/ 419 w 1992"/>
                                    <a:gd name="T41" fmla="*/ 500 h 7724"/>
                                    <a:gd name="T42" fmla="*/ 513 w 1992"/>
                                    <a:gd name="T43" fmla="*/ 705 h 7724"/>
                                    <a:gd name="T44" fmla="*/ 555 w 1992"/>
                                    <a:gd name="T45" fmla="*/ 938 h 7724"/>
                                    <a:gd name="T46" fmla="*/ 529 w 1992"/>
                                    <a:gd name="T47" fmla="*/ 1197 h 7724"/>
                                    <a:gd name="T48" fmla="*/ 364 w 1992"/>
                                    <a:gd name="T49" fmla="*/ 1601 h 7724"/>
                                    <a:gd name="T50" fmla="*/ 148 w 1992"/>
                                    <a:gd name="T51" fmla="*/ 2099 h 7724"/>
                                    <a:gd name="T52" fmla="*/ 33 w 1992"/>
                                    <a:gd name="T53" fmla="*/ 2478 h 7724"/>
                                    <a:gd name="T54" fmla="*/ 1 w 1992"/>
                                    <a:gd name="T55" fmla="*/ 2839 h 7724"/>
                                    <a:gd name="T56" fmla="*/ 75 w 1992"/>
                                    <a:gd name="T57" fmla="*/ 3189 h 7724"/>
                                    <a:gd name="T58" fmla="*/ 279 w 1992"/>
                                    <a:gd name="T59" fmla="*/ 3539 h 7724"/>
                                    <a:gd name="T60" fmla="*/ 629 w 1992"/>
                                    <a:gd name="T61" fmla="*/ 3896 h 7724"/>
                                    <a:gd name="T62" fmla="*/ 898 w 1992"/>
                                    <a:gd name="T63" fmla="*/ 4245 h 7724"/>
                                    <a:gd name="T64" fmla="*/ 1000 w 1992"/>
                                    <a:gd name="T65" fmla="*/ 4578 h 7724"/>
                                    <a:gd name="T66" fmla="*/ 970 w 1992"/>
                                    <a:gd name="T67" fmla="*/ 4904 h 7724"/>
                                    <a:gd name="T68" fmla="*/ 845 w 1992"/>
                                    <a:gd name="T69" fmla="*/ 5232 h 7724"/>
                                    <a:gd name="T70" fmla="*/ 579 w 1992"/>
                                    <a:gd name="T71" fmla="*/ 5710 h 7724"/>
                                    <a:gd name="T72" fmla="*/ 379 w 1992"/>
                                    <a:gd name="T73" fmla="*/ 6074 h 7724"/>
                                    <a:gd name="T74" fmla="*/ 352 w 1992"/>
                                    <a:gd name="T75" fmla="*/ 6361 h 7724"/>
                                    <a:gd name="T76" fmla="*/ 511 w 1992"/>
                                    <a:gd name="T77" fmla="*/ 6564 h 7724"/>
                                    <a:gd name="T78" fmla="*/ 771 w 1992"/>
                                    <a:gd name="T79" fmla="*/ 6734 h 7724"/>
                                    <a:gd name="T80" fmla="*/ 1046 w 1992"/>
                                    <a:gd name="T81" fmla="*/ 6919 h 7724"/>
                                    <a:gd name="T82" fmla="*/ 1253 w 1992"/>
                                    <a:gd name="T83" fmla="*/ 7172 h 7724"/>
                                    <a:gd name="T84" fmla="*/ 1306 w 1992"/>
                                    <a:gd name="T85" fmla="*/ 7541 h 7724"/>
                                    <a:gd name="T86" fmla="*/ 1880 w 1992"/>
                                    <a:gd name="T87" fmla="*/ 7590 h 7724"/>
                                    <a:gd name="T88" fmla="*/ 1967 w 1992"/>
                                    <a:gd name="T89" fmla="*/ 7338 h 7724"/>
                                    <a:gd name="T90" fmla="*/ 1992 w 1992"/>
                                    <a:gd name="T91" fmla="*/ 7102 h 7724"/>
                                    <a:gd name="T92" fmla="*/ 1962 w 1992"/>
                                    <a:gd name="T93" fmla="*/ 6860 h 7724"/>
                                    <a:gd name="T94" fmla="*/ 1876 w 1992"/>
                                    <a:gd name="T95" fmla="*/ 6594 h 7724"/>
                                    <a:gd name="T96" fmla="*/ 1742 w 1992"/>
                                    <a:gd name="T97" fmla="*/ 6283 h 7724"/>
                                    <a:gd name="T98" fmla="*/ 1482 w 1992"/>
                                    <a:gd name="T99" fmla="*/ 5744 h 7724"/>
                                    <a:gd name="T100" fmla="*/ 1384 w 1992"/>
                                    <a:gd name="T101" fmla="*/ 5420 h 7724"/>
                                    <a:gd name="T102" fmla="*/ 1412 w 1992"/>
                                    <a:gd name="T103" fmla="*/ 5209 h 7724"/>
                                    <a:gd name="T104" fmla="*/ 1519 w 1992"/>
                                    <a:gd name="T105" fmla="*/ 5066 h 7724"/>
                                    <a:gd name="T106" fmla="*/ 1660 w 1992"/>
                                    <a:gd name="T107" fmla="*/ 4946 h 7724"/>
                                    <a:gd name="T108" fmla="*/ 1788 w 1992"/>
                                    <a:gd name="T109" fmla="*/ 4802 h 7724"/>
                                    <a:gd name="T110" fmla="*/ 1860 w 1992"/>
                                    <a:gd name="T111" fmla="*/ 4589 h 7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992" h="7724">
                                      <a:moveTo>
                                        <a:pt x="1863" y="4534"/>
                                      </a:moveTo>
                                      <a:lnTo>
                                        <a:pt x="1861" y="4477"/>
                                      </a:lnTo>
                                      <a:lnTo>
                                        <a:pt x="1854" y="4421"/>
                                      </a:lnTo>
                                      <a:lnTo>
                                        <a:pt x="1841" y="4368"/>
                                      </a:lnTo>
                                      <a:lnTo>
                                        <a:pt x="1825" y="4314"/>
                                      </a:lnTo>
                                      <a:lnTo>
                                        <a:pt x="1804" y="4261"/>
                                      </a:lnTo>
                                      <a:lnTo>
                                        <a:pt x="1779" y="4209"/>
                                      </a:lnTo>
                                      <a:lnTo>
                                        <a:pt x="1751" y="4158"/>
                                      </a:lnTo>
                                      <a:lnTo>
                                        <a:pt x="1719" y="4108"/>
                                      </a:lnTo>
                                      <a:lnTo>
                                        <a:pt x="1685" y="4057"/>
                                      </a:lnTo>
                                      <a:lnTo>
                                        <a:pt x="1648" y="4007"/>
                                      </a:lnTo>
                                      <a:lnTo>
                                        <a:pt x="1609" y="3957"/>
                                      </a:lnTo>
                                      <a:lnTo>
                                        <a:pt x="1569" y="3907"/>
                                      </a:lnTo>
                                      <a:lnTo>
                                        <a:pt x="1486" y="3807"/>
                                      </a:lnTo>
                                      <a:lnTo>
                                        <a:pt x="1400" y="3705"/>
                                      </a:lnTo>
                                      <a:lnTo>
                                        <a:pt x="1358" y="3654"/>
                                      </a:lnTo>
                                      <a:lnTo>
                                        <a:pt x="1316" y="3602"/>
                                      </a:lnTo>
                                      <a:lnTo>
                                        <a:pt x="1275" y="3548"/>
                                      </a:lnTo>
                                      <a:lnTo>
                                        <a:pt x="1235" y="3494"/>
                                      </a:lnTo>
                                      <a:lnTo>
                                        <a:pt x="1198" y="3439"/>
                                      </a:lnTo>
                                      <a:lnTo>
                                        <a:pt x="1162" y="3382"/>
                                      </a:lnTo>
                                      <a:lnTo>
                                        <a:pt x="1129" y="3326"/>
                                      </a:lnTo>
                                      <a:lnTo>
                                        <a:pt x="1100" y="3267"/>
                                      </a:lnTo>
                                      <a:lnTo>
                                        <a:pt x="1073" y="3206"/>
                                      </a:lnTo>
                                      <a:lnTo>
                                        <a:pt x="1051" y="3144"/>
                                      </a:lnTo>
                                      <a:lnTo>
                                        <a:pt x="1032" y="3080"/>
                                      </a:lnTo>
                                      <a:lnTo>
                                        <a:pt x="1017" y="3015"/>
                                      </a:lnTo>
                                      <a:lnTo>
                                        <a:pt x="1008" y="2947"/>
                                      </a:lnTo>
                                      <a:lnTo>
                                        <a:pt x="1004" y="2877"/>
                                      </a:lnTo>
                                      <a:lnTo>
                                        <a:pt x="1006" y="2806"/>
                                      </a:lnTo>
                                      <a:lnTo>
                                        <a:pt x="1013" y="2730"/>
                                      </a:lnTo>
                                      <a:lnTo>
                                        <a:pt x="1033" y="2589"/>
                                      </a:lnTo>
                                      <a:lnTo>
                                        <a:pt x="1049" y="2465"/>
                                      </a:lnTo>
                                      <a:lnTo>
                                        <a:pt x="1063" y="2358"/>
                                      </a:lnTo>
                                      <a:lnTo>
                                        <a:pt x="1075" y="2264"/>
                                      </a:lnTo>
                                      <a:lnTo>
                                        <a:pt x="1087" y="2182"/>
                                      </a:lnTo>
                                      <a:lnTo>
                                        <a:pt x="1099" y="2110"/>
                                      </a:lnTo>
                                      <a:lnTo>
                                        <a:pt x="1105" y="2076"/>
                                      </a:lnTo>
                                      <a:lnTo>
                                        <a:pt x="1111" y="2045"/>
                                      </a:lnTo>
                                      <a:lnTo>
                                        <a:pt x="1118" y="2015"/>
                                      </a:lnTo>
                                      <a:lnTo>
                                        <a:pt x="1125" y="1986"/>
                                      </a:lnTo>
                                      <a:lnTo>
                                        <a:pt x="1132" y="1957"/>
                                      </a:lnTo>
                                      <a:lnTo>
                                        <a:pt x="1141" y="1930"/>
                                      </a:lnTo>
                                      <a:lnTo>
                                        <a:pt x="1150" y="1903"/>
                                      </a:lnTo>
                                      <a:lnTo>
                                        <a:pt x="1160" y="1876"/>
                                      </a:lnTo>
                                      <a:lnTo>
                                        <a:pt x="1171" y="1849"/>
                                      </a:lnTo>
                                      <a:lnTo>
                                        <a:pt x="1183" y="1821"/>
                                      </a:lnTo>
                                      <a:lnTo>
                                        <a:pt x="1196" y="1793"/>
                                      </a:lnTo>
                                      <a:lnTo>
                                        <a:pt x="1210" y="1763"/>
                                      </a:lnTo>
                                      <a:lnTo>
                                        <a:pt x="1226" y="1733"/>
                                      </a:lnTo>
                                      <a:lnTo>
                                        <a:pt x="1242" y="1701"/>
                                      </a:lnTo>
                                      <a:lnTo>
                                        <a:pt x="1262" y="1667"/>
                                      </a:lnTo>
                                      <a:lnTo>
                                        <a:pt x="1281" y="1631"/>
                                      </a:lnTo>
                                      <a:lnTo>
                                        <a:pt x="1327" y="1553"/>
                                      </a:lnTo>
                                      <a:lnTo>
                                        <a:pt x="1380" y="1464"/>
                                      </a:lnTo>
                                      <a:lnTo>
                                        <a:pt x="1407" y="1417"/>
                                      </a:lnTo>
                                      <a:lnTo>
                                        <a:pt x="1432" y="1371"/>
                                      </a:lnTo>
                                      <a:lnTo>
                                        <a:pt x="1455" y="1328"/>
                                      </a:lnTo>
                                      <a:lnTo>
                                        <a:pt x="1476" y="1284"/>
                                      </a:lnTo>
                                      <a:lnTo>
                                        <a:pt x="1494" y="1242"/>
                                      </a:lnTo>
                                      <a:lnTo>
                                        <a:pt x="1509" y="1202"/>
                                      </a:lnTo>
                                      <a:lnTo>
                                        <a:pt x="1523" y="1161"/>
                                      </a:lnTo>
                                      <a:lnTo>
                                        <a:pt x="1533" y="1122"/>
                                      </a:lnTo>
                                      <a:lnTo>
                                        <a:pt x="1541" y="1083"/>
                                      </a:lnTo>
                                      <a:lnTo>
                                        <a:pt x="1547" y="1045"/>
                                      </a:lnTo>
                                      <a:lnTo>
                                        <a:pt x="1549" y="1007"/>
                                      </a:lnTo>
                                      <a:lnTo>
                                        <a:pt x="1549" y="970"/>
                                      </a:lnTo>
                                      <a:lnTo>
                                        <a:pt x="1546" y="933"/>
                                      </a:lnTo>
                                      <a:lnTo>
                                        <a:pt x="1541" y="895"/>
                                      </a:lnTo>
                                      <a:lnTo>
                                        <a:pt x="1532" y="858"/>
                                      </a:lnTo>
                                      <a:lnTo>
                                        <a:pt x="1521" y="821"/>
                                      </a:lnTo>
                                      <a:lnTo>
                                        <a:pt x="1505" y="783"/>
                                      </a:lnTo>
                                      <a:lnTo>
                                        <a:pt x="1488" y="745"/>
                                      </a:lnTo>
                                      <a:lnTo>
                                        <a:pt x="1468" y="706"/>
                                      </a:lnTo>
                                      <a:lnTo>
                                        <a:pt x="1443" y="667"/>
                                      </a:lnTo>
                                      <a:lnTo>
                                        <a:pt x="1416" y="627"/>
                                      </a:lnTo>
                                      <a:lnTo>
                                        <a:pt x="1386" y="586"/>
                                      </a:lnTo>
                                      <a:lnTo>
                                        <a:pt x="1351" y="545"/>
                                      </a:lnTo>
                                      <a:lnTo>
                                        <a:pt x="1315" y="502"/>
                                      </a:lnTo>
                                      <a:lnTo>
                                        <a:pt x="1274" y="458"/>
                                      </a:lnTo>
                                      <a:lnTo>
                                        <a:pt x="1230" y="413"/>
                                      </a:lnTo>
                                      <a:lnTo>
                                        <a:pt x="1182" y="366"/>
                                      </a:lnTo>
                                      <a:lnTo>
                                        <a:pt x="1131" y="318"/>
                                      </a:lnTo>
                                      <a:lnTo>
                                        <a:pt x="1076" y="268"/>
                                      </a:lnTo>
                                      <a:lnTo>
                                        <a:pt x="1018" y="217"/>
                                      </a:lnTo>
                                      <a:lnTo>
                                        <a:pt x="955" y="163"/>
                                      </a:lnTo>
                                      <a:lnTo>
                                        <a:pt x="890" y="108"/>
                                      </a:lnTo>
                                      <a:lnTo>
                                        <a:pt x="858" y="82"/>
                                      </a:lnTo>
                                      <a:lnTo>
                                        <a:pt x="828" y="55"/>
                                      </a:lnTo>
                                      <a:lnTo>
                                        <a:pt x="797" y="28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91" y="124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49" y="175"/>
                                      </a:lnTo>
                                      <a:lnTo>
                                        <a:pt x="179" y="202"/>
                                      </a:lnTo>
                                      <a:lnTo>
                                        <a:pt x="208" y="231"/>
                                      </a:lnTo>
                                      <a:lnTo>
                                        <a:pt x="237" y="260"/>
                                      </a:lnTo>
                                      <a:lnTo>
                                        <a:pt x="266" y="291"/>
                                      </a:lnTo>
                                      <a:lnTo>
                                        <a:pt x="293" y="323"/>
                                      </a:lnTo>
                                      <a:lnTo>
                                        <a:pt x="321" y="356"/>
                                      </a:lnTo>
                                      <a:lnTo>
                                        <a:pt x="347" y="390"/>
                                      </a:lnTo>
                                      <a:lnTo>
                                        <a:pt x="373" y="426"/>
                                      </a:lnTo>
                                      <a:lnTo>
                                        <a:pt x="397" y="462"/>
                                      </a:lnTo>
                                      <a:lnTo>
                                        <a:pt x="419" y="500"/>
                                      </a:lnTo>
                                      <a:lnTo>
                                        <a:pt x="442" y="539"/>
                                      </a:lnTo>
                                      <a:lnTo>
                                        <a:pt x="462" y="579"/>
                                      </a:lnTo>
                                      <a:lnTo>
                                        <a:pt x="481" y="620"/>
                                      </a:lnTo>
                                      <a:lnTo>
                                        <a:pt x="498" y="663"/>
                                      </a:lnTo>
                                      <a:lnTo>
                                        <a:pt x="513" y="705"/>
                                      </a:lnTo>
                                      <a:lnTo>
                                        <a:pt x="525" y="750"/>
                                      </a:lnTo>
                                      <a:lnTo>
                                        <a:pt x="537" y="796"/>
                                      </a:lnTo>
                                      <a:lnTo>
                                        <a:pt x="545" y="841"/>
                                      </a:lnTo>
                                      <a:lnTo>
                                        <a:pt x="551" y="889"/>
                                      </a:lnTo>
                                      <a:lnTo>
                                        <a:pt x="555" y="938"/>
                                      </a:lnTo>
                                      <a:lnTo>
                                        <a:pt x="556" y="988"/>
                                      </a:lnTo>
                                      <a:lnTo>
                                        <a:pt x="554" y="1038"/>
                                      </a:lnTo>
                                      <a:lnTo>
                                        <a:pt x="549" y="1090"/>
                                      </a:lnTo>
                                      <a:lnTo>
                                        <a:pt x="541" y="1143"/>
                                      </a:lnTo>
                                      <a:lnTo>
                                        <a:pt x="529" y="1197"/>
                                      </a:lnTo>
                                      <a:lnTo>
                                        <a:pt x="514" y="1252"/>
                                      </a:lnTo>
                                      <a:lnTo>
                                        <a:pt x="496" y="1307"/>
                                      </a:lnTo>
                                      <a:lnTo>
                                        <a:pt x="474" y="1364"/>
                                      </a:lnTo>
                                      <a:lnTo>
                                        <a:pt x="449" y="1422"/>
                                      </a:lnTo>
                                      <a:lnTo>
                                        <a:pt x="364" y="1601"/>
                                      </a:lnTo>
                                      <a:lnTo>
                                        <a:pt x="286" y="1773"/>
                                      </a:lnTo>
                                      <a:lnTo>
                                        <a:pt x="248" y="1856"/>
                                      </a:lnTo>
                                      <a:lnTo>
                                        <a:pt x="213" y="1938"/>
                                      </a:lnTo>
                                      <a:lnTo>
                                        <a:pt x="180" y="2019"/>
                                      </a:lnTo>
                                      <a:lnTo>
                                        <a:pt x="148" y="2099"/>
                                      </a:lnTo>
                                      <a:lnTo>
                                        <a:pt x="120" y="2177"/>
                                      </a:lnTo>
                                      <a:lnTo>
                                        <a:pt x="93" y="2254"/>
                                      </a:lnTo>
                                      <a:lnTo>
                                        <a:pt x="71" y="2330"/>
                                      </a:lnTo>
                                      <a:lnTo>
                                        <a:pt x="51" y="2404"/>
                                      </a:lnTo>
                                      <a:lnTo>
                                        <a:pt x="33" y="2478"/>
                                      </a:lnTo>
                                      <a:lnTo>
                                        <a:pt x="19" y="2553"/>
                                      </a:lnTo>
                                      <a:lnTo>
                                        <a:pt x="9" y="2625"/>
                                      </a:lnTo>
                                      <a:lnTo>
                                        <a:pt x="2" y="2697"/>
                                      </a:lnTo>
                                      <a:lnTo>
                                        <a:pt x="0" y="2768"/>
                                      </a:lnTo>
                                      <a:lnTo>
                                        <a:pt x="1" y="2839"/>
                                      </a:lnTo>
                                      <a:lnTo>
                                        <a:pt x="6" y="2910"/>
                                      </a:lnTo>
                                      <a:lnTo>
                                        <a:pt x="16" y="2980"/>
                                      </a:lnTo>
                                      <a:lnTo>
                                        <a:pt x="30" y="3049"/>
                                      </a:lnTo>
                                      <a:lnTo>
                                        <a:pt x="51" y="3119"/>
                                      </a:lnTo>
                                      <a:lnTo>
                                        <a:pt x="75" y="3189"/>
                                      </a:lnTo>
                                      <a:lnTo>
                                        <a:pt x="105" y="3258"/>
                                      </a:lnTo>
                                      <a:lnTo>
                                        <a:pt x="139" y="3329"/>
                                      </a:lnTo>
                                      <a:lnTo>
                                        <a:pt x="180" y="3398"/>
                                      </a:lnTo>
                                      <a:lnTo>
                                        <a:pt x="227" y="3468"/>
                                      </a:lnTo>
                                      <a:lnTo>
                                        <a:pt x="279" y="3539"/>
                                      </a:lnTo>
                                      <a:lnTo>
                                        <a:pt x="337" y="3609"/>
                                      </a:lnTo>
                                      <a:lnTo>
                                        <a:pt x="402" y="3680"/>
                                      </a:lnTo>
                                      <a:lnTo>
                                        <a:pt x="473" y="3752"/>
                                      </a:lnTo>
                                      <a:lnTo>
                                        <a:pt x="552" y="3824"/>
                                      </a:lnTo>
                                      <a:lnTo>
                                        <a:pt x="629" y="3896"/>
                                      </a:lnTo>
                                      <a:lnTo>
                                        <a:pt x="697" y="3967"/>
                                      </a:lnTo>
                                      <a:lnTo>
                                        <a:pt x="759" y="4038"/>
                                      </a:lnTo>
                                      <a:lnTo>
                                        <a:pt x="813" y="4108"/>
                                      </a:lnTo>
                                      <a:lnTo>
                                        <a:pt x="859" y="4177"/>
                                      </a:lnTo>
                                      <a:lnTo>
                                        <a:pt x="898" y="4245"/>
                                      </a:lnTo>
                                      <a:lnTo>
                                        <a:pt x="931" y="4312"/>
                                      </a:lnTo>
                                      <a:lnTo>
                                        <a:pt x="957" y="4379"/>
                                      </a:lnTo>
                                      <a:lnTo>
                                        <a:pt x="978" y="4446"/>
                                      </a:lnTo>
                                      <a:lnTo>
                                        <a:pt x="991" y="4512"/>
                                      </a:lnTo>
                                      <a:lnTo>
                                        <a:pt x="1000" y="4578"/>
                                      </a:lnTo>
                                      <a:lnTo>
                                        <a:pt x="1003" y="4643"/>
                                      </a:lnTo>
                                      <a:lnTo>
                                        <a:pt x="1002" y="4708"/>
                                      </a:lnTo>
                                      <a:lnTo>
                                        <a:pt x="996" y="4774"/>
                                      </a:lnTo>
                                      <a:lnTo>
                                        <a:pt x="985" y="4839"/>
                                      </a:lnTo>
                                      <a:lnTo>
                                        <a:pt x="970" y="4904"/>
                                      </a:lnTo>
                                      <a:lnTo>
                                        <a:pt x="951" y="4969"/>
                                      </a:lnTo>
                                      <a:lnTo>
                                        <a:pt x="930" y="5034"/>
                                      </a:lnTo>
                                      <a:lnTo>
                                        <a:pt x="904" y="5100"/>
                                      </a:lnTo>
                                      <a:lnTo>
                                        <a:pt x="876" y="5166"/>
                                      </a:lnTo>
                                      <a:lnTo>
                                        <a:pt x="845" y="5232"/>
                                      </a:lnTo>
                                      <a:lnTo>
                                        <a:pt x="812" y="5298"/>
                                      </a:lnTo>
                                      <a:lnTo>
                                        <a:pt x="776" y="5365"/>
                                      </a:lnTo>
                                      <a:lnTo>
                                        <a:pt x="739" y="5433"/>
                                      </a:lnTo>
                                      <a:lnTo>
                                        <a:pt x="661" y="5570"/>
                                      </a:lnTo>
                                      <a:lnTo>
                                        <a:pt x="579" y="5710"/>
                                      </a:lnTo>
                                      <a:lnTo>
                                        <a:pt x="538" y="5781"/>
                                      </a:lnTo>
                                      <a:lnTo>
                                        <a:pt x="496" y="5853"/>
                                      </a:lnTo>
                                      <a:lnTo>
                                        <a:pt x="454" y="5928"/>
                                      </a:lnTo>
                                      <a:lnTo>
                                        <a:pt x="413" y="6002"/>
                                      </a:lnTo>
                                      <a:lnTo>
                                        <a:pt x="379" y="6074"/>
                                      </a:lnTo>
                                      <a:lnTo>
                                        <a:pt x="354" y="6141"/>
                                      </a:lnTo>
                                      <a:lnTo>
                                        <a:pt x="341" y="6203"/>
                                      </a:lnTo>
                                      <a:lnTo>
                                        <a:pt x="336" y="6260"/>
                                      </a:lnTo>
                                      <a:lnTo>
                                        <a:pt x="340" y="6312"/>
                                      </a:lnTo>
                                      <a:lnTo>
                                        <a:pt x="352" y="6361"/>
                                      </a:lnTo>
                                      <a:lnTo>
                                        <a:pt x="373" y="6407"/>
                                      </a:lnTo>
                                      <a:lnTo>
                                        <a:pt x="399" y="6451"/>
                                      </a:lnTo>
                                      <a:lnTo>
                                        <a:pt x="431" y="6490"/>
                                      </a:lnTo>
                                      <a:lnTo>
                                        <a:pt x="469" y="6529"/>
                                      </a:lnTo>
                                      <a:lnTo>
                                        <a:pt x="511" y="6564"/>
                                      </a:lnTo>
                                      <a:lnTo>
                                        <a:pt x="558" y="6600"/>
                                      </a:lnTo>
                                      <a:lnTo>
                                        <a:pt x="608" y="6633"/>
                                      </a:lnTo>
                                      <a:lnTo>
                                        <a:pt x="661" y="6667"/>
                                      </a:lnTo>
                                      <a:lnTo>
                                        <a:pt x="715" y="6700"/>
                                      </a:lnTo>
                                      <a:lnTo>
                                        <a:pt x="771" y="6734"/>
                                      </a:lnTo>
                                      <a:lnTo>
                                        <a:pt x="828" y="6767"/>
                                      </a:lnTo>
                                      <a:lnTo>
                                        <a:pt x="884" y="6803"/>
                                      </a:lnTo>
                                      <a:lnTo>
                                        <a:pt x="940" y="6840"/>
                                      </a:lnTo>
                                      <a:lnTo>
                                        <a:pt x="994" y="6878"/>
                                      </a:lnTo>
                                      <a:lnTo>
                                        <a:pt x="1046" y="6919"/>
                                      </a:lnTo>
                                      <a:lnTo>
                                        <a:pt x="1096" y="6962"/>
                                      </a:lnTo>
                                      <a:lnTo>
                                        <a:pt x="1142" y="7009"/>
                                      </a:lnTo>
                                      <a:lnTo>
                                        <a:pt x="1183" y="7059"/>
                                      </a:lnTo>
                                      <a:lnTo>
                                        <a:pt x="1221" y="7113"/>
                                      </a:lnTo>
                                      <a:lnTo>
                                        <a:pt x="1253" y="7172"/>
                                      </a:lnTo>
                                      <a:lnTo>
                                        <a:pt x="1278" y="7235"/>
                                      </a:lnTo>
                                      <a:lnTo>
                                        <a:pt x="1297" y="7303"/>
                                      </a:lnTo>
                                      <a:lnTo>
                                        <a:pt x="1309" y="7376"/>
                                      </a:lnTo>
                                      <a:lnTo>
                                        <a:pt x="1312" y="7456"/>
                                      </a:lnTo>
                                      <a:lnTo>
                                        <a:pt x="1306" y="7541"/>
                                      </a:lnTo>
                                      <a:lnTo>
                                        <a:pt x="1291" y="7634"/>
                                      </a:lnTo>
                                      <a:lnTo>
                                        <a:pt x="1274" y="7724"/>
                                      </a:lnTo>
                                      <a:lnTo>
                                        <a:pt x="1834" y="7691"/>
                                      </a:lnTo>
                                      <a:lnTo>
                                        <a:pt x="1855" y="7644"/>
                                      </a:lnTo>
                                      <a:lnTo>
                                        <a:pt x="1880" y="7590"/>
                                      </a:lnTo>
                                      <a:lnTo>
                                        <a:pt x="1903" y="7538"/>
                                      </a:lnTo>
                                      <a:lnTo>
                                        <a:pt x="1922" y="7487"/>
                                      </a:lnTo>
                                      <a:lnTo>
                                        <a:pt x="1939" y="7437"/>
                                      </a:lnTo>
                                      <a:lnTo>
                                        <a:pt x="1954" y="7387"/>
                                      </a:lnTo>
                                      <a:lnTo>
                                        <a:pt x="1967" y="7338"/>
                                      </a:lnTo>
                                      <a:lnTo>
                                        <a:pt x="1977" y="7291"/>
                                      </a:lnTo>
                                      <a:lnTo>
                                        <a:pt x="1984" y="7243"/>
                                      </a:lnTo>
                                      <a:lnTo>
                                        <a:pt x="1989" y="7196"/>
                                      </a:lnTo>
                                      <a:lnTo>
                                        <a:pt x="1992" y="7148"/>
                                      </a:lnTo>
                                      <a:lnTo>
                                        <a:pt x="1992" y="7102"/>
                                      </a:lnTo>
                                      <a:lnTo>
                                        <a:pt x="1991" y="7054"/>
                                      </a:lnTo>
                                      <a:lnTo>
                                        <a:pt x="1987" y="7006"/>
                                      </a:lnTo>
                                      <a:lnTo>
                                        <a:pt x="1980" y="6958"/>
                                      </a:lnTo>
                                      <a:lnTo>
                                        <a:pt x="1972" y="6910"/>
                                      </a:lnTo>
                                      <a:lnTo>
                                        <a:pt x="1962" y="6860"/>
                                      </a:lnTo>
                                      <a:lnTo>
                                        <a:pt x="1948" y="6809"/>
                                      </a:lnTo>
                                      <a:lnTo>
                                        <a:pt x="1933" y="6757"/>
                                      </a:lnTo>
                                      <a:lnTo>
                                        <a:pt x="1917" y="6703"/>
                                      </a:lnTo>
                                      <a:lnTo>
                                        <a:pt x="1897" y="6650"/>
                                      </a:lnTo>
                                      <a:lnTo>
                                        <a:pt x="1876" y="6594"/>
                                      </a:lnTo>
                                      <a:lnTo>
                                        <a:pt x="1854" y="6536"/>
                                      </a:lnTo>
                                      <a:lnTo>
                                        <a:pt x="1828" y="6476"/>
                                      </a:lnTo>
                                      <a:lnTo>
                                        <a:pt x="1802" y="6414"/>
                                      </a:lnTo>
                                      <a:lnTo>
                                        <a:pt x="1773" y="6350"/>
                                      </a:lnTo>
                                      <a:lnTo>
                                        <a:pt x="1742" y="6283"/>
                                      </a:lnTo>
                                      <a:lnTo>
                                        <a:pt x="1710" y="6214"/>
                                      </a:lnTo>
                                      <a:lnTo>
                                        <a:pt x="1675" y="6143"/>
                                      </a:lnTo>
                                      <a:lnTo>
                                        <a:pt x="1601" y="5991"/>
                                      </a:lnTo>
                                      <a:lnTo>
                                        <a:pt x="1521" y="5826"/>
                                      </a:lnTo>
                                      <a:lnTo>
                                        <a:pt x="1482" y="5744"/>
                                      </a:lnTo>
                                      <a:lnTo>
                                        <a:pt x="1450" y="5668"/>
                                      </a:lnTo>
                                      <a:lnTo>
                                        <a:pt x="1425" y="5597"/>
                                      </a:lnTo>
                                      <a:lnTo>
                                        <a:pt x="1405" y="5532"/>
                                      </a:lnTo>
                                      <a:lnTo>
                                        <a:pt x="1392" y="5474"/>
                                      </a:lnTo>
                                      <a:lnTo>
                                        <a:pt x="1384" y="5420"/>
                                      </a:lnTo>
                                      <a:lnTo>
                                        <a:pt x="1381" y="5370"/>
                                      </a:lnTo>
                                      <a:lnTo>
                                        <a:pt x="1383" y="5324"/>
                                      </a:lnTo>
                                      <a:lnTo>
                                        <a:pt x="1389" y="5283"/>
                                      </a:lnTo>
                                      <a:lnTo>
                                        <a:pt x="1398" y="5244"/>
                                      </a:lnTo>
                                      <a:lnTo>
                                        <a:pt x="1412" y="5209"/>
                                      </a:lnTo>
                                      <a:lnTo>
                                        <a:pt x="1429" y="5177"/>
                                      </a:lnTo>
                                      <a:lnTo>
                                        <a:pt x="1447" y="5147"/>
                                      </a:lnTo>
                                      <a:lnTo>
                                        <a:pt x="1470" y="5118"/>
                                      </a:lnTo>
                                      <a:lnTo>
                                        <a:pt x="1493" y="5092"/>
                                      </a:lnTo>
                                      <a:lnTo>
                                        <a:pt x="1519" y="5066"/>
                                      </a:lnTo>
                                      <a:lnTo>
                                        <a:pt x="1546" y="5042"/>
                                      </a:lnTo>
                                      <a:lnTo>
                                        <a:pt x="1574" y="5019"/>
                                      </a:lnTo>
                                      <a:lnTo>
                                        <a:pt x="1602" y="4994"/>
                                      </a:lnTo>
                                      <a:lnTo>
                                        <a:pt x="1632" y="4971"/>
                                      </a:lnTo>
                                      <a:lnTo>
                                        <a:pt x="1660" y="4946"/>
                                      </a:lnTo>
                                      <a:lnTo>
                                        <a:pt x="1688" y="4921"/>
                                      </a:lnTo>
                                      <a:lnTo>
                                        <a:pt x="1715" y="4894"/>
                                      </a:lnTo>
                                      <a:lnTo>
                                        <a:pt x="1742" y="4865"/>
                                      </a:lnTo>
                                      <a:lnTo>
                                        <a:pt x="1766" y="4835"/>
                                      </a:lnTo>
                                      <a:lnTo>
                                        <a:pt x="1788" y="4802"/>
                                      </a:lnTo>
                                      <a:lnTo>
                                        <a:pt x="1809" y="4767"/>
                                      </a:lnTo>
                                      <a:lnTo>
                                        <a:pt x="1826" y="4728"/>
                                      </a:lnTo>
                                      <a:lnTo>
                                        <a:pt x="1841" y="4685"/>
                                      </a:lnTo>
                                      <a:lnTo>
                                        <a:pt x="1853" y="4640"/>
                                      </a:lnTo>
                                      <a:lnTo>
                                        <a:pt x="1860" y="4589"/>
                                      </a:lnTo>
                                      <a:lnTo>
                                        <a:pt x="1863" y="45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" y="1225"/>
                                  <a:ext cx="364" cy="1606"/>
                                </a:xfrm>
                                <a:custGeom>
                                  <a:avLst/>
                                  <a:gdLst>
                                    <a:gd name="T0" fmla="*/ 863 w 1823"/>
                                    <a:gd name="T1" fmla="*/ 3875 h 8028"/>
                                    <a:gd name="T2" fmla="*/ 1026 w 1823"/>
                                    <a:gd name="T3" fmla="*/ 4151 h 8028"/>
                                    <a:gd name="T4" fmla="*/ 1024 w 1823"/>
                                    <a:gd name="T5" fmla="*/ 4373 h 8028"/>
                                    <a:gd name="T6" fmla="*/ 914 w 1823"/>
                                    <a:gd name="T7" fmla="*/ 4569 h 8028"/>
                                    <a:gd name="T8" fmla="*/ 691 w 1823"/>
                                    <a:gd name="T9" fmla="*/ 4854 h 8028"/>
                                    <a:gd name="T10" fmla="*/ 561 w 1823"/>
                                    <a:gd name="T11" fmla="*/ 5106 h 8028"/>
                                    <a:gd name="T12" fmla="*/ 510 w 1823"/>
                                    <a:gd name="T13" fmla="*/ 5386 h 8028"/>
                                    <a:gd name="T14" fmla="*/ 524 w 1823"/>
                                    <a:gd name="T15" fmla="*/ 5633 h 8028"/>
                                    <a:gd name="T16" fmla="*/ 603 w 1823"/>
                                    <a:gd name="T17" fmla="*/ 5954 h 8028"/>
                                    <a:gd name="T18" fmla="*/ 663 w 1823"/>
                                    <a:gd name="T19" fmla="*/ 6194 h 8028"/>
                                    <a:gd name="T20" fmla="*/ 696 w 1823"/>
                                    <a:gd name="T21" fmla="*/ 6464 h 8028"/>
                                    <a:gd name="T22" fmla="*/ 673 w 1823"/>
                                    <a:gd name="T23" fmla="*/ 6784 h 8028"/>
                                    <a:gd name="T24" fmla="*/ 607 w 1823"/>
                                    <a:gd name="T25" fmla="*/ 7142 h 8028"/>
                                    <a:gd name="T26" fmla="*/ 586 w 1823"/>
                                    <a:gd name="T27" fmla="*/ 7351 h 8028"/>
                                    <a:gd name="T28" fmla="*/ 592 w 1823"/>
                                    <a:gd name="T29" fmla="*/ 7537 h 8028"/>
                                    <a:gd name="T30" fmla="*/ 631 w 1823"/>
                                    <a:gd name="T31" fmla="*/ 7705 h 8028"/>
                                    <a:gd name="T32" fmla="*/ 712 w 1823"/>
                                    <a:gd name="T33" fmla="*/ 7858 h 8028"/>
                                    <a:gd name="T34" fmla="*/ 839 w 1823"/>
                                    <a:gd name="T35" fmla="*/ 8000 h 8028"/>
                                    <a:gd name="T36" fmla="*/ 1759 w 1823"/>
                                    <a:gd name="T37" fmla="*/ 7865 h 8028"/>
                                    <a:gd name="T38" fmla="*/ 1676 w 1823"/>
                                    <a:gd name="T39" fmla="*/ 7658 h 8028"/>
                                    <a:gd name="T40" fmla="*/ 1592 w 1823"/>
                                    <a:gd name="T41" fmla="*/ 7266 h 8028"/>
                                    <a:gd name="T42" fmla="*/ 1592 w 1823"/>
                                    <a:gd name="T43" fmla="*/ 7002 h 8028"/>
                                    <a:gd name="T44" fmla="*/ 1647 w 1823"/>
                                    <a:gd name="T45" fmla="*/ 6757 h 8028"/>
                                    <a:gd name="T46" fmla="*/ 1662 w 1823"/>
                                    <a:gd name="T47" fmla="*/ 6604 h 8028"/>
                                    <a:gd name="T48" fmla="*/ 1606 w 1823"/>
                                    <a:gd name="T49" fmla="*/ 6413 h 8028"/>
                                    <a:gd name="T50" fmla="*/ 1433 w 1823"/>
                                    <a:gd name="T51" fmla="*/ 6135 h 8028"/>
                                    <a:gd name="T52" fmla="*/ 1243 w 1823"/>
                                    <a:gd name="T53" fmla="*/ 5850 h 8028"/>
                                    <a:gd name="T54" fmla="*/ 1155 w 1823"/>
                                    <a:gd name="T55" fmla="*/ 5640 h 8028"/>
                                    <a:gd name="T56" fmla="*/ 1157 w 1823"/>
                                    <a:gd name="T57" fmla="*/ 5459 h 8028"/>
                                    <a:gd name="T58" fmla="*/ 1237 w 1823"/>
                                    <a:gd name="T59" fmla="*/ 5262 h 8028"/>
                                    <a:gd name="T60" fmla="*/ 1451 w 1823"/>
                                    <a:gd name="T61" fmla="*/ 4872 h 8028"/>
                                    <a:gd name="T62" fmla="*/ 1660 w 1823"/>
                                    <a:gd name="T63" fmla="*/ 4450 h 8028"/>
                                    <a:gd name="T64" fmla="*/ 1802 w 1823"/>
                                    <a:gd name="T65" fmla="*/ 4016 h 8028"/>
                                    <a:gd name="T66" fmla="*/ 1793 w 1823"/>
                                    <a:gd name="T67" fmla="*/ 3698 h 8028"/>
                                    <a:gd name="T68" fmla="*/ 1671 w 1823"/>
                                    <a:gd name="T69" fmla="*/ 3460 h 8028"/>
                                    <a:gd name="T70" fmla="*/ 1474 w 1823"/>
                                    <a:gd name="T71" fmla="*/ 3272 h 8028"/>
                                    <a:gd name="T72" fmla="*/ 1236 w 1823"/>
                                    <a:gd name="T73" fmla="*/ 3099 h 8028"/>
                                    <a:gd name="T74" fmla="*/ 995 w 1823"/>
                                    <a:gd name="T75" fmla="*/ 2908 h 8028"/>
                                    <a:gd name="T76" fmla="*/ 797 w 1823"/>
                                    <a:gd name="T77" fmla="*/ 2686 h 8028"/>
                                    <a:gd name="T78" fmla="*/ 702 w 1823"/>
                                    <a:gd name="T79" fmla="*/ 2483 h 8028"/>
                                    <a:gd name="T80" fmla="*/ 702 w 1823"/>
                                    <a:gd name="T81" fmla="*/ 2289 h 8028"/>
                                    <a:gd name="T82" fmla="*/ 786 w 1823"/>
                                    <a:gd name="T83" fmla="*/ 2080 h 8028"/>
                                    <a:gd name="T84" fmla="*/ 944 w 1823"/>
                                    <a:gd name="T85" fmla="*/ 1835 h 8028"/>
                                    <a:gd name="T86" fmla="*/ 1266 w 1823"/>
                                    <a:gd name="T87" fmla="*/ 1392 h 8028"/>
                                    <a:gd name="T88" fmla="*/ 1502 w 1823"/>
                                    <a:gd name="T89" fmla="*/ 1051 h 8028"/>
                                    <a:gd name="T90" fmla="*/ 1664 w 1823"/>
                                    <a:gd name="T91" fmla="*/ 792 h 8028"/>
                                    <a:gd name="T92" fmla="*/ 1764 w 1823"/>
                                    <a:gd name="T93" fmla="*/ 583 h 8028"/>
                                    <a:gd name="T94" fmla="*/ 1803 w 1823"/>
                                    <a:gd name="T95" fmla="*/ 410 h 8028"/>
                                    <a:gd name="T96" fmla="*/ 1777 w 1823"/>
                                    <a:gd name="T97" fmla="*/ 258 h 8028"/>
                                    <a:gd name="T98" fmla="*/ 1687 w 1823"/>
                                    <a:gd name="T99" fmla="*/ 116 h 8028"/>
                                    <a:gd name="T100" fmla="*/ 412 w 1823"/>
                                    <a:gd name="T101" fmla="*/ 165 h 8028"/>
                                    <a:gd name="T102" fmla="*/ 495 w 1823"/>
                                    <a:gd name="T103" fmla="*/ 308 h 8028"/>
                                    <a:gd name="T104" fmla="*/ 571 w 1823"/>
                                    <a:gd name="T105" fmla="*/ 476 h 8028"/>
                                    <a:gd name="T106" fmla="*/ 628 w 1823"/>
                                    <a:gd name="T107" fmla="*/ 661 h 8028"/>
                                    <a:gd name="T108" fmla="*/ 655 w 1823"/>
                                    <a:gd name="T109" fmla="*/ 858 h 8028"/>
                                    <a:gd name="T110" fmla="*/ 638 w 1823"/>
                                    <a:gd name="T111" fmla="*/ 1062 h 8028"/>
                                    <a:gd name="T112" fmla="*/ 564 w 1823"/>
                                    <a:gd name="T113" fmla="*/ 1264 h 8028"/>
                                    <a:gd name="T114" fmla="*/ 395 w 1823"/>
                                    <a:gd name="T115" fmla="*/ 1524 h 8028"/>
                                    <a:gd name="T116" fmla="*/ 205 w 1823"/>
                                    <a:gd name="T117" fmla="*/ 1844 h 8028"/>
                                    <a:gd name="T118" fmla="*/ 61 w 1823"/>
                                    <a:gd name="T119" fmla="*/ 2184 h 8028"/>
                                    <a:gd name="T120" fmla="*/ 0 w 1823"/>
                                    <a:gd name="T121" fmla="*/ 2539 h 8028"/>
                                    <a:gd name="T122" fmla="*/ 57 w 1823"/>
                                    <a:gd name="T123" fmla="*/ 2909 h 8028"/>
                                    <a:gd name="T124" fmla="*/ 269 w 1823"/>
                                    <a:gd name="T125" fmla="*/ 3288 h 80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823" h="8028">
                                      <a:moveTo>
                                        <a:pt x="572" y="3597"/>
                                      </a:moveTo>
                                      <a:lnTo>
                                        <a:pt x="660" y="3672"/>
                                      </a:lnTo>
                                      <a:lnTo>
                                        <a:pt x="737" y="3744"/>
                                      </a:lnTo>
                                      <a:lnTo>
                                        <a:pt x="805" y="3811"/>
                                      </a:lnTo>
                                      <a:lnTo>
                                        <a:pt x="863" y="3875"/>
                                      </a:lnTo>
                                      <a:lnTo>
                                        <a:pt x="912" y="3936"/>
                                      </a:lnTo>
                                      <a:lnTo>
                                        <a:pt x="951" y="3994"/>
                                      </a:lnTo>
                                      <a:lnTo>
                                        <a:pt x="984" y="4049"/>
                                      </a:lnTo>
                                      <a:lnTo>
                                        <a:pt x="1008" y="4101"/>
                                      </a:lnTo>
                                      <a:lnTo>
                                        <a:pt x="1026" y="4151"/>
                                      </a:lnTo>
                                      <a:lnTo>
                                        <a:pt x="1037" y="4199"/>
                                      </a:lnTo>
                                      <a:lnTo>
                                        <a:pt x="1042" y="4245"/>
                                      </a:lnTo>
                                      <a:lnTo>
                                        <a:pt x="1041" y="4288"/>
                                      </a:lnTo>
                                      <a:lnTo>
                                        <a:pt x="1035" y="4331"/>
                                      </a:lnTo>
                                      <a:lnTo>
                                        <a:pt x="1024" y="4373"/>
                                      </a:lnTo>
                                      <a:lnTo>
                                        <a:pt x="1008" y="4413"/>
                                      </a:lnTo>
                                      <a:lnTo>
                                        <a:pt x="989" y="4453"/>
                                      </a:lnTo>
                                      <a:lnTo>
                                        <a:pt x="967" y="4491"/>
                                      </a:lnTo>
                                      <a:lnTo>
                                        <a:pt x="941" y="4530"/>
                                      </a:lnTo>
                                      <a:lnTo>
                                        <a:pt x="914" y="4569"/>
                                      </a:lnTo>
                                      <a:lnTo>
                                        <a:pt x="884" y="4607"/>
                                      </a:lnTo>
                                      <a:lnTo>
                                        <a:pt x="820" y="4685"/>
                                      </a:lnTo>
                                      <a:lnTo>
                                        <a:pt x="755" y="4768"/>
                                      </a:lnTo>
                                      <a:lnTo>
                                        <a:pt x="722" y="4810"/>
                                      </a:lnTo>
                                      <a:lnTo>
                                        <a:pt x="691" y="4854"/>
                                      </a:lnTo>
                                      <a:lnTo>
                                        <a:pt x="660" y="4901"/>
                                      </a:lnTo>
                                      <a:lnTo>
                                        <a:pt x="631" y="4948"/>
                                      </a:lnTo>
                                      <a:lnTo>
                                        <a:pt x="605" y="4998"/>
                                      </a:lnTo>
                                      <a:lnTo>
                                        <a:pt x="582" y="5051"/>
                                      </a:lnTo>
                                      <a:lnTo>
                                        <a:pt x="561" y="5106"/>
                                      </a:lnTo>
                                      <a:lnTo>
                                        <a:pt x="544" y="5164"/>
                                      </a:lnTo>
                                      <a:lnTo>
                                        <a:pt x="531" y="5222"/>
                                      </a:lnTo>
                                      <a:lnTo>
                                        <a:pt x="520" y="5278"/>
                                      </a:lnTo>
                                      <a:lnTo>
                                        <a:pt x="514" y="5333"/>
                                      </a:lnTo>
                                      <a:lnTo>
                                        <a:pt x="510" y="5386"/>
                                      </a:lnTo>
                                      <a:lnTo>
                                        <a:pt x="508" y="5438"/>
                                      </a:lnTo>
                                      <a:lnTo>
                                        <a:pt x="509" y="5488"/>
                                      </a:lnTo>
                                      <a:lnTo>
                                        <a:pt x="512" y="5537"/>
                                      </a:lnTo>
                                      <a:lnTo>
                                        <a:pt x="517" y="5585"/>
                                      </a:lnTo>
                                      <a:lnTo>
                                        <a:pt x="524" y="5633"/>
                                      </a:lnTo>
                                      <a:lnTo>
                                        <a:pt x="533" y="5680"/>
                                      </a:lnTo>
                                      <a:lnTo>
                                        <a:pt x="543" y="5725"/>
                                      </a:lnTo>
                                      <a:lnTo>
                                        <a:pt x="553" y="5771"/>
                                      </a:lnTo>
                                      <a:lnTo>
                                        <a:pt x="577" y="5862"/>
                                      </a:lnTo>
                                      <a:lnTo>
                                        <a:pt x="603" y="5954"/>
                                      </a:lnTo>
                                      <a:lnTo>
                                        <a:pt x="616" y="6001"/>
                                      </a:lnTo>
                                      <a:lnTo>
                                        <a:pt x="628" y="6047"/>
                                      </a:lnTo>
                                      <a:lnTo>
                                        <a:pt x="641" y="6095"/>
                                      </a:lnTo>
                                      <a:lnTo>
                                        <a:pt x="652" y="6144"/>
                                      </a:lnTo>
                                      <a:lnTo>
                                        <a:pt x="663" y="6194"/>
                                      </a:lnTo>
                                      <a:lnTo>
                                        <a:pt x="672" y="6244"/>
                                      </a:lnTo>
                                      <a:lnTo>
                                        <a:pt x="680" y="6297"/>
                                      </a:lnTo>
                                      <a:lnTo>
                                        <a:pt x="687" y="6351"/>
                                      </a:lnTo>
                                      <a:lnTo>
                                        <a:pt x="693" y="6407"/>
                                      </a:lnTo>
                                      <a:lnTo>
                                        <a:pt x="696" y="6464"/>
                                      </a:lnTo>
                                      <a:lnTo>
                                        <a:pt x="697" y="6523"/>
                                      </a:lnTo>
                                      <a:lnTo>
                                        <a:pt x="695" y="6585"/>
                                      </a:lnTo>
                                      <a:lnTo>
                                        <a:pt x="691" y="6649"/>
                                      </a:lnTo>
                                      <a:lnTo>
                                        <a:pt x="683" y="6715"/>
                                      </a:lnTo>
                                      <a:lnTo>
                                        <a:pt x="673" y="6784"/>
                                      </a:lnTo>
                                      <a:lnTo>
                                        <a:pt x="660" y="6856"/>
                                      </a:lnTo>
                                      <a:lnTo>
                                        <a:pt x="640" y="6955"/>
                                      </a:lnTo>
                                      <a:lnTo>
                                        <a:pt x="622" y="7051"/>
                                      </a:lnTo>
                                      <a:lnTo>
                                        <a:pt x="614" y="7097"/>
                                      </a:lnTo>
                                      <a:lnTo>
                                        <a:pt x="607" y="7142"/>
                                      </a:lnTo>
                                      <a:lnTo>
                                        <a:pt x="601" y="7186"/>
                                      </a:lnTo>
                                      <a:lnTo>
                                        <a:pt x="596" y="7228"/>
                                      </a:lnTo>
                                      <a:lnTo>
                                        <a:pt x="592" y="7271"/>
                                      </a:lnTo>
                                      <a:lnTo>
                                        <a:pt x="589" y="7312"/>
                                      </a:lnTo>
                                      <a:lnTo>
                                        <a:pt x="586" y="7351"/>
                                      </a:lnTo>
                                      <a:lnTo>
                                        <a:pt x="585" y="7390"/>
                                      </a:lnTo>
                                      <a:lnTo>
                                        <a:pt x="585" y="7429"/>
                                      </a:lnTo>
                                      <a:lnTo>
                                        <a:pt x="586" y="7466"/>
                                      </a:lnTo>
                                      <a:lnTo>
                                        <a:pt x="589" y="7502"/>
                                      </a:lnTo>
                                      <a:lnTo>
                                        <a:pt x="592" y="7537"/>
                                      </a:lnTo>
                                      <a:lnTo>
                                        <a:pt x="597" y="7573"/>
                                      </a:lnTo>
                                      <a:lnTo>
                                        <a:pt x="603" y="7606"/>
                                      </a:lnTo>
                                      <a:lnTo>
                                        <a:pt x="611" y="7640"/>
                                      </a:lnTo>
                                      <a:lnTo>
                                        <a:pt x="620" y="7673"/>
                                      </a:lnTo>
                                      <a:lnTo>
                                        <a:pt x="631" y="7705"/>
                                      </a:lnTo>
                                      <a:lnTo>
                                        <a:pt x="645" y="7737"/>
                                      </a:lnTo>
                                      <a:lnTo>
                                        <a:pt x="659" y="7768"/>
                                      </a:lnTo>
                                      <a:lnTo>
                                        <a:pt x="674" y="7798"/>
                                      </a:lnTo>
                                      <a:lnTo>
                                        <a:pt x="693" y="7829"/>
                                      </a:lnTo>
                                      <a:lnTo>
                                        <a:pt x="712" y="7858"/>
                                      </a:lnTo>
                                      <a:lnTo>
                                        <a:pt x="733" y="7888"/>
                                      </a:lnTo>
                                      <a:lnTo>
                                        <a:pt x="757" y="7916"/>
                                      </a:lnTo>
                                      <a:lnTo>
                                        <a:pt x="782" y="7944"/>
                                      </a:lnTo>
                                      <a:lnTo>
                                        <a:pt x="810" y="7972"/>
                                      </a:lnTo>
                                      <a:lnTo>
                                        <a:pt x="839" y="8000"/>
                                      </a:lnTo>
                                      <a:lnTo>
                                        <a:pt x="871" y="8028"/>
                                      </a:lnTo>
                                      <a:lnTo>
                                        <a:pt x="1823" y="7971"/>
                                      </a:lnTo>
                                      <a:lnTo>
                                        <a:pt x="1801" y="7937"/>
                                      </a:lnTo>
                                      <a:lnTo>
                                        <a:pt x="1779" y="7902"/>
                                      </a:lnTo>
                                      <a:lnTo>
                                        <a:pt x="1759" y="7865"/>
                                      </a:lnTo>
                                      <a:lnTo>
                                        <a:pt x="1740" y="7828"/>
                                      </a:lnTo>
                                      <a:lnTo>
                                        <a:pt x="1722" y="7787"/>
                                      </a:lnTo>
                                      <a:lnTo>
                                        <a:pt x="1705" y="7746"/>
                                      </a:lnTo>
                                      <a:lnTo>
                                        <a:pt x="1690" y="7703"/>
                                      </a:lnTo>
                                      <a:lnTo>
                                        <a:pt x="1676" y="7658"/>
                                      </a:lnTo>
                                      <a:lnTo>
                                        <a:pt x="1650" y="7567"/>
                                      </a:lnTo>
                                      <a:lnTo>
                                        <a:pt x="1629" y="7482"/>
                                      </a:lnTo>
                                      <a:lnTo>
                                        <a:pt x="1612" y="7404"/>
                                      </a:lnTo>
                                      <a:lnTo>
                                        <a:pt x="1600" y="7332"/>
                                      </a:lnTo>
                                      <a:lnTo>
                                        <a:pt x="1592" y="7266"/>
                                      </a:lnTo>
                                      <a:lnTo>
                                        <a:pt x="1587" y="7204"/>
                                      </a:lnTo>
                                      <a:lnTo>
                                        <a:pt x="1584" y="7147"/>
                                      </a:lnTo>
                                      <a:lnTo>
                                        <a:pt x="1585" y="7095"/>
                                      </a:lnTo>
                                      <a:lnTo>
                                        <a:pt x="1588" y="7047"/>
                                      </a:lnTo>
                                      <a:lnTo>
                                        <a:pt x="1592" y="7002"/>
                                      </a:lnTo>
                                      <a:lnTo>
                                        <a:pt x="1598" y="6960"/>
                                      </a:lnTo>
                                      <a:lnTo>
                                        <a:pt x="1605" y="6922"/>
                                      </a:lnTo>
                                      <a:lnTo>
                                        <a:pt x="1623" y="6852"/>
                                      </a:lnTo>
                                      <a:lnTo>
                                        <a:pt x="1639" y="6788"/>
                                      </a:lnTo>
                                      <a:lnTo>
                                        <a:pt x="1647" y="6757"/>
                                      </a:lnTo>
                                      <a:lnTo>
                                        <a:pt x="1653" y="6727"/>
                                      </a:lnTo>
                                      <a:lnTo>
                                        <a:pt x="1658" y="6697"/>
                                      </a:lnTo>
                                      <a:lnTo>
                                        <a:pt x="1662" y="6667"/>
                                      </a:lnTo>
                                      <a:lnTo>
                                        <a:pt x="1663" y="6636"/>
                                      </a:lnTo>
                                      <a:lnTo>
                                        <a:pt x="1662" y="6604"/>
                                      </a:lnTo>
                                      <a:lnTo>
                                        <a:pt x="1658" y="6570"/>
                                      </a:lnTo>
                                      <a:lnTo>
                                        <a:pt x="1651" y="6535"/>
                                      </a:lnTo>
                                      <a:lnTo>
                                        <a:pt x="1640" y="6497"/>
                                      </a:lnTo>
                                      <a:lnTo>
                                        <a:pt x="1626" y="6457"/>
                                      </a:lnTo>
                                      <a:lnTo>
                                        <a:pt x="1606" y="6413"/>
                                      </a:lnTo>
                                      <a:lnTo>
                                        <a:pt x="1583" y="6365"/>
                                      </a:lnTo>
                                      <a:lnTo>
                                        <a:pt x="1553" y="6314"/>
                                      </a:lnTo>
                                      <a:lnTo>
                                        <a:pt x="1520" y="6260"/>
                                      </a:lnTo>
                                      <a:lnTo>
                                        <a:pt x="1480" y="6200"/>
                                      </a:lnTo>
                                      <a:lnTo>
                                        <a:pt x="1433" y="6135"/>
                                      </a:lnTo>
                                      <a:lnTo>
                                        <a:pt x="1386" y="6070"/>
                                      </a:lnTo>
                                      <a:lnTo>
                                        <a:pt x="1343" y="6009"/>
                                      </a:lnTo>
                                      <a:lnTo>
                                        <a:pt x="1306" y="5953"/>
                                      </a:lnTo>
                                      <a:lnTo>
                                        <a:pt x="1272" y="5900"/>
                                      </a:lnTo>
                                      <a:lnTo>
                                        <a:pt x="1243" y="5850"/>
                                      </a:lnTo>
                                      <a:lnTo>
                                        <a:pt x="1217" y="5804"/>
                                      </a:lnTo>
                                      <a:lnTo>
                                        <a:pt x="1196" y="5760"/>
                                      </a:lnTo>
                                      <a:lnTo>
                                        <a:pt x="1178" y="5718"/>
                                      </a:lnTo>
                                      <a:lnTo>
                                        <a:pt x="1165" y="5679"/>
                                      </a:lnTo>
                                      <a:lnTo>
                                        <a:pt x="1155" y="5640"/>
                                      </a:lnTo>
                                      <a:lnTo>
                                        <a:pt x="1149" y="5603"/>
                                      </a:lnTo>
                                      <a:lnTo>
                                        <a:pt x="1146" y="5567"/>
                                      </a:lnTo>
                                      <a:lnTo>
                                        <a:pt x="1147" y="5531"/>
                                      </a:lnTo>
                                      <a:lnTo>
                                        <a:pt x="1150" y="5496"/>
                                      </a:lnTo>
                                      <a:lnTo>
                                        <a:pt x="1157" y="5459"/>
                                      </a:lnTo>
                                      <a:lnTo>
                                        <a:pt x="1167" y="5423"/>
                                      </a:lnTo>
                                      <a:lnTo>
                                        <a:pt x="1180" y="5385"/>
                                      </a:lnTo>
                                      <a:lnTo>
                                        <a:pt x="1197" y="5346"/>
                                      </a:lnTo>
                                      <a:lnTo>
                                        <a:pt x="1215" y="5306"/>
                                      </a:lnTo>
                                      <a:lnTo>
                                        <a:pt x="1237" y="5262"/>
                                      </a:lnTo>
                                      <a:lnTo>
                                        <a:pt x="1286" y="5169"/>
                                      </a:lnTo>
                                      <a:lnTo>
                                        <a:pt x="1347" y="5062"/>
                                      </a:lnTo>
                                      <a:lnTo>
                                        <a:pt x="1379" y="5003"/>
                                      </a:lnTo>
                                      <a:lnTo>
                                        <a:pt x="1414" y="4940"/>
                                      </a:lnTo>
                                      <a:lnTo>
                                        <a:pt x="1451" y="4872"/>
                                      </a:lnTo>
                                      <a:lnTo>
                                        <a:pt x="1490" y="4799"/>
                                      </a:lnTo>
                                      <a:lnTo>
                                        <a:pt x="1530" y="4721"/>
                                      </a:lnTo>
                                      <a:lnTo>
                                        <a:pt x="1573" y="4637"/>
                                      </a:lnTo>
                                      <a:lnTo>
                                        <a:pt x="1615" y="4546"/>
                                      </a:lnTo>
                                      <a:lnTo>
                                        <a:pt x="1660" y="4450"/>
                                      </a:lnTo>
                                      <a:lnTo>
                                        <a:pt x="1703" y="4352"/>
                                      </a:lnTo>
                                      <a:lnTo>
                                        <a:pt x="1738" y="4261"/>
                                      </a:lnTo>
                                      <a:lnTo>
                                        <a:pt x="1765" y="4174"/>
                                      </a:lnTo>
                                      <a:lnTo>
                                        <a:pt x="1787" y="4093"/>
                                      </a:lnTo>
                                      <a:lnTo>
                                        <a:pt x="1802" y="4016"/>
                                      </a:lnTo>
                                      <a:lnTo>
                                        <a:pt x="1811" y="3945"/>
                                      </a:lnTo>
                                      <a:lnTo>
                                        <a:pt x="1814" y="3877"/>
                                      </a:lnTo>
                                      <a:lnTo>
                                        <a:pt x="1812" y="3814"/>
                                      </a:lnTo>
                                      <a:lnTo>
                                        <a:pt x="1805" y="3754"/>
                                      </a:lnTo>
                                      <a:lnTo>
                                        <a:pt x="1793" y="3698"/>
                                      </a:lnTo>
                                      <a:lnTo>
                                        <a:pt x="1776" y="3645"/>
                                      </a:lnTo>
                                      <a:lnTo>
                                        <a:pt x="1756" y="3596"/>
                                      </a:lnTo>
                                      <a:lnTo>
                                        <a:pt x="1732" y="3548"/>
                                      </a:lnTo>
                                      <a:lnTo>
                                        <a:pt x="1703" y="3503"/>
                                      </a:lnTo>
                                      <a:lnTo>
                                        <a:pt x="1671" y="3460"/>
                                      </a:lnTo>
                                      <a:lnTo>
                                        <a:pt x="1637" y="3420"/>
                                      </a:lnTo>
                                      <a:lnTo>
                                        <a:pt x="1599" y="3381"/>
                                      </a:lnTo>
                                      <a:lnTo>
                                        <a:pt x="1559" y="3344"/>
                                      </a:lnTo>
                                      <a:lnTo>
                                        <a:pt x="1518" y="3307"/>
                                      </a:lnTo>
                                      <a:lnTo>
                                        <a:pt x="1474" y="3272"/>
                                      </a:lnTo>
                                      <a:lnTo>
                                        <a:pt x="1428" y="3237"/>
                                      </a:lnTo>
                                      <a:lnTo>
                                        <a:pt x="1381" y="3203"/>
                                      </a:lnTo>
                                      <a:lnTo>
                                        <a:pt x="1333" y="3168"/>
                                      </a:lnTo>
                                      <a:lnTo>
                                        <a:pt x="1284" y="3133"/>
                                      </a:lnTo>
                                      <a:lnTo>
                                        <a:pt x="1236" y="3099"/>
                                      </a:lnTo>
                                      <a:lnTo>
                                        <a:pt x="1187" y="3063"/>
                                      </a:lnTo>
                                      <a:lnTo>
                                        <a:pt x="1138" y="3026"/>
                                      </a:lnTo>
                                      <a:lnTo>
                                        <a:pt x="1090" y="2988"/>
                                      </a:lnTo>
                                      <a:lnTo>
                                        <a:pt x="1042" y="2949"/>
                                      </a:lnTo>
                                      <a:lnTo>
                                        <a:pt x="995" y="2908"/>
                                      </a:lnTo>
                                      <a:lnTo>
                                        <a:pt x="949" y="2864"/>
                                      </a:lnTo>
                                      <a:lnTo>
                                        <a:pt x="905" y="2819"/>
                                      </a:lnTo>
                                      <a:lnTo>
                                        <a:pt x="866" y="2773"/>
                                      </a:lnTo>
                                      <a:lnTo>
                                        <a:pt x="829" y="2729"/>
                                      </a:lnTo>
                                      <a:lnTo>
                                        <a:pt x="797" y="2686"/>
                                      </a:lnTo>
                                      <a:lnTo>
                                        <a:pt x="770" y="2644"/>
                                      </a:lnTo>
                                      <a:lnTo>
                                        <a:pt x="747" y="2602"/>
                                      </a:lnTo>
                                      <a:lnTo>
                                        <a:pt x="728" y="2563"/>
                                      </a:lnTo>
                                      <a:lnTo>
                                        <a:pt x="713" y="2523"/>
                                      </a:lnTo>
                                      <a:lnTo>
                                        <a:pt x="702" y="2483"/>
                                      </a:lnTo>
                                      <a:lnTo>
                                        <a:pt x="695" y="2445"/>
                                      </a:lnTo>
                                      <a:lnTo>
                                        <a:pt x="691" y="2406"/>
                                      </a:lnTo>
                                      <a:lnTo>
                                        <a:pt x="691" y="2368"/>
                                      </a:lnTo>
                                      <a:lnTo>
                                        <a:pt x="695" y="2329"/>
                                      </a:lnTo>
                                      <a:lnTo>
                                        <a:pt x="702" y="2289"/>
                                      </a:lnTo>
                                      <a:lnTo>
                                        <a:pt x="712" y="2249"/>
                                      </a:lnTo>
                                      <a:lnTo>
                                        <a:pt x="726" y="2208"/>
                                      </a:lnTo>
                                      <a:lnTo>
                                        <a:pt x="743" y="2167"/>
                                      </a:lnTo>
                                      <a:lnTo>
                                        <a:pt x="763" y="2124"/>
                                      </a:lnTo>
                                      <a:lnTo>
                                        <a:pt x="786" y="2080"/>
                                      </a:lnTo>
                                      <a:lnTo>
                                        <a:pt x="813" y="2035"/>
                                      </a:lnTo>
                                      <a:lnTo>
                                        <a:pt x="841" y="1988"/>
                                      </a:lnTo>
                                      <a:lnTo>
                                        <a:pt x="873" y="1939"/>
                                      </a:lnTo>
                                      <a:lnTo>
                                        <a:pt x="907" y="1888"/>
                                      </a:lnTo>
                                      <a:lnTo>
                                        <a:pt x="944" y="1835"/>
                                      </a:lnTo>
                                      <a:lnTo>
                                        <a:pt x="984" y="1781"/>
                                      </a:lnTo>
                                      <a:lnTo>
                                        <a:pt x="1069" y="1663"/>
                                      </a:lnTo>
                                      <a:lnTo>
                                        <a:pt x="1164" y="1533"/>
                                      </a:lnTo>
                                      <a:lnTo>
                                        <a:pt x="1214" y="1464"/>
                                      </a:lnTo>
                                      <a:lnTo>
                                        <a:pt x="1266" y="1392"/>
                                      </a:lnTo>
                                      <a:lnTo>
                                        <a:pt x="1321" y="1315"/>
                                      </a:lnTo>
                                      <a:lnTo>
                                        <a:pt x="1376" y="1235"/>
                                      </a:lnTo>
                                      <a:lnTo>
                                        <a:pt x="1421" y="1171"/>
                                      </a:lnTo>
                                      <a:lnTo>
                                        <a:pt x="1463" y="1110"/>
                                      </a:lnTo>
                                      <a:lnTo>
                                        <a:pt x="1502" y="1051"/>
                                      </a:lnTo>
                                      <a:lnTo>
                                        <a:pt x="1539" y="995"/>
                                      </a:lnTo>
                                      <a:lnTo>
                                        <a:pt x="1575" y="941"/>
                                      </a:lnTo>
                                      <a:lnTo>
                                        <a:pt x="1606" y="889"/>
                                      </a:lnTo>
                                      <a:lnTo>
                                        <a:pt x="1637" y="840"/>
                                      </a:lnTo>
                                      <a:lnTo>
                                        <a:pt x="1664" y="792"/>
                                      </a:lnTo>
                                      <a:lnTo>
                                        <a:pt x="1689" y="747"/>
                                      </a:lnTo>
                                      <a:lnTo>
                                        <a:pt x="1711" y="703"/>
                                      </a:lnTo>
                                      <a:lnTo>
                                        <a:pt x="1732" y="661"/>
                                      </a:lnTo>
                                      <a:lnTo>
                                        <a:pt x="1749" y="622"/>
                                      </a:lnTo>
                                      <a:lnTo>
                                        <a:pt x="1764" y="583"/>
                                      </a:lnTo>
                                      <a:lnTo>
                                        <a:pt x="1777" y="546"/>
                                      </a:lnTo>
                                      <a:lnTo>
                                        <a:pt x="1788" y="510"/>
                                      </a:lnTo>
                                      <a:lnTo>
                                        <a:pt x="1795" y="476"/>
                                      </a:lnTo>
                                      <a:lnTo>
                                        <a:pt x="1800" y="442"/>
                                      </a:lnTo>
                                      <a:lnTo>
                                        <a:pt x="1803" y="410"/>
                                      </a:lnTo>
                                      <a:lnTo>
                                        <a:pt x="1803" y="378"/>
                                      </a:lnTo>
                                      <a:lnTo>
                                        <a:pt x="1800" y="347"/>
                                      </a:lnTo>
                                      <a:lnTo>
                                        <a:pt x="1795" y="317"/>
                                      </a:lnTo>
                                      <a:lnTo>
                                        <a:pt x="1788" y="288"/>
                                      </a:lnTo>
                                      <a:lnTo>
                                        <a:pt x="1777" y="258"/>
                                      </a:lnTo>
                                      <a:lnTo>
                                        <a:pt x="1764" y="230"/>
                                      </a:lnTo>
                                      <a:lnTo>
                                        <a:pt x="1749" y="201"/>
                                      </a:lnTo>
                                      <a:lnTo>
                                        <a:pt x="1731" y="173"/>
                                      </a:lnTo>
                                      <a:lnTo>
                                        <a:pt x="1710" y="144"/>
                                      </a:lnTo>
                                      <a:lnTo>
                                        <a:pt x="1687" y="116"/>
                                      </a:lnTo>
                                      <a:lnTo>
                                        <a:pt x="1660" y="88"/>
                                      </a:lnTo>
                                      <a:lnTo>
                                        <a:pt x="1632" y="59"/>
                                      </a:lnTo>
                                      <a:lnTo>
                                        <a:pt x="1601" y="30"/>
                                      </a:lnTo>
                                      <a:lnTo>
                                        <a:pt x="1567" y="0"/>
                                      </a:lnTo>
                                      <a:lnTo>
                                        <a:pt x="412" y="165"/>
                                      </a:lnTo>
                                      <a:lnTo>
                                        <a:pt x="429" y="191"/>
                                      </a:lnTo>
                                      <a:lnTo>
                                        <a:pt x="445" y="219"/>
                                      </a:lnTo>
                                      <a:lnTo>
                                        <a:pt x="462" y="248"/>
                                      </a:lnTo>
                                      <a:lnTo>
                                        <a:pt x="479" y="278"/>
                                      </a:lnTo>
                                      <a:lnTo>
                                        <a:pt x="495" y="308"/>
                                      </a:lnTo>
                                      <a:lnTo>
                                        <a:pt x="511" y="340"/>
                                      </a:lnTo>
                                      <a:lnTo>
                                        <a:pt x="528" y="373"/>
                                      </a:lnTo>
                                      <a:lnTo>
                                        <a:pt x="543" y="406"/>
                                      </a:lnTo>
                                      <a:lnTo>
                                        <a:pt x="557" y="441"/>
                                      </a:lnTo>
                                      <a:lnTo>
                                        <a:pt x="571" y="476"/>
                                      </a:lnTo>
                                      <a:lnTo>
                                        <a:pt x="585" y="512"/>
                                      </a:lnTo>
                                      <a:lnTo>
                                        <a:pt x="597" y="548"/>
                                      </a:lnTo>
                                      <a:lnTo>
                                        <a:pt x="609" y="585"/>
                                      </a:lnTo>
                                      <a:lnTo>
                                        <a:pt x="619" y="623"/>
                                      </a:lnTo>
                                      <a:lnTo>
                                        <a:pt x="628" y="661"/>
                                      </a:lnTo>
                                      <a:lnTo>
                                        <a:pt x="637" y="700"/>
                                      </a:lnTo>
                                      <a:lnTo>
                                        <a:pt x="644" y="739"/>
                                      </a:lnTo>
                                      <a:lnTo>
                                        <a:pt x="649" y="778"/>
                                      </a:lnTo>
                                      <a:lnTo>
                                        <a:pt x="653" y="818"/>
                                      </a:lnTo>
                                      <a:lnTo>
                                        <a:pt x="655" y="858"/>
                                      </a:lnTo>
                                      <a:lnTo>
                                        <a:pt x="655" y="899"/>
                                      </a:lnTo>
                                      <a:lnTo>
                                        <a:pt x="654" y="939"/>
                                      </a:lnTo>
                                      <a:lnTo>
                                        <a:pt x="650" y="979"/>
                                      </a:lnTo>
                                      <a:lnTo>
                                        <a:pt x="645" y="1020"/>
                                      </a:lnTo>
                                      <a:lnTo>
                                        <a:pt x="638" y="1062"/>
                                      </a:lnTo>
                                      <a:lnTo>
                                        <a:pt x="627" y="1102"/>
                                      </a:lnTo>
                                      <a:lnTo>
                                        <a:pt x="615" y="1143"/>
                                      </a:lnTo>
                                      <a:lnTo>
                                        <a:pt x="601" y="1182"/>
                                      </a:lnTo>
                                      <a:lnTo>
                                        <a:pt x="584" y="1223"/>
                                      </a:lnTo>
                                      <a:lnTo>
                                        <a:pt x="564" y="1264"/>
                                      </a:lnTo>
                                      <a:lnTo>
                                        <a:pt x="542" y="1303"/>
                                      </a:lnTo>
                                      <a:lnTo>
                                        <a:pt x="516" y="1343"/>
                                      </a:lnTo>
                                      <a:lnTo>
                                        <a:pt x="476" y="1402"/>
                                      </a:lnTo>
                                      <a:lnTo>
                                        <a:pt x="435" y="1463"/>
                                      </a:lnTo>
                                      <a:lnTo>
                                        <a:pt x="395" y="1524"/>
                                      </a:lnTo>
                                      <a:lnTo>
                                        <a:pt x="354" y="1586"/>
                                      </a:lnTo>
                                      <a:lnTo>
                                        <a:pt x="316" y="1650"/>
                                      </a:lnTo>
                                      <a:lnTo>
                                        <a:pt x="277" y="1714"/>
                                      </a:lnTo>
                                      <a:lnTo>
                                        <a:pt x="240" y="1779"/>
                                      </a:lnTo>
                                      <a:lnTo>
                                        <a:pt x="205" y="1844"/>
                                      </a:lnTo>
                                      <a:lnTo>
                                        <a:pt x="171" y="1911"/>
                                      </a:lnTo>
                                      <a:lnTo>
                                        <a:pt x="139" y="1978"/>
                                      </a:lnTo>
                                      <a:lnTo>
                                        <a:pt x="111" y="2046"/>
                                      </a:lnTo>
                                      <a:lnTo>
                                        <a:pt x="84" y="2114"/>
                                      </a:lnTo>
                                      <a:lnTo>
                                        <a:pt x="61" y="2184"/>
                                      </a:lnTo>
                                      <a:lnTo>
                                        <a:pt x="42" y="2254"/>
                                      </a:lnTo>
                                      <a:lnTo>
                                        <a:pt x="24" y="2324"/>
                                      </a:lnTo>
                                      <a:lnTo>
                                        <a:pt x="12" y="2395"/>
                                      </a:lnTo>
                                      <a:lnTo>
                                        <a:pt x="4" y="2467"/>
                                      </a:lnTo>
                                      <a:lnTo>
                                        <a:pt x="0" y="2539"/>
                                      </a:lnTo>
                                      <a:lnTo>
                                        <a:pt x="1" y="2612"/>
                                      </a:lnTo>
                                      <a:lnTo>
                                        <a:pt x="7" y="2687"/>
                                      </a:lnTo>
                                      <a:lnTo>
                                        <a:pt x="17" y="2760"/>
                                      </a:lnTo>
                                      <a:lnTo>
                                        <a:pt x="35" y="2835"/>
                                      </a:lnTo>
                                      <a:lnTo>
                                        <a:pt x="57" y="2909"/>
                                      </a:lnTo>
                                      <a:lnTo>
                                        <a:pt x="85" y="2984"/>
                                      </a:lnTo>
                                      <a:lnTo>
                                        <a:pt x="121" y="3059"/>
                                      </a:lnTo>
                                      <a:lnTo>
                                        <a:pt x="163" y="3135"/>
                                      </a:lnTo>
                                      <a:lnTo>
                                        <a:pt x="212" y="3212"/>
                                      </a:lnTo>
                                      <a:lnTo>
                                        <a:pt x="269" y="3288"/>
                                      </a:lnTo>
                                      <a:lnTo>
                                        <a:pt x="332" y="3365"/>
                                      </a:lnTo>
                                      <a:lnTo>
                                        <a:pt x="404" y="3442"/>
                                      </a:lnTo>
                                      <a:lnTo>
                                        <a:pt x="484" y="3519"/>
                                      </a:lnTo>
                                      <a:lnTo>
                                        <a:pt x="572" y="35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7" y="1179"/>
                                  <a:ext cx="352" cy="1627"/>
                                </a:xfrm>
                                <a:custGeom>
                                  <a:avLst/>
                                  <a:gdLst>
                                    <a:gd name="T0" fmla="*/ 495 w 1760"/>
                                    <a:gd name="T1" fmla="*/ 4068 h 8137"/>
                                    <a:gd name="T2" fmla="*/ 652 w 1760"/>
                                    <a:gd name="T3" fmla="*/ 4487 h 8137"/>
                                    <a:gd name="T4" fmla="*/ 725 w 1760"/>
                                    <a:gd name="T5" fmla="*/ 4834 h 8137"/>
                                    <a:gd name="T6" fmla="*/ 724 w 1760"/>
                                    <a:gd name="T7" fmla="*/ 5143 h 8137"/>
                                    <a:gd name="T8" fmla="*/ 657 w 1760"/>
                                    <a:gd name="T9" fmla="*/ 5444 h 8137"/>
                                    <a:gd name="T10" fmla="*/ 532 w 1760"/>
                                    <a:gd name="T11" fmla="*/ 5770 h 8137"/>
                                    <a:gd name="T12" fmla="*/ 364 w 1760"/>
                                    <a:gd name="T13" fmla="*/ 6141 h 8137"/>
                                    <a:gd name="T14" fmla="*/ 217 w 1760"/>
                                    <a:gd name="T15" fmla="*/ 6487 h 8137"/>
                                    <a:gd name="T16" fmla="*/ 128 w 1760"/>
                                    <a:gd name="T17" fmla="*/ 6797 h 8137"/>
                                    <a:gd name="T18" fmla="*/ 118 w 1760"/>
                                    <a:gd name="T19" fmla="*/ 7080 h 8137"/>
                                    <a:gd name="T20" fmla="*/ 211 w 1760"/>
                                    <a:gd name="T21" fmla="*/ 7345 h 8137"/>
                                    <a:gd name="T22" fmla="*/ 428 w 1760"/>
                                    <a:gd name="T23" fmla="*/ 7601 h 8137"/>
                                    <a:gd name="T24" fmla="*/ 791 w 1760"/>
                                    <a:gd name="T25" fmla="*/ 7858 h 8137"/>
                                    <a:gd name="T26" fmla="*/ 921 w 1760"/>
                                    <a:gd name="T27" fmla="*/ 7944 h 8137"/>
                                    <a:gd name="T28" fmla="*/ 1021 w 1760"/>
                                    <a:gd name="T29" fmla="*/ 8031 h 8137"/>
                                    <a:gd name="T30" fmla="*/ 1094 w 1760"/>
                                    <a:gd name="T31" fmla="*/ 8120 h 8137"/>
                                    <a:gd name="T32" fmla="*/ 1413 w 1760"/>
                                    <a:gd name="T33" fmla="*/ 8029 h 8137"/>
                                    <a:gd name="T34" fmla="*/ 1482 w 1760"/>
                                    <a:gd name="T35" fmla="*/ 7872 h 8137"/>
                                    <a:gd name="T36" fmla="*/ 1531 w 1760"/>
                                    <a:gd name="T37" fmla="*/ 7712 h 8137"/>
                                    <a:gd name="T38" fmla="*/ 1554 w 1760"/>
                                    <a:gd name="T39" fmla="*/ 7552 h 8137"/>
                                    <a:gd name="T40" fmla="*/ 1545 w 1760"/>
                                    <a:gd name="T41" fmla="*/ 7391 h 8137"/>
                                    <a:gd name="T42" fmla="*/ 1504 w 1760"/>
                                    <a:gd name="T43" fmla="*/ 7234 h 8137"/>
                                    <a:gd name="T44" fmla="*/ 1344 w 1760"/>
                                    <a:gd name="T45" fmla="*/ 6952 h 8137"/>
                                    <a:gd name="T46" fmla="*/ 1106 w 1760"/>
                                    <a:gd name="T47" fmla="*/ 6559 h 8137"/>
                                    <a:gd name="T48" fmla="*/ 986 w 1760"/>
                                    <a:gd name="T49" fmla="*/ 6303 h 8137"/>
                                    <a:gd name="T50" fmla="*/ 951 w 1760"/>
                                    <a:gd name="T51" fmla="*/ 6083 h 8137"/>
                                    <a:gd name="T52" fmla="*/ 1010 w 1760"/>
                                    <a:gd name="T53" fmla="*/ 5875 h 8137"/>
                                    <a:gd name="T54" fmla="*/ 1179 w 1760"/>
                                    <a:gd name="T55" fmla="*/ 5652 h 8137"/>
                                    <a:gd name="T56" fmla="*/ 1424 w 1760"/>
                                    <a:gd name="T57" fmla="*/ 5401 h 8137"/>
                                    <a:gd name="T58" fmla="*/ 1524 w 1760"/>
                                    <a:gd name="T59" fmla="*/ 5095 h 8137"/>
                                    <a:gd name="T60" fmla="*/ 1572 w 1760"/>
                                    <a:gd name="T61" fmla="*/ 4684 h 8137"/>
                                    <a:gd name="T62" fmla="*/ 1560 w 1760"/>
                                    <a:gd name="T63" fmla="*/ 4220 h 8137"/>
                                    <a:gd name="T64" fmla="*/ 1477 w 1760"/>
                                    <a:gd name="T65" fmla="*/ 3752 h 8137"/>
                                    <a:gd name="T66" fmla="*/ 1315 w 1760"/>
                                    <a:gd name="T67" fmla="*/ 3333 h 8137"/>
                                    <a:gd name="T68" fmla="*/ 1065 w 1760"/>
                                    <a:gd name="T69" fmla="*/ 3011 h 8137"/>
                                    <a:gd name="T70" fmla="*/ 810 w 1760"/>
                                    <a:gd name="T71" fmla="*/ 2785 h 8137"/>
                                    <a:gd name="T72" fmla="*/ 719 w 1760"/>
                                    <a:gd name="T73" fmla="*/ 2558 h 8137"/>
                                    <a:gd name="T74" fmla="*/ 767 w 1760"/>
                                    <a:gd name="T75" fmla="*/ 2319 h 8137"/>
                                    <a:gd name="T76" fmla="*/ 921 w 1760"/>
                                    <a:gd name="T77" fmla="*/ 2061 h 8137"/>
                                    <a:gd name="T78" fmla="*/ 1146 w 1760"/>
                                    <a:gd name="T79" fmla="*/ 1774 h 8137"/>
                                    <a:gd name="T80" fmla="*/ 1520 w 1760"/>
                                    <a:gd name="T81" fmla="*/ 1309 h 8137"/>
                                    <a:gd name="T82" fmla="*/ 1686 w 1760"/>
                                    <a:gd name="T83" fmla="*/ 1048 h 8137"/>
                                    <a:gd name="T84" fmla="*/ 1753 w 1760"/>
                                    <a:gd name="T85" fmla="*/ 828 h 8137"/>
                                    <a:gd name="T86" fmla="*/ 1753 w 1760"/>
                                    <a:gd name="T87" fmla="*/ 623 h 8137"/>
                                    <a:gd name="T88" fmla="*/ 1696 w 1760"/>
                                    <a:gd name="T89" fmla="*/ 433 h 8137"/>
                                    <a:gd name="T90" fmla="*/ 1597 w 1760"/>
                                    <a:gd name="T91" fmla="*/ 256 h 8137"/>
                                    <a:gd name="T92" fmla="*/ 1467 w 1760"/>
                                    <a:gd name="T93" fmla="*/ 92 h 8137"/>
                                    <a:gd name="T94" fmla="*/ 616 w 1760"/>
                                    <a:gd name="T95" fmla="*/ 147 h 8137"/>
                                    <a:gd name="T96" fmla="*/ 666 w 1760"/>
                                    <a:gd name="T97" fmla="*/ 339 h 8137"/>
                                    <a:gd name="T98" fmla="*/ 700 w 1760"/>
                                    <a:gd name="T99" fmla="*/ 539 h 8137"/>
                                    <a:gd name="T100" fmla="*/ 713 w 1760"/>
                                    <a:gd name="T101" fmla="*/ 742 h 8137"/>
                                    <a:gd name="T102" fmla="*/ 702 w 1760"/>
                                    <a:gd name="T103" fmla="*/ 947 h 8137"/>
                                    <a:gd name="T104" fmla="*/ 661 w 1760"/>
                                    <a:gd name="T105" fmla="*/ 1151 h 8137"/>
                                    <a:gd name="T106" fmla="*/ 586 w 1760"/>
                                    <a:gd name="T107" fmla="*/ 1349 h 8137"/>
                                    <a:gd name="T108" fmla="*/ 392 w 1760"/>
                                    <a:gd name="T109" fmla="*/ 1702 h 8137"/>
                                    <a:gd name="T110" fmla="*/ 143 w 1760"/>
                                    <a:gd name="T111" fmla="*/ 2143 h 8137"/>
                                    <a:gd name="T112" fmla="*/ 33 w 1760"/>
                                    <a:gd name="T113" fmla="*/ 2425 h 8137"/>
                                    <a:gd name="T114" fmla="*/ 0 w 1760"/>
                                    <a:gd name="T115" fmla="*/ 2728 h 8137"/>
                                    <a:gd name="T116" fmla="*/ 67 w 1760"/>
                                    <a:gd name="T117" fmla="*/ 3090 h 8137"/>
                                    <a:gd name="T118" fmla="*/ 252 w 1760"/>
                                    <a:gd name="T119" fmla="*/ 3552 h 8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60" h="8137">
                                      <a:moveTo>
                                        <a:pt x="304" y="3661"/>
                                      </a:moveTo>
                                      <a:lnTo>
                                        <a:pt x="358" y="3770"/>
                                      </a:lnTo>
                                      <a:lnTo>
                                        <a:pt x="407" y="3873"/>
                                      </a:lnTo>
                                      <a:lnTo>
                                        <a:pt x="452" y="3973"/>
                                      </a:lnTo>
                                      <a:lnTo>
                                        <a:pt x="495" y="4068"/>
                                      </a:lnTo>
                                      <a:lnTo>
                                        <a:pt x="533" y="4159"/>
                                      </a:lnTo>
                                      <a:lnTo>
                                        <a:pt x="569" y="4246"/>
                                      </a:lnTo>
                                      <a:lnTo>
                                        <a:pt x="599" y="4329"/>
                                      </a:lnTo>
                                      <a:lnTo>
                                        <a:pt x="628" y="4410"/>
                                      </a:lnTo>
                                      <a:lnTo>
                                        <a:pt x="652" y="4487"/>
                                      </a:lnTo>
                                      <a:lnTo>
                                        <a:pt x="673" y="4561"/>
                                      </a:lnTo>
                                      <a:lnTo>
                                        <a:pt x="691" y="4632"/>
                                      </a:lnTo>
                                      <a:lnTo>
                                        <a:pt x="705" y="4702"/>
                                      </a:lnTo>
                                      <a:lnTo>
                                        <a:pt x="717" y="4769"/>
                                      </a:lnTo>
                                      <a:lnTo>
                                        <a:pt x="725" y="4834"/>
                                      </a:lnTo>
                                      <a:lnTo>
                                        <a:pt x="732" y="4898"/>
                                      </a:lnTo>
                                      <a:lnTo>
                                        <a:pt x="734" y="4961"/>
                                      </a:lnTo>
                                      <a:lnTo>
                                        <a:pt x="734" y="5022"/>
                                      </a:lnTo>
                                      <a:lnTo>
                                        <a:pt x="731" y="5083"/>
                                      </a:lnTo>
                                      <a:lnTo>
                                        <a:pt x="724" y="5143"/>
                                      </a:lnTo>
                                      <a:lnTo>
                                        <a:pt x="716" y="5203"/>
                                      </a:lnTo>
                                      <a:lnTo>
                                        <a:pt x="705" y="5263"/>
                                      </a:lnTo>
                                      <a:lnTo>
                                        <a:pt x="692" y="5323"/>
                                      </a:lnTo>
                                      <a:lnTo>
                                        <a:pt x="676" y="5383"/>
                                      </a:lnTo>
                                      <a:lnTo>
                                        <a:pt x="657" y="5444"/>
                                      </a:lnTo>
                                      <a:lnTo>
                                        <a:pt x="637" y="5506"/>
                                      </a:lnTo>
                                      <a:lnTo>
                                        <a:pt x="613" y="5570"/>
                                      </a:lnTo>
                                      <a:lnTo>
                                        <a:pt x="589" y="5635"/>
                                      </a:lnTo>
                                      <a:lnTo>
                                        <a:pt x="561" y="5701"/>
                                      </a:lnTo>
                                      <a:lnTo>
                                        <a:pt x="532" y="5770"/>
                                      </a:lnTo>
                                      <a:lnTo>
                                        <a:pt x="501" y="5841"/>
                                      </a:lnTo>
                                      <a:lnTo>
                                        <a:pt x="468" y="5914"/>
                                      </a:lnTo>
                                      <a:lnTo>
                                        <a:pt x="433" y="5990"/>
                                      </a:lnTo>
                                      <a:lnTo>
                                        <a:pt x="397" y="6066"/>
                                      </a:lnTo>
                                      <a:lnTo>
                                        <a:pt x="364" y="6141"/>
                                      </a:lnTo>
                                      <a:lnTo>
                                        <a:pt x="330" y="6213"/>
                                      </a:lnTo>
                                      <a:lnTo>
                                        <a:pt x="300" y="6284"/>
                                      </a:lnTo>
                                      <a:lnTo>
                                        <a:pt x="270" y="6353"/>
                                      </a:lnTo>
                                      <a:lnTo>
                                        <a:pt x="243" y="6421"/>
                                      </a:lnTo>
                                      <a:lnTo>
                                        <a:pt x="217" y="6487"/>
                                      </a:lnTo>
                                      <a:lnTo>
                                        <a:pt x="194" y="6551"/>
                                      </a:lnTo>
                                      <a:lnTo>
                                        <a:pt x="173" y="6615"/>
                                      </a:lnTo>
                                      <a:lnTo>
                                        <a:pt x="155" y="6677"/>
                                      </a:lnTo>
                                      <a:lnTo>
                                        <a:pt x="141" y="6737"/>
                                      </a:lnTo>
                                      <a:lnTo>
                                        <a:pt x="128" y="6797"/>
                                      </a:lnTo>
                                      <a:lnTo>
                                        <a:pt x="119" y="6855"/>
                                      </a:lnTo>
                                      <a:lnTo>
                                        <a:pt x="113" y="6913"/>
                                      </a:lnTo>
                                      <a:lnTo>
                                        <a:pt x="111" y="6970"/>
                                      </a:lnTo>
                                      <a:lnTo>
                                        <a:pt x="113" y="7025"/>
                                      </a:lnTo>
                                      <a:lnTo>
                                        <a:pt x="118" y="7080"/>
                                      </a:lnTo>
                                      <a:lnTo>
                                        <a:pt x="128" y="7133"/>
                                      </a:lnTo>
                                      <a:lnTo>
                                        <a:pt x="143" y="7187"/>
                                      </a:lnTo>
                                      <a:lnTo>
                                        <a:pt x="161" y="7240"/>
                                      </a:lnTo>
                                      <a:lnTo>
                                        <a:pt x="184" y="7293"/>
                                      </a:lnTo>
                                      <a:lnTo>
                                        <a:pt x="211" y="7345"/>
                                      </a:lnTo>
                                      <a:lnTo>
                                        <a:pt x="244" y="7396"/>
                                      </a:lnTo>
                                      <a:lnTo>
                                        <a:pt x="281" y="7447"/>
                                      </a:lnTo>
                                      <a:lnTo>
                                        <a:pt x="325" y="7499"/>
                                      </a:lnTo>
                                      <a:lnTo>
                                        <a:pt x="374" y="7550"/>
                                      </a:lnTo>
                                      <a:lnTo>
                                        <a:pt x="428" y="7601"/>
                                      </a:lnTo>
                                      <a:lnTo>
                                        <a:pt x="488" y="7651"/>
                                      </a:lnTo>
                                      <a:lnTo>
                                        <a:pt x="554" y="7703"/>
                                      </a:lnTo>
                                      <a:lnTo>
                                        <a:pt x="627" y="7754"/>
                                      </a:lnTo>
                                      <a:lnTo>
                                        <a:pt x="705" y="7806"/>
                                      </a:lnTo>
                                      <a:lnTo>
                                        <a:pt x="791" y="7858"/>
                                      </a:lnTo>
                                      <a:lnTo>
                                        <a:pt x="819" y="7875"/>
                                      </a:lnTo>
                                      <a:lnTo>
                                        <a:pt x="847" y="7892"/>
                                      </a:lnTo>
                                      <a:lnTo>
                                        <a:pt x="872" y="7909"/>
                                      </a:lnTo>
                                      <a:lnTo>
                                        <a:pt x="898" y="7927"/>
                                      </a:lnTo>
                                      <a:lnTo>
                                        <a:pt x="921" y="7944"/>
                                      </a:lnTo>
                                      <a:lnTo>
                                        <a:pt x="943" y="7961"/>
                                      </a:lnTo>
                                      <a:lnTo>
                                        <a:pt x="964" y="7979"/>
                                      </a:lnTo>
                                      <a:lnTo>
                                        <a:pt x="984" y="7997"/>
                                      </a:lnTo>
                                      <a:lnTo>
                                        <a:pt x="1004" y="8014"/>
                                      </a:lnTo>
                                      <a:lnTo>
                                        <a:pt x="1021" y="8031"/>
                                      </a:lnTo>
                                      <a:lnTo>
                                        <a:pt x="1038" y="8050"/>
                                      </a:lnTo>
                                      <a:lnTo>
                                        <a:pt x="1053" y="8067"/>
                                      </a:lnTo>
                                      <a:lnTo>
                                        <a:pt x="1068" y="8084"/>
                                      </a:lnTo>
                                      <a:lnTo>
                                        <a:pt x="1081" y="8102"/>
                                      </a:lnTo>
                                      <a:lnTo>
                                        <a:pt x="1094" y="8120"/>
                                      </a:lnTo>
                                      <a:lnTo>
                                        <a:pt x="1105" y="8137"/>
                                      </a:lnTo>
                                      <a:lnTo>
                                        <a:pt x="1363" y="8122"/>
                                      </a:lnTo>
                                      <a:lnTo>
                                        <a:pt x="1380" y="8091"/>
                                      </a:lnTo>
                                      <a:lnTo>
                                        <a:pt x="1397" y="8061"/>
                                      </a:lnTo>
                                      <a:lnTo>
                                        <a:pt x="1413" y="8029"/>
                                      </a:lnTo>
                                      <a:lnTo>
                                        <a:pt x="1428" y="7999"/>
                                      </a:lnTo>
                                      <a:lnTo>
                                        <a:pt x="1444" y="7967"/>
                                      </a:lnTo>
                                      <a:lnTo>
                                        <a:pt x="1457" y="7936"/>
                                      </a:lnTo>
                                      <a:lnTo>
                                        <a:pt x="1470" y="7904"/>
                                      </a:lnTo>
                                      <a:lnTo>
                                        <a:pt x="1482" y="7872"/>
                                      </a:lnTo>
                                      <a:lnTo>
                                        <a:pt x="1494" y="7840"/>
                                      </a:lnTo>
                                      <a:lnTo>
                                        <a:pt x="1505" y="7809"/>
                                      </a:lnTo>
                                      <a:lnTo>
                                        <a:pt x="1515" y="7776"/>
                                      </a:lnTo>
                                      <a:lnTo>
                                        <a:pt x="1523" y="7744"/>
                                      </a:lnTo>
                                      <a:lnTo>
                                        <a:pt x="1531" y="7712"/>
                                      </a:lnTo>
                                      <a:lnTo>
                                        <a:pt x="1537" y="7680"/>
                                      </a:lnTo>
                                      <a:lnTo>
                                        <a:pt x="1543" y="7648"/>
                                      </a:lnTo>
                                      <a:lnTo>
                                        <a:pt x="1547" y="7616"/>
                                      </a:lnTo>
                                      <a:lnTo>
                                        <a:pt x="1552" y="7583"/>
                                      </a:lnTo>
                                      <a:lnTo>
                                        <a:pt x="1554" y="7552"/>
                                      </a:lnTo>
                                      <a:lnTo>
                                        <a:pt x="1555" y="7519"/>
                                      </a:lnTo>
                                      <a:lnTo>
                                        <a:pt x="1555" y="7487"/>
                                      </a:lnTo>
                                      <a:lnTo>
                                        <a:pt x="1553" y="7455"/>
                                      </a:lnTo>
                                      <a:lnTo>
                                        <a:pt x="1550" y="7423"/>
                                      </a:lnTo>
                                      <a:lnTo>
                                        <a:pt x="1545" y="7391"/>
                                      </a:lnTo>
                                      <a:lnTo>
                                        <a:pt x="1540" y="7360"/>
                                      </a:lnTo>
                                      <a:lnTo>
                                        <a:pt x="1533" y="7328"/>
                                      </a:lnTo>
                                      <a:lnTo>
                                        <a:pt x="1525" y="7297"/>
                                      </a:lnTo>
                                      <a:lnTo>
                                        <a:pt x="1515" y="7265"/>
                                      </a:lnTo>
                                      <a:lnTo>
                                        <a:pt x="1504" y="7234"/>
                                      </a:lnTo>
                                      <a:lnTo>
                                        <a:pt x="1490" y="7202"/>
                                      </a:lnTo>
                                      <a:lnTo>
                                        <a:pt x="1476" y="7172"/>
                                      </a:lnTo>
                                      <a:lnTo>
                                        <a:pt x="1460" y="7141"/>
                                      </a:lnTo>
                                      <a:lnTo>
                                        <a:pt x="1443" y="7110"/>
                                      </a:lnTo>
                                      <a:lnTo>
                                        <a:pt x="1344" y="6952"/>
                                      </a:lnTo>
                                      <a:lnTo>
                                        <a:pt x="1254" y="6807"/>
                                      </a:lnTo>
                                      <a:lnTo>
                                        <a:pt x="1213" y="6740"/>
                                      </a:lnTo>
                                      <a:lnTo>
                                        <a:pt x="1175" y="6677"/>
                                      </a:lnTo>
                                      <a:lnTo>
                                        <a:pt x="1139" y="6616"/>
                                      </a:lnTo>
                                      <a:lnTo>
                                        <a:pt x="1106" y="6559"/>
                                      </a:lnTo>
                                      <a:lnTo>
                                        <a:pt x="1076" y="6503"/>
                                      </a:lnTo>
                                      <a:lnTo>
                                        <a:pt x="1049" y="6450"/>
                                      </a:lnTo>
                                      <a:lnTo>
                                        <a:pt x="1025" y="6399"/>
                                      </a:lnTo>
                                      <a:lnTo>
                                        <a:pt x="1005" y="6349"/>
                                      </a:lnTo>
                                      <a:lnTo>
                                        <a:pt x="986" y="6303"/>
                                      </a:lnTo>
                                      <a:lnTo>
                                        <a:pt x="972" y="6256"/>
                                      </a:lnTo>
                                      <a:lnTo>
                                        <a:pt x="961" y="6211"/>
                                      </a:lnTo>
                                      <a:lnTo>
                                        <a:pt x="954" y="6168"/>
                                      </a:lnTo>
                                      <a:lnTo>
                                        <a:pt x="951" y="6125"/>
                                      </a:lnTo>
                                      <a:lnTo>
                                        <a:pt x="951" y="6083"/>
                                      </a:lnTo>
                                      <a:lnTo>
                                        <a:pt x="954" y="6042"/>
                                      </a:lnTo>
                                      <a:lnTo>
                                        <a:pt x="962" y="6000"/>
                                      </a:lnTo>
                                      <a:lnTo>
                                        <a:pt x="974" y="5958"/>
                                      </a:lnTo>
                                      <a:lnTo>
                                        <a:pt x="990" y="5917"/>
                                      </a:lnTo>
                                      <a:lnTo>
                                        <a:pt x="1010" y="5875"/>
                                      </a:lnTo>
                                      <a:lnTo>
                                        <a:pt x="1035" y="5832"/>
                                      </a:lnTo>
                                      <a:lnTo>
                                        <a:pt x="1064" y="5789"/>
                                      </a:lnTo>
                                      <a:lnTo>
                                        <a:pt x="1097" y="5744"/>
                                      </a:lnTo>
                                      <a:lnTo>
                                        <a:pt x="1136" y="5698"/>
                                      </a:lnTo>
                                      <a:lnTo>
                                        <a:pt x="1179" y="5652"/>
                                      </a:lnTo>
                                      <a:lnTo>
                                        <a:pt x="1227" y="5603"/>
                                      </a:lnTo>
                                      <a:lnTo>
                                        <a:pt x="1279" y="5552"/>
                                      </a:lnTo>
                                      <a:lnTo>
                                        <a:pt x="1337" y="5499"/>
                                      </a:lnTo>
                                      <a:lnTo>
                                        <a:pt x="1400" y="5444"/>
                                      </a:lnTo>
                                      <a:lnTo>
                                        <a:pt x="1424" y="5401"/>
                                      </a:lnTo>
                                      <a:lnTo>
                                        <a:pt x="1449" y="5350"/>
                                      </a:lnTo>
                                      <a:lnTo>
                                        <a:pt x="1470" y="5294"/>
                                      </a:lnTo>
                                      <a:lnTo>
                                        <a:pt x="1490" y="5232"/>
                                      </a:lnTo>
                                      <a:lnTo>
                                        <a:pt x="1508" y="5166"/>
                                      </a:lnTo>
                                      <a:lnTo>
                                        <a:pt x="1524" y="5095"/>
                                      </a:lnTo>
                                      <a:lnTo>
                                        <a:pt x="1538" y="5019"/>
                                      </a:lnTo>
                                      <a:lnTo>
                                        <a:pt x="1551" y="4940"/>
                                      </a:lnTo>
                                      <a:lnTo>
                                        <a:pt x="1560" y="4857"/>
                                      </a:lnTo>
                                      <a:lnTo>
                                        <a:pt x="1567" y="4772"/>
                                      </a:lnTo>
                                      <a:lnTo>
                                        <a:pt x="1572" y="4684"/>
                                      </a:lnTo>
                                      <a:lnTo>
                                        <a:pt x="1575" y="4594"/>
                                      </a:lnTo>
                                      <a:lnTo>
                                        <a:pt x="1575" y="4502"/>
                                      </a:lnTo>
                                      <a:lnTo>
                                        <a:pt x="1573" y="4408"/>
                                      </a:lnTo>
                                      <a:lnTo>
                                        <a:pt x="1568" y="4314"/>
                                      </a:lnTo>
                                      <a:lnTo>
                                        <a:pt x="1560" y="4220"/>
                                      </a:lnTo>
                                      <a:lnTo>
                                        <a:pt x="1550" y="4125"/>
                                      </a:lnTo>
                                      <a:lnTo>
                                        <a:pt x="1536" y="4031"/>
                                      </a:lnTo>
                                      <a:lnTo>
                                        <a:pt x="1519" y="3936"/>
                                      </a:lnTo>
                                      <a:lnTo>
                                        <a:pt x="1500" y="3844"/>
                                      </a:lnTo>
                                      <a:lnTo>
                                        <a:pt x="1477" y="3752"/>
                                      </a:lnTo>
                                      <a:lnTo>
                                        <a:pt x="1452" y="3663"/>
                                      </a:lnTo>
                                      <a:lnTo>
                                        <a:pt x="1423" y="3576"/>
                                      </a:lnTo>
                                      <a:lnTo>
                                        <a:pt x="1391" y="3491"/>
                                      </a:lnTo>
                                      <a:lnTo>
                                        <a:pt x="1355" y="3410"/>
                                      </a:lnTo>
                                      <a:lnTo>
                                        <a:pt x="1315" y="3333"/>
                                      </a:lnTo>
                                      <a:lnTo>
                                        <a:pt x="1272" y="3259"/>
                                      </a:lnTo>
                                      <a:lnTo>
                                        <a:pt x="1227" y="3190"/>
                                      </a:lnTo>
                                      <a:lnTo>
                                        <a:pt x="1177" y="3125"/>
                                      </a:lnTo>
                                      <a:lnTo>
                                        <a:pt x="1123" y="3066"/>
                                      </a:lnTo>
                                      <a:lnTo>
                                        <a:pt x="1065" y="3011"/>
                                      </a:lnTo>
                                      <a:lnTo>
                                        <a:pt x="1004" y="2963"/>
                                      </a:lnTo>
                                      <a:lnTo>
                                        <a:pt x="943" y="2919"/>
                                      </a:lnTo>
                                      <a:lnTo>
                                        <a:pt x="891" y="2874"/>
                                      </a:lnTo>
                                      <a:lnTo>
                                        <a:pt x="847" y="2829"/>
                                      </a:lnTo>
                                      <a:lnTo>
                                        <a:pt x="810" y="2785"/>
                                      </a:lnTo>
                                      <a:lnTo>
                                        <a:pt x="779" y="2740"/>
                                      </a:lnTo>
                                      <a:lnTo>
                                        <a:pt x="755" y="2695"/>
                                      </a:lnTo>
                                      <a:lnTo>
                                        <a:pt x="737" y="2649"/>
                                      </a:lnTo>
                                      <a:lnTo>
                                        <a:pt x="725" y="2604"/>
                                      </a:lnTo>
                                      <a:lnTo>
                                        <a:pt x="719" y="2558"/>
                                      </a:lnTo>
                                      <a:lnTo>
                                        <a:pt x="719" y="2511"/>
                                      </a:lnTo>
                                      <a:lnTo>
                                        <a:pt x="723" y="2465"/>
                                      </a:lnTo>
                                      <a:lnTo>
                                        <a:pt x="734" y="2417"/>
                                      </a:lnTo>
                                      <a:lnTo>
                                        <a:pt x="748" y="2369"/>
                                      </a:lnTo>
                                      <a:lnTo>
                                        <a:pt x="767" y="2319"/>
                                      </a:lnTo>
                                      <a:lnTo>
                                        <a:pt x="791" y="2270"/>
                                      </a:lnTo>
                                      <a:lnTo>
                                        <a:pt x="818" y="2219"/>
                                      </a:lnTo>
                                      <a:lnTo>
                                        <a:pt x="849" y="2168"/>
                                      </a:lnTo>
                                      <a:lnTo>
                                        <a:pt x="883" y="2115"/>
                                      </a:lnTo>
                                      <a:lnTo>
                                        <a:pt x="921" y="2061"/>
                                      </a:lnTo>
                                      <a:lnTo>
                                        <a:pt x="961" y="2007"/>
                                      </a:lnTo>
                                      <a:lnTo>
                                        <a:pt x="1004" y="1951"/>
                                      </a:lnTo>
                                      <a:lnTo>
                                        <a:pt x="1049" y="1893"/>
                                      </a:lnTo>
                                      <a:lnTo>
                                        <a:pt x="1097" y="1835"/>
                                      </a:lnTo>
                                      <a:lnTo>
                                        <a:pt x="1146" y="1774"/>
                                      </a:lnTo>
                                      <a:lnTo>
                                        <a:pt x="1249" y="1650"/>
                                      </a:lnTo>
                                      <a:lnTo>
                                        <a:pt x="1356" y="1519"/>
                                      </a:lnTo>
                                      <a:lnTo>
                                        <a:pt x="1411" y="1451"/>
                                      </a:lnTo>
                                      <a:lnTo>
                                        <a:pt x="1466" y="1381"/>
                                      </a:lnTo>
                                      <a:lnTo>
                                        <a:pt x="1520" y="1309"/>
                                      </a:lnTo>
                                      <a:lnTo>
                                        <a:pt x="1575" y="1235"/>
                                      </a:lnTo>
                                      <a:lnTo>
                                        <a:pt x="1608" y="1187"/>
                                      </a:lnTo>
                                      <a:lnTo>
                                        <a:pt x="1637" y="1140"/>
                                      </a:lnTo>
                                      <a:lnTo>
                                        <a:pt x="1664" y="1093"/>
                                      </a:lnTo>
                                      <a:lnTo>
                                        <a:pt x="1686" y="1048"/>
                                      </a:lnTo>
                                      <a:lnTo>
                                        <a:pt x="1705" y="1003"/>
                                      </a:lnTo>
                                      <a:lnTo>
                                        <a:pt x="1723" y="958"/>
                                      </a:lnTo>
                                      <a:lnTo>
                                        <a:pt x="1736" y="915"/>
                                      </a:lnTo>
                                      <a:lnTo>
                                        <a:pt x="1746" y="871"/>
                                      </a:lnTo>
                                      <a:lnTo>
                                        <a:pt x="1753" y="828"/>
                                      </a:lnTo>
                                      <a:lnTo>
                                        <a:pt x="1758" y="786"/>
                                      </a:lnTo>
                                      <a:lnTo>
                                        <a:pt x="1760" y="745"/>
                                      </a:lnTo>
                                      <a:lnTo>
                                        <a:pt x="1760" y="703"/>
                                      </a:lnTo>
                                      <a:lnTo>
                                        <a:pt x="1758" y="664"/>
                                      </a:lnTo>
                                      <a:lnTo>
                                        <a:pt x="1753" y="623"/>
                                      </a:lnTo>
                                      <a:lnTo>
                                        <a:pt x="1746" y="585"/>
                                      </a:lnTo>
                                      <a:lnTo>
                                        <a:pt x="1736" y="546"/>
                                      </a:lnTo>
                                      <a:lnTo>
                                        <a:pt x="1725" y="507"/>
                                      </a:lnTo>
                                      <a:lnTo>
                                        <a:pt x="1711" y="470"/>
                                      </a:lnTo>
                                      <a:lnTo>
                                        <a:pt x="1696" y="433"/>
                                      </a:lnTo>
                                      <a:lnTo>
                                        <a:pt x="1680" y="397"/>
                                      </a:lnTo>
                                      <a:lnTo>
                                        <a:pt x="1662" y="360"/>
                                      </a:lnTo>
                                      <a:lnTo>
                                        <a:pt x="1641" y="325"/>
                                      </a:lnTo>
                                      <a:lnTo>
                                        <a:pt x="1620" y="290"/>
                                      </a:lnTo>
                                      <a:lnTo>
                                        <a:pt x="1597" y="256"/>
                                      </a:lnTo>
                                      <a:lnTo>
                                        <a:pt x="1573" y="222"/>
                                      </a:lnTo>
                                      <a:lnTo>
                                        <a:pt x="1547" y="189"/>
                                      </a:lnTo>
                                      <a:lnTo>
                                        <a:pt x="1522" y="156"/>
                                      </a:lnTo>
                                      <a:lnTo>
                                        <a:pt x="1494" y="124"/>
                                      </a:lnTo>
                                      <a:lnTo>
                                        <a:pt x="1467" y="92"/>
                                      </a:lnTo>
                                      <a:lnTo>
                                        <a:pt x="1438" y="61"/>
                                      </a:lnTo>
                                      <a:lnTo>
                                        <a:pt x="1409" y="29"/>
                                      </a:lnTo>
                                      <a:lnTo>
                                        <a:pt x="1379" y="0"/>
                                      </a:lnTo>
                                      <a:lnTo>
                                        <a:pt x="605" y="109"/>
                                      </a:lnTo>
                                      <a:lnTo>
                                        <a:pt x="616" y="147"/>
                                      </a:lnTo>
                                      <a:lnTo>
                                        <a:pt x="628" y="185"/>
                                      </a:lnTo>
                                      <a:lnTo>
                                        <a:pt x="638" y="223"/>
                                      </a:lnTo>
                                      <a:lnTo>
                                        <a:pt x="648" y="262"/>
                                      </a:lnTo>
                                      <a:lnTo>
                                        <a:pt x="657" y="300"/>
                                      </a:lnTo>
                                      <a:lnTo>
                                        <a:pt x="666" y="339"/>
                                      </a:lnTo>
                                      <a:lnTo>
                                        <a:pt x="674" y="378"/>
                                      </a:lnTo>
                                      <a:lnTo>
                                        <a:pt x="682" y="418"/>
                                      </a:lnTo>
                                      <a:lnTo>
                                        <a:pt x="689" y="458"/>
                                      </a:lnTo>
                                      <a:lnTo>
                                        <a:pt x="695" y="498"/>
                                      </a:lnTo>
                                      <a:lnTo>
                                        <a:pt x="700" y="539"/>
                                      </a:lnTo>
                                      <a:lnTo>
                                        <a:pt x="705" y="580"/>
                                      </a:lnTo>
                                      <a:lnTo>
                                        <a:pt x="708" y="620"/>
                                      </a:lnTo>
                                      <a:lnTo>
                                        <a:pt x="711" y="661"/>
                                      </a:lnTo>
                                      <a:lnTo>
                                        <a:pt x="712" y="701"/>
                                      </a:lnTo>
                                      <a:lnTo>
                                        <a:pt x="713" y="742"/>
                                      </a:lnTo>
                                      <a:lnTo>
                                        <a:pt x="713" y="784"/>
                                      </a:lnTo>
                                      <a:lnTo>
                                        <a:pt x="712" y="824"/>
                                      </a:lnTo>
                                      <a:lnTo>
                                        <a:pt x="710" y="866"/>
                                      </a:lnTo>
                                      <a:lnTo>
                                        <a:pt x="706" y="907"/>
                                      </a:lnTo>
                                      <a:lnTo>
                                        <a:pt x="702" y="947"/>
                                      </a:lnTo>
                                      <a:lnTo>
                                        <a:pt x="696" y="989"/>
                                      </a:lnTo>
                                      <a:lnTo>
                                        <a:pt x="689" y="1030"/>
                                      </a:lnTo>
                                      <a:lnTo>
                                        <a:pt x="681" y="1070"/>
                                      </a:lnTo>
                                      <a:lnTo>
                                        <a:pt x="671" y="1111"/>
                                      </a:lnTo>
                                      <a:lnTo>
                                        <a:pt x="661" y="1151"/>
                                      </a:lnTo>
                                      <a:lnTo>
                                        <a:pt x="649" y="1191"/>
                                      </a:lnTo>
                                      <a:lnTo>
                                        <a:pt x="635" y="1231"/>
                                      </a:lnTo>
                                      <a:lnTo>
                                        <a:pt x="620" y="1271"/>
                                      </a:lnTo>
                                      <a:lnTo>
                                        <a:pt x="604" y="1310"/>
                                      </a:lnTo>
                                      <a:lnTo>
                                        <a:pt x="586" y="1349"/>
                                      </a:lnTo>
                                      <a:lnTo>
                                        <a:pt x="567" y="1388"/>
                                      </a:lnTo>
                                      <a:lnTo>
                                        <a:pt x="522" y="1472"/>
                                      </a:lnTo>
                                      <a:lnTo>
                                        <a:pt x="478" y="1553"/>
                                      </a:lnTo>
                                      <a:lnTo>
                                        <a:pt x="434" y="1629"/>
                                      </a:lnTo>
                                      <a:lnTo>
                                        <a:pt x="392" y="1702"/>
                                      </a:lnTo>
                                      <a:lnTo>
                                        <a:pt x="312" y="1839"/>
                                      </a:lnTo>
                                      <a:lnTo>
                                        <a:pt x="239" y="1965"/>
                                      </a:lnTo>
                                      <a:lnTo>
                                        <a:pt x="205" y="2026"/>
                                      </a:lnTo>
                                      <a:lnTo>
                                        <a:pt x="172" y="2085"/>
                                      </a:lnTo>
                                      <a:lnTo>
                                        <a:pt x="143" y="2143"/>
                                      </a:lnTo>
                                      <a:lnTo>
                                        <a:pt x="115" y="2200"/>
                                      </a:lnTo>
                                      <a:lnTo>
                                        <a:pt x="91" y="2256"/>
                                      </a:lnTo>
                                      <a:lnTo>
                                        <a:pt x="68" y="2312"/>
                                      </a:lnTo>
                                      <a:lnTo>
                                        <a:pt x="49" y="2369"/>
                                      </a:lnTo>
                                      <a:lnTo>
                                        <a:pt x="33" y="2425"/>
                                      </a:lnTo>
                                      <a:lnTo>
                                        <a:pt x="20" y="2483"/>
                                      </a:lnTo>
                                      <a:lnTo>
                                        <a:pt x="9" y="2542"/>
                                      </a:lnTo>
                                      <a:lnTo>
                                        <a:pt x="2" y="2602"/>
                                      </a:lnTo>
                                      <a:lnTo>
                                        <a:pt x="0" y="2664"/>
                                      </a:lnTo>
                                      <a:lnTo>
                                        <a:pt x="0" y="2728"/>
                                      </a:lnTo>
                                      <a:lnTo>
                                        <a:pt x="5" y="2794"/>
                                      </a:lnTo>
                                      <a:lnTo>
                                        <a:pt x="14" y="2863"/>
                                      </a:lnTo>
                                      <a:lnTo>
                                        <a:pt x="28" y="2935"/>
                                      </a:lnTo>
                                      <a:lnTo>
                                        <a:pt x="45" y="3011"/>
                                      </a:lnTo>
                                      <a:lnTo>
                                        <a:pt x="67" y="3090"/>
                                      </a:lnTo>
                                      <a:lnTo>
                                        <a:pt x="94" y="3172"/>
                                      </a:lnTo>
                                      <a:lnTo>
                                        <a:pt x="125" y="3261"/>
                                      </a:lnTo>
                                      <a:lnTo>
                                        <a:pt x="162" y="3353"/>
                                      </a:lnTo>
                                      <a:lnTo>
                                        <a:pt x="204" y="3450"/>
                                      </a:lnTo>
                                      <a:lnTo>
                                        <a:pt x="252" y="3552"/>
                                      </a:lnTo>
                                      <a:lnTo>
                                        <a:pt x="304" y="3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1270"/>
                                  <a:ext cx="393" cy="1580"/>
                                </a:xfrm>
                                <a:custGeom>
                                  <a:avLst/>
                                  <a:gdLst>
                                    <a:gd name="T0" fmla="*/ 0 w 1966"/>
                                    <a:gd name="T1" fmla="*/ 0 h 7901"/>
                                    <a:gd name="T2" fmla="*/ 835 w 1966"/>
                                    <a:gd name="T3" fmla="*/ 7901 h 7901"/>
                                    <a:gd name="T4" fmla="*/ 1231 w 1966"/>
                                    <a:gd name="T5" fmla="*/ 7712 h 7901"/>
                                    <a:gd name="T6" fmla="*/ 261 w 1966"/>
                                    <a:gd name="T7" fmla="*/ 446 h 7901"/>
                                    <a:gd name="T8" fmla="*/ 1550 w 1966"/>
                                    <a:gd name="T9" fmla="*/ 7743 h 7901"/>
                                    <a:gd name="T10" fmla="*/ 1966 w 1966"/>
                                    <a:gd name="T11" fmla="*/ 7774 h 7901"/>
                                    <a:gd name="T12" fmla="*/ 588 w 1966"/>
                                    <a:gd name="T13" fmla="*/ 11 h 7901"/>
                                    <a:gd name="T14" fmla="*/ 0 w 1966"/>
                                    <a:gd name="T15" fmla="*/ 0 h 79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966" h="7901">
                                      <a:moveTo>
                                        <a:pt x="0" y="0"/>
                                      </a:moveTo>
                                      <a:lnTo>
                                        <a:pt x="835" y="7901"/>
                                      </a:lnTo>
                                      <a:lnTo>
                                        <a:pt x="1231" y="7712"/>
                                      </a:lnTo>
                                      <a:lnTo>
                                        <a:pt x="261" y="446"/>
                                      </a:lnTo>
                                      <a:lnTo>
                                        <a:pt x="1550" y="7743"/>
                                      </a:lnTo>
                                      <a:lnTo>
                                        <a:pt x="1966" y="7774"/>
                                      </a:lnTo>
                                      <a:lnTo>
                                        <a:pt x="588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" y="1112"/>
                                  <a:ext cx="344" cy="224"/>
                                </a:xfrm>
                                <a:custGeom>
                                  <a:avLst/>
                                  <a:gdLst>
                                    <a:gd name="T0" fmla="*/ 1722 w 1722"/>
                                    <a:gd name="T1" fmla="*/ 859 h 1118"/>
                                    <a:gd name="T2" fmla="*/ 266 w 1722"/>
                                    <a:gd name="T3" fmla="*/ 0 h 1118"/>
                                    <a:gd name="T4" fmla="*/ 267 w 1722"/>
                                    <a:gd name="T5" fmla="*/ 8 h 1118"/>
                                    <a:gd name="T6" fmla="*/ 269 w 1722"/>
                                    <a:gd name="T7" fmla="*/ 31 h 1118"/>
                                    <a:gd name="T8" fmla="*/ 273 w 1722"/>
                                    <a:gd name="T9" fmla="*/ 70 h 1118"/>
                                    <a:gd name="T10" fmla="*/ 275 w 1722"/>
                                    <a:gd name="T11" fmla="*/ 119 h 1118"/>
                                    <a:gd name="T12" fmla="*/ 277 w 1722"/>
                                    <a:gd name="T13" fmla="*/ 179 h 1118"/>
                                    <a:gd name="T14" fmla="*/ 278 w 1722"/>
                                    <a:gd name="T15" fmla="*/ 248 h 1118"/>
                                    <a:gd name="T16" fmla="*/ 277 w 1722"/>
                                    <a:gd name="T17" fmla="*/ 286 h 1118"/>
                                    <a:gd name="T18" fmla="*/ 276 w 1722"/>
                                    <a:gd name="T19" fmla="*/ 325 h 1118"/>
                                    <a:gd name="T20" fmla="*/ 274 w 1722"/>
                                    <a:gd name="T21" fmla="*/ 365 h 1118"/>
                                    <a:gd name="T22" fmla="*/ 271 w 1722"/>
                                    <a:gd name="T23" fmla="*/ 407 h 1118"/>
                                    <a:gd name="T24" fmla="*/ 267 w 1722"/>
                                    <a:gd name="T25" fmla="*/ 448 h 1118"/>
                                    <a:gd name="T26" fmla="*/ 263 w 1722"/>
                                    <a:gd name="T27" fmla="*/ 492 h 1118"/>
                                    <a:gd name="T28" fmla="*/ 257 w 1722"/>
                                    <a:gd name="T29" fmla="*/ 536 h 1118"/>
                                    <a:gd name="T30" fmla="*/ 251 w 1722"/>
                                    <a:gd name="T31" fmla="*/ 579 h 1118"/>
                                    <a:gd name="T32" fmla="*/ 243 w 1722"/>
                                    <a:gd name="T33" fmla="*/ 623 h 1118"/>
                                    <a:gd name="T34" fmla="*/ 234 w 1722"/>
                                    <a:gd name="T35" fmla="*/ 667 h 1118"/>
                                    <a:gd name="T36" fmla="*/ 224 w 1722"/>
                                    <a:gd name="T37" fmla="*/ 709 h 1118"/>
                                    <a:gd name="T38" fmla="*/ 211 w 1722"/>
                                    <a:gd name="T39" fmla="*/ 752 h 1118"/>
                                    <a:gd name="T40" fmla="*/ 197 w 1722"/>
                                    <a:gd name="T41" fmla="*/ 795 h 1118"/>
                                    <a:gd name="T42" fmla="*/ 182 w 1722"/>
                                    <a:gd name="T43" fmla="*/ 835 h 1118"/>
                                    <a:gd name="T44" fmla="*/ 166 w 1722"/>
                                    <a:gd name="T45" fmla="*/ 875 h 1118"/>
                                    <a:gd name="T46" fmla="*/ 146 w 1722"/>
                                    <a:gd name="T47" fmla="*/ 914 h 1118"/>
                                    <a:gd name="T48" fmla="*/ 126 w 1722"/>
                                    <a:gd name="T49" fmla="*/ 950 h 1118"/>
                                    <a:gd name="T50" fmla="*/ 102 w 1722"/>
                                    <a:gd name="T51" fmla="*/ 985 h 1118"/>
                                    <a:gd name="T52" fmla="*/ 78 w 1722"/>
                                    <a:gd name="T53" fmla="*/ 1018 h 1118"/>
                                    <a:gd name="T54" fmla="*/ 50 w 1722"/>
                                    <a:gd name="T55" fmla="*/ 1049 h 1118"/>
                                    <a:gd name="T56" fmla="*/ 27 w 1722"/>
                                    <a:gd name="T57" fmla="*/ 1074 h 1118"/>
                                    <a:gd name="T58" fmla="*/ 11 w 1722"/>
                                    <a:gd name="T59" fmla="*/ 1094 h 1118"/>
                                    <a:gd name="T60" fmla="*/ 2 w 1722"/>
                                    <a:gd name="T61" fmla="*/ 1108 h 1118"/>
                                    <a:gd name="T62" fmla="*/ 0 w 1722"/>
                                    <a:gd name="T63" fmla="*/ 1116 h 1118"/>
                                    <a:gd name="T64" fmla="*/ 5 w 1722"/>
                                    <a:gd name="T65" fmla="*/ 1118 h 1118"/>
                                    <a:gd name="T66" fmla="*/ 17 w 1722"/>
                                    <a:gd name="T67" fmla="*/ 1117 h 1118"/>
                                    <a:gd name="T68" fmla="*/ 34 w 1722"/>
                                    <a:gd name="T69" fmla="*/ 1111 h 1118"/>
                                    <a:gd name="T70" fmla="*/ 59 w 1722"/>
                                    <a:gd name="T71" fmla="*/ 1100 h 1118"/>
                                    <a:gd name="T72" fmla="*/ 124 w 1722"/>
                                    <a:gd name="T73" fmla="*/ 1071 h 1118"/>
                                    <a:gd name="T74" fmla="*/ 210 w 1722"/>
                                    <a:gd name="T75" fmla="*/ 1031 h 1118"/>
                                    <a:gd name="T76" fmla="*/ 260 w 1722"/>
                                    <a:gd name="T77" fmla="*/ 1009 h 1118"/>
                                    <a:gd name="T78" fmla="*/ 315 w 1722"/>
                                    <a:gd name="T79" fmla="*/ 985 h 1118"/>
                                    <a:gd name="T80" fmla="*/ 373 w 1722"/>
                                    <a:gd name="T81" fmla="*/ 960 h 1118"/>
                                    <a:gd name="T82" fmla="*/ 437 w 1722"/>
                                    <a:gd name="T83" fmla="*/ 936 h 1118"/>
                                    <a:gd name="T84" fmla="*/ 502 w 1722"/>
                                    <a:gd name="T85" fmla="*/ 912 h 1118"/>
                                    <a:gd name="T86" fmla="*/ 571 w 1722"/>
                                    <a:gd name="T87" fmla="*/ 887 h 1118"/>
                                    <a:gd name="T88" fmla="*/ 643 w 1722"/>
                                    <a:gd name="T89" fmla="*/ 865 h 1118"/>
                                    <a:gd name="T90" fmla="*/ 719 w 1722"/>
                                    <a:gd name="T91" fmla="*/ 844 h 1118"/>
                                    <a:gd name="T92" fmla="*/ 795 w 1722"/>
                                    <a:gd name="T93" fmla="*/ 823 h 1118"/>
                                    <a:gd name="T94" fmla="*/ 875 w 1722"/>
                                    <a:gd name="T95" fmla="*/ 806 h 1118"/>
                                    <a:gd name="T96" fmla="*/ 956 w 1722"/>
                                    <a:gd name="T97" fmla="*/ 792 h 1118"/>
                                    <a:gd name="T98" fmla="*/ 1039 w 1722"/>
                                    <a:gd name="T99" fmla="*/ 781 h 1118"/>
                                    <a:gd name="T100" fmla="*/ 1123 w 1722"/>
                                    <a:gd name="T101" fmla="*/ 773 h 1118"/>
                                    <a:gd name="T102" fmla="*/ 1208 w 1722"/>
                                    <a:gd name="T103" fmla="*/ 769 h 1118"/>
                                    <a:gd name="T104" fmla="*/ 1293 w 1722"/>
                                    <a:gd name="T105" fmla="*/ 770 h 1118"/>
                                    <a:gd name="T106" fmla="*/ 1380 w 1722"/>
                                    <a:gd name="T107" fmla="*/ 776 h 1118"/>
                                    <a:gd name="T108" fmla="*/ 1465 w 1722"/>
                                    <a:gd name="T109" fmla="*/ 788 h 1118"/>
                                    <a:gd name="T110" fmla="*/ 1552 w 1722"/>
                                    <a:gd name="T111" fmla="*/ 805 h 1118"/>
                                    <a:gd name="T112" fmla="*/ 1637 w 1722"/>
                                    <a:gd name="T113" fmla="*/ 828 h 1118"/>
                                    <a:gd name="T114" fmla="*/ 1722 w 1722"/>
                                    <a:gd name="T115" fmla="*/ 859 h 1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722" h="1118">
                                      <a:moveTo>
                                        <a:pt x="1722" y="859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73" y="70"/>
                                      </a:lnTo>
                                      <a:lnTo>
                                        <a:pt x="275" y="119"/>
                                      </a:lnTo>
                                      <a:lnTo>
                                        <a:pt x="277" y="179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7" y="286"/>
                                      </a:lnTo>
                                      <a:lnTo>
                                        <a:pt x="276" y="325"/>
                                      </a:lnTo>
                                      <a:lnTo>
                                        <a:pt x="274" y="365"/>
                                      </a:lnTo>
                                      <a:lnTo>
                                        <a:pt x="271" y="407"/>
                                      </a:lnTo>
                                      <a:lnTo>
                                        <a:pt x="267" y="448"/>
                                      </a:lnTo>
                                      <a:lnTo>
                                        <a:pt x="263" y="492"/>
                                      </a:lnTo>
                                      <a:lnTo>
                                        <a:pt x="257" y="536"/>
                                      </a:lnTo>
                                      <a:lnTo>
                                        <a:pt x="251" y="579"/>
                                      </a:lnTo>
                                      <a:lnTo>
                                        <a:pt x="243" y="623"/>
                                      </a:lnTo>
                                      <a:lnTo>
                                        <a:pt x="234" y="667"/>
                                      </a:lnTo>
                                      <a:lnTo>
                                        <a:pt x="224" y="709"/>
                                      </a:lnTo>
                                      <a:lnTo>
                                        <a:pt x="211" y="752"/>
                                      </a:lnTo>
                                      <a:lnTo>
                                        <a:pt x="197" y="795"/>
                                      </a:lnTo>
                                      <a:lnTo>
                                        <a:pt x="182" y="835"/>
                                      </a:lnTo>
                                      <a:lnTo>
                                        <a:pt x="166" y="875"/>
                                      </a:lnTo>
                                      <a:lnTo>
                                        <a:pt x="146" y="914"/>
                                      </a:lnTo>
                                      <a:lnTo>
                                        <a:pt x="126" y="950"/>
                                      </a:lnTo>
                                      <a:lnTo>
                                        <a:pt x="102" y="985"/>
                                      </a:lnTo>
                                      <a:lnTo>
                                        <a:pt x="78" y="1018"/>
                                      </a:lnTo>
                                      <a:lnTo>
                                        <a:pt x="50" y="1049"/>
                                      </a:lnTo>
                                      <a:lnTo>
                                        <a:pt x="27" y="1074"/>
                                      </a:lnTo>
                                      <a:lnTo>
                                        <a:pt x="11" y="1094"/>
                                      </a:lnTo>
                                      <a:lnTo>
                                        <a:pt x="2" y="1108"/>
                                      </a:lnTo>
                                      <a:lnTo>
                                        <a:pt x="0" y="1116"/>
                                      </a:lnTo>
                                      <a:lnTo>
                                        <a:pt x="5" y="1118"/>
                                      </a:lnTo>
                                      <a:lnTo>
                                        <a:pt x="17" y="1117"/>
                                      </a:lnTo>
                                      <a:lnTo>
                                        <a:pt x="34" y="1111"/>
                                      </a:lnTo>
                                      <a:lnTo>
                                        <a:pt x="59" y="1100"/>
                                      </a:lnTo>
                                      <a:lnTo>
                                        <a:pt x="124" y="1071"/>
                                      </a:lnTo>
                                      <a:lnTo>
                                        <a:pt x="210" y="1031"/>
                                      </a:lnTo>
                                      <a:lnTo>
                                        <a:pt x="260" y="1009"/>
                                      </a:lnTo>
                                      <a:lnTo>
                                        <a:pt x="315" y="985"/>
                                      </a:lnTo>
                                      <a:lnTo>
                                        <a:pt x="373" y="960"/>
                                      </a:lnTo>
                                      <a:lnTo>
                                        <a:pt x="437" y="936"/>
                                      </a:lnTo>
                                      <a:lnTo>
                                        <a:pt x="502" y="912"/>
                                      </a:lnTo>
                                      <a:lnTo>
                                        <a:pt x="571" y="887"/>
                                      </a:lnTo>
                                      <a:lnTo>
                                        <a:pt x="643" y="865"/>
                                      </a:lnTo>
                                      <a:lnTo>
                                        <a:pt x="719" y="844"/>
                                      </a:lnTo>
                                      <a:lnTo>
                                        <a:pt x="795" y="823"/>
                                      </a:lnTo>
                                      <a:lnTo>
                                        <a:pt x="875" y="806"/>
                                      </a:lnTo>
                                      <a:lnTo>
                                        <a:pt x="956" y="792"/>
                                      </a:lnTo>
                                      <a:lnTo>
                                        <a:pt x="1039" y="781"/>
                                      </a:lnTo>
                                      <a:lnTo>
                                        <a:pt x="1123" y="773"/>
                                      </a:lnTo>
                                      <a:lnTo>
                                        <a:pt x="1208" y="769"/>
                                      </a:lnTo>
                                      <a:lnTo>
                                        <a:pt x="1293" y="770"/>
                                      </a:lnTo>
                                      <a:lnTo>
                                        <a:pt x="1380" y="776"/>
                                      </a:lnTo>
                                      <a:lnTo>
                                        <a:pt x="1465" y="788"/>
                                      </a:lnTo>
                                      <a:lnTo>
                                        <a:pt x="1552" y="805"/>
                                      </a:lnTo>
                                      <a:lnTo>
                                        <a:pt x="1637" y="828"/>
                                      </a:lnTo>
                                      <a:lnTo>
                                        <a:pt x="1722" y="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" y="743"/>
                                  <a:ext cx="313" cy="602"/>
                                </a:xfrm>
                                <a:custGeom>
                                  <a:avLst/>
                                  <a:gdLst>
                                    <a:gd name="T0" fmla="*/ 12 w 1562"/>
                                    <a:gd name="T1" fmla="*/ 528 h 3010"/>
                                    <a:gd name="T2" fmla="*/ 97 w 1562"/>
                                    <a:gd name="T3" fmla="*/ 516 h 3010"/>
                                    <a:gd name="T4" fmla="*/ 248 w 1562"/>
                                    <a:gd name="T5" fmla="*/ 490 h 3010"/>
                                    <a:gd name="T6" fmla="*/ 390 w 1562"/>
                                    <a:gd name="T7" fmla="*/ 459 h 3010"/>
                                    <a:gd name="T8" fmla="*/ 492 w 1562"/>
                                    <a:gd name="T9" fmla="*/ 435 h 3010"/>
                                    <a:gd name="T10" fmla="*/ 597 w 1562"/>
                                    <a:gd name="T11" fmla="*/ 405 h 3010"/>
                                    <a:gd name="T12" fmla="*/ 701 w 1562"/>
                                    <a:gd name="T13" fmla="*/ 372 h 3010"/>
                                    <a:gd name="T14" fmla="*/ 804 w 1562"/>
                                    <a:gd name="T15" fmla="*/ 334 h 3010"/>
                                    <a:gd name="T16" fmla="*/ 901 w 1562"/>
                                    <a:gd name="T17" fmla="*/ 292 h 3010"/>
                                    <a:gd name="T18" fmla="*/ 989 w 1562"/>
                                    <a:gd name="T19" fmla="*/ 244 h 3010"/>
                                    <a:gd name="T20" fmla="*/ 1065 w 1562"/>
                                    <a:gd name="T21" fmla="*/ 191 h 3010"/>
                                    <a:gd name="T22" fmla="*/ 1126 w 1562"/>
                                    <a:gd name="T23" fmla="*/ 134 h 3010"/>
                                    <a:gd name="T24" fmla="*/ 1171 w 1562"/>
                                    <a:gd name="T25" fmla="*/ 71 h 3010"/>
                                    <a:gd name="T26" fmla="*/ 1198 w 1562"/>
                                    <a:gd name="T27" fmla="*/ 11 h 3010"/>
                                    <a:gd name="T28" fmla="*/ 1217 w 1562"/>
                                    <a:gd name="T29" fmla="*/ 3 h 3010"/>
                                    <a:gd name="T30" fmla="*/ 1232 w 1562"/>
                                    <a:gd name="T31" fmla="*/ 49 h 3010"/>
                                    <a:gd name="T32" fmla="*/ 1244 w 1562"/>
                                    <a:gd name="T33" fmla="*/ 143 h 3010"/>
                                    <a:gd name="T34" fmla="*/ 1255 w 1562"/>
                                    <a:gd name="T35" fmla="*/ 277 h 3010"/>
                                    <a:gd name="T36" fmla="*/ 1263 w 1562"/>
                                    <a:gd name="T37" fmla="*/ 445 h 3010"/>
                                    <a:gd name="T38" fmla="*/ 1274 w 1562"/>
                                    <a:gd name="T39" fmla="*/ 747 h 3010"/>
                                    <a:gd name="T40" fmla="*/ 1291 w 1562"/>
                                    <a:gd name="T41" fmla="*/ 1204 h 3010"/>
                                    <a:gd name="T42" fmla="*/ 1309 w 1562"/>
                                    <a:gd name="T43" fmla="*/ 1559 h 3010"/>
                                    <a:gd name="T44" fmla="*/ 1325 w 1562"/>
                                    <a:gd name="T45" fmla="*/ 1790 h 3010"/>
                                    <a:gd name="T46" fmla="*/ 1345 w 1562"/>
                                    <a:gd name="T47" fmla="*/ 2006 h 3010"/>
                                    <a:gd name="T48" fmla="*/ 1370 w 1562"/>
                                    <a:gd name="T49" fmla="*/ 2203 h 3010"/>
                                    <a:gd name="T50" fmla="*/ 1400 w 1562"/>
                                    <a:gd name="T51" fmla="*/ 2374 h 3010"/>
                                    <a:gd name="T52" fmla="*/ 1437 w 1562"/>
                                    <a:gd name="T53" fmla="*/ 2511 h 3010"/>
                                    <a:gd name="T54" fmla="*/ 1479 w 1562"/>
                                    <a:gd name="T55" fmla="*/ 2612 h 3010"/>
                                    <a:gd name="T56" fmla="*/ 1513 w 1562"/>
                                    <a:gd name="T57" fmla="*/ 2699 h 3010"/>
                                    <a:gd name="T58" fmla="*/ 1538 w 1562"/>
                                    <a:gd name="T59" fmla="*/ 2775 h 3010"/>
                                    <a:gd name="T60" fmla="*/ 1554 w 1562"/>
                                    <a:gd name="T61" fmla="*/ 2841 h 3010"/>
                                    <a:gd name="T62" fmla="*/ 1561 w 1562"/>
                                    <a:gd name="T63" fmla="*/ 2896 h 3010"/>
                                    <a:gd name="T64" fmla="*/ 1560 w 1562"/>
                                    <a:gd name="T65" fmla="*/ 2939 h 3010"/>
                                    <a:gd name="T66" fmla="*/ 1552 w 1562"/>
                                    <a:gd name="T67" fmla="*/ 2974 h 3010"/>
                                    <a:gd name="T68" fmla="*/ 1537 w 1562"/>
                                    <a:gd name="T69" fmla="*/ 2996 h 3010"/>
                                    <a:gd name="T70" fmla="*/ 1515 w 1562"/>
                                    <a:gd name="T71" fmla="*/ 3008 h 3010"/>
                                    <a:gd name="T72" fmla="*/ 1487 w 1562"/>
                                    <a:gd name="T73" fmla="*/ 3010 h 3010"/>
                                    <a:gd name="T74" fmla="*/ 1452 w 1562"/>
                                    <a:gd name="T75" fmla="*/ 3001 h 3010"/>
                                    <a:gd name="T76" fmla="*/ 1413 w 1562"/>
                                    <a:gd name="T77" fmla="*/ 2981 h 3010"/>
                                    <a:gd name="T78" fmla="*/ 1370 w 1562"/>
                                    <a:gd name="T79" fmla="*/ 2950 h 3010"/>
                                    <a:gd name="T80" fmla="*/ 1321 w 1562"/>
                                    <a:gd name="T81" fmla="*/ 2908 h 3010"/>
                                    <a:gd name="T82" fmla="*/ 1269 w 1562"/>
                                    <a:gd name="T83" fmla="*/ 2855 h 3010"/>
                                    <a:gd name="T84" fmla="*/ 1214 w 1562"/>
                                    <a:gd name="T85" fmla="*/ 2792 h 3010"/>
                                    <a:gd name="T86" fmla="*/ 1156 w 1562"/>
                                    <a:gd name="T87" fmla="*/ 2716 h 3010"/>
                                    <a:gd name="T88" fmla="*/ 1103 w 1562"/>
                                    <a:gd name="T89" fmla="*/ 2624 h 3010"/>
                                    <a:gd name="T90" fmla="*/ 1052 w 1562"/>
                                    <a:gd name="T91" fmla="*/ 2514 h 3010"/>
                                    <a:gd name="T92" fmla="*/ 1004 w 1562"/>
                                    <a:gd name="T93" fmla="*/ 2391 h 3010"/>
                                    <a:gd name="T94" fmla="*/ 933 w 1562"/>
                                    <a:gd name="T95" fmla="*/ 2185 h 3010"/>
                                    <a:gd name="T96" fmla="*/ 857 w 1562"/>
                                    <a:gd name="T97" fmla="*/ 1958 h 3010"/>
                                    <a:gd name="T98" fmla="*/ 803 w 1562"/>
                                    <a:gd name="T99" fmla="*/ 1800 h 3010"/>
                                    <a:gd name="T100" fmla="*/ 744 w 1562"/>
                                    <a:gd name="T101" fmla="*/ 1638 h 3010"/>
                                    <a:gd name="T102" fmla="*/ 679 w 1562"/>
                                    <a:gd name="T103" fmla="*/ 1476 h 3010"/>
                                    <a:gd name="T104" fmla="*/ 606 w 1562"/>
                                    <a:gd name="T105" fmla="*/ 1313 h 3010"/>
                                    <a:gd name="T106" fmla="*/ 523 w 1562"/>
                                    <a:gd name="T107" fmla="*/ 1154 h 3010"/>
                                    <a:gd name="T108" fmla="*/ 429 w 1562"/>
                                    <a:gd name="T109" fmla="*/ 1000 h 3010"/>
                                    <a:gd name="T110" fmla="*/ 325 w 1562"/>
                                    <a:gd name="T111" fmla="*/ 852 h 3010"/>
                                    <a:gd name="T112" fmla="*/ 205 w 1562"/>
                                    <a:gd name="T113" fmla="*/ 714 h 3010"/>
                                    <a:gd name="T114" fmla="*/ 72 w 1562"/>
                                    <a:gd name="T115" fmla="*/ 588 h 3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562" h="3010">
                                      <a:moveTo>
                                        <a:pt x="0" y="530"/>
                                      </a:moveTo>
                                      <a:lnTo>
                                        <a:pt x="12" y="528"/>
                                      </a:lnTo>
                                      <a:lnTo>
                                        <a:pt x="45" y="524"/>
                                      </a:lnTo>
                                      <a:lnTo>
                                        <a:pt x="97" y="516"/>
                                      </a:lnTo>
                                      <a:lnTo>
                                        <a:pt x="167" y="504"/>
                                      </a:lnTo>
                                      <a:lnTo>
                                        <a:pt x="248" y="490"/>
                                      </a:lnTo>
                                      <a:lnTo>
                                        <a:pt x="341" y="470"/>
                                      </a:lnTo>
                                      <a:lnTo>
                                        <a:pt x="390" y="459"/>
                                      </a:lnTo>
                                      <a:lnTo>
                                        <a:pt x="440" y="447"/>
                                      </a:lnTo>
                                      <a:lnTo>
                                        <a:pt x="492" y="435"/>
                                      </a:lnTo>
                                      <a:lnTo>
                                        <a:pt x="545" y="421"/>
                                      </a:lnTo>
                                      <a:lnTo>
                                        <a:pt x="597" y="405"/>
                                      </a:lnTo>
                                      <a:lnTo>
                                        <a:pt x="649" y="389"/>
                                      </a:lnTo>
                                      <a:lnTo>
                                        <a:pt x="701" y="372"/>
                                      </a:lnTo>
                                      <a:lnTo>
                                        <a:pt x="753" y="354"/>
                                      </a:lnTo>
                                      <a:lnTo>
                                        <a:pt x="804" y="334"/>
                                      </a:lnTo>
                                      <a:lnTo>
                                        <a:pt x="853" y="313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46" y="268"/>
                                      </a:lnTo>
                                      <a:lnTo>
                                        <a:pt x="989" y="244"/>
                                      </a:lnTo>
                                      <a:lnTo>
                                        <a:pt x="1028" y="219"/>
                                      </a:lnTo>
                                      <a:lnTo>
                                        <a:pt x="1065" y="191"/>
                                      </a:lnTo>
                                      <a:lnTo>
                                        <a:pt x="1098" y="164"/>
                                      </a:lnTo>
                                      <a:lnTo>
                                        <a:pt x="1126" y="134"/>
                                      </a:lnTo>
                                      <a:lnTo>
                                        <a:pt x="1151" y="103"/>
                                      </a:lnTo>
                                      <a:lnTo>
                                        <a:pt x="1171" y="71"/>
                                      </a:lnTo>
                                      <a:lnTo>
                                        <a:pt x="1185" y="38"/>
                                      </a:lnTo>
                                      <a:lnTo>
                                        <a:pt x="1198" y="11"/>
                                      </a:lnTo>
                                      <a:lnTo>
                                        <a:pt x="1208" y="0"/>
                                      </a:lnTo>
                                      <a:lnTo>
                                        <a:pt x="1217" y="3"/>
                                      </a:lnTo>
                                      <a:lnTo>
                                        <a:pt x="1225" y="19"/>
                                      </a:lnTo>
                                      <a:lnTo>
                                        <a:pt x="1232" y="49"/>
                                      </a:lnTo>
                                      <a:lnTo>
                                        <a:pt x="1238" y="91"/>
                                      </a:lnTo>
                                      <a:lnTo>
                                        <a:pt x="1244" y="143"/>
                                      </a:lnTo>
                                      <a:lnTo>
                                        <a:pt x="1249" y="205"/>
                                      </a:lnTo>
                                      <a:lnTo>
                                        <a:pt x="1255" y="277"/>
                                      </a:lnTo>
                                      <a:lnTo>
                                        <a:pt x="1259" y="358"/>
                                      </a:lnTo>
                                      <a:lnTo>
                                        <a:pt x="1263" y="445"/>
                                      </a:lnTo>
                                      <a:lnTo>
                                        <a:pt x="1267" y="539"/>
                                      </a:lnTo>
                                      <a:lnTo>
                                        <a:pt x="1274" y="747"/>
                                      </a:lnTo>
                                      <a:lnTo>
                                        <a:pt x="1282" y="970"/>
                                      </a:lnTo>
                                      <a:lnTo>
                                        <a:pt x="1291" y="1204"/>
                                      </a:lnTo>
                                      <a:lnTo>
                                        <a:pt x="1302" y="1441"/>
                                      </a:lnTo>
                                      <a:lnTo>
                                        <a:pt x="1309" y="1559"/>
                                      </a:lnTo>
                                      <a:lnTo>
                                        <a:pt x="1317" y="1675"/>
                                      </a:lnTo>
                                      <a:lnTo>
                                        <a:pt x="1325" y="1790"/>
                                      </a:lnTo>
                                      <a:lnTo>
                                        <a:pt x="1334" y="1899"/>
                                      </a:lnTo>
                                      <a:lnTo>
                                        <a:pt x="1345" y="2006"/>
                                      </a:lnTo>
                                      <a:lnTo>
                                        <a:pt x="1356" y="2108"/>
                                      </a:lnTo>
                                      <a:lnTo>
                                        <a:pt x="1370" y="2203"/>
                                      </a:lnTo>
                                      <a:lnTo>
                                        <a:pt x="1384" y="2292"/>
                                      </a:lnTo>
                                      <a:lnTo>
                                        <a:pt x="1400" y="2374"/>
                                      </a:lnTo>
                                      <a:lnTo>
                                        <a:pt x="1418" y="2447"/>
                                      </a:lnTo>
                                      <a:lnTo>
                                        <a:pt x="1437" y="2511"/>
                                      </a:lnTo>
                                      <a:lnTo>
                                        <a:pt x="1458" y="2565"/>
                                      </a:lnTo>
                                      <a:lnTo>
                                        <a:pt x="1479" y="2612"/>
                                      </a:lnTo>
                                      <a:lnTo>
                                        <a:pt x="1497" y="2657"/>
                                      </a:lnTo>
                                      <a:lnTo>
                                        <a:pt x="1513" y="2699"/>
                                      </a:lnTo>
                                      <a:lnTo>
                                        <a:pt x="1527" y="2738"/>
                                      </a:lnTo>
                                      <a:lnTo>
                                        <a:pt x="1538" y="2775"/>
                                      </a:lnTo>
                                      <a:lnTo>
                                        <a:pt x="1547" y="2809"/>
                                      </a:lnTo>
                                      <a:lnTo>
                                        <a:pt x="1554" y="2841"/>
                                      </a:lnTo>
                                      <a:lnTo>
                                        <a:pt x="1559" y="2869"/>
                                      </a:lnTo>
                                      <a:lnTo>
                                        <a:pt x="1561" y="2896"/>
                                      </a:lnTo>
                                      <a:lnTo>
                                        <a:pt x="1562" y="2919"/>
                                      </a:lnTo>
                                      <a:lnTo>
                                        <a:pt x="1560" y="2939"/>
                                      </a:lnTo>
                                      <a:lnTo>
                                        <a:pt x="1557" y="2958"/>
                                      </a:lnTo>
                                      <a:lnTo>
                                        <a:pt x="1552" y="2974"/>
                                      </a:lnTo>
                                      <a:lnTo>
                                        <a:pt x="1546" y="2986"/>
                                      </a:lnTo>
                                      <a:lnTo>
                                        <a:pt x="1537" y="2996"/>
                                      </a:lnTo>
                                      <a:lnTo>
                                        <a:pt x="1527" y="3003"/>
                                      </a:lnTo>
                                      <a:lnTo>
                                        <a:pt x="1515" y="3008"/>
                                      </a:lnTo>
                                      <a:lnTo>
                                        <a:pt x="1501" y="3010"/>
                                      </a:lnTo>
                                      <a:lnTo>
                                        <a:pt x="1487" y="3010"/>
                                      </a:lnTo>
                                      <a:lnTo>
                                        <a:pt x="1470" y="3006"/>
                                      </a:lnTo>
                                      <a:lnTo>
                                        <a:pt x="1452" y="3001"/>
                                      </a:lnTo>
                                      <a:lnTo>
                                        <a:pt x="1434" y="2992"/>
                                      </a:lnTo>
                                      <a:lnTo>
                                        <a:pt x="1413" y="2981"/>
                                      </a:lnTo>
                                      <a:lnTo>
                                        <a:pt x="1392" y="2967"/>
                                      </a:lnTo>
                                      <a:lnTo>
                                        <a:pt x="1370" y="2950"/>
                                      </a:lnTo>
                                      <a:lnTo>
                                        <a:pt x="1346" y="2930"/>
                                      </a:lnTo>
                                      <a:lnTo>
                                        <a:pt x="1321" y="2908"/>
                                      </a:lnTo>
                                      <a:lnTo>
                                        <a:pt x="1295" y="2882"/>
                                      </a:lnTo>
                                      <a:lnTo>
                                        <a:pt x="1269" y="2855"/>
                                      </a:lnTo>
                                      <a:lnTo>
                                        <a:pt x="1241" y="2825"/>
                                      </a:lnTo>
                                      <a:lnTo>
                                        <a:pt x="1214" y="2792"/>
                                      </a:lnTo>
                                      <a:lnTo>
                                        <a:pt x="1185" y="2756"/>
                                      </a:lnTo>
                                      <a:lnTo>
                                        <a:pt x="1156" y="2716"/>
                                      </a:lnTo>
                                      <a:lnTo>
                                        <a:pt x="1129" y="2672"/>
                                      </a:lnTo>
                                      <a:lnTo>
                                        <a:pt x="1103" y="2624"/>
                                      </a:lnTo>
                                      <a:lnTo>
                                        <a:pt x="1077" y="2571"/>
                                      </a:lnTo>
                                      <a:lnTo>
                                        <a:pt x="1052" y="2514"/>
                                      </a:lnTo>
                                      <a:lnTo>
                                        <a:pt x="1028" y="2454"/>
                                      </a:lnTo>
                                      <a:lnTo>
                                        <a:pt x="1004" y="2391"/>
                                      </a:lnTo>
                                      <a:lnTo>
                                        <a:pt x="981" y="2325"/>
                                      </a:lnTo>
                                      <a:lnTo>
                                        <a:pt x="933" y="2185"/>
                                      </a:lnTo>
                                      <a:lnTo>
                                        <a:pt x="884" y="2035"/>
                                      </a:lnTo>
                                      <a:lnTo>
                                        <a:pt x="857" y="1958"/>
                                      </a:lnTo>
                                      <a:lnTo>
                                        <a:pt x="831" y="1880"/>
                                      </a:lnTo>
                                      <a:lnTo>
                                        <a:pt x="803" y="1800"/>
                                      </a:lnTo>
                                      <a:lnTo>
                                        <a:pt x="775" y="1720"/>
                                      </a:lnTo>
                                      <a:lnTo>
                                        <a:pt x="744" y="1638"/>
                                      </a:lnTo>
                                      <a:lnTo>
                                        <a:pt x="713" y="1557"/>
                                      </a:lnTo>
                                      <a:lnTo>
                                        <a:pt x="679" y="1476"/>
                                      </a:lnTo>
                                      <a:lnTo>
                                        <a:pt x="643" y="1394"/>
                                      </a:lnTo>
                                      <a:lnTo>
                                        <a:pt x="606" y="1313"/>
                                      </a:lnTo>
                                      <a:lnTo>
                                        <a:pt x="565" y="1233"/>
                                      </a:lnTo>
                                      <a:lnTo>
                                        <a:pt x="523" y="1154"/>
                                      </a:lnTo>
                                      <a:lnTo>
                                        <a:pt x="477" y="1076"/>
                                      </a:lnTo>
                                      <a:lnTo>
                                        <a:pt x="429" y="1000"/>
                                      </a:lnTo>
                                      <a:lnTo>
                                        <a:pt x="379" y="925"/>
                                      </a:lnTo>
                                      <a:lnTo>
                                        <a:pt x="325" y="852"/>
                                      </a:lnTo>
                                      <a:lnTo>
                                        <a:pt x="266" y="782"/>
                                      </a:lnTo>
                                      <a:lnTo>
                                        <a:pt x="205" y="714"/>
                                      </a:lnTo>
                                      <a:lnTo>
                                        <a:pt x="141" y="650"/>
                                      </a:lnTo>
                                      <a:lnTo>
                                        <a:pt x="72" y="588"/>
                                      </a:lnTo>
                                      <a:lnTo>
                                        <a:pt x="0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" y="790"/>
                                  <a:ext cx="472" cy="552"/>
                                </a:xfrm>
                                <a:custGeom>
                                  <a:avLst/>
                                  <a:gdLst>
                                    <a:gd name="T0" fmla="*/ 1305 w 2359"/>
                                    <a:gd name="T1" fmla="*/ 21 h 2761"/>
                                    <a:gd name="T2" fmla="*/ 1365 w 2359"/>
                                    <a:gd name="T3" fmla="*/ 90 h 2761"/>
                                    <a:gd name="T4" fmla="*/ 1419 w 2359"/>
                                    <a:gd name="T5" fmla="*/ 144 h 2761"/>
                                    <a:gd name="T6" fmla="*/ 1483 w 2359"/>
                                    <a:gd name="T7" fmla="*/ 200 h 2761"/>
                                    <a:gd name="T8" fmla="*/ 1555 w 2359"/>
                                    <a:gd name="T9" fmla="*/ 252 h 2761"/>
                                    <a:gd name="T10" fmla="*/ 1634 w 2359"/>
                                    <a:gd name="T11" fmla="*/ 293 h 2761"/>
                                    <a:gd name="T12" fmla="*/ 1718 w 2359"/>
                                    <a:gd name="T13" fmla="*/ 318 h 2761"/>
                                    <a:gd name="T14" fmla="*/ 1804 w 2359"/>
                                    <a:gd name="T15" fmla="*/ 320 h 2761"/>
                                    <a:gd name="T16" fmla="*/ 1890 w 2359"/>
                                    <a:gd name="T17" fmla="*/ 293 h 2761"/>
                                    <a:gd name="T18" fmla="*/ 1974 w 2359"/>
                                    <a:gd name="T19" fmla="*/ 235 h 2761"/>
                                    <a:gd name="T20" fmla="*/ 2056 w 2359"/>
                                    <a:gd name="T21" fmla="*/ 188 h 2761"/>
                                    <a:gd name="T22" fmla="*/ 2130 w 2359"/>
                                    <a:gd name="T23" fmla="*/ 162 h 2761"/>
                                    <a:gd name="T24" fmla="*/ 2198 w 2359"/>
                                    <a:gd name="T25" fmla="*/ 158 h 2761"/>
                                    <a:gd name="T26" fmla="*/ 2256 w 2359"/>
                                    <a:gd name="T27" fmla="*/ 171 h 2761"/>
                                    <a:gd name="T28" fmla="*/ 2303 w 2359"/>
                                    <a:gd name="T29" fmla="*/ 202 h 2761"/>
                                    <a:gd name="T30" fmla="*/ 2337 w 2359"/>
                                    <a:gd name="T31" fmla="*/ 248 h 2761"/>
                                    <a:gd name="T32" fmla="*/ 2356 w 2359"/>
                                    <a:gd name="T33" fmla="*/ 308 h 2761"/>
                                    <a:gd name="T34" fmla="*/ 2357 w 2359"/>
                                    <a:gd name="T35" fmla="*/ 379 h 2761"/>
                                    <a:gd name="T36" fmla="*/ 2340 w 2359"/>
                                    <a:gd name="T37" fmla="*/ 460 h 2761"/>
                                    <a:gd name="T38" fmla="*/ 2302 w 2359"/>
                                    <a:gd name="T39" fmla="*/ 550 h 2761"/>
                                    <a:gd name="T40" fmla="*/ 2235 w 2359"/>
                                    <a:gd name="T41" fmla="*/ 648 h 2761"/>
                                    <a:gd name="T42" fmla="*/ 2120 w 2359"/>
                                    <a:gd name="T43" fmla="*/ 757 h 2761"/>
                                    <a:gd name="T44" fmla="*/ 1966 w 2359"/>
                                    <a:gd name="T45" fmla="*/ 879 h 2761"/>
                                    <a:gd name="T46" fmla="*/ 1649 w 2359"/>
                                    <a:gd name="T47" fmla="*/ 1111 h 2761"/>
                                    <a:gd name="T48" fmla="*/ 1440 w 2359"/>
                                    <a:gd name="T49" fmla="*/ 1267 h 2761"/>
                                    <a:gd name="T50" fmla="*/ 1229 w 2359"/>
                                    <a:gd name="T51" fmla="*/ 1437 h 2761"/>
                                    <a:gd name="T52" fmla="*/ 1027 w 2359"/>
                                    <a:gd name="T53" fmla="*/ 1621 h 2761"/>
                                    <a:gd name="T54" fmla="*/ 841 w 2359"/>
                                    <a:gd name="T55" fmla="*/ 1819 h 2761"/>
                                    <a:gd name="T56" fmla="*/ 683 w 2359"/>
                                    <a:gd name="T57" fmla="*/ 2031 h 2761"/>
                                    <a:gd name="T58" fmla="*/ 564 w 2359"/>
                                    <a:gd name="T59" fmla="*/ 2259 h 2761"/>
                                    <a:gd name="T60" fmla="*/ 482 w 2359"/>
                                    <a:gd name="T61" fmla="*/ 2480 h 2761"/>
                                    <a:gd name="T62" fmla="*/ 404 w 2359"/>
                                    <a:gd name="T63" fmla="*/ 2635 h 2761"/>
                                    <a:gd name="T64" fmla="*/ 330 w 2359"/>
                                    <a:gd name="T65" fmla="*/ 2726 h 2761"/>
                                    <a:gd name="T66" fmla="*/ 260 w 2359"/>
                                    <a:gd name="T67" fmla="*/ 2761 h 2761"/>
                                    <a:gd name="T68" fmla="*/ 195 w 2359"/>
                                    <a:gd name="T69" fmla="*/ 2748 h 2761"/>
                                    <a:gd name="T70" fmla="*/ 138 w 2359"/>
                                    <a:gd name="T71" fmla="*/ 2694 h 2761"/>
                                    <a:gd name="T72" fmla="*/ 90 w 2359"/>
                                    <a:gd name="T73" fmla="*/ 2609 h 2761"/>
                                    <a:gd name="T74" fmla="*/ 51 w 2359"/>
                                    <a:gd name="T75" fmla="*/ 2499 h 2761"/>
                                    <a:gd name="T76" fmla="*/ 21 w 2359"/>
                                    <a:gd name="T77" fmla="*/ 2374 h 2761"/>
                                    <a:gd name="T78" fmla="*/ 4 w 2359"/>
                                    <a:gd name="T79" fmla="*/ 2240 h 2761"/>
                                    <a:gd name="T80" fmla="*/ 0 w 2359"/>
                                    <a:gd name="T81" fmla="*/ 2107 h 2761"/>
                                    <a:gd name="T82" fmla="*/ 34 w 2359"/>
                                    <a:gd name="T83" fmla="*/ 1960 h 2761"/>
                                    <a:gd name="T84" fmla="*/ 123 w 2359"/>
                                    <a:gd name="T85" fmla="*/ 1786 h 2761"/>
                                    <a:gd name="T86" fmla="*/ 255 w 2359"/>
                                    <a:gd name="T87" fmla="*/ 1590 h 2761"/>
                                    <a:gd name="T88" fmla="*/ 416 w 2359"/>
                                    <a:gd name="T89" fmla="*/ 1378 h 2761"/>
                                    <a:gd name="T90" fmla="*/ 714 w 2359"/>
                                    <a:gd name="T91" fmla="*/ 1006 h 2761"/>
                                    <a:gd name="T92" fmla="*/ 890 w 2359"/>
                                    <a:gd name="T93" fmla="*/ 781 h 2761"/>
                                    <a:gd name="T94" fmla="*/ 1048 w 2359"/>
                                    <a:gd name="T95" fmla="*/ 561 h 2761"/>
                                    <a:gd name="T96" fmla="*/ 1176 w 2359"/>
                                    <a:gd name="T97" fmla="*/ 354 h 2761"/>
                                    <a:gd name="T98" fmla="*/ 1261 w 2359"/>
                                    <a:gd name="T99" fmla="*/ 165 h 2761"/>
                                    <a:gd name="T100" fmla="*/ 1290 w 2359"/>
                                    <a:gd name="T101" fmla="*/ 0 h 27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359" h="2761">
                                      <a:moveTo>
                                        <a:pt x="1290" y="0"/>
                                      </a:moveTo>
                                      <a:lnTo>
                                        <a:pt x="1294" y="6"/>
                                      </a:lnTo>
                                      <a:lnTo>
                                        <a:pt x="1305" y="21"/>
                                      </a:lnTo>
                                      <a:lnTo>
                                        <a:pt x="1324" y="44"/>
                                      </a:lnTo>
                                      <a:lnTo>
                                        <a:pt x="1350" y="74"/>
                                      </a:lnTo>
                                      <a:lnTo>
                                        <a:pt x="1365" y="90"/>
                                      </a:lnTo>
                                      <a:lnTo>
                                        <a:pt x="1381" y="107"/>
                                      </a:lnTo>
                                      <a:lnTo>
                                        <a:pt x="1400" y="126"/>
                                      </a:lnTo>
                                      <a:lnTo>
                                        <a:pt x="1419" y="144"/>
                                      </a:lnTo>
                                      <a:lnTo>
                                        <a:pt x="1439" y="163"/>
                                      </a:lnTo>
                                      <a:lnTo>
                                        <a:pt x="1461" y="182"/>
                                      </a:lnTo>
                                      <a:lnTo>
                                        <a:pt x="1483" y="200"/>
                                      </a:lnTo>
                                      <a:lnTo>
                                        <a:pt x="1505" y="218"/>
                                      </a:lnTo>
                                      <a:lnTo>
                                        <a:pt x="1530" y="235"/>
                                      </a:lnTo>
                                      <a:lnTo>
                                        <a:pt x="1555" y="252"/>
                                      </a:lnTo>
                                      <a:lnTo>
                                        <a:pt x="1581" y="267"/>
                                      </a:lnTo>
                                      <a:lnTo>
                                        <a:pt x="1607" y="281"/>
                                      </a:lnTo>
                                      <a:lnTo>
                                        <a:pt x="1634" y="293"/>
                                      </a:lnTo>
                                      <a:lnTo>
                                        <a:pt x="1661" y="303"/>
                                      </a:lnTo>
                                      <a:lnTo>
                                        <a:pt x="1690" y="312"/>
                                      </a:lnTo>
                                      <a:lnTo>
                                        <a:pt x="1718" y="318"/>
                                      </a:lnTo>
                                      <a:lnTo>
                                        <a:pt x="1746" y="322"/>
                                      </a:lnTo>
                                      <a:lnTo>
                                        <a:pt x="1775" y="322"/>
                                      </a:lnTo>
                                      <a:lnTo>
                                        <a:pt x="1804" y="320"/>
                                      </a:lnTo>
                                      <a:lnTo>
                                        <a:pt x="1832" y="315"/>
                                      </a:lnTo>
                                      <a:lnTo>
                                        <a:pt x="1861" y="305"/>
                                      </a:lnTo>
                                      <a:lnTo>
                                        <a:pt x="1890" y="293"/>
                                      </a:lnTo>
                                      <a:lnTo>
                                        <a:pt x="1918" y="277"/>
                                      </a:lnTo>
                                      <a:lnTo>
                                        <a:pt x="1947" y="257"/>
                                      </a:lnTo>
                                      <a:lnTo>
                                        <a:pt x="1974" y="235"/>
                                      </a:lnTo>
                                      <a:lnTo>
                                        <a:pt x="2002" y="217"/>
                                      </a:lnTo>
                                      <a:lnTo>
                                        <a:pt x="2029" y="202"/>
                                      </a:lnTo>
                                      <a:lnTo>
                                        <a:pt x="2056" y="188"/>
                                      </a:lnTo>
                                      <a:lnTo>
                                        <a:pt x="2081" y="178"/>
                                      </a:lnTo>
                                      <a:lnTo>
                                        <a:pt x="2106" y="168"/>
                                      </a:lnTo>
                                      <a:lnTo>
                                        <a:pt x="2130" y="162"/>
                                      </a:lnTo>
                                      <a:lnTo>
                                        <a:pt x="2154" y="159"/>
                                      </a:lnTo>
                                      <a:lnTo>
                                        <a:pt x="2177" y="157"/>
                                      </a:lnTo>
                                      <a:lnTo>
                                        <a:pt x="2198" y="158"/>
                                      </a:lnTo>
                                      <a:lnTo>
                                        <a:pt x="2219" y="160"/>
                                      </a:lnTo>
                                      <a:lnTo>
                                        <a:pt x="2238" y="165"/>
                                      </a:lnTo>
                                      <a:lnTo>
                                        <a:pt x="2256" y="171"/>
                                      </a:lnTo>
                                      <a:lnTo>
                                        <a:pt x="2274" y="180"/>
                                      </a:lnTo>
                                      <a:lnTo>
                                        <a:pt x="2289" y="190"/>
                                      </a:lnTo>
                                      <a:lnTo>
                                        <a:pt x="2303" y="202"/>
                                      </a:lnTo>
                                      <a:lnTo>
                                        <a:pt x="2316" y="216"/>
                                      </a:lnTo>
                                      <a:lnTo>
                                        <a:pt x="2327" y="231"/>
                                      </a:lnTo>
                                      <a:lnTo>
                                        <a:pt x="2337" y="248"/>
                                      </a:lnTo>
                                      <a:lnTo>
                                        <a:pt x="2345" y="267"/>
                                      </a:lnTo>
                                      <a:lnTo>
                                        <a:pt x="2351" y="286"/>
                                      </a:lnTo>
                                      <a:lnTo>
                                        <a:pt x="2356" y="308"/>
                                      </a:lnTo>
                                      <a:lnTo>
                                        <a:pt x="2358" y="330"/>
                                      </a:lnTo>
                                      <a:lnTo>
                                        <a:pt x="2359" y="354"/>
                                      </a:lnTo>
                                      <a:lnTo>
                                        <a:pt x="2357" y="379"/>
                                      </a:lnTo>
                                      <a:lnTo>
                                        <a:pt x="2354" y="405"/>
                                      </a:lnTo>
                                      <a:lnTo>
                                        <a:pt x="2348" y="432"/>
                                      </a:lnTo>
                                      <a:lnTo>
                                        <a:pt x="2340" y="460"/>
                                      </a:lnTo>
                                      <a:lnTo>
                                        <a:pt x="2330" y="489"/>
                                      </a:lnTo>
                                      <a:lnTo>
                                        <a:pt x="2317" y="519"/>
                                      </a:lnTo>
                                      <a:lnTo>
                                        <a:pt x="2302" y="550"/>
                                      </a:lnTo>
                                      <a:lnTo>
                                        <a:pt x="2285" y="582"/>
                                      </a:lnTo>
                                      <a:lnTo>
                                        <a:pt x="2262" y="614"/>
                                      </a:lnTo>
                                      <a:lnTo>
                                        <a:pt x="2235" y="648"/>
                                      </a:lnTo>
                                      <a:lnTo>
                                        <a:pt x="2201" y="683"/>
                                      </a:lnTo>
                                      <a:lnTo>
                                        <a:pt x="2162" y="719"/>
                                      </a:lnTo>
                                      <a:lnTo>
                                        <a:pt x="2120" y="757"/>
                                      </a:lnTo>
                                      <a:lnTo>
                                        <a:pt x="2072" y="796"/>
                                      </a:lnTo>
                                      <a:lnTo>
                                        <a:pt x="2021" y="837"/>
                                      </a:lnTo>
                                      <a:lnTo>
                                        <a:pt x="1966" y="879"/>
                                      </a:lnTo>
                                      <a:lnTo>
                                        <a:pt x="1847" y="968"/>
                                      </a:lnTo>
                                      <a:lnTo>
                                        <a:pt x="1717" y="1061"/>
                                      </a:lnTo>
                                      <a:lnTo>
                                        <a:pt x="1649" y="1111"/>
                                      </a:lnTo>
                                      <a:lnTo>
                                        <a:pt x="1581" y="1162"/>
                                      </a:lnTo>
                                      <a:lnTo>
                                        <a:pt x="1511" y="1213"/>
                                      </a:lnTo>
                                      <a:lnTo>
                                        <a:pt x="1440" y="1267"/>
                                      </a:lnTo>
                                      <a:lnTo>
                                        <a:pt x="1370" y="1322"/>
                                      </a:lnTo>
                                      <a:lnTo>
                                        <a:pt x="1300" y="1379"/>
                                      </a:lnTo>
                                      <a:lnTo>
                                        <a:pt x="1229" y="1437"/>
                                      </a:lnTo>
                                      <a:lnTo>
                                        <a:pt x="1160" y="1497"/>
                                      </a:lnTo>
                                      <a:lnTo>
                                        <a:pt x="1093" y="1558"/>
                                      </a:lnTo>
                                      <a:lnTo>
                                        <a:pt x="1027" y="1621"/>
                                      </a:lnTo>
                                      <a:lnTo>
                                        <a:pt x="963" y="1685"/>
                                      </a:lnTo>
                                      <a:lnTo>
                                        <a:pt x="900" y="1751"/>
                                      </a:lnTo>
                                      <a:lnTo>
                                        <a:pt x="841" y="1819"/>
                                      </a:lnTo>
                                      <a:lnTo>
                                        <a:pt x="785" y="1888"/>
                                      </a:lnTo>
                                      <a:lnTo>
                                        <a:pt x="732" y="1959"/>
                                      </a:lnTo>
                                      <a:lnTo>
                                        <a:pt x="683" y="2031"/>
                                      </a:lnTo>
                                      <a:lnTo>
                                        <a:pt x="640" y="2105"/>
                                      </a:lnTo>
                                      <a:lnTo>
                                        <a:pt x="600" y="2180"/>
                                      </a:lnTo>
                                      <a:lnTo>
                                        <a:pt x="564" y="2259"/>
                                      </a:lnTo>
                                      <a:lnTo>
                                        <a:pt x="535" y="2337"/>
                                      </a:lnTo>
                                      <a:lnTo>
                                        <a:pt x="508" y="2413"/>
                                      </a:lnTo>
                                      <a:lnTo>
                                        <a:pt x="482" y="2480"/>
                                      </a:lnTo>
                                      <a:lnTo>
                                        <a:pt x="455" y="2540"/>
                                      </a:lnTo>
                                      <a:lnTo>
                                        <a:pt x="430" y="2591"/>
                                      </a:lnTo>
                                      <a:lnTo>
                                        <a:pt x="404" y="2635"/>
                                      </a:lnTo>
                                      <a:lnTo>
                                        <a:pt x="379" y="2672"/>
                                      </a:lnTo>
                                      <a:lnTo>
                                        <a:pt x="354" y="2702"/>
                                      </a:lnTo>
                                      <a:lnTo>
                                        <a:pt x="330" y="2726"/>
                                      </a:lnTo>
                                      <a:lnTo>
                                        <a:pt x="305" y="2744"/>
                                      </a:lnTo>
                                      <a:lnTo>
                                        <a:pt x="283" y="2755"/>
                                      </a:lnTo>
                                      <a:lnTo>
                                        <a:pt x="260" y="2761"/>
                                      </a:lnTo>
                                      <a:lnTo>
                                        <a:pt x="238" y="2761"/>
                                      </a:lnTo>
                                      <a:lnTo>
                                        <a:pt x="217" y="2757"/>
                                      </a:lnTo>
                                      <a:lnTo>
                                        <a:pt x="195" y="2748"/>
                                      </a:lnTo>
                                      <a:lnTo>
                                        <a:pt x="176" y="2734"/>
                                      </a:lnTo>
                                      <a:lnTo>
                                        <a:pt x="157" y="2716"/>
                                      </a:lnTo>
                                      <a:lnTo>
                                        <a:pt x="138" y="2694"/>
                                      </a:lnTo>
                                      <a:lnTo>
                                        <a:pt x="121" y="2669"/>
                                      </a:lnTo>
                                      <a:lnTo>
                                        <a:pt x="105" y="2640"/>
                                      </a:lnTo>
                                      <a:lnTo>
                                        <a:pt x="90" y="2609"/>
                                      </a:lnTo>
                                      <a:lnTo>
                                        <a:pt x="75" y="2574"/>
                                      </a:lnTo>
                                      <a:lnTo>
                                        <a:pt x="62" y="2538"/>
                                      </a:lnTo>
                                      <a:lnTo>
                                        <a:pt x="51" y="2499"/>
                                      </a:lnTo>
                                      <a:lnTo>
                                        <a:pt x="40" y="2459"/>
                                      </a:lnTo>
                                      <a:lnTo>
                                        <a:pt x="29" y="2417"/>
                                      </a:lnTo>
                                      <a:lnTo>
                                        <a:pt x="21" y="2374"/>
                                      </a:lnTo>
                                      <a:lnTo>
                                        <a:pt x="14" y="2330"/>
                                      </a:lnTo>
                                      <a:lnTo>
                                        <a:pt x="8" y="2285"/>
                                      </a:lnTo>
                                      <a:lnTo>
                                        <a:pt x="4" y="2240"/>
                                      </a:lnTo>
                                      <a:lnTo>
                                        <a:pt x="1" y="2196"/>
                                      </a:lnTo>
                                      <a:lnTo>
                                        <a:pt x="0" y="2151"/>
                                      </a:lnTo>
                                      <a:lnTo>
                                        <a:pt x="0" y="2107"/>
                                      </a:lnTo>
                                      <a:lnTo>
                                        <a:pt x="4" y="2062"/>
                                      </a:lnTo>
                                      <a:lnTo>
                                        <a:pt x="15" y="2013"/>
                                      </a:lnTo>
                                      <a:lnTo>
                                        <a:pt x="34" y="1960"/>
                                      </a:lnTo>
                                      <a:lnTo>
                                        <a:pt x="58" y="1905"/>
                                      </a:lnTo>
                                      <a:lnTo>
                                        <a:pt x="88" y="1847"/>
                                      </a:lnTo>
                                      <a:lnTo>
                                        <a:pt x="123" y="1786"/>
                                      </a:lnTo>
                                      <a:lnTo>
                                        <a:pt x="163" y="1723"/>
                                      </a:lnTo>
                                      <a:lnTo>
                                        <a:pt x="207" y="1657"/>
                                      </a:lnTo>
                                      <a:lnTo>
                                        <a:pt x="255" y="1590"/>
                                      </a:lnTo>
                                      <a:lnTo>
                                        <a:pt x="305" y="1521"/>
                                      </a:lnTo>
                                      <a:lnTo>
                                        <a:pt x="359" y="1450"/>
                                      </a:lnTo>
                                      <a:lnTo>
                                        <a:pt x="416" y="1378"/>
                                      </a:lnTo>
                                      <a:lnTo>
                                        <a:pt x="533" y="1231"/>
                                      </a:lnTo>
                                      <a:lnTo>
                                        <a:pt x="653" y="1081"/>
                                      </a:lnTo>
                                      <a:lnTo>
                                        <a:pt x="714" y="1006"/>
                                      </a:lnTo>
                                      <a:lnTo>
                                        <a:pt x="773" y="930"/>
                                      </a:lnTo>
                                      <a:lnTo>
                                        <a:pt x="832" y="856"/>
                                      </a:lnTo>
                                      <a:lnTo>
                                        <a:pt x="890" y="781"/>
                                      </a:lnTo>
                                      <a:lnTo>
                                        <a:pt x="945" y="707"/>
                                      </a:lnTo>
                                      <a:lnTo>
                                        <a:pt x="998" y="634"/>
                                      </a:lnTo>
                                      <a:lnTo>
                                        <a:pt x="1048" y="561"/>
                                      </a:lnTo>
                                      <a:lnTo>
                                        <a:pt x="1095" y="491"/>
                                      </a:lnTo>
                                      <a:lnTo>
                                        <a:pt x="1138" y="422"/>
                                      </a:lnTo>
                                      <a:lnTo>
                                        <a:pt x="1176" y="354"/>
                                      </a:lnTo>
                                      <a:lnTo>
                                        <a:pt x="1210" y="289"/>
                                      </a:lnTo>
                                      <a:lnTo>
                                        <a:pt x="1239" y="226"/>
                                      </a:lnTo>
                                      <a:lnTo>
                                        <a:pt x="1261" y="165"/>
                                      </a:lnTo>
                                      <a:lnTo>
                                        <a:pt x="1277" y="107"/>
                                      </a:lnTo>
                                      <a:lnTo>
                                        <a:pt x="1286" y="52"/>
                                      </a:lnTo>
                                      <a:lnTo>
                                        <a:pt x="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" y="1049"/>
                                  <a:ext cx="422" cy="219"/>
                                </a:xfrm>
                                <a:custGeom>
                                  <a:avLst/>
                                  <a:gdLst>
                                    <a:gd name="T0" fmla="*/ 1710 w 2109"/>
                                    <a:gd name="T1" fmla="*/ 5 h 1095"/>
                                    <a:gd name="T2" fmla="*/ 1699 w 2109"/>
                                    <a:gd name="T3" fmla="*/ 40 h 1095"/>
                                    <a:gd name="T4" fmla="*/ 1689 w 2109"/>
                                    <a:gd name="T5" fmla="*/ 87 h 1095"/>
                                    <a:gd name="T6" fmla="*/ 1684 w 2109"/>
                                    <a:gd name="T7" fmla="*/ 126 h 1095"/>
                                    <a:gd name="T8" fmla="*/ 1681 w 2109"/>
                                    <a:gd name="T9" fmla="*/ 171 h 1095"/>
                                    <a:gd name="T10" fmla="*/ 1683 w 2109"/>
                                    <a:gd name="T11" fmla="*/ 221 h 1095"/>
                                    <a:gd name="T12" fmla="*/ 1691 w 2109"/>
                                    <a:gd name="T13" fmla="*/ 275 h 1095"/>
                                    <a:gd name="T14" fmla="*/ 1704 w 2109"/>
                                    <a:gd name="T15" fmla="*/ 333 h 1095"/>
                                    <a:gd name="T16" fmla="*/ 1726 w 2109"/>
                                    <a:gd name="T17" fmla="*/ 393 h 1095"/>
                                    <a:gd name="T18" fmla="*/ 1757 w 2109"/>
                                    <a:gd name="T19" fmla="*/ 455 h 1095"/>
                                    <a:gd name="T20" fmla="*/ 1798 w 2109"/>
                                    <a:gd name="T21" fmla="*/ 519 h 1095"/>
                                    <a:gd name="T22" fmla="*/ 1850 w 2109"/>
                                    <a:gd name="T23" fmla="*/ 583 h 1095"/>
                                    <a:gd name="T24" fmla="*/ 1917 w 2109"/>
                                    <a:gd name="T25" fmla="*/ 647 h 1095"/>
                                    <a:gd name="T26" fmla="*/ 1996 w 2109"/>
                                    <a:gd name="T27" fmla="*/ 710 h 1095"/>
                                    <a:gd name="T28" fmla="*/ 2081 w 2109"/>
                                    <a:gd name="T29" fmla="*/ 771 h 1095"/>
                                    <a:gd name="T30" fmla="*/ 2109 w 2109"/>
                                    <a:gd name="T31" fmla="*/ 825 h 1095"/>
                                    <a:gd name="T32" fmla="*/ 2078 w 2109"/>
                                    <a:gd name="T33" fmla="*/ 873 h 1095"/>
                                    <a:gd name="T34" fmla="*/ 1995 w 2109"/>
                                    <a:gd name="T35" fmla="*/ 916 h 1095"/>
                                    <a:gd name="T36" fmla="*/ 1870 w 2109"/>
                                    <a:gd name="T37" fmla="*/ 951 h 1095"/>
                                    <a:gd name="T38" fmla="*/ 1710 w 2109"/>
                                    <a:gd name="T39" fmla="*/ 983 h 1095"/>
                                    <a:gd name="T40" fmla="*/ 1523 w 2109"/>
                                    <a:gd name="T41" fmla="*/ 1009 h 1095"/>
                                    <a:gd name="T42" fmla="*/ 1319 w 2109"/>
                                    <a:gd name="T43" fmla="*/ 1032 h 1095"/>
                                    <a:gd name="T44" fmla="*/ 1104 w 2109"/>
                                    <a:gd name="T45" fmla="*/ 1049 h 1095"/>
                                    <a:gd name="T46" fmla="*/ 887 w 2109"/>
                                    <a:gd name="T47" fmla="*/ 1063 h 1095"/>
                                    <a:gd name="T48" fmla="*/ 576 w 2109"/>
                                    <a:gd name="T49" fmla="*/ 1079 h 1095"/>
                                    <a:gd name="T50" fmla="*/ 232 w 2109"/>
                                    <a:gd name="T51" fmla="*/ 1091 h 1095"/>
                                    <a:gd name="T52" fmla="*/ 28 w 2109"/>
                                    <a:gd name="T53" fmla="*/ 1095 h 1095"/>
                                    <a:gd name="T54" fmla="*/ 11 w 2109"/>
                                    <a:gd name="T55" fmla="*/ 1089 h 1095"/>
                                    <a:gd name="T56" fmla="*/ 97 w 2109"/>
                                    <a:gd name="T57" fmla="*/ 1050 h 1095"/>
                                    <a:gd name="T58" fmla="*/ 256 w 2109"/>
                                    <a:gd name="T59" fmla="*/ 972 h 1095"/>
                                    <a:gd name="T60" fmla="*/ 412 w 2109"/>
                                    <a:gd name="T61" fmla="*/ 890 h 1095"/>
                                    <a:gd name="T62" fmla="*/ 531 w 2109"/>
                                    <a:gd name="T63" fmla="*/ 825 h 1095"/>
                                    <a:gd name="T64" fmla="*/ 659 w 2109"/>
                                    <a:gd name="T65" fmla="*/ 753 h 1095"/>
                                    <a:gd name="T66" fmla="*/ 794 w 2109"/>
                                    <a:gd name="T67" fmla="*/ 674 h 1095"/>
                                    <a:gd name="T68" fmla="*/ 934 w 2109"/>
                                    <a:gd name="T69" fmla="*/ 587 h 1095"/>
                                    <a:gd name="T70" fmla="*/ 1077 w 2109"/>
                                    <a:gd name="T71" fmla="*/ 493 h 1095"/>
                                    <a:gd name="T72" fmla="*/ 1222 w 2109"/>
                                    <a:gd name="T73" fmla="*/ 394 h 1095"/>
                                    <a:gd name="T74" fmla="*/ 1367 w 2109"/>
                                    <a:gd name="T75" fmla="*/ 288 h 1095"/>
                                    <a:gd name="T76" fmla="*/ 1508 w 2109"/>
                                    <a:gd name="T77" fmla="*/ 176 h 1095"/>
                                    <a:gd name="T78" fmla="*/ 1646 w 2109"/>
                                    <a:gd name="T79" fmla="*/ 60 h 10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109" h="1095">
                                      <a:moveTo>
                                        <a:pt x="1712" y="0"/>
                                      </a:moveTo>
                                      <a:lnTo>
                                        <a:pt x="1710" y="5"/>
                                      </a:lnTo>
                                      <a:lnTo>
                                        <a:pt x="1706" y="18"/>
                                      </a:lnTo>
                                      <a:lnTo>
                                        <a:pt x="1699" y="40"/>
                                      </a:lnTo>
                                      <a:lnTo>
                                        <a:pt x="1693" y="70"/>
                                      </a:lnTo>
                                      <a:lnTo>
                                        <a:pt x="1689" y="87"/>
                                      </a:lnTo>
                                      <a:lnTo>
                                        <a:pt x="1686" y="105"/>
                                      </a:lnTo>
                                      <a:lnTo>
                                        <a:pt x="1684" y="126"/>
                                      </a:lnTo>
                                      <a:lnTo>
                                        <a:pt x="1682" y="148"/>
                                      </a:lnTo>
                                      <a:lnTo>
                                        <a:pt x="1681" y="171"/>
                                      </a:lnTo>
                                      <a:lnTo>
                                        <a:pt x="1682" y="196"/>
                                      </a:lnTo>
                                      <a:lnTo>
                                        <a:pt x="1683" y="221"/>
                                      </a:lnTo>
                                      <a:lnTo>
                                        <a:pt x="1686" y="248"/>
                                      </a:lnTo>
                                      <a:lnTo>
                                        <a:pt x="1691" y="275"/>
                                      </a:lnTo>
                                      <a:lnTo>
                                        <a:pt x="1697" y="303"/>
                                      </a:lnTo>
                                      <a:lnTo>
                                        <a:pt x="1704" y="333"/>
                                      </a:lnTo>
                                      <a:lnTo>
                                        <a:pt x="1714" y="362"/>
                                      </a:lnTo>
                                      <a:lnTo>
                                        <a:pt x="1726" y="393"/>
                                      </a:lnTo>
                                      <a:lnTo>
                                        <a:pt x="1739" y="423"/>
                                      </a:lnTo>
                                      <a:lnTo>
                                        <a:pt x="1757" y="455"/>
                                      </a:lnTo>
                                      <a:lnTo>
                                        <a:pt x="1776" y="486"/>
                                      </a:lnTo>
                                      <a:lnTo>
                                        <a:pt x="1798" y="519"/>
                                      </a:lnTo>
                                      <a:lnTo>
                                        <a:pt x="1823" y="550"/>
                                      </a:lnTo>
                                      <a:lnTo>
                                        <a:pt x="1850" y="583"/>
                                      </a:lnTo>
                                      <a:lnTo>
                                        <a:pt x="1882" y="615"/>
                                      </a:lnTo>
                                      <a:lnTo>
                                        <a:pt x="1917" y="647"/>
                                      </a:lnTo>
                                      <a:lnTo>
                                        <a:pt x="1954" y="678"/>
                                      </a:lnTo>
                                      <a:lnTo>
                                        <a:pt x="1996" y="710"/>
                                      </a:lnTo>
                                      <a:lnTo>
                                        <a:pt x="2042" y="740"/>
                                      </a:lnTo>
                                      <a:lnTo>
                                        <a:pt x="2081" y="771"/>
                                      </a:lnTo>
                                      <a:lnTo>
                                        <a:pt x="2103" y="799"/>
                                      </a:lnTo>
                                      <a:lnTo>
                                        <a:pt x="2109" y="825"/>
                                      </a:lnTo>
                                      <a:lnTo>
                                        <a:pt x="2100" y="850"/>
                                      </a:lnTo>
                                      <a:lnTo>
                                        <a:pt x="2078" y="873"/>
                                      </a:lnTo>
                                      <a:lnTo>
                                        <a:pt x="2043" y="894"/>
                                      </a:lnTo>
                                      <a:lnTo>
                                        <a:pt x="1995" y="916"/>
                                      </a:lnTo>
                                      <a:lnTo>
                                        <a:pt x="1938" y="934"/>
                                      </a:lnTo>
                                      <a:lnTo>
                                        <a:pt x="1870" y="951"/>
                                      </a:lnTo>
                                      <a:lnTo>
                                        <a:pt x="1793" y="968"/>
                                      </a:lnTo>
                                      <a:lnTo>
                                        <a:pt x="1710" y="983"/>
                                      </a:lnTo>
                                      <a:lnTo>
                                        <a:pt x="1619" y="997"/>
                                      </a:lnTo>
                                      <a:lnTo>
                                        <a:pt x="1523" y="1009"/>
                                      </a:lnTo>
                                      <a:lnTo>
                                        <a:pt x="1423" y="1020"/>
                                      </a:lnTo>
                                      <a:lnTo>
                                        <a:pt x="1319" y="1032"/>
                                      </a:lnTo>
                                      <a:lnTo>
                                        <a:pt x="1212" y="1041"/>
                                      </a:lnTo>
                                      <a:lnTo>
                                        <a:pt x="1104" y="1049"/>
                                      </a:lnTo>
                                      <a:lnTo>
                                        <a:pt x="995" y="1057"/>
                                      </a:lnTo>
                                      <a:lnTo>
                                        <a:pt x="887" y="1063"/>
                                      </a:lnTo>
                                      <a:lnTo>
                                        <a:pt x="780" y="1069"/>
                                      </a:lnTo>
                                      <a:lnTo>
                                        <a:pt x="576" y="1079"/>
                                      </a:lnTo>
                                      <a:lnTo>
                                        <a:pt x="391" y="1085"/>
                                      </a:lnTo>
                                      <a:lnTo>
                                        <a:pt x="232" y="1091"/>
                                      </a:lnTo>
                                      <a:lnTo>
                                        <a:pt x="109" y="1094"/>
                                      </a:lnTo>
                                      <a:lnTo>
                                        <a:pt x="28" y="1095"/>
                                      </a:lnTo>
                                      <a:lnTo>
                                        <a:pt x="0" y="1095"/>
                                      </a:lnTo>
                                      <a:lnTo>
                                        <a:pt x="11" y="1089"/>
                                      </a:lnTo>
                                      <a:lnTo>
                                        <a:pt x="44" y="1074"/>
                                      </a:lnTo>
                                      <a:lnTo>
                                        <a:pt x="97" y="1050"/>
                                      </a:lnTo>
                                      <a:lnTo>
                                        <a:pt x="169" y="1015"/>
                                      </a:lnTo>
                                      <a:lnTo>
                                        <a:pt x="256" y="972"/>
                                      </a:lnTo>
                                      <a:lnTo>
                                        <a:pt x="357" y="920"/>
                                      </a:lnTo>
                                      <a:lnTo>
                                        <a:pt x="412" y="890"/>
                                      </a:lnTo>
                                      <a:lnTo>
                                        <a:pt x="470" y="859"/>
                                      </a:lnTo>
                                      <a:lnTo>
                                        <a:pt x="531" y="825"/>
                                      </a:lnTo>
                                      <a:lnTo>
                                        <a:pt x="593" y="791"/>
                                      </a:lnTo>
                                      <a:lnTo>
                                        <a:pt x="659" y="753"/>
                                      </a:lnTo>
                                      <a:lnTo>
                                        <a:pt x="726" y="715"/>
                                      </a:lnTo>
                                      <a:lnTo>
                                        <a:pt x="794" y="674"/>
                                      </a:lnTo>
                                      <a:lnTo>
                                        <a:pt x="863" y="631"/>
                                      </a:lnTo>
                                      <a:lnTo>
                                        <a:pt x="934" y="587"/>
                                      </a:lnTo>
                                      <a:lnTo>
                                        <a:pt x="1005" y="541"/>
                                      </a:lnTo>
                                      <a:lnTo>
                                        <a:pt x="1077" y="493"/>
                                      </a:lnTo>
                                      <a:lnTo>
                                        <a:pt x="1150" y="445"/>
                                      </a:lnTo>
                                      <a:lnTo>
                                        <a:pt x="1222" y="394"/>
                                      </a:lnTo>
                                      <a:lnTo>
                                        <a:pt x="1294" y="342"/>
                                      </a:lnTo>
                                      <a:lnTo>
                                        <a:pt x="1367" y="288"/>
                                      </a:lnTo>
                                      <a:lnTo>
                                        <a:pt x="1438" y="233"/>
                                      </a:lnTo>
                                      <a:lnTo>
                                        <a:pt x="1508" y="176"/>
                                      </a:lnTo>
                                      <a:lnTo>
                                        <a:pt x="1577" y="119"/>
                                      </a:lnTo>
                                      <a:lnTo>
                                        <a:pt x="1646" y="60"/>
                                      </a:lnTo>
                                      <a:lnTo>
                                        <a:pt x="1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" y="1907"/>
                                  <a:ext cx="1221" cy="257"/>
                                </a:xfrm>
                                <a:custGeom>
                                  <a:avLst/>
                                  <a:gdLst>
                                    <a:gd name="T0" fmla="*/ 0 w 6103"/>
                                    <a:gd name="T1" fmla="*/ 1088 h 1284"/>
                                    <a:gd name="T2" fmla="*/ 6103 w 6103"/>
                                    <a:gd name="T3" fmla="*/ 0 h 1284"/>
                                    <a:gd name="T4" fmla="*/ 6098 w 6103"/>
                                    <a:gd name="T5" fmla="*/ 244 h 1284"/>
                                    <a:gd name="T6" fmla="*/ 20 w 6103"/>
                                    <a:gd name="T7" fmla="*/ 1284 h 1284"/>
                                    <a:gd name="T8" fmla="*/ 0 w 6103"/>
                                    <a:gd name="T9" fmla="*/ 1088 h 1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03" h="1284">
                                      <a:moveTo>
                                        <a:pt x="0" y="1088"/>
                                      </a:moveTo>
                                      <a:lnTo>
                                        <a:pt x="6103" y="0"/>
                                      </a:lnTo>
                                      <a:lnTo>
                                        <a:pt x="6098" y="244"/>
                                      </a:lnTo>
                                      <a:lnTo>
                                        <a:pt x="20" y="1284"/>
                                      </a:lnTo>
                                      <a:lnTo>
                                        <a:pt x="0" y="1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" y="2269"/>
                                  <a:ext cx="1402" cy="912"/>
                                </a:xfrm>
                                <a:custGeom>
                                  <a:avLst/>
                                  <a:gdLst>
                                    <a:gd name="T0" fmla="*/ 580 w 7011"/>
                                    <a:gd name="T1" fmla="*/ 3813 h 4557"/>
                                    <a:gd name="T2" fmla="*/ 645 w 7011"/>
                                    <a:gd name="T3" fmla="*/ 3924 h 4557"/>
                                    <a:gd name="T4" fmla="*/ 778 w 7011"/>
                                    <a:gd name="T5" fmla="*/ 4033 h 4557"/>
                                    <a:gd name="T6" fmla="*/ 974 w 7011"/>
                                    <a:gd name="T7" fmla="*/ 4136 h 4557"/>
                                    <a:gd name="T8" fmla="*/ 1226 w 7011"/>
                                    <a:gd name="T9" fmla="*/ 4234 h 4557"/>
                                    <a:gd name="T10" fmla="*/ 1531 w 7011"/>
                                    <a:gd name="T11" fmla="*/ 4321 h 4557"/>
                                    <a:gd name="T12" fmla="*/ 1880 w 7011"/>
                                    <a:gd name="T13" fmla="*/ 4399 h 4557"/>
                                    <a:gd name="T14" fmla="*/ 2268 w 7011"/>
                                    <a:gd name="T15" fmla="*/ 4463 h 4557"/>
                                    <a:gd name="T16" fmla="*/ 2690 w 7011"/>
                                    <a:gd name="T17" fmla="*/ 4512 h 4557"/>
                                    <a:gd name="T18" fmla="*/ 3140 w 7011"/>
                                    <a:gd name="T19" fmla="*/ 4544 h 4557"/>
                                    <a:gd name="T20" fmla="*/ 3611 w 7011"/>
                                    <a:gd name="T21" fmla="*/ 4557 h 4557"/>
                                    <a:gd name="T22" fmla="*/ 4098 w 7011"/>
                                    <a:gd name="T23" fmla="*/ 4548 h 4557"/>
                                    <a:gd name="T24" fmla="*/ 4595 w 7011"/>
                                    <a:gd name="T25" fmla="*/ 4515 h 4557"/>
                                    <a:gd name="T26" fmla="*/ 5096 w 7011"/>
                                    <a:gd name="T27" fmla="*/ 4457 h 4557"/>
                                    <a:gd name="T28" fmla="*/ 5595 w 7011"/>
                                    <a:gd name="T29" fmla="*/ 4371 h 4557"/>
                                    <a:gd name="T30" fmla="*/ 6086 w 7011"/>
                                    <a:gd name="T31" fmla="*/ 4255 h 4557"/>
                                    <a:gd name="T32" fmla="*/ 6564 w 7011"/>
                                    <a:gd name="T33" fmla="*/ 4107 h 4557"/>
                                    <a:gd name="T34" fmla="*/ 6568 w 7011"/>
                                    <a:gd name="T35" fmla="*/ 3967 h 4557"/>
                                    <a:gd name="T36" fmla="*/ 6579 w 7011"/>
                                    <a:gd name="T37" fmla="*/ 3840 h 4557"/>
                                    <a:gd name="T38" fmla="*/ 6598 w 7011"/>
                                    <a:gd name="T39" fmla="*/ 3721 h 4557"/>
                                    <a:gd name="T40" fmla="*/ 6621 w 7011"/>
                                    <a:gd name="T41" fmla="*/ 3609 h 4557"/>
                                    <a:gd name="T42" fmla="*/ 6649 w 7011"/>
                                    <a:gd name="T43" fmla="*/ 3500 h 4557"/>
                                    <a:gd name="T44" fmla="*/ 6682 w 7011"/>
                                    <a:gd name="T45" fmla="*/ 3392 h 4557"/>
                                    <a:gd name="T46" fmla="*/ 6753 w 7011"/>
                                    <a:gd name="T47" fmla="*/ 3166 h 4557"/>
                                    <a:gd name="T48" fmla="*/ 6792 w 7011"/>
                                    <a:gd name="T49" fmla="*/ 3042 h 4557"/>
                                    <a:gd name="T50" fmla="*/ 6830 w 7011"/>
                                    <a:gd name="T51" fmla="*/ 2908 h 4557"/>
                                    <a:gd name="T52" fmla="*/ 6867 w 7011"/>
                                    <a:gd name="T53" fmla="*/ 2760 h 4557"/>
                                    <a:gd name="T54" fmla="*/ 6903 w 7011"/>
                                    <a:gd name="T55" fmla="*/ 2594 h 4557"/>
                                    <a:gd name="T56" fmla="*/ 6936 w 7011"/>
                                    <a:gd name="T57" fmla="*/ 2411 h 4557"/>
                                    <a:gd name="T58" fmla="*/ 6966 w 7011"/>
                                    <a:gd name="T59" fmla="*/ 2203 h 4557"/>
                                    <a:gd name="T60" fmla="*/ 6991 w 7011"/>
                                    <a:gd name="T61" fmla="*/ 1972 h 4557"/>
                                    <a:gd name="T62" fmla="*/ 7011 w 7011"/>
                                    <a:gd name="T63" fmla="*/ 1712 h 4557"/>
                                    <a:gd name="T64" fmla="*/ 6933 w 7011"/>
                                    <a:gd name="T65" fmla="*/ 1272 h 4557"/>
                                    <a:gd name="T66" fmla="*/ 6726 w 7011"/>
                                    <a:gd name="T67" fmla="*/ 902 h 4557"/>
                                    <a:gd name="T68" fmla="*/ 6408 w 7011"/>
                                    <a:gd name="T69" fmla="*/ 600 h 4557"/>
                                    <a:gd name="T70" fmla="*/ 5997 w 7011"/>
                                    <a:gd name="T71" fmla="*/ 362 h 4557"/>
                                    <a:gd name="T72" fmla="*/ 5509 w 7011"/>
                                    <a:gd name="T73" fmla="*/ 186 h 4557"/>
                                    <a:gd name="T74" fmla="*/ 4961 w 7011"/>
                                    <a:gd name="T75" fmla="*/ 70 h 4557"/>
                                    <a:gd name="T76" fmla="*/ 4371 w 7011"/>
                                    <a:gd name="T77" fmla="*/ 10 h 4557"/>
                                    <a:gd name="T78" fmla="*/ 3757 w 7011"/>
                                    <a:gd name="T79" fmla="*/ 2 h 4557"/>
                                    <a:gd name="T80" fmla="*/ 3133 w 7011"/>
                                    <a:gd name="T81" fmla="*/ 45 h 4557"/>
                                    <a:gd name="T82" fmla="*/ 2520 w 7011"/>
                                    <a:gd name="T83" fmla="*/ 136 h 4557"/>
                                    <a:gd name="T84" fmla="*/ 1933 w 7011"/>
                                    <a:gd name="T85" fmla="*/ 271 h 4557"/>
                                    <a:gd name="T86" fmla="*/ 1390 w 7011"/>
                                    <a:gd name="T87" fmla="*/ 447 h 4557"/>
                                    <a:gd name="T88" fmla="*/ 907 w 7011"/>
                                    <a:gd name="T89" fmla="*/ 664 h 4557"/>
                                    <a:gd name="T90" fmla="*/ 504 w 7011"/>
                                    <a:gd name="T91" fmla="*/ 916 h 4557"/>
                                    <a:gd name="T92" fmla="*/ 195 w 7011"/>
                                    <a:gd name="T93" fmla="*/ 1201 h 4557"/>
                                    <a:gd name="T94" fmla="*/ 0 w 7011"/>
                                    <a:gd name="T95" fmla="*/ 1517 h 45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7011" h="4557">
                                      <a:moveTo>
                                        <a:pt x="0" y="1517"/>
                                      </a:moveTo>
                                      <a:lnTo>
                                        <a:pt x="580" y="3813"/>
                                      </a:lnTo>
                                      <a:lnTo>
                                        <a:pt x="603" y="3869"/>
                                      </a:lnTo>
                                      <a:lnTo>
                                        <a:pt x="645" y="3924"/>
                                      </a:lnTo>
                                      <a:lnTo>
                                        <a:pt x="703" y="3979"/>
                                      </a:lnTo>
                                      <a:lnTo>
                                        <a:pt x="778" y="4033"/>
                                      </a:lnTo>
                                      <a:lnTo>
                                        <a:pt x="868" y="4085"/>
                                      </a:lnTo>
                                      <a:lnTo>
                                        <a:pt x="974" y="4136"/>
                                      </a:lnTo>
                                      <a:lnTo>
                                        <a:pt x="1094" y="4186"/>
                                      </a:lnTo>
                                      <a:lnTo>
                                        <a:pt x="1226" y="4234"/>
                                      </a:lnTo>
                                      <a:lnTo>
                                        <a:pt x="1373" y="4278"/>
                                      </a:lnTo>
                                      <a:lnTo>
                                        <a:pt x="1531" y="4321"/>
                                      </a:lnTo>
                                      <a:lnTo>
                                        <a:pt x="1700" y="4362"/>
                                      </a:lnTo>
                                      <a:lnTo>
                                        <a:pt x="1880" y="4399"/>
                                      </a:lnTo>
                                      <a:lnTo>
                                        <a:pt x="2070" y="4433"/>
                                      </a:lnTo>
                                      <a:lnTo>
                                        <a:pt x="2268" y="4463"/>
                                      </a:lnTo>
                                      <a:lnTo>
                                        <a:pt x="2475" y="4490"/>
                                      </a:lnTo>
                                      <a:lnTo>
                                        <a:pt x="2690" y="4512"/>
                                      </a:lnTo>
                                      <a:lnTo>
                                        <a:pt x="2912" y="4530"/>
                                      </a:lnTo>
                                      <a:lnTo>
                                        <a:pt x="3140" y="4544"/>
                                      </a:lnTo>
                                      <a:lnTo>
                                        <a:pt x="3374" y="4554"/>
                                      </a:lnTo>
                                      <a:lnTo>
                                        <a:pt x="3611" y="4557"/>
                                      </a:lnTo>
                                      <a:lnTo>
                                        <a:pt x="3853" y="4556"/>
                                      </a:lnTo>
                                      <a:lnTo>
                                        <a:pt x="4098" y="4548"/>
                                      </a:lnTo>
                                      <a:lnTo>
                                        <a:pt x="4345" y="4534"/>
                                      </a:lnTo>
                                      <a:lnTo>
                                        <a:pt x="4595" y="4515"/>
                                      </a:lnTo>
                                      <a:lnTo>
                                        <a:pt x="4845" y="4490"/>
                                      </a:lnTo>
                                      <a:lnTo>
                                        <a:pt x="5096" y="4457"/>
                                      </a:lnTo>
                                      <a:lnTo>
                                        <a:pt x="5346" y="4418"/>
                                      </a:lnTo>
                                      <a:lnTo>
                                        <a:pt x="5595" y="4371"/>
                                      </a:lnTo>
                                      <a:lnTo>
                                        <a:pt x="5842" y="4317"/>
                                      </a:lnTo>
                                      <a:lnTo>
                                        <a:pt x="6086" y="4255"/>
                                      </a:lnTo>
                                      <a:lnTo>
                                        <a:pt x="6328" y="4185"/>
                                      </a:lnTo>
                                      <a:lnTo>
                                        <a:pt x="6564" y="4107"/>
                                      </a:lnTo>
                                      <a:lnTo>
                                        <a:pt x="6565" y="4035"/>
                                      </a:lnTo>
                                      <a:lnTo>
                                        <a:pt x="6568" y="3967"/>
                                      </a:lnTo>
                                      <a:lnTo>
                                        <a:pt x="6573" y="3902"/>
                                      </a:lnTo>
                                      <a:lnTo>
                                        <a:pt x="6579" y="3840"/>
                                      </a:lnTo>
                                      <a:lnTo>
                                        <a:pt x="6587" y="3779"/>
                                      </a:lnTo>
                                      <a:lnTo>
                                        <a:pt x="6598" y="3721"/>
                                      </a:lnTo>
                                      <a:lnTo>
                                        <a:pt x="6609" y="3664"/>
                                      </a:lnTo>
                                      <a:lnTo>
                                        <a:pt x="6621" y="3609"/>
                                      </a:lnTo>
                                      <a:lnTo>
                                        <a:pt x="6635" y="3554"/>
                                      </a:lnTo>
                                      <a:lnTo>
                                        <a:pt x="6649" y="3500"/>
                                      </a:lnTo>
                                      <a:lnTo>
                                        <a:pt x="6665" y="3447"/>
                                      </a:lnTo>
                                      <a:lnTo>
                                        <a:pt x="6682" y="3392"/>
                                      </a:lnTo>
                                      <a:lnTo>
                                        <a:pt x="6717" y="3281"/>
                                      </a:lnTo>
                                      <a:lnTo>
                                        <a:pt x="6753" y="3166"/>
                                      </a:lnTo>
                                      <a:lnTo>
                                        <a:pt x="6773" y="3105"/>
                                      </a:lnTo>
                                      <a:lnTo>
                                        <a:pt x="6792" y="3042"/>
                                      </a:lnTo>
                                      <a:lnTo>
                                        <a:pt x="6811" y="2976"/>
                                      </a:lnTo>
                                      <a:lnTo>
                                        <a:pt x="6830" y="2908"/>
                                      </a:lnTo>
                                      <a:lnTo>
                                        <a:pt x="6849" y="2835"/>
                                      </a:lnTo>
                                      <a:lnTo>
                                        <a:pt x="6867" y="2760"/>
                                      </a:lnTo>
                                      <a:lnTo>
                                        <a:pt x="6886" y="2680"/>
                                      </a:lnTo>
                                      <a:lnTo>
                                        <a:pt x="6903" y="2594"/>
                                      </a:lnTo>
                                      <a:lnTo>
                                        <a:pt x="6920" y="2505"/>
                                      </a:lnTo>
                                      <a:lnTo>
                                        <a:pt x="6936" y="2411"/>
                                      </a:lnTo>
                                      <a:lnTo>
                                        <a:pt x="6951" y="2310"/>
                                      </a:lnTo>
                                      <a:lnTo>
                                        <a:pt x="6966" y="2203"/>
                                      </a:lnTo>
                                      <a:lnTo>
                                        <a:pt x="6978" y="2092"/>
                                      </a:lnTo>
                                      <a:lnTo>
                                        <a:pt x="6991" y="1972"/>
                                      </a:lnTo>
                                      <a:lnTo>
                                        <a:pt x="7002" y="1846"/>
                                      </a:lnTo>
                                      <a:lnTo>
                                        <a:pt x="7011" y="1712"/>
                                      </a:lnTo>
                                      <a:lnTo>
                                        <a:pt x="6989" y="1483"/>
                                      </a:lnTo>
                                      <a:lnTo>
                                        <a:pt x="6933" y="1272"/>
                                      </a:lnTo>
                                      <a:lnTo>
                                        <a:pt x="6844" y="1078"/>
                                      </a:lnTo>
                                      <a:lnTo>
                                        <a:pt x="6726" y="902"/>
                                      </a:lnTo>
                                      <a:lnTo>
                                        <a:pt x="6580" y="743"/>
                                      </a:lnTo>
                                      <a:lnTo>
                                        <a:pt x="6408" y="600"/>
                                      </a:lnTo>
                                      <a:lnTo>
                                        <a:pt x="6213" y="473"/>
                                      </a:lnTo>
                                      <a:lnTo>
                                        <a:pt x="5997" y="362"/>
                                      </a:lnTo>
                                      <a:lnTo>
                                        <a:pt x="5761" y="267"/>
                                      </a:lnTo>
                                      <a:lnTo>
                                        <a:pt x="5509" y="186"/>
                                      </a:lnTo>
                                      <a:lnTo>
                                        <a:pt x="5241" y="121"/>
                                      </a:lnTo>
                                      <a:lnTo>
                                        <a:pt x="4961" y="70"/>
                                      </a:lnTo>
                                      <a:lnTo>
                                        <a:pt x="4670" y="33"/>
                                      </a:lnTo>
                                      <a:lnTo>
                                        <a:pt x="4371" y="10"/>
                                      </a:lnTo>
                                      <a:lnTo>
                                        <a:pt x="4065" y="0"/>
                                      </a:lnTo>
                                      <a:lnTo>
                                        <a:pt x="3757" y="2"/>
                                      </a:lnTo>
                                      <a:lnTo>
                                        <a:pt x="3445" y="18"/>
                                      </a:lnTo>
                                      <a:lnTo>
                                        <a:pt x="3133" y="45"/>
                                      </a:lnTo>
                                      <a:lnTo>
                                        <a:pt x="2824" y="85"/>
                                      </a:lnTo>
                                      <a:lnTo>
                                        <a:pt x="2520" y="136"/>
                                      </a:lnTo>
                                      <a:lnTo>
                                        <a:pt x="2222" y="198"/>
                                      </a:lnTo>
                                      <a:lnTo>
                                        <a:pt x="1933" y="271"/>
                                      </a:lnTo>
                                      <a:lnTo>
                                        <a:pt x="1655" y="354"/>
                                      </a:lnTo>
                                      <a:lnTo>
                                        <a:pt x="1390" y="447"/>
                                      </a:lnTo>
                                      <a:lnTo>
                                        <a:pt x="1141" y="551"/>
                                      </a:lnTo>
                                      <a:lnTo>
                                        <a:pt x="907" y="664"/>
                                      </a:lnTo>
                                      <a:lnTo>
                                        <a:pt x="695" y="786"/>
                                      </a:lnTo>
                                      <a:lnTo>
                                        <a:pt x="504" y="916"/>
                                      </a:lnTo>
                                      <a:lnTo>
                                        <a:pt x="337" y="1055"/>
                                      </a:lnTo>
                                      <a:lnTo>
                                        <a:pt x="195" y="1201"/>
                                      </a:lnTo>
                                      <a:lnTo>
                                        <a:pt x="82" y="1355"/>
                                      </a:lnTo>
                                      <a:lnTo>
                                        <a:pt x="0" y="15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1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" y="2770"/>
                                  <a:ext cx="1291" cy="223"/>
                                </a:xfrm>
                                <a:custGeom>
                                  <a:avLst/>
                                  <a:gdLst>
                                    <a:gd name="T0" fmla="*/ 207 w 6455"/>
                                    <a:gd name="T1" fmla="*/ 304 h 1116"/>
                                    <a:gd name="T2" fmla="*/ 371 w 6455"/>
                                    <a:gd name="T3" fmla="*/ 331 h 1116"/>
                                    <a:gd name="T4" fmla="*/ 493 w 6455"/>
                                    <a:gd name="T5" fmla="*/ 382 h 1116"/>
                                    <a:gd name="T6" fmla="*/ 654 w 6455"/>
                                    <a:gd name="T7" fmla="*/ 493 h 1116"/>
                                    <a:gd name="T8" fmla="*/ 882 w 6455"/>
                                    <a:gd name="T9" fmla="*/ 652 h 1116"/>
                                    <a:gd name="T10" fmla="*/ 1136 w 6455"/>
                                    <a:gd name="T11" fmla="*/ 796 h 1116"/>
                                    <a:gd name="T12" fmla="*/ 1453 w 6455"/>
                                    <a:gd name="T13" fmla="*/ 910 h 1116"/>
                                    <a:gd name="T14" fmla="*/ 1734 w 6455"/>
                                    <a:gd name="T15" fmla="*/ 915 h 1116"/>
                                    <a:gd name="T16" fmla="*/ 2006 w 6455"/>
                                    <a:gd name="T17" fmla="*/ 842 h 1116"/>
                                    <a:gd name="T18" fmla="*/ 2299 w 6455"/>
                                    <a:gd name="T19" fmla="*/ 719 h 1116"/>
                                    <a:gd name="T20" fmla="*/ 2642 w 6455"/>
                                    <a:gd name="T21" fmla="*/ 576 h 1116"/>
                                    <a:gd name="T22" fmla="*/ 3061 w 6455"/>
                                    <a:gd name="T23" fmla="*/ 440 h 1116"/>
                                    <a:gd name="T24" fmla="*/ 3517 w 6455"/>
                                    <a:gd name="T25" fmla="*/ 365 h 1116"/>
                                    <a:gd name="T26" fmla="*/ 3805 w 6455"/>
                                    <a:gd name="T27" fmla="*/ 427 h 1116"/>
                                    <a:gd name="T28" fmla="*/ 3983 w 6455"/>
                                    <a:gd name="T29" fmla="*/ 575 h 1116"/>
                                    <a:gd name="T30" fmla="*/ 4134 w 6455"/>
                                    <a:gd name="T31" fmla="*/ 749 h 1116"/>
                                    <a:gd name="T32" fmla="*/ 4340 w 6455"/>
                                    <a:gd name="T33" fmla="*/ 885 h 1116"/>
                                    <a:gd name="T34" fmla="*/ 4682 w 6455"/>
                                    <a:gd name="T35" fmla="*/ 922 h 1116"/>
                                    <a:gd name="T36" fmla="*/ 5164 w 6455"/>
                                    <a:gd name="T37" fmla="*/ 827 h 1116"/>
                                    <a:gd name="T38" fmla="*/ 5394 w 6455"/>
                                    <a:gd name="T39" fmla="*/ 796 h 1116"/>
                                    <a:gd name="T40" fmla="*/ 5575 w 6455"/>
                                    <a:gd name="T41" fmla="*/ 822 h 1116"/>
                                    <a:gd name="T42" fmla="*/ 5732 w 6455"/>
                                    <a:gd name="T43" fmla="*/ 884 h 1116"/>
                                    <a:gd name="T44" fmla="*/ 5961 w 6455"/>
                                    <a:gd name="T45" fmla="*/ 996 h 1116"/>
                                    <a:gd name="T46" fmla="*/ 6164 w 6455"/>
                                    <a:gd name="T47" fmla="*/ 1073 h 1116"/>
                                    <a:gd name="T48" fmla="*/ 6379 w 6455"/>
                                    <a:gd name="T49" fmla="*/ 1080 h 1116"/>
                                    <a:gd name="T50" fmla="*/ 6432 w 6455"/>
                                    <a:gd name="T51" fmla="*/ 894 h 1116"/>
                                    <a:gd name="T52" fmla="*/ 6383 w 6455"/>
                                    <a:gd name="T53" fmla="*/ 795 h 1116"/>
                                    <a:gd name="T54" fmla="*/ 6139 w 6455"/>
                                    <a:gd name="T55" fmla="*/ 678 h 1116"/>
                                    <a:gd name="T56" fmla="*/ 5891 w 6455"/>
                                    <a:gd name="T57" fmla="*/ 589 h 1116"/>
                                    <a:gd name="T58" fmla="*/ 5569 w 6455"/>
                                    <a:gd name="T59" fmla="*/ 499 h 1116"/>
                                    <a:gd name="T60" fmla="*/ 5396 w 6455"/>
                                    <a:gd name="T61" fmla="*/ 467 h 1116"/>
                                    <a:gd name="T62" fmla="*/ 5242 w 6455"/>
                                    <a:gd name="T63" fmla="*/ 463 h 1116"/>
                                    <a:gd name="T64" fmla="*/ 5104 w 6455"/>
                                    <a:gd name="T65" fmla="*/ 492 h 1116"/>
                                    <a:gd name="T66" fmla="*/ 4978 w 6455"/>
                                    <a:gd name="T67" fmla="*/ 557 h 1116"/>
                                    <a:gd name="T68" fmla="*/ 4862 w 6455"/>
                                    <a:gd name="T69" fmla="*/ 648 h 1116"/>
                                    <a:gd name="T70" fmla="*/ 4745 w 6455"/>
                                    <a:gd name="T71" fmla="*/ 691 h 1116"/>
                                    <a:gd name="T72" fmla="*/ 4625 w 6455"/>
                                    <a:gd name="T73" fmla="*/ 682 h 1116"/>
                                    <a:gd name="T74" fmla="*/ 4498 w 6455"/>
                                    <a:gd name="T75" fmla="*/ 627 h 1116"/>
                                    <a:gd name="T76" fmla="*/ 4360 w 6455"/>
                                    <a:gd name="T77" fmla="*/ 528 h 1116"/>
                                    <a:gd name="T78" fmla="*/ 4212 w 6455"/>
                                    <a:gd name="T79" fmla="*/ 393 h 1116"/>
                                    <a:gd name="T80" fmla="*/ 3972 w 6455"/>
                                    <a:gd name="T81" fmla="*/ 173 h 1116"/>
                                    <a:gd name="T82" fmla="*/ 3746 w 6455"/>
                                    <a:gd name="T83" fmla="*/ 102 h 1116"/>
                                    <a:gd name="T84" fmla="*/ 3481 w 6455"/>
                                    <a:gd name="T85" fmla="*/ 107 h 1116"/>
                                    <a:gd name="T86" fmla="*/ 3193 w 6455"/>
                                    <a:gd name="T87" fmla="*/ 169 h 1116"/>
                                    <a:gd name="T88" fmla="*/ 2895 w 6455"/>
                                    <a:gd name="T89" fmla="*/ 269 h 1116"/>
                                    <a:gd name="T90" fmla="*/ 2386 w 6455"/>
                                    <a:gd name="T91" fmla="*/ 484 h 1116"/>
                                    <a:gd name="T92" fmla="*/ 2122 w 6455"/>
                                    <a:gd name="T93" fmla="*/ 569 h 1116"/>
                                    <a:gd name="T94" fmla="*/ 1857 w 6455"/>
                                    <a:gd name="T95" fmla="*/ 597 h 1116"/>
                                    <a:gd name="T96" fmla="*/ 1600 w 6455"/>
                                    <a:gd name="T97" fmla="*/ 575 h 1116"/>
                                    <a:gd name="T98" fmla="*/ 1352 w 6455"/>
                                    <a:gd name="T99" fmla="*/ 507 h 1116"/>
                                    <a:gd name="T100" fmla="*/ 1124 w 6455"/>
                                    <a:gd name="T101" fmla="*/ 400 h 1116"/>
                                    <a:gd name="T102" fmla="*/ 919 w 6455"/>
                                    <a:gd name="T103" fmla="*/ 259 h 1116"/>
                                    <a:gd name="T104" fmla="*/ 797 w 6455"/>
                                    <a:gd name="T105" fmla="*/ 155 h 1116"/>
                                    <a:gd name="T106" fmla="*/ 696 w 6455"/>
                                    <a:gd name="T107" fmla="*/ 102 h 1116"/>
                                    <a:gd name="T108" fmla="*/ 576 w 6455"/>
                                    <a:gd name="T109" fmla="*/ 61 h 1116"/>
                                    <a:gd name="T110" fmla="*/ 379 w 6455"/>
                                    <a:gd name="T111" fmla="*/ 23 h 1116"/>
                                    <a:gd name="T112" fmla="*/ 66 w 6455"/>
                                    <a:gd name="T113" fmla="*/ 1 h 1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455" h="1116">
                                      <a:moveTo>
                                        <a:pt x="0" y="0"/>
                                      </a:moveTo>
                                      <a:lnTo>
                                        <a:pt x="76" y="298"/>
                                      </a:lnTo>
                                      <a:lnTo>
                                        <a:pt x="124" y="299"/>
                                      </a:lnTo>
                                      <a:lnTo>
                                        <a:pt x="167" y="301"/>
                                      </a:lnTo>
                                      <a:lnTo>
                                        <a:pt x="207" y="304"/>
                                      </a:lnTo>
                                      <a:lnTo>
                                        <a:pt x="245" y="307"/>
                                      </a:lnTo>
                                      <a:lnTo>
                                        <a:pt x="280" y="312"/>
                                      </a:lnTo>
                                      <a:lnTo>
                                        <a:pt x="312" y="317"/>
                                      </a:lnTo>
                                      <a:lnTo>
                                        <a:pt x="343" y="323"/>
                                      </a:lnTo>
                                      <a:lnTo>
                                        <a:pt x="371" y="331"/>
                                      </a:lnTo>
                                      <a:lnTo>
                                        <a:pt x="398" y="339"/>
                                      </a:lnTo>
                                      <a:lnTo>
                                        <a:pt x="423" y="348"/>
                                      </a:lnTo>
                                      <a:lnTo>
                                        <a:pt x="447" y="359"/>
                                      </a:lnTo>
                                      <a:lnTo>
                                        <a:pt x="471" y="370"/>
                                      </a:lnTo>
                                      <a:lnTo>
                                        <a:pt x="493" y="382"/>
                                      </a:lnTo>
                                      <a:lnTo>
                                        <a:pt x="515" y="395"/>
                                      </a:lnTo>
                                      <a:lnTo>
                                        <a:pt x="537" y="408"/>
                                      </a:lnTo>
                                      <a:lnTo>
                                        <a:pt x="560" y="424"/>
                                      </a:lnTo>
                                      <a:lnTo>
                                        <a:pt x="604" y="456"/>
                                      </a:lnTo>
                                      <a:lnTo>
                                        <a:pt x="654" y="493"/>
                                      </a:lnTo>
                                      <a:lnTo>
                                        <a:pt x="708" y="533"/>
                                      </a:lnTo>
                                      <a:lnTo>
                                        <a:pt x="770" y="578"/>
                                      </a:lnTo>
                                      <a:lnTo>
                                        <a:pt x="805" y="602"/>
                                      </a:lnTo>
                                      <a:lnTo>
                                        <a:pt x="843" y="627"/>
                                      </a:lnTo>
                                      <a:lnTo>
                                        <a:pt x="882" y="652"/>
                                      </a:lnTo>
                                      <a:lnTo>
                                        <a:pt x="926" y="680"/>
                                      </a:lnTo>
                                      <a:lnTo>
                                        <a:pt x="972" y="707"/>
                                      </a:lnTo>
                                      <a:lnTo>
                                        <a:pt x="1023" y="735"/>
                                      </a:lnTo>
                                      <a:lnTo>
                                        <a:pt x="1077" y="765"/>
                                      </a:lnTo>
                                      <a:lnTo>
                                        <a:pt x="1136" y="796"/>
                                      </a:lnTo>
                                      <a:lnTo>
                                        <a:pt x="1203" y="829"/>
                                      </a:lnTo>
                                      <a:lnTo>
                                        <a:pt x="1269" y="856"/>
                                      </a:lnTo>
                                      <a:lnTo>
                                        <a:pt x="1332" y="879"/>
                                      </a:lnTo>
                                      <a:lnTo>
                                        <a:pt x="1394" y="897"/>
                                      </a:lnTo>
                                      <a:lnTo>
                                        <a:pt x="1453" y="910"/>
                                      </a:lnTo>
                                      <a:lnTo>
                                        <a:pt x="1511" y="918"/>
                                      </a:lnTo>
                                      <a:lnTo>
                                        <a:pt x="1568" y="923"/>
                                      </a:lnTo>
                                      <a:lnTo>
                                        <a:pt x="1624" y="924"/>
                                      </a:lnTo>
                                      <a:lnTo>
                                        <a:pt x="1679" y="921"/>
                                      </a:lnTo>
                                      <a:lnTo>
                                        <a:pt x="1734" y="915"/>
                                      </a:lnTo>
                                      <a:lnTo>
                                        <a:pt x="1788" y="906"/>
                                      </a:lnTo>
                                      <a:lnTo>
                                        <a:pt x="1842" y="894"/>
                                      </a:lnTo>
                                      <a:lnTo>
                                        <a:pt x="1896" y="880"/>
                                      </a:lnTo>
                                      <a:lnTo>
                                        <a:pt x="1951" y="862"/>
                                      </a:lnTo>
                                      <a:lnTo>
                                        <a:pt x="2006" y="842"/>
                                      </a:lnTo>
                                      <a:lnTo>
                                        <a:pt x="2062" y="821"/>
                                      </a:lnTo>
                                      <a:lnTo>
                                        <a:pt x="2119" y="797"/>
                                      </a:lnTo>
                                      <a:lnTo>
                                        <a:pt x="2178" y="773"/>
                                      </a:lnTo>
                                      <a:lnTo>
                                        <a:pt x="2237" y="747"/>
                                      </a:lnTo>
                                      <a:lnTo>
                                        <a:pt x="2299" y="719"/>
                                      </a:lnTo>
                                      <a:lnTo>
                                        <a:pt x="2363" y="692"/>
                                      </a:lnTo>
                                      <a:lnTo>
                                        <a:pt x="2429" y="662"/>
                                      </a:lnTo>
                                      <a:lnTo>
                                        <a:pt x="2497" y="634"/>
                                      </a:lnTo>
                                      <a:lnTo>
                                        <a:pt x="2567" y="604"/>
                                      </a:lnTo>
                                      <a:lnTo>
                                        <a:pt x="2642" y="576"/>
                                      </a:lnTo>
                                      <a:lnTo>
                                        <a:pt x="2718" y="546"/>
                                      </a:lnTo>
                                      <a:lnTo>
                                        <a:pt x="2799" y="519"/>
                                      </a:lnTo>
                                      <a:lnTo>
                                        <a:pt x="2882" y="492"/>
                                      </a:lnTo>
                                      <a:lnTo>
                                        <a:pt x="2970" y="465"/>
                                      </a:lnTo>
                                      <a:lnTo>
                                        <a:pt x="3061" y="440"/>
                                      </a:lnTo>
                                      <a:lnTo>
                                        <a:pt x="3157" y="416"/>
                                      </a:lnTo>
                                      <a:lnTo>
                                        <a:pt x="3257" y="394"/>
                                      </a:lnTo>
                                      <a:lnTo>
                                        <a:pt x="3352" y="378"/>
                                      </a:lnTo>
                                      <a:lnTo>
                                        <a:pt x="3438" y="368"/>
                                      </a:lnTo>
                                      <a:lnTo>
                                        <a:pt x="3517" y="365"/>
                                      </a:lnTo>
                                      <a:lnTo>
                                        <a:pt x="3587" y="367"/>
                                      </a:lnTo>
                                      <a:lnTo>
                                        <a:pt x="3650" y="375"/>
                                      </a:lnTo>
                                      <a:lnTo>
                                        <a:pt x="3707" y="388"/>
                                      </a:lnTo>
                                      <a:lnTo>
                                        <a:pt x="3758" y="405"/>
                                      </a:lnTo>
                                      <a:lnTo>
                                        <a:pt x="3805" y="427"/>
                                      </a:lnTo>
                                      <a:lnTo>
                                        <a:pt x="3847" y="451"/>
                                      </a:lnTo>
                                      <a:lnTo>
                                        <a:pt x="3884" y="479"/>
                                      </a:lnTo>
                                      <a:lnTo>
                                        <a:pt x="3919" y="509"/>
                                      </a:lnTo>
                                      <a:lnTo>
                                        <a:pt x="3952" y="541"/>
                                      </a:lnTo>
                                      <a:lnTo>
                                        <a:pt x="3983" y="575"/>
                                      </a:lnTo>
                                      <a:lnTo>
                                        <a:pt x="4013" y="609"/>
                                      </a:lnTo>
                                      <a:lnTo>
                                        <a:pt x="4042" y="645"/>
                                      </a:lnTo>
                                      <a:lnTo>
                                        <a:pt x="4072" y="680"/>
                                      </a:lnTo>
                                      <a:lnTo>
                                        <a:pt x="4102" y="714"/>
                                      </a:lnTo>
                                      <a:lnTo>
                                        <a:pt x="4134" y="749"/>
                                      </a:lnTo>
                                      <a:lnTo>
                                        <a:pt x="4169" y="780"/>
                                      </a:lnTo>
                                      <a:lnTo>
                                        <a:pt x="4205" y="811"/>
                                      </a:lnTo>
                                      <a:lnTo>
                                        <a:pt x="4246" y="838"/>
                                      </a:lnTo>
                                      <a:lnTo>
                                        <a:pt x="4291" y="863"/>
                                      </a:lnTo>
                                      <a:lnTo>
                                        <a:pt x="4340" y="885"/>
                                      </a:lnTo>
                                      <a:lnTo>
                                        <a:pt x="4395" y="902"/>
                                      </a:lnTo>
                                      <a:lnTo>
                                        <a:pt x="4456" y="915"/>
                                      </a:lnTo>
                                      <a:lnTo>
                                        <a:pt x="4524" y="923"/>
                                      </a:lnTo>
                                      <a:lnTo>
                                        <a:pt x="4599" y="926"/>
                                      </a:lnTo>
                                      <a:lnTo>
                                        <a:pt x="4682" y="922"/>
                                      </a:lnTo>
                                      <a:lnTo>
                                        <a:pt x="4775" y="913"/>
                                      </a:lnTo>
                                      <a:lnTo>
                                        <a:pt x="4877" y="896"/>
                                      </a:lnTo>
                                      <a:lnTo>
                                        <a:pt x="4988" y="873"/>
                                      </a:lnTo>
                                      <a:lnTo>
                                        <a:pt x="5110" y="841"/>
                                      </a:lnTo>
                                      <a:lnTo>
                                        <a:pt x="5164" y="827"/>
                                      </a:lnTo>
                                      <a:lnTo>
                                        <a:pt x="5215" y="816"/>
                                      </a:lnTo>
                                      <a:lnTo>
                                        <a:pt x="5264" y="806"/>
                                      </a:lnTo>
                                      <a:lnTo>
                                        <a:pt x="5309" y="801"/>
                                      </a:lnTo>
                                      <a:lnTo>
                                        <a:pt x="5352" y="797"/>
                                      </a:lnTo>
                                      <a:lnTo>
                                        <a:pt x="5394" y="796"/>
                                      </a:lnTo>
                                      <a:lnTo>
                                        <a:pt x="5434" y="798"/>
                                      </a:lnTo>
                                      <a:lnTo>
                                        <a:pt x="5470" y="801"/>
                                      </a:lnTo>
                                      <a:lnTo>
                                        <a:pt x="5507" y="806"/>
                                      </a:lnTo>
                                      <a:lnTo>
                                        <a:pt x="5542" y="814"/>
                                      </a:lnTo>
                                      <a:lnTo>
                                        <a:pt x="5575" y="822"/>
                                      </a:lnTo>
                                      <a:lnTo>
                                        <a:pt x="5608" y="832"/>
                                      </a:lnTo>
                                      <a:lnTo>
                                        <a:pt x="5640" y="843"/>
                                      </a:lnTo>
                                      <a:lnTo>
                                        <a:pt x="5671" y="855"/>
                                      </a:lnTo>
                                      <a:lnTo>
                                        <a:pt x="5702" y="868"/>
                                      </a:lnTo>
                                      <a:lnTo>
                                        <a:pt x="5732" y="884"/>
                                      </a:lnTo>
                                      <a:lnTo>
                                        <a:pt x="5794" y="914"/>
                                      </a:lnTo>
                                      <a:lnTo>
                                        <a:pt x="5859" y="947"/>
                                      </a:lnTo>
                                      <a:lnTo>
                                        <a:pt x="5892" y="964"/>
                                      </a:lnTo>
                                      <a:lnTo>
                                        <a:pt x="5926" y="980"/>
                                      </a:lnTo>
                                      <a:lnTo>
                                        <a:pt x="5961" y="996"/>
                                      </a:lnTo>
                                      <a:lnTo>
                                        <a:pt x="5998" y="1013"/>
                                      </a:lnTo>
                                      <a:lnTo>
                                        <a:pt x="6037" y="1029"/>
                                      </a:lnTo>
                                      <a:lnTo>
                                        <a:pt x="6078" y="1044"/>
                                      </a:lnTo>
                                      <a:lnTo>
                                        <a:pt x="6119" y="1059"/>
                                      </a:lnTo>
                                      <a:lnTo>
                                        <a:pt x="6164" y="1073"/>
                                      </a:lnTo>
                                      <a:lnTo>
                                        <a:pt x="6212" y="1086"/>
                                      </a:lnTo>
                                      <a:lnTo>
                                        <a:pt x="6262" y="1097"/>
                                      </a:lnTo>
                                      <a:lnTo>
                                        <a:pt x="6315" y="1108"/>
                                      </a:lnTo>
                                      <a:lnTo>
                                        <a:pt x="6371" y="1116"/>
                                      </a:lnTo>
                                      <a:lnTo>
                                        <a:pt x="6379" y="1080"/>
                                      </a:lnTo>
                                      <a:lnTo>
                                        <a:pt x="6389" y="1042"/>
                                      </a:lnTo>
                                      <a:lnTo>
                                        <a:pt x="6399" y="1006"/>
                                      </a:lnTo>
                                      <a:lnTo>
                                        <a:pt x="6410" y="968"/>
                                      </a:lnTo>
                                      <a:lnTo>
                                        <a:pt x="6421" y="931"/>
                                      </a:lnTo>
                                      <a:lnTo>
                                        <a:pt x="6432" y="894"/>
                                      </a:lnTo>
                                      <a:lnTo>
                                        <a:pt x="6443" y="857"/>
                                      </a:lnTo>
                                      <a:lnTo>
                                        <a:pt x="6455" y="820"/>
                                      </a:lnTo>
                                      <a:lnTo>
                                        <a:pt x="6431" y="813"/>
                                      </a:lnTo>
                                      <a:lnTo>
                                        <a:pt x="6408" y="804"/>
                                      </a:lnTo>
                                      <a:lnTo>
                                        <a:pt x="6383" y="795"/>
                                      </a:lnTo>
                                      <a:lnTo>
                                        <a:pt x="6360" y="785"/>
                                      </a:lnTo>
                                      <a:lnTo>
                                        <a:pt x="6312" y="762"/>
                                      </a:lnTo>
                                      <a:lnTo>
                                        <a:pt x="6260" y="735"/>
                                      </a:lnTo>
                                      <a:lnTo>
                                        <a:pt x="6203" y="707"/>
                                      </a:lnTo>
                                      <a:lnTo>
                                        <a:pt x="6139" y="678"/>
                                      </a:lnTo>
                                      <a:lnTo>
                                        <a:pt x="6103" y="662"/>
                                      </a:lnTo>
                                      <a:lnTo>
                                        <a:pt x="6065" y="647"/>
                                      </a:lnTo>
                                      <a:lnTo>
                                        <a:pt x="6025" y="632"/>
                                      </a:lnTo>
                                      <a:lnTo>
                                        <a:pt x="5981" y="618"/>
                                      </a:lnTo>
                                      <a:lnTo>
                                        <a:pt x="5891" y="589"/>
                                      </a:lnTo>
                                      <a:lnTo>
                                        <a:pt x="5805" y="563"/>
                                      </a:lnTo>
                                      <a:lnTo>
                                        <a:pt x="5723" y="538"/>
                                      </a:lnTo>
                                      <a:lnTo>
                                        <a:pt x="5645" y="517"/>
                                      </a:lnTo>
                                      <a:lnTo>
                                        <a:pt x="5607" y="507"/>
                                      </a:lnTo>
                                      <a:lnTo>
                                        <a:pt x="5569" y="499"/>
                                      </a:lnTo>
                                      <a:lnTo>
                                        <a:pt x="5534" y="491"/>
                                      </a:lnTo>
                                      <a:lnTo>
                                        <a:pt x="5498" y="484"/>
                                      </a:lnTo>
                                      <a:lnTo>
                                        <a:pt x="5463" y="476"/>
                                      </a:lnTo>
                                      <a:lnTo>
                                        <a:pt x="5430" y="471"/>
                                      </a:lnTo>
                                      <a:lnTo>
                                        <a:pt x="5396" y="467"/>
                                      </a:lnTo>
                                      <a:lnTo>
                                        <a:pt x="5364" y="464"/>
                                      </a:lnTo>
                                      <a:lnTo>
                                        <a:pt x="5333" y="462"/>
                                      </a:lnTo>
                                      <a:lnTo>
                                        <a:pt x="5301" y="461"/>
                                      </a:lnTo>
                                      <a:lnTo>
                                        <a:pt x="5272" y="461"/>
                                      </a:lnTo>
                                      <a:lnTo>
                                        <a:pt x="5242" y="463"/>
                                      </a:lnTo>
                                      <a:lnTo>
                                        <a:pt x="5213" y="466"/>
                                      </a:lnTo>
                                      <a:lnTo>
                                        <a:pt x="5185" y="470"/>
                                      </a:lnTo>
                                      <a:lnTo>
                                        <a:pt x="5157" y="475"/>
                                      </a:lnTo>
                                      <a:lnTo>
                                        <a:pt x="5130" y="483"/>
                                      </a:lnTo>
                                      <a:lnTo>
                                        <a:pt x="5104" y="492"/>
                                      </a:lnTo>
                                      <a:lnTo>
                                        <a:pt x="5077" y="501"/>
                                      </a:lnTo>
                                      <a:lnTo>
                                        <a:pt x="5052" y="513"/>
                                      </a:lnTo>
                                      <a:lnTo>
                                        <a:pt x="5027" y="526"/>
                                      </a:lnTo>
                                      <a:lnTo>
                                        <a:pt x="5003" y="540"/>
                                      </a:lnTo>
                                      <a:lnTo>
                                        <a:pt x="4978" y="557"/>
                                      </a:lnTo>
                                      <a:lnTo>
                                        <a:pt x="4955" y="575"/>
                                      </a:lnTo>
                                      <a:lnTo>
                                        <a:pt x="4932" y="595"/>
                                      </a:lnTo>
                                      <a:lnTo>
                                        <a:pt x="4908" y="615"/>
                                      </a:lnTo>
                                      <a:lnTo>
                                        <a:pt x="4886" y="633"/>
                                      </a:lnTo>
                                      <a:lnTo>
                                        <a:pt x="4862" y="648"/>
                                      </a:lnTo>
                                      <a:lnTo>
                                        <a:pt x="4839" y="660"/>
                                      </a:lnTo>
                                      <a:lnTo>
                                        <a:pt x="4816" y="671"/>
                                      </a:lnTo>
                                      <a:lnTo>
                                        <a:pt x="4793" y="680"/>
                                      </a:lnTo>
                                      <a:lnTo>
                                        <a:pt x="4770" y="686"/>
                                      </a:lnTo>
                                      <a:lnTo>
                                        <a:pt x="4745" y="691"/>
                                      </a:lnTo>
                                      <a:lnTo>
                                        <a:pt x="4722" y="693"/>
                                      </a:lnTo>
                                      <a:lnTo>
                                        <a:pt x="4698" y="693"/>
                                      </a:lnTo>
                                      <a:lnTo>
                                        <a:pt x="4674" y="691"/>
                                      </a:lnTo>
                                      <a:lnTo>
                                        <a:pt x="4649" y="688"/>
                                      </a:lnTo>
                                      <a:lnTo>
                                        <a:pt x="4625" y="682"/>
                                      </a:lnTo>
                                      <a:lnTo>
                                        <a:pt x="4599" y="674"/>
                                      </a:lnTo>
                                      <a:lnTo>
                                        <a:pt x="4575" y="665"/>
                                      </a:lnTo>
                                      <a:lnTo>
                                        <a:pt x="4550" y="654"/>
                                      </a:lnTo>
                                      <a:lnTo>
                                        <a:pt x="4523" y="641"/>
                                      </a:lnTo>
                                      <a:lnTo>
                                        <a:pt x="4498" y="627"/>
                                      </a:lnTo>
                                      <a:lnTo>
                                        <a:pt x="4470" y="610"/>
                                      </a:lnTo>
                                      <a:lnTo>
                                        <a:pt x="4444" y="592"/>
                                      </a:lnTo>
                                      <a:lnTo>
                                        <a:pt x="4416" y="573"/>
                                      </a:lnTo>
                                      <a:lnTo>
                                        <a:pt x="4389" y="552"/>
                                      </a:lnTo>
                                      <a:lnTo>
                                        <a:pt x="4360" y="528"/>
                                      </a:lnTo>
                                      <a:lnTo>
                                        <a:pt x="4332" y="504"/>
                                      </a:lnTo>
                                      <a:lnTo>
                                        <a:pt x="4303" y="478"/>
                                      </a:lnTo>
                                      <a:lnTo>
                                        <a:pt x="4272" y="452"/>
                                      </a:lnTo>
                                      <a:lnTo>
                                        <a:pt x="4243" y="423"/>
                                      </a:lnTo>
                                      <a:lnTo>
                                        <a:pt x="4212" y="393"/>
                                      </a:lnTo>
                                      <a:lnTo>
                                        <a:pt x="4149" y="329"/>
                                      </a:lnTo>
                                      <a:lnTo>
                                        <a:pt x="4083" y="261"/>
                                      </a:lnTo>
                                      <a:lnTo>
                                        <a:pt x="4048" y="228"/>
                                      </a:lnTo>
                                      <a:lnTo>
                                        <a:pt x="4012" y="198"/>
                                      </a:lnTo>
                                      <a:lnTo>
                                        <a:pt x="3972" y="173"/>
                                      </a:lnTo>
                                      <a:lnTo>
                                        <a:pt x="3930" y="151"/>
                                      </a:lnTo>
                                      <a:lnTo>
                                        <a:pt x="3886" y="134"/>
                                      </a:lnTo>
                                      <a:lnTo>
                                        <a:pt x="3842" y="120"/>
                                      </a:lnTo>
                                      <a:lnTo>
                                        <a:pt x="3795" y="109"/>
                                      </a:lnTo>
                                      <a:lnTo>
                                        <a:pt x="3746" y="102"/>
                                      </a:lnTo>
                                      <a:lnTo>
                                        <a:pt x="3695" y="97"/>
                                      </a:lnTo>
                                      <a:lnTo>
                                        <a:pt x="3644" y="96"/>
                                      </a:lnTo>
                                      <a:lnTo>
                                        <a:pt x="3590" y="97"/>
                                      </a:lnTo>
                                      <a:lnTo>
                                        <a:pt x="3536" y="101"/>
                                      </a:lnTo>
                                      <a:lnTo>
                                        <a:pt x="3481" y="107"/>
                                      </a:lnTo>
                                      <a:lnTo>
                                        <a:pt x="3425" y="115"/>
                                      </a:lnTo>
                                      <a:lnTo>
                                        <a:pt x="3368" y="126"/>
                                      </a:lnTo>
                                      <a:lnTo>
                                        <a:pt x="3310" y="138"/>
                                      </a:lnTo>
                                      <a:lnTo>
                                        <a:pt x="3252" y="152"/>
                                      </a:lnTo>
                                      <a:lnTo>
                                        <a:pt x="3193" y="169"/>
                                      </a:lnTo>
                                      <a:lnTo>
                                        <a:pt x="3134" y="187"/>
                                      </a:lnTo>
                                      <a:lnTo>
                                        <a:pt x="3075" y="205"/>
                                      </a:lnTo>
                                      <a:lnTo>
                                        <a:pt x="3014" y="226"/>
                                      </a:lnTo>
                                      <a:lnTo>
                                        <a:pt x="2955" y="247"/>
                                      </a:lnTo>
                                      <a:lnTo>
                                        <a:pt x="2895" y="269"/>
                                      </a:lnTo>
                                      <a:lnTo>
                                        <a:pt x="2836" y="293"/>
                                      </a:lnTo>
                                      <a:lnTo>
                                        <a:pt x="2719" y="339"/>
                                      </a:lnTo>
                                      <a:lnTo>
                                        <a:pt x="2605" y="388"/>
                                      </a:lnTo>
                                      <a:lnTo>
                                        <a:pt x="2493" y="437"/>
                                      </a:lnTo>
                                      <a:lnTo>
                                        <a:pt x="2386" y="484"/>
                                      </a:lnTo>
                                      <a:lnTo>
                                        <a:pt x="2334" y="506"/>
                                      </a:lnTo>
                                      <a:lnTo>
                                        <a:pt x="2281" y="525"/>
                                      </a:lnTo>
                                      <a:lnTo>
                                        <a:pt x="2228" y="541"/>
                                      </a:lnTo>
                                      <a:lnTo>
                                        <a:pt x="2175" y="557"/>
                                      </a:lnTo>
                                      <a:lnTo>
                                        <a:pt x="2122" y="569"/>
                                      </a:lnTo>
                                      <a:lnTo>
                                        <a:pt x="2069" y="579"/>
                                      </a:lnTo>
                                      <a:lnTo>
                                        <a:pt x="2016" y="586"/>
                                      </a:lnTo>
                                      <a:lnTo>
                                        <a:pt x="1963" y="592"/>
                                      </a:lnTo>
                                      <a:lnTo>
                                        <a:pt x="1910" y="595"/>
                                      </a:lnTo>
                                      <a:lnTo>
                                        <a:pt x="1857" y="597"/>
                                      </a:lnTo>
                                      <a:lnTo>
                                        <a:pt x="1805" y="596"/>
                                      </a:lnTo>
                                      <a:lnTo>
                                        <a:pt x="1753" y="594"/>
                                      </a:lnTo>
                                      <a:lnTo>
                                        <a:pt x="1701" y="589"/>
                                      </a:lnTo>
                                      <a:lnTo>
                                        <a:pt x="1651" y="583"/>
                                      </a:lnTo>
                                      <a:lnTo>
                                        <a:pt x="1600" y="575"/>
                                      </a:lnTo>
                                      <a:lnTo>
                                        <a:pt x="1549" y="565"/>
                                      </a:lnTo>
                                      <a:lnTo>
                                        <a:pt x="1499" y="553"/>
                                      </a:lnTo>
                                      <a:lnTo>
                                        <a:pt x="1449" y="539"/>
                                      </a:lnTo>
                                      <a:lnTo>
                                        <a:pt x="1401" y="524"/>
                                      </a:lnTo>
                                      <a:lnTo>
                                        <a:pt x="1352" y="507"/>
                                      </a:lnTo>
                                      <a:lnTo>
                                        <a:pt x="1305" y="489"/>
                                      </a:lnTo>
                                      <a:lnTo>
                                        <a:pt x="1258" y="468"/>
                                      </a:lnTo>
                                      <a:lnTo>
                                        <a:pt x="1212" y="447"/>
                                      </a:lnTo>
                                      <a:lnTo>
                                        <a:pt x="1168" y="425"/>
                                      </a:lnTo>
                                      <a:lnTo>
                                        <a:pt x="1124" y="400"/>
                                      </a:lnTo>
                                      <a:lnTo>
                                        <a:pt x="1081" y="374"/>
                                      </a:lnTo>
                                      <a:lnTo>
                                        <a:pt x="1038" y="347"/>
                                      </a:lnTo>
                                      <a:lnTo>
                                        <a:pt x="998" y="319"/>
                                      </a:lnTo>
                                      <a:lnTo>
                                        <a:pt x="958" y="290"/>
                                      </a:lnTo>
                                      <a:lnTo>
                                        <a:pt x="919" y="259"/>
                                      </a:lnTo>
                                      <a:lnTo>
                                        <a:pt x="881" y="227"/>
                                      </a:lnTo>
                                      <a:lnTo>
                                        <a:pt x="846" y="194"/>
                                      </a:lnTo>
                                      <a:lnTo>
                                        <a:pt x="831" y="181"/>
                                      </a:lnTo>
                                      <a:lnTo>
                                        <a:pt x="814" y="168"/>
                                      </a:lnTo>
                                      <a:lnTo>
                                        <a:pt x="797" y="155"/>
                                      </a:lnTo>
                                      <a:lnTo>
                                        <a:pt x="779" y="143"/>
                                      </a:lnTo>
                                      <a:lnTo>
                                        <a:pt x="759" y="132"/>
                                      </a:lnTo>
                                      <a:lnTo>
                                        <a:pt x="739" y="122"/>
                                      </a:lnTo>
                                      <a:lnTo>
                                        <a:pt x="718" y="112"/>
                                      </a:lnTo>
                                      <a:lnTo>
                                        <a:pt x="696" y="102"/>
                                      </a:lnTo>
                                      <a:lnTo>
                                        <a:pt x="674" y="93"/>
                                      </a:lnTo>
                                      <a:lnTo>
                                        <a:pt x="650" y="84"/>
                                      </a:lnTo>
                                      <a:lnTo>
                                        <a:pt x="626" y="76"/>
                                      </a:lnTo>
                                      <a:lnTo>
                                        <a:pt x="601" y="68"/>
                                      </a:lnTo>
                                      <a:lnTo>
                                        <a:pt x="576" y="61"/>
                                      </a:lnTo>
                                      <a:lnTo>
                                        <a:pt x="549" y="55"/>
                                      </a:lnTo>
                                      <a:lnTo>
                                        <a:pt x="522" y="49"/>
                                      </a:lnTo>
                                      <a:lnTo>
                                        <a:pt x="494" y="43"/>
                                      </a:lnTo>
                                      <a:lnTo>
                                        <a:pt x="438" y="33"/>
                                      </a:lnTo>
                                      <a:lnTo>
                                        <a:pt x="379" y="23"/>
                                      </a:lnTo>
                                      <a:lnTo>
                                        <a:pt x="319" y="16"/>
                                      </a:lnTo>
                                      <a:lnTo>
                                        <a:pt x="257" y="10"/>
                                      </a:lnTo>
                                      <a:lnTo>
                                        <a:pt x="194" y="6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C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2058"/>
                                  <a:ext cx="1801" cy="781"/>
                                </a:xfrm>
                                <a:custGeom>
                                  <a:avLst/>
                                  <a:gdLst>
                                    <a:gd name="T0" fmla="*/ 2216 w 9003"/>
                                    <a:gd name="T1" fmla="*/ 2574 h 3901"/>
                                    <a:gd name="T2" fmla="*/ 2058 w 9003"/>
                                    <a:gd name="T3" fmla="*/ 2653 h 3901"/>
                                    <a:gd name="T4" fmla="*/ 1836 w 9003"/>
                                    <a:gd name="T5" fmla="*/ 2742 h 3901"/>
                                    <a:gd name="T6" fmla="*/ 1572 w 9003"/>
                                    <a:gd name="T7" fmla="*/ 2815 h 3901"/>
                                    <a:gd name="T8" fmla="*/ 1280 w 9003"/>
                                    <a:gd name="T9" fmla="*/ 2848 h 3901"/>
                                    <a:gd name="T10" fmla="*/ 981 w 9003"/>
                                    <a:gd name="T11" fmla="*/ 2819 h 3901"/>
                                    <a:gd name="T12" fmla="*/ 691 w 9003"/>
                                    <a:gd name="T13" fmla="*/ 2702 h 3901"/>
                                    <a:gd name="T14" fmla="*/ 429 w 9003"/>
                                    <a:gd name="T15" fmla="*/ 2472 h 3901"/>
                                    <a:gd name="T16" fmla="*/ 212 w 9003"/>
                                    <a:gd name="T17" fmla="*/ 2107 h 3901"/>
                                    <a:gd name="T18" fmla="*/ 58 w 9003"/>
                                    <a:gd name="T19" fmla="*/ 1581 h 3901"/>
                                    <a:gd name="T20" fmla="*/ 0 w 9003"/>
                                    <a:gd name="T21" fmla="*/ 959 h 3901"/>
                                    <a:gd name="T22" fmla="*/ 87 w 9003"/>
                                    <a:gd name="T23" fmla="*/ 502 h 3901"/>
                                    <a:gd name="T24" fmla="*/ 311 w 9003"/>
                                    <a:gd name="T25" fmla="*/ 207 h 3901"/>
                                    <a:gd name="T26" fmla="*/ 659 w 9003"/>
                                    <a:gd name="T27" fmla="*/ 48 h 3901"/>
                                    <a:gd name="T28" fmla="*/ 1118 w 9003"/>
                                    <a:gd name="T29" fmla="*/ 0 h 3901"/>
                                    <a:gd name="T30" fmla="*/ 1678 w 9003"/>
                                    <a:gd name="T31" fmla="*/ 37 h 3901"/>
                                    <a:gd name="T32" fmla="*/ 2323 w 9003"/>
                                    <a:gd name="T33" fmla="*/ 134 h 3901"/>
                                    <a:gd name="T34" fmla="*/ 3042 w 9003"/>
                                    <a:gd name="T35" fmla="*/ 265 h 3901"/>
                                    <a:gd name="T36" fmla="*/ 3823 w 9003"/>
                                    <a:gd name="T37" fmla="*/ 406 h 3901"/>
                                    <a:gd name="T38" fmla="*/ 4652 w 9003"/>
                                    <a:gd name="T39" fmla="*/ 527 h 3901"/>
                                    <a:gd name="T40" fmla="*/ 5517 w 9003"/>
                                    <a:gd name="T41" fmla="*/ 608 h 3901"/>
                                    <a:gd name="T42" fmla="*/ 6354 w 9003"/>
                                    <a:gd name="T43" fmla="*/ 672 h 3901"/>
                                    <a:gd name="T44" fmla="*/ 7099 w 9003"/>
                                    <a:gd name="T45" fmla="*/ 764 h 3901"/>
                                    <a:gd name="T46" fmla="*/ 7738 w 9003"/>
                                    <a:gd name="T47" fmla="*/ 888 h 3901"/>
                                    <a:gd name="T48" fmla="*/ 8261 w 9003"/>
                                    <a:gd name="T49" fmla="*/ 1046 h 3901"/>
                                    <a:gd name="T50" fmla="*/ 8654 w 9003"/>
                                    <a:gd name="T51" fmla="*/ 1241 h 3901"/>
                                    <a:gd name="T52" fmla="*/ 8906 w 9003"/>
                                    <a:gd name="T53" fmla="*/ 1478 h 3901"/>
                                    <a:gd name="T54" fmla="*/ 9003 w 9003"/>
                                    <a:gd name="T55" fmla="*/ 1756 h 3901"/>
                                    <a:gd name="T56" fmla="*/ 8933 w 9003"/>
                                    <a:gd name="T57" fmla="*/ 2081 h 3901"/>
                                    <a:gd name="T58" fmla="*/ 8685 w 9003"/>
                                    <a:gd name="T59" fmla="*/ 2455 h 3901"/>
                                    <a:gd name="T60" fmla="*/ 8245 w 9003"/>
                                    <a:gd name="T61" fmla="*/ 2881 h 3901"/>
                                    <a:gd name="T62" fmla="*/ 7624 w 9003"/>
                                    <a:gd name="T63" fmla="*/ 3347 h 3901"/>
                                    <a:gd name="T64" fmla="*/ 7105 w 9003"/>
                                    <a:gd name="T65" fmla="*/ 3684 h 3901"/>
                                    <a:gd name="T66" fmla="*/ 6752 w 9003"/>
                                    <a:gd name="T67" fmla="*/ 3861 h 3901"/>
                                    <a:gd name="T68" fmla="*/ 6543 w 9003"/>
                                    <a:gd name="T69" fmla="*/ 3900 h 3901"/>
                                    <a:gd name="T70" fmla="*/ 6448 w 9003"/>
                                    <a:gd name="T71" fmla="*/ 3826 h 3901"/>
                                    <a:gd name="T72" fmla="*/ 6444 w 9003"/>
                                    <a:gd name="T73" fmla="*/ 3663 h 3901"/>
                                    <a:gd name="T74" fmla="*/ 6503 w 9003"/>
                                    <a:gd name="T75" fmla="*/ 3433 h 3901"/>
                                    <a:gd name="T76" fmla="*/ 6671 w 9003"/>
                                    <a:gd name="T77" fmla="*/ 2968 h 3901"/>
                                    <a:gd name="T78" fmla="*/ 6772 w 9003"/>
                                    <a:gd name="T79" fmla="*/ 2680 h 3901"/>
                                    <a:gd name="T80" fmla="*/ 6841 w 9003"/>
                                    <a:gd name="T81" fmla="*/ 2412 h 3901"/>
                                    <a:gd name="T82" fmla="*/ 6853 w 9003"/>
                                    <a:gd name="T83" fmla="*/ 2197 h 3901"/>
                                    <a:gd name="T84" fmla="*/ 6800 w 9003"/>
                                    <a:gd name="T85" fmla="*/ 2127 h 3901"/>
                                    <a:gd name="T86" fmla="*/ 6688 w 9003"/>
                                    <a:gd name="T87" fmla="*/ 2194 h 3901"/>
                                    <a:gd name="T88" fmla="*/ 6523 w 9003"/>
                                    <a:gd name="T89" fmla="*/ 2358 h 3901"/>
                                    <a:gd name="T90" fmla="*/ 6309 w 9003"/>
                                    <a:gd name="T91" fmla="*/ 2578 h 3901"/>
                                    <a:gd name="T92" fmla="*/ 6053 w 9003"/>
                                    <a:gd name="T93" fmla="*/ 2816 h 3901"/>
                                    <a:gd name="T94" fmla="*/ 5758 w 9003"/>
                                    <a:gd name="T95" fmla="*/ 3029 h 3901"/>
                                    <a:gd name="T96" fmla="*/ 5432 w 9003"/>
                                    <a:gd name="T97" fmla="*/ 3178 h 3901"/>
                                    <a:gd name="T98" fmla="*/ 5078 w 9003"/>
                                    <a:gd name="T99" fmla="*/ 3225 h 3901"/>
                                    <a:gd name="T100" fmla="*/ 4703 w 9003"/>
                                    <a:gd name="T101" fmla="*/ 3127 h 3901"/>
                                    <a:gd name="T102" fmla="*/ 4311 w 9003"/>
                                    <a:gd name="T103" fmla="*/ 2845 h 3901"/>
                                    <a:gd name="T104" fmla="*/ 3941 w 9003"/>
                                    <a:gd name="T105" fmla="*/ 2464 h 3901"/>
                                    <a:gd name="T106" fmla="*/ 3693 w 9003"/>
                                    <a:gd name="T107" fmla="*/ 2334 h 3901"/>
                                    <a:gd name="T108" fmla="*/ 3545 w 9003"/>
                                    <a:gd name="T109" fmla="*/ 2419 h 3901"/>
                                    <a:gd name="T110" fmla="*/ 3466 w 9003"/>
                                    <a:gd name="T111" fmla="*/ 2648 h 3901"/>
                                    <a:gd name="T112" fmla="*/ 3427 w 9003"/>
                                    <a:gd name="T113" fmla="*/ 2954 h 3901"/>
                                    <a:gd name="T114" fmla="*/ 3396 w 9003"/>
                                    <a:gd name="T115" fmla="*/ 3268 h 3901"/>
                                    <a:gd name="T116" fmla="*/ 3343 w 9003"/>
                                    <a:gd name="T117" fmla="*/ 3518 h 3901"/>
                                    <a:gd name="T118" fmla="*/ 3237 w 9003"/>
                                    <a:gd name="T119" fmla="*/ 3639 h 3901"/>
                                    <a:gd name="T120" fmla="*/ 3049 w 9003"/>
                                    <a:gd name="T121" fmla="*/ 3559 h 3901"/>
                                    <a:gd name="T122" fmla="*/ 2747 w 9003"/>
                                    <a:gd name="T123" fmla="*/ 3212 h 3901"/>
                                    <a:gd name="T124" fmla="*/ 2302 w 9003"/>
                                    <a:gd name="T125" fmla="*/ 2525 h 39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003" h="3901">
                                      <a:moveTo>
                                        <a:pt x="2302" y="2525"/>
                                      </a:moveTo>
                                      <a:lnTo>
                                        <a:pt x="2280" y="2538"/>
                                      </a:lnTo>
                                      <a:lnTo>
                                        <a:pt x="2216" y="2574"/>
                                      </a:lnTo>
                                      <a:lnTo>
                                        <a:pt x="2172" y="2598"/>
                                      </a:lnTo>
                                      <a:lnTo>
                                        <a:pt x="2119" y="2625"/>
                                      </a:lnTo>
                                      <a:lnTo>
                                        <a:pt x="2058" y="2653"/>
                                      </a:lnTo>
                                      <a:lnTo>
                                        <a:pt x="1989" y="2683"/>
                                      </a:lnTo>
                                      <a:lnTo>
                                        <a:pt x="1916" y="2712"/>
                                      </a:lnTo>
                                      <a:lnTo>
                                        <a:pt x="1836" y="2742"/>
                                      </a:lnTo>
                                      <a:lnTo>
                                        <a:pt x="1752" y="2769"/>
                                      </a:lnTo>
                                      <a:lnTo>
                                        <a:pt x="1663" y="2793"/>
                                      </a:lnTo>
                                      <a:lnTo>
                                        <a:pt x="1572" y="2815"/>
                                      </a:lnTo>
                                      <a:lnTo>
                                        <a:pt x="1476" y="2832"/>
                                      </a:lnTo>
                                      <a:lnTo>
                                        <a:pt x="1379" y="2843"/>
                                      </a:lnTo>
                                      <a:lnTo>
                                        <a:pt x="1280" y="2848"/>
                                      </a:lnTo>
                                      <a:lnTo>
                                        <a:pt x="1180" y="2847"/>
                                      </a:lnTo>
                                      <a:lnTo>
                                        <a:pt x="1081" y="2837"/>
                                      </a:lnTo>
                                      <a:lnTo>
                                        <a:pt x="981" y="2819"/>
                                      </a:lnTo>
                                      <a:lnTo>
                                        <a:pt x="882" y="2791"/>
                                      </a:lnTo>
                                      <a:lnTo>
                                        <a:pt x="785" y="2752"/>
                                      </a:lnTo>
                                      <a:lnTo>
                                        <a:pt x="691" y="2702"/>
                                      </a:lnTo>
                                      <a:lnTo>
                                        <a:pt x="600" y="2639"/>
                                      </a:lnTo>
                                      <a:lnTo>
                                        <a:pt x="512" y="2563"/>
                                      </a:lnTo>
                                      <a:lnTo>
                                        <a:pt x="429" y="2472"/>
                                      </a:lnTo>
                                      <a:lnTo>
                                        <a:pt x="350" y="2367"/>
                                      </a:lnTo>
                                      <a:lnTo>
                                        <a:pt x="278" y="2246"/>
                                      </a:lnTo>
                                      <a:lnTo>
                                        <a:pt x="212" y="2107"/>
                                      </a:lnTo>
                                      <a:lnTo>
                                        <a:pt x="153" y="1950"/>
                                      </a:lnTo>
                                      <a:lnTo>
                                        <a:pt x="102" y="1776"/>
                                      </a:lnTo>
                                      <a:lnTo>
                                        <a:pt x="58" y="1581"/>
                                      </a:lnTo>
                                      <a:lnTo>
                                        <a:pt x="24" y="1366"/>
                                      </a:lnTo>
                                      <a:lnTo>
                                        <a:pt x="4" y="1151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" y="786"/>
                                      </a:lnTo>
                                      <a:lnTo>
                                        <a:pt x="43" y="635"/>
                                      </a:lnTo>
                                      <a:lnTo>
                                        <a:pt x="87" y="502"/>
                                      </a:lnTo>
                                      <a:lnTo>
                                        <a:pt x="148" y="386"/>
                                      </a:lnTo>
                                      <a:lnTo>
                                        <a:pt x="222" y="289"/>
                                      </a:lnTo>
                                      <a:lnTo>
                                        <a:pt x="311" y="207"/>
                                      </a:lnTo>
                                      <a:lnTo>
                                        <a:pt x="413" y="139"/>
                                      </a:lnTo>
                                      <a:lnTo>
                                        <a:pt x="530" y="88"/>
                                      </a:lnTo>
                                      <a:lnTo>
                                        <a:pt x="659" y="48"/>
                                      </a:lnTo>
                                      <a:lnTo>
                                        <a:pt x="801" y="21"/>
                                      </a:lnTo>
                                      <a:lnTo>
                                        <a:pt x="954" y="5"/>
                                      </a:lnTo>
                                      <a:lnTo>
                                        <a:pt x="1118" y="0"/>
                                      </a:lnTo>
                                      <a:lnTo>
                                        <a:pt x="1295" y="4"/>
                                      </a:lnTo>
                                      <a:lnTo>
                                        <a:pt x="1481" y="17"/>
                                      </a:lnTo>
                                      <a:lnTo>
                                        <a:pt x="1678" y="37"/>
                                      </a:lnTo>
                                      <a:lnTo>
                                        <a:pt x="1883" y="64"/>
                                      </a:lnTo>
                                      <a:lnTo>
                                        <a:pt x="2099" y="97"/>
                                      </a:lnTo>
                                      <a:lnTo>
                                        <a:pt x="2323" y="134"/>
                                      </a:lnTo>
                                      <a:lnTo>
                                        <a:pt x="2555" y="176"/>
                                      </a:lnTo>
                                      <a:lnTo>
                                        <a:pt x="2795" y="220"/>
                                      </a:lnTo>
                                      <a:lnTo>
                                        <a:pt x="3042" y="265"/>
                                      </a:lnTo>
                                      <a:lnTo>
                                        <a:pt x="3296" y="312"/>
                                      </a:lnTo>
                                      <a:lnTo>
                                        <a:pt x="3556" y="359"/>
                                      </a:lnTo>
                                      <a:lnTo>
                                        <a:pt x="3823" y="406"/>
                                      </a:lnTo>
                                      <a:lnTo>
                                        <a:pt x="4094" y="449"/>
                                      </a:lnTo>
                                      <a:lnTo>
                                        <a:pt x="4371" y="491"/>
                                      </a:lnTo>
                                      <a:lnTo>
                                        <a:pt x="4652" y="527"/>
                                      </a:lnTo>
                                      <a:lnTo>
                                        <a:pt x="4937" y="561"/>
                                      </a:lnTo>
                                      <a:lnTo>
                                        <a:pt x="5226" y="587"/>
                                      </a:lnTo>
                                      <a:lnTo>
                                        <a:pt x="5517" y="608"/>
                                      </a:lnTo>
                                      <a:lnTo>
                                        <a:pt x="5805" y="626"/>
                                      </a:lnTo>
                                      <a:lnTo>
                                        <a:pt x="6085" y="647"/>
                                      </a:lnTo>
                                      <a:lnTo>
                                        <a:pt x="6354" y="672"/>
                                      </a:lnTo>
                                      <a:lnTo>
                                        <a:pt x="6613" y="699"/>
                                      </a:lnTo>
                                      <a:lnTo>
                                        <a:pt x="6861" y="730"/>
                                      </a:lnTo>
                                      <a:lnTo>
                                        <a:pt x="7099" y="764"/>
                                      </a:lnTo>
                                      <a:lnTo>
                                        <a:pt x="7324" y="802"/>
                                      </a:lnTo>
                                      <a:lnTo>
                                        <a:pt x="7538" y="842"/>
                                      </a:lnTo>
                                      <a:lnTo>
                                        <a:pt x="7738" y="888"/>
                                      </a:lnTo>
                                      <a:lnTo>
                                        <a:pt x="7927" y="937"/>
                                      </a:lnTo>
                                      <a:lnTo>
                                        <a:pt x="8101" y="990"/>
                                      </a:lnTo>
                                      <a:lnTo>
                                        <a:pt x="8261" y="1046"/>
                                      </a:lnTo>
                                      <a:lnTo>
                                        <a:pt x="8408" y="1107"/>
                                      </a:lnTo>
                                      <a:lnTo>
                                        <a:pt x="8538" y="1172"/>
                                      </a:lnTo>
                                      <a:lnTo>
                                        <a:pt x="8654" y="1241"/>
                                      </a:lnTo>
                                      <a:lnTo>
                                        <a:pt x="8755" y="1316"/>
                                      </a:lnTo>
                                      <a:lnTo>
                                        <a:pt x="8839" y="1395"/>
                                      </a:lnTo>
                                      <a:lnTo>
                                        <a:pt x="8906" y="1478"/>
                                      </a:lnTo>
                                      <a:lnTo>
                                        <a:pt x="8956" y="1565"/>
                                      </a:lnTo>
                                      <a:lnTo>
                                        <a:pt x="8988" y="1659"/>
                                      </a:lnTo>
                                      <a:lnTo>
                                        <a:pt x="9003" y="1756"/>
                                      </a:lnTo>
                                      <a:lnTo>
                                        <a:pt x="8999" y="1860"/>
                                      </a:lnTo>
                                      <a:lnTo>
                                        <a:pt x="8976" y="1968"/>
                                      </a:lnTo>
                                      <a:lnTo>
                                        <a:pt x="8933" y="2081"/>
                                      </a:lnTo>
                                      <a:lnTo>
                                        <a:pt x="8871" y="2200"/>
                                      </a:lnTo>
                                      <a:lnTo>
                                        <a:pt x="8789" y="2325"/>
                                      </a:lnTo>
                                      <a:lnTo>
                                        <a:pt x="8685" y="2455"/>
                                      </a:lnTo>
                                      <a:lnTo>
                                        <a:pt x="8560" y="2591"/>
                                      </a:lnTo>
                                      <a:lnTo>
                                        <a:pt x="8414" y="2732"/>
                                      </a:lnTo>
                                      <a:lnTo>
                                        <a:pt x="8245" y="2881"/>
                                      </a:lnTo>
                                      <a:lnTo>
                                        <a:pt x="8053" y="3034"/>
                                      </a:lnTo>
                                      <a:lnTo>
                                        <a:pt x="7839" y="3194"/>
                                      </a:lnTo>
                                      <a:lnTo>
                                        <a:pt x="7624" y="3347"/>
                                      </a:lnTo>
                                      <a:lnTo>
                                        <a:pt x="7431" y="3479"/>
                                      </a:lnTo>
                                      <a:lnTo>
                                        <a:pt x="7258" y="3591"/>
                                      </a:lnTo>
                                      <a:lnTo>
                                        <a:pt x="7105" y="3684"/>
                                      </a:lnTo>
                                      <a:lnTo>
                                        <a:pt x="6969" y="3760"/>
                                      </a:lnTo>
                                      <a:lnTo>
                                        <a:pt x="6853" y="3818"/>
                                      </a:lnTo>
                                      <a:lnTo>
                                        <a:pt x="6752" y="3861"/>
                                      </a:lnTo>
                                      <a:lnTo>
                                        <a:pt x="6668" y="3888"/>
                                      </a:lnTo>
                                      <a:lnTo>
                                        <a:pt x="6599" y="3901"/>
                                      </a:lnTo>
                                      <a:lnTo>
                                        <a:pt x="6543" y="3900"/>
                                      </a:lnTo>
                                      <a:lnTo>
                                        <a:pt x="6500" y="3887"/>
                                      </a:lnTo>
                                      <a:lnTo>
                                        <a:pt x="6468" y="3862"/>
                                      </a:lnTo>
                                      <a:lnTo>
                                        <a:pt x="6448" y="3826"/>
                                      </a:lnTo>
                                      <a:lnTo>
                                        <a:pt x="6438" y="3781"/>
                                      </a:lnTo>
                                      <a:lnTo>
                                        <a:pt x="6437" y="3726"/>
                                      </a:lnTo>
                                      <a:lnTo>
                                        <a:pt x="6444" y="3663"/>
                                      </a:lnTo>
                                      <a:lnTo>
                                        <a:pt x="6457" y="3592"/>
                                      </a:lnTo>
                                      <a:lnTo>
                                        <a:pt x="6477" y="3515"/>
                                      </a:lnTo>
                                      <a:lnTo>
                                        <a:pt x="6503" y="3433"/>
                                      </a:lnTo>
                                      <a:lnTo>
                                        <a:pt x="6531" y="3346"/>
                                      </a:lnTo>
                                      <a:lnTo>
                                        <a:pt x="6599" y="3161"/>
                                      </a:lnTo>
                                      <a:lnTo>
                                        <a:pt x="6671" y="2968"/>
                                      </a:lnTo>
                                      <a:lnTo>
                                        <a:pt x="6707" y="2872"/>
                                      </a:lnTo>
                                      <a:lnTo>
                                        <a:pt x="6740" y="2775"/>
                                      </a:lnTo>
                                      <a:lnTo>
                                        <a:pt x="6772" y="2680"/>
                                      </a:lnTo>
                                      <a:lnTo>
                                        <a:pt x="6800" y="2587"/>
                                      </a:lnTo>
                                      <a:lnTo>
                                        <a:pt x="6824" y="2498"/>
                                      </a:lnTo>
                                      <a:lnTo>
                                        <a:pt x="6841" y="2412"/>
                                      </a:lnTo>
                                      <a:lnTo>
                                        <a:pt x="6852" y="2332"/>
                                      </a:lnTo>
                                      <a:lnTo>
                                        <a:pt x="6856" y="2258"/>
                                      </a:lnTo>
                                      <a:lnTo>
                                        <a:pt x="6853" y="2197"/>
                                      </a:lnTo>
                                      <a:lnTo>
                                        <a:pt x="6842" y="2157"/>
                                      </a:lnTo>
                                      <a:lnTo>
                                        <a:pt x="6825" y="2133"/>
                                      </a:lnTo>
                                      <a:lnTo>
                                        <a:pt x="6800" y="2127"/>
                                      </a:lnTo>
                                      <a:lnTo>
                                        <a:pt x="6769" y="2136"/>
                                      </a:lnTo>
                                      <a:lnTo>
                                        <a:pt x="6732" y="2159"/>
                                      </a:lnTo>
                                      <a:lnTo>
                                        <a:pt x="6688" y="2194"/>
                                      </a:lnTo>
                                      <a:lnTo>
                                        <a:pt x="6639" y="2240"/>
                                      </a:lnTo>
                                      <a:lnTo>
                                        <a:pt x="6583" y="2295"/>
                                      </a:lnTo>
                                      <a:lnTo>
                                        <a:pt x="6523" y="2358"/>
                                      </a:lnTo>
                                      <a:lnTo>
                                        <a:pt x="6457" y="2427"/>
                                      </a:lnTo>
                                      <a:lnTo>
                                        <a:pt x="6386" y="2501"/>
                                      </a:lnTo>
                                      <a:lnTo>
                                        <a:pt x="6309" y="2578"/>
                                      </a:lnTo>
                                      <a:lnTo>
                                        <a:pt x="6229" y="2657"/>
                                      </a:lnTo>
                                      <a:lnTo>
                                        <a:pt x="6143" y="2736"/>
                                      </a:lnTo>
                                      <a:lnTo>
                                        <a:pt x="6053" y="2816"/>
                                      </a:lnTo>
                                      <a:lnTo>
                                        <a:pt x="5959" y="2891"/>
                                      </a:lnTo>
                                      <a:lnTo>
                                        <a:pt x="5860" y="2963"/>
                                      </a:lnTo>
                                      <a:lnTo>
                                        <a:pt x="5758" y="3029"/>
                                      </a:lnTo>
                                      <a:lnTo>
                                        <a:pt x="5653" y="3088"/>
                                      </a:lnTo>
                                      <a:lnTo>
                                        <a:pt x="5544" y="3139"/>
                                      </a:lnTo>
                                      <a:lnTo>
                                        <a:pt x="5432" y="3178"/>
                                      </a:lnTo>
                                      <a:lnTo>
                                        <a:pt x="5317" y="3208"/>
                                      </a:lnTo>
                                      <a:lnTo>
                                        <a:pt x="5199" y="3224"/>
                                      </a:lnTo>
                                      <a:lnTo>
                                        <a:pt x="5078" y="3225"/>
                                      </a:lnTo>
                                      <a:lnTo>
                                        <a:pt x="4956" y="3211"/>
                                      </a:lnTo>
                                      <a:lnTo>
                                        <a:pt x="4830" y="3178"/>
                                      </a:lnTo>
                                      <a:lnTo>
                                        <a:pt x="4703" y="3127"/>
                                      </a:lnTo>
                                      <a:lnTo>
                                        <a:pt x="4574" y="3055"/>
                                      </a:lnTo>
                                      <a:lnTo>
                                        <a:pt x="4443" y="2962"/>
                                      </a:lnTo>
                                      <a:lnTo>
                                        <a:pt x="4311" y="2845"/>
                                      </a:lnTo>
                                      <a:lnTo>
                                        <a:pt x="4177" y="2704"/>
                                      </a:lnTo>
                                      <a:lnTo>
                                        <a:pt x="4051" y="2567"/>
                                      </a:lnTo>
                                      <a:lnTo>
                                        <a:pt x="3941" y="2464"/>
                                      </a:lnTo>
                                      <a:lnTo>
                                        <a:pt x="3845" y="2393"/>
                                      </a:lnTo>
                                      <a:lnTo>
                                        <a:pt x="3764" y="2351"/>
                                      </a:lnTo>
                                      <a:lnTo>
                                        <a:pt x="3693" y="2334"/>
                                      </a:lnTo>
                                      <a:lnTo>
                                        <a:pt x="3634" y="2342"/>
                                      </a:lnTo>
                                      <a:lnTo>
                                        <a:pt x="3585" y="2371"/>
                                      </a:lnTo>
                                      <a:lnTo>
                                        <a:pt x="3545" y="2419"/>
                                      </a:lnTo>
                                      <a:lnTo>
                                        <a:pt x="3512" y="2483"/>
                                      </a:lnTo>
                                      <a:lnTo>
                                        <a:pt x="3487" y="2560"/>
                                      </a:lnTo>
                                      <a:lnTo>
                                        <a:pt x="3466" y="2648"/>
                                      </a:lnTo>
                                      <a:lnTo>
                                        <a:pt x="3450" y="2746"/>
                                      </a:lnTo>
                                      <a:lnTo>
                                        <a:pt x="3438" y="2848"/>
                                      </a:lnTo>
                                      <a:lnTo>
                                        <a:pt x="3427" y="2954"/>
                                      </a:lnTo>
                                      <a:lnTo>
                                        <a:pt x="3417" y="3061"/>
                                      </a:lnTo>
                                      <a:lnTo>
                                        <a:pt x="3407" y="3166"/>
                                      </a:lnTo>
                                      <a:lnTo>
                                        <a:pt x="3396" y="3268"/>
                                      </a:lnTo>
                                      <a:lnTo>
                                        <a:pt x="3382" y="3361"/>
                                      </a:lnTo>
                                      <a:lnTo>
                                        <a:pt x="3364" y="3446"/>
                                      </a:lnTo>
                                      <a:lnTo>
                                        <a:pt x="3343" y="3518"/>
                                      </a:lnTo>
                                      <a:lnTo>
                                        <a:pt x="3315" y="3576"/>
                                      </a:lnTo>
                                      <a:lnTo>
                                        <a:pt x="3280" y="3618"/>
                                      </a:lnTo>
                                      <a:lnTo>
                                        <a:pt x="3237" y="3639"/>
                                      </a:lnTo>
                                      <a:lnTo>
                                        <a:pt x="3185" y="3638"/>
                                      </a:lnTo>
                                      <a:lnTo>
                                        <a:pt x="3123" y="3613"/>
                                      </a:lnTo>
                                      <a:lnTo>
                                        <a:pt x="3049" y="3559"/>
                                      </a:lnTo>
                                      <a:lnTo>
                                        <a:pt x="2962" y="3477"/>
                                      </a:lnTo>
                                      <a:lnTo>
                                        <a:pt x="2862" y="3361"/>
                                      </a:lnTo>
                                      <a:lnTo>
                                        <a:pt x="2747" y="3212"/>
                                      </a:lnTo>
                                      <a:lnTo>
                                        <a:pt x="2616" y="3024"/>
                                      </a:lnTo>
                                      <a:lnTo>
                                        <a:pt x="2468" y="2795"/>
                                      </a:lnTo>
                                      <a:lnTo>
                                        <a:pt x="2302" y="2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4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7" y="1470"/>
                                  <a:ext cx="213" cy="267"/>
                                </a:xfrm>
                                <a:custGeom>
                                  <a:avLst/>
                                  <a:gdLst>
                                    <a:gd name="T0" fmla="*/ 639 w 1068"/>
                                    <a:gd name="T1" fmla="*/ 2 h 1334"/>
                                    <a:gd name="T2" fmla="*/ 584 w 1068"/>
                                    <a:gd name="T3" fmla="*/ 22 h 1334"/>
                                    <a:gd name="T4" fmla="*/ 516 w 1068"/>
                                    <a:gd name="T5" fmla="*/ 52 h 1334"/>
                                    <a:gd name="T6" fmla="*/ 462 w 1068"/>
                                    <a:gd name="T7" fmla="*/ 79 h 1334"/>
                                    <a:gd name="T8" fmla="*/ 403 w 1068"/>
                                    <a:gd name="T9" fmla="*/ 112 h 1334"/>
                                    <a:gd name="T10" fmla="*/ 342 w 1068"/>
                                    <a:gd name="T11" fmla="*/ 150 h 1334"/>
                                    <a:gd name="T12" fmla="*/ 280 w 1068"/>
                                    <a:gd name="T13" fmla="*/ 195 h 1334"/>
                                    <a:gd name="T14" fmla="*/ 220 w 1068"/>
                                    <a:gd name="T15" fmla="*/ 247 h 1334"/>
                                    <a:gd name="T16" fmla="*/ 163 w 1068"/>
                                    <a:gd name="T17" fmla="*/ 305 h 1334"/>
                                    <a:gd name="T18" fmla="*/ 111 w 1068"/>
                                    <a:gd name="T19" fmla="*/ 370 h 1334"/>
                                    <a:gd name="T20" fmla="*/ 67 w 1068"/>
                                    <a:gd name="T21" fmla="*/ 442 h 1334"/>
                                    <a:gd name="T22" fmla="*/ 32 w 1068"/>
                                    <a:gd name="T23" fmla="*/ 522 h 1334"/>
                                    <a:gd name="T24" fmla="*/ 9 w 1068"/>
                                    <a:gd name="T25" fmla="*/ 608 h 1334"/>
                                    <a:gd name="T26" fmla="*/ 0 w 1068"/>
                                    <a:gd name="T27" fmla="*/ 703 h 1334"/>
                                    <a:gd name="T28" fmla="*/ 5 w 1068"/>
                                    <a:gd name="T29" fmla="*/ 803 h 1334"/>
                                    <a:gd name="T30" fmla="*/ 22 w 1068"/>
                                    <a:gd name="T31" fmla="*/ 900 h 1334"/>
                                    <a:gd name="T32" fmla="*/ 50 w 1068"/>
                                    <a:gd name="T33" fmla="*/ 988 h 1334"/>
                                    <a:gd name="T34" fmla="*/ 87 w 1068"/>
                                    <a:gd name="T35" fmla="*/ 1069 h 1334"/>
                                    <a:gd name="T36" fmla="*/ 133 w 1068"/>
                                    <a:gd name="T37" fmla="*/ 1140 h 1334"/>
                                    <a:gd name="T38" fmla="*/ 187 w 1068"/>
                                    <a:gd name="T39" fmla="*/ 1201 h 1334"/>
                                    <a:gd name="T40" fmla="*/ 247 w 1068"/>
                                    <a:gd name="T41" fmla="*/ 1251 h 1334"/>
                                    <a:gd name="T42" fmla="*/ 313 w 1068"/>
                                    <a:gd name="T43" fmla="*/ 1291 h 1334"/>
                                    <a:gd name="T44" fmla="*/ 384 w 1068"/>
                                    <a:gd name="T45" fmla="*/ 1318 h 1334"/>
                                    <a:gd name="T46" fmla="*/ 459 w 1068"/>
                                    <a:gd name="T47" fmla="*/ 1332 h 1334"/>
                                    <a:gd name="T48" fmla="*/ 536 w 1068"/>
                                    <a:gd name="T49" fmla="*/ 1333 h 1334"/>
                                    <a:gd name="T50" fmla="*/ 616 w 1068"/>
                                    <a:gd name="T51" fmla="*/ 1317 h 1334"/>
                                    <a:gd name="T52" fmla="*/ 696 w 1068"/>
                                    <a:gd name="T53" fmla="*/ 1288 h 1334"/>
                                    <a:gd name="T54" fmla="*/ 778 w 1068"/>
                                    <a:gd name="T55" fmla="*/ 1241 h 1334"/>
                                    <a:gd name="T56" fmla="*/ 858 w 1068"/>
                                    <a:gd name="T57" fmla="*/ 1177 h 1334"/>
                                    <a:gd name="T58" fmla="*/ 937 w 1068"/>
                                    <a:gd name="T59" fmla="*/ 1096 h 1334"/>
                                    <a:gd name="T60" fmla="*/ 1009 w 1068"/>
                                    <a:gd name="T61" fmla="*/ 998 h 1334"/>
                                    <a:gd name="T62" fmla="*/ 1053 w 1068"/>
                                    <a:gd name="T63" fmla="*/ 905 h 1334"/>
                                    <a:gd name="T64" fmla="*/ 1068 w 1068"/>
                                    <a:gd name="T65" fmla="*/ 818 h 1334"/>
                                    <a:gd name="T66" fmla="*/ 1060 w 1068"/>
                                    <a:gd name="T67" fmla="*/ 736 h 1334"/>
                                    <a:gd name="T68" fmla="*/ 1032 w 1068"/>
                                    <a:gd name="T69" fmla="*/ 659 h 1334"/>
                                    <a:gd name="T70" fmla="*/ 989 w 1068"/>
                                    <a:gd name="T71" fmla="*/ 588 h 1334"/>
                                    <a:gd name="T72" fmla="*/ 934 w 1068"/>
                                    <a:gd name="T73" fmla="*/ 520 h 1334"/>
                                    <a:gd name="T74" fmla="*/ 871 w 1068"/>
                                    <a:gd name="T75" fmla="*/ 456 h 1334"/>
                                    <a:gd name="T76" fmla="*/ 775 w 1068"/>
                                    <a:gd name="T77" fmla="*/ 367 h 1334"/>
                                    <a:gd name="T78" fmla="*/ 684 w 1068"/>
                                    <a:gd name="T79" fmla="*/ 283 h 1334"/>
                                    <a:gd name="T80" fmla="*/ 635 w 1068"/>
                                    <a:gd name="T81" fmla="*/ 230 h 1334"/>
                                    <a:gd name="T82" fmla="*/ 601 w 1068"/>
                                    <a:gd name="T83" fmla="*/ 178 h 1334"/>
                                    <a:gd name="T84" fmla="*/ 583 w 1068"/>
                                    <a:gd name="T85" fmla="*/ 127 h 1334"/>
                                    <a:gd name="T86" fmla="*/ 588 w 1068"/>
                                    <a:gd name="T87" fmla="*/ 76 h 1334"/>
                                    <a:gd name="T88" fmla="*/ 620 w 1068"/>
                                    <a:gd name="T89" fmla="*/ 25 h 1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68" h="1334">
                                      <a:moveTo>
                                        <a:pt x="646" y="0"/>
                                      </a:moveTo>
                                      <a:lnTo>
                                        <a:pt x="639" y="2"/>
                                      </a:lnTo>
                                      <a:lnTo>
                                        <a:pt x="617" y="10"/>
                                      </a:lnTo>
                                      <a:lnTo>
                                        <a:pt x="584" y="22"/>
                                      </a:lnTo>
                                      <a:lnTo>
                                        <a:pt x="540" y="41"/>
                                      </a:lnTo>
                                      <a:lnTo>
                                        <a:pt x="516" y="52"/>
                                      </a:lnTo>
                                      <a:lnTo>
                                        <a:pt x="489" y="65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33" y="95"/>
                                      </a:lnTo>
                                      <a:lnTo>
                                        <a:pt x="403" y="112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42" y="150"/>
                                      </a:lnTo>
                                      <a:lnTo>
                                        <a:pt x="311" y="172"/>
                                      </a:lnTo>
                                      <a:lnTo>
                                        <a:pt x="280" y="195"/>
                                      </a:lnTo>
                                      <a:lnTo>
                                        <a:pt x="249" y="220"/>
                                      </a:lnTo>
                                      <a:lnTo>
                                        <a:pt x="220" y="247"/>
                                      </a:lnTo>
                                      <a:lnTo>
                                        <a:pt x="190" y="275"/>
                                      </a:lnTo>
                                      <a:lnTo>
                                        <a:pt x="163" y="305"/>
                                      </a:lnTo>
                                      <a:lnTo>
                                        <a:pt x="136" y="337"/>
                                      </a:lnTo>
                                      <a:lnTo>
                                        <a:pt x="111" y="370"/>
                                      </a:lnTo>
                                      <a:lnTo>
                                        <a:pt x="87" y="405"/>
                                      </a:lnTo>
                                      <a:lnTo>
                                        <a:pt x="67" y="442"/>
                                      </a:lnTo>
                                      <a:lnTo>
                                        <a:pt x="47" y="482"/>
                                      </a:lnTo>
                                      <a:lnTo>
                                        <a:pt x="32" y="522"/>
                                      </a:lnTo>
                                      <a:lnTo>
                                        <a:pt x="19" y="564"/>
                                      </a:lnTo>
                                      <a:lnTo>
                                        <a:pt x="9" y="608"/>
                                      </a:lnTo>
                                      <a:lnTo>
                                        <a:pt x="3" y="655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1" y="754"/>
                                      </a:lnTo>
                                      <a:lnTo>
                                        <a:pt x="5" y="803"/>
                                      </a:lnTo>
                                      <a:lnTo>
                                        <a:pt x="12" y="852"/>
                                      </a:lnTo>
                                      <a:lnTo>
                                        <a:pt x="22" y="900"/>
                                      </a:lnTo>
                                      <a:lnTo>
                                        <a:pt x="35" y="945"/>
                                      </a:lnTo>
                                      <a:lnTo>
                                        <a:pt x="50" y="988"/>
                                      </a:lnTo>
                                      <a:lnTo>
                                        <a:pt x="68" y="1029"/>
                                      </a:lnTo>
                                      <a:lnTo>
                                        <a:pt x="87" y="1069"/>
                                      </a:lnTo>
                                      <a:lnTo>
                                        <a:pt x="110" y="1105"/>
                                      </a:lnTo>
                                      <a:lnTo>
                                        <a:pt x="133" y="1140"/>
                                      </a:lnTo>
                                      <a:lnTo>
                                        <a:pt x="159" y="1171"/>
                                      </a:lnTo>
                                      <a:lnTo>
                                        <a:pt x="187" y="1201"/>
                                      </a:lnTo>
                                      <a:lnTo>
                                        <a:pt x="216" y="1228"/>
                                      </a:lnTo>
                                      <a:lnTo>
                                        <a:pt x="247" y="1251"/>
                                      </a:lnTo>
                                      <a:lnTo>
                                        <a:pt x="280" y="1273"/>
                                      </a:lnTo>
                                      <a:lnTo>
                                        <a:pt x="313" y="1291"/>
                                      </a:lnTo>
                                      <a:lnTo>
                                        <a:pt x="348" y="1306"/>
                                      </a:lnTo>
                                      <a:lnTo>
                                        <a:pt x="384" y="1318"/>
                                      </a:lnTo>
                                      <a:lnTo>
                                        <a:pt x="421" y="1327"/>
                                      </a:lnTo>
                                      <a:lnTo>
                                        <a:pt x="459" y="1332"/>
                                      </a:lnTo>
                                      <a:lnTo>
                                        <a:pt x="497" y="1334"/>
                                      </a:lnTo>
                                      <a:lnTo>
                                        <a:pt x="536" y="1333"/>
                                      </a:lnTo>
                                      <a:lnTo>
                                        <a:pt x="576" y="1327"/>
                                      </a:lnTo>
                                      <a:lnTo>
                                        <a:pt x="616" y="1317"/>
                                      </a:lnTo>
                                      <a:lnTo>
                                        <a:pt x="657" y="1304"/>
                                      </a:lnTo>
                                      <a:lnTo>
                                        <a:pt x="696" y="1288"/>
                                      </a:lnTo>
                                      <a:lnTo>
                                        <a:pt x="737" y="1267"/>
                                      </a:lnTo>
                                      <a:lnTo>
                                        <a:pt x="778" y="1241"/>
                                      </a:lnTo>
                                      <a:lnTo>
                                        <a:pt x="817" y="1212"/>
                                      </a:lnTo>
                                      <a:lnTo>
                                        <a:pt x="858" y="1177"/>
                                      </a:lnTo>
                                      <a:lnTo>
                                        <a:pt x="898" y="1139"/>
                                      </a:lnTo>
                                      <a:lnTo>
                                        <a:pt x="937" y="1096"/>
                                      </a:lnTo>
                                      <a:lnTo>
                                        <a:pt x="974" y="1048"/>
                                      </a:lnTo>
                                      <a:lnTo>
                                        <a:pt x="1009" y="998"/>
                                      </a:lnTo>
                                      <a:lnTo>
                                        <a:pt x="1034" y="951"/>
                                      </a:lnTo>
                                      <a:lnTo>
                                        <a:pt x="1053" y="905"/>
                                      </a:lnTo>
                                      <a:lnTo>
                                        <a:pt x="1064" y="860"/>
                                      </a:lnTo>
                                      <a:lnTo>
                                        <a:pt x="1068" y="818"/>
                                      </a:lnTo>
                                      <a:lnTo>
                                        <a:pt x="1067" y="776"/>
                                      </a:lnTo>
                                      <a:lnTo>
                                        <a:pt x="1060" y="736"/>
                                      </a:lnTo>
                                      <a:lnTo>
                                        <a:pt x="1048" y="697"/>
                                      </a:lnTo>
                                      <a:lnTo>
                                        <a:pt x="1032" y="659"/>
                                      </a:lnTo>
                                      <a:lnTo>
                                        <a:pt x="1012" y="623"/>
                                      </a:lnTo>
                                      <a:lnTo>
                                        <a:pt x="989" y="588"/>
                                      </a:lnTo>
                                      <a:lnTo>
                                        <a:pt x="962" y="554"/>
                                      </a:lnTo>
                                      <a:lnTo>
                                        <a:pt x="934" y="520"/>
                                      </a:lnTo>
                                      <a:lnTo>
                                        <a:pt x="903" y="488"/>
                                      </a:lnTo>
                                      <a:lnTo>
                                        <a:pt x="871" y="456"/>
                                      </a:lnTo>
                                      <a:lnTo>
                                        <a:pt x="839" y="426"/>
                                      </a:lnTo>
                                      <a:lnTo>
                                        <a:pt x="775" y="367"/>
                                      </a:lnTo>
                                      <a:lnTo>
                                        <a:pt x="713" y="311"/>
                                      </a:lnTo>
                                      <a:lnTo>
                                        <a:pt x="684" y="283"/>
                                      </a:lnTo>
                                      <a:lnTo>
                                        <a:pt x="659" y="256"/>
                                      </a:lnTo>
                                      <a:lnTo>
                                        <a:pt x="635" y="230"/>
                                      </a:lnTo>
                                      <a:lnTo>
                                        <a:pt x="616" y="203"/>
                                      </a:lnTo>
                                      <a:lnTo>
                                        <a:pt x="601" y="178"/>
                                      </a:lnTo>
                                      <a:lnTo>
                                        <a:pt x="589" y="152"/>
                                      </a:lnTo>
                                      <a:lnTo>
                                        <a:pt x="583" y="127"/>
                                      </a:lnTo>
                                      <a:lnTo>
                                        <a:pt x="583" y="102"/>
                                      </a:lnTo>
                                      <a:lnTo>
                                        <a:pt x="588" y="76"/>
                                      </a:lnTo>
                                      <a:lnTo>
                                        <a:pt x="601" y="51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6" y="1579"/>
                                  <a:ext cx="110" cy="123"/>
                                </a:xfrm>
                                <a:custGeom>
                                  <a:avLst/>
                                  <a:gdLst>
                                    <a:gd name="T0" fmla="*/ 358 w 549"/>
                                    <a:gd name="T1" fmla="*/ 3 h 612"/>
                                    <a:gd name="T2" fmla="*/ 396 w 549"/>
                                    <a:gd name="T3" fmla="*/ 11 h 612"/>
                                    <a:gd name="T4" fmla="*/ 431 w 549"/>
                                    <a:gd name="T5" fmla="*/ 25 h 612"/>
                                    <a:gd name="T6" fmla="*/ 462 w 549"/>
                                    <a:gd name="T7" fmla="*/ 45 h 612"/>
                                    <a:gd name="T8" fmla="*/ 488 w 549"/>
                                    <a:gd name="T9" fmla="*/ 71 h 612"/>
                                    <a:gd name="T10" fmla="*/ 510 w 549"/>
                                    <a:gd name="T11" fmla="*/ 101 h 612"/>
                                    <a:gd name="T12" fmla="*/ 529 w 549"/>
                                    <a:gd name="T13" fmla="*/ 136 h 612"/>
                                    <a:gd name="T14" fmla="*/ 541 w 549"/>
                                    <a:gd name="T15" fmla="*/ 174 h 612"/>
                                    <a:gd name="T16" fmla="*/ 547 w 549"/>
                                    <a:gd name="T17" fmla="*/ 216 h 612"/>
                                    <a:gd name="T18" fmla="*/ 548 w 549"/>
                                    <a:gd name="T19" fmla="*/ 260 h 612"/>
                                    <a:gd name="T20" fmla="*/ 543 w 549"/>
                                    <a:gd name="T21" fmla="*/ 306 h 612"/>
                                    <a:gd name="T22" fmla="*/ 531 w 549"/>
                                    <a:gd name="T23" fmla="*/ 353 h 612"/>
                                    <a:gd name="T24" fmla="*/ 514 w 549"/>
                                    <a:gd name="T25" fmla="*/ 398 h 612"/>
                                    <a:gd name="T26" fmla="*/ 492 w 549"/>
                                    <a:gd name="T27" fmla="*/ 439 h 612"/>
                                    <a:gd name="T28" fmla="*/ 466 w 549"/>
                                    <a:gd name="T29" fmla="*/ 478 h 612"/>
                                    <a:gd name="T30" fmla="*/ 436 w 549"/>
                                    <a:gd name="T31" fmla="*/ 512 h 612"/>
                                    <a:gd name="T32" fmla="*/ 402 w 549"/>
                                    <a:gd name="T33" fmla="*/ 543 h 612"/>
                                    <a:gd name="T34" fmla="*/ 366 w 549"/>
                                    <a:gd name="T35" fmla="*/ 568 h 612"/>
                                    <a:gd name="T36" fmla="*/ 327 w 549"/>
                                    <a:gd name="T37" fmla="*/ 589 h 612"/>
                                    <a:gd name="T38" fmla="*/ 287 w 549"/>
                                    <a:gd name="T39" fmla="*/ 603 h 612"/>
                                    <a:gd name="T40" fmla="*/ 247 w 549"/>
                                    <a:gd name="T41" fmla="*/ 611 h 612"/>
                                    <a:gd name="T42" fmla="*/ 205 w 549"/>
                                    <a:gd name="T43" fmla="*/ 612 h 612"/>
                                    <a:gd name="T44" fmla="*/ 166 w 549"/>
                                    <a:gd name="T45" fmla="*/ 606 h 612"/>
                                    <a:gd name="T46" fmla="*/ 129 w 549"/>
                                    <a:gd name="T47" fmla="*/ 594 h 612"/>
                                    <a:gd name="T48" fmla="*/ 98 w 549"/>
                                    <a:gd name="T49" fmla="*/ 575 h 612"/>
                                    <a:gd name="T50" fmla="*/ 69 w 549"/>
                                    <a:gd name="T51" fmla="*/ 552 h 612"/>
                                    <a:gd name="T52" fmla="*/ 46 w 549"/>
                                    <a:gd name="T53" fmla="*/ 523 h 612"/>
                                    <a:gd name="T54" fmla="*/ 27 w 549"/>
                                    <a:gd name="T55" fmla="*/ 489 h 612"/>
                                    <a:gd name="T56" fmla="*/ 12 w 549"/>
                                    <a:gd name="T57" fmla="*/ 452 h 612"/>
                                    <a:gd name="T58" fmla="*/ 3 w 549"/>
                                    <a:gd name="T59" fmla="*/ 412 h 612"/>
                                    <a:gd name="T60" fmla="*/ 0 w 549"/>
                                    <a:gd name="T61" fmla="*/ 368 h 612"/>
                                    <a:gd name="T62" fmla="*/ 4 w 549"/>
                                    <a:gd name="T63" fmla="*/ 322 h 612"/>
                                    <a:gd name="T64" fmla="*/ 13 w 549"/>
                                    <a:gd name="T65" fmla="*/ 276 h 612"/>
                                    <a:gd name="T66" fmla="*/ 29 w 549"/>
                                    <a:gd name="T67" fmla="*/ 230 h 612"/>
                                    <a:gd name="T68" fmla="*/ 49 w 549"/>
                                    <a:gd name="T69" fmla="*/ 187 h 612"/>
                                    <a:gd name="T70" fmla="*/ 74 w 549"/>
                                    <a:gd name="T71" fmla="*/ 148 h 612"/>
                                    <a:gd name="T72" fmla="*/ 103 w 549"/>
                                    <a:gd name="T73" fmla="*/ 112 h 612"/>
                                    <a:gd name="T74" fmla="*/ 136 w 549"/>
                                    <a:gd name="T75" fmla="*/ 81 h 612"/>
                                    <a:gd name="T76" fmla="*/ 171 w 549"/>
                                    <a:gd name="T77" fmla="*/ 53 h 612"/>
                                    <a:gd name="T78" fmla="*/ 209 w 549"/>
                                    <a:gd name="T79" fmla="*/ 31 h 612"/>
                                    <a:gd name="T80" fmla="*/ 249 w 549"/>
                                    <a:gd name="T81" fmla="*/ 15 h 612"/>
                                    <a:gd name="T82" fmla="*/ 289 w 549"/>
                                    <a:gd name="T83" fmla="*/ 5 h 612"/>
                                    <a:gd name="T84" fmla="*/ 331 w 549"/>
                                    <a:gd name="T85" fmla="*/ 0 h 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49" h="612">
                                      <a:moveTo>
                                        <a:pt x="331" y="0"/>
                                      </a:moveTo>
                                      <a:lnTo>
                                        <a:pt x="344" y="2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71" y="5"/>
                                      </a:lnTo>
                                      <a:lnTo>
                                        <a:pt x="383" y="8"/>
                                      </a:lnTo>
                                      <a:lnTo>
                                        <a:pt x="396" y="1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20" y="20"/>
                                      </a:lnTo>
                                      <a:lnTo>
                                        <a:pt x="431" y="25"/>
                                      </a:lnTo>
                                      <a:lnTo>
                                        <a:pt x="441" y="31"/>
                                      </a:lnTo>
                                      <a:lnTo>
                                        <a:pt x="451" y="38"/>
                                      </a:lnTo>
                                      <a:lnTo>
                                        <a:pt x="462" y="45"/>
                                      </a:lnTo>
                                      <a:lnTo>
                                        <a:pt x="471" y="53"/>
                                      </a:lnTo>
                                      <a:lnTo>
                                        <a:pt x="480" y="61"/>
                                      </a:lnTo>
                                      <a:lnTo>
                                        <a:pt x="488" y="71"/>
                                      </a:lnTo>
                                      <a:lnTo>
                                        <a:pt x="496" y="81"/>
                                      </a:lnTo>
                                      <a:lnTo>
                                        <a:pt x="504" y="91"/>
                                      </a:lnTo>
                                      <a:lnTo>
                                        <a:pt x="510" y="101"/>
                                      </a:lnTo>
                                      <a:lnTo>
                                        <a:pt x="518" y="112"/>
                                      </a:lnTo>
                                      <a:lnTo>
                                        <a:pt x="523" y="123"/>
                                      </a:lnTo>
                                      <a:lnTo>
                                        <a:pt x="529" y="136"/>
                                      </a:lnTo>
                                      <a:lnTo>
                                        <a:pt x="533" y="148"/>
                                      </a:lnTo>
                                      <a:lnTo>
                                        <a:pt x="537" y="161"/>
                                      </a:lnTo>
                                      <a:lnTo>
                                        <a:pt x="541" y="174"/>
                                      </a:lnTo>
                                      <a:lnTo>
                                        <a:pt x="544" y="187"/>
                                      </a:lnTo>
                                      <a:lnTo>
                                        <a:pt x="546" y="202"/>
                                      </a:lnTo>
                                      <a:lnTo>
                                        <a:pt x="547" y="216"/>
                                      </a:lnTo>
                                      <a:lnTo>
                                        <a:pt x="548" y="230"/>
                                      </a:lnTo>
                                      <a:lnTo>
                                        <a:pt x="549" y="245"/>
                                      </a:lnTo>
                                      <a:lnTo>
                                        <a:pt x="548" y="260"/>
                                      </a:lnTo>
                                      <a:lnTo>
                                        <a:pt x="547" y="276"/>
                                      </a:lnTo>
                                      <a:lnTo>
                                        <a:pt x="545" y="291"/>
                                      </a:lnTo>
                                      <a:lnTo>
                                        <a:pt x="543" y="306"/>
                                      </a:lnTo>
                                      <a:lnTo>
                                        <a:pt x="540" y="322"/>
                                      </a:lnTo>
                                      <a:lnTo>
                                        <a:pt x="536" y="338"/>
                                      </a:lnTo>
                                      <a:lnTo>
                                        <a:pt x="531" y="353"/>
                                      </a:lnTo>
                                      <a:lnTo>
                                        <a:pt x="526" y="368"/>
                                      </a:lnTo>
                                      <a:lnTo>
                                        <a:pt x="521" y="383"/>
                                      </a:lnTo>
                                      <a:lnTo>
                                        <a:pt x="514" y="398"/>
                                      </a:lnTo>
                                      <a:lnTo>
                                        <a:pt x="507" y="412"/>
                                      </a:lnTo>
                                      <a:lnTo>
                                        <a:pt x="500" y="426"/>
                                      </a:lnTo>
                                      <a:lnTo>
                                        <a:pt x="492" y="439"/>
                                      </a:lnTo>
                                      <a:lnTo>
                                        <a:pt x="484" y="452"/>
                                      </a:lnTo>
                                      <a:lnTo>
                                        <a:pt x="475" y="465"/>
                                      </a:lnTo>
                                      <a:lnTo>
                                        <a:pt x="466" y="478"/>
                                      </a:lnTo>
                                      <a:lnTo>
                                        <a:pt x="456" y="489"/>
                                      </a:lnTo>
                                      <a:lnTo>
                                        <a:pt x="446" y="501"/>
                                      </a:lnTo>
                                      <a:lnTo>
                                        <a:pt x="436" y="512"/>
                                      </a:lnTo>
                                      <a:lnTo>
                                        <a:pt x="425" y="523"/>
                                      </a:lnTo>
                                      <a:lnTo>
                                        <a:pt x="414" y="533"/>
                                      </a:lnTo>
                                      <a:lnTo>
                                        <a:pt x="402" y="543"/>
                                      </a:lnTo>
                                      <a:lnTo>
                                        <a:pt x="390" y="552"/>
                                      </a:lnTo>
                                      <a:lnTo>
                                        <a:pt x="378" y="560"/>
                                      </a:lnTo>
                                      <a:lnTo>
                                        <a:pt x="366" y="568"/>
                                      </a:lnTo>
                                      <a:lnTo>
                                        <a:pt x="354" y="575"/>
                                      </a:lnTo>
                                      <a:lnTo>
                                        <a:pt x="340" y="582"/>
                                      </a:lnTo>
                                      <a:lnTo>
                                        <a:pt x="327" y="589"/>
                                      </a:lnTo>
                                      <a:lnTo>
                                        <a:pt x="314" y="594"/>
                                      </a:lnTo>
                                      <a:lnTo>
                                        <a:pt x="301" y="599"/>
                                      </a:lnTo>
                                      <a:lnTo>
                                        <a:pt x="287" y="603"/>
                                      </a:lnTo>
                                      <a:lnTo>
                                        <a:pt x="274" y="606"/>
                                      </a:lnTo>
                                      <a:lnTo>
                                        <a:pt x="260" y="609"/>
                                      </a:lnTo>
                                      <a:lnTo>
                                        <a:pt x="247" y="611"/>
                                      </a:lnTo>
                                      <a:lnTo>
                                        <a:pt x="232" y="612"/>
                                      </a:lnTo>
                                      <a:lnTo>
                                        <a:pt x="219" y="612"/>
                                      </a:lnTo>
                                      <a:lnTo>
                                        <a:pt x="205" y="612"/>
                                      </a:lnTo>
                                      <a:lnTo>
                                        <a:pt x="192" y="611"/>
                                      </a:lnTo>
                                      <a:lnTo>
                                        <a:pt x="178" y="609"/>
                                      </a:lnTo>
                                      <a:lnTo>
                                        <a:pt x="166" y="606"/>
                                      </a:lnTo>
                                      <a:lnTo>
                                        <a:pt x="154" y="603"/>
                                      </a:lnTo>
                                      <a:lnTo>
                                        <a:pt x="142" y="599"/>
                                      </a:lnTo>
                                      <a:lnTo>
                                        <a:pt x="129" y="594"/>
                                      </a:lnTo>
                                      <a:lnTo>
                                        <a:pt x="118" y="589"/>
                                      </a:lnTo>
                                      <a:lnTo>
                                        <a:pt x="108" y="582"/>
                                      </a:lnTo>
                                      <a:lnTo>
                                        <a:pt x="98" y="575"/>
                                      </a:lnTo>
                                      <a:lnTo>
                                        <a:pt x="88" y="568"/>
                                      </a:lnTo>
                                      <a:lnTo>
                                        <a:pt x="78" y="560"/>
                                      </a:lnTo>
                                      <a:lnTo>
                                        <a:pt x="69" y="552"/>
                                      </a:lnTo>
                                      <a:lnTo>
                                        <a:pt x="61" y="543"/>
                                      </a:lnTo>
                                      <a:lnTo>
                                        <a:pt x="53" y="533"/>
                                      </a:lnTo>
                                      <a:lnTo>
                                        <a:pt x="46" y="523"/>
                                      </a:lnTo>
                                      <a:lnTo>
                                        <a:pt x="39" y="512"/>
                                      </a:lnTo>
                                      <a:lnTo>
                                        <a:pt x="32" y="501"/>
                                      </a:lnTo>
                                      <a:lnTo>
                                        <a:pt x="27" y="489"/>
                                      </a:lnTo>
                                      <a:lnTo>
                                        <a:pt x="20" y="478"/>
                                      </a:lnTo>
                                      <a:lnTo>
                                        <a:pt x="16" y="465"/>
                                      </a:lnTo>
                                      <a:lnTo>
                                        <a:pt x="12" y="452"/>
                                      </a:lnTo>
                                      <a:lnTo>
                                        <a:pt x="8" y="439"/>
                                      </a:lnTo>
                                      <a:lnTo>
                                        <a:pt x="6" y="426"/>
                                      </a:lnTo>
                                      <a:lnTo>
                                        <a:pt x="3" y="412"/>
                                      </a:lnTo>
                                      <a:lnTo>
                                        <a:pt x="2" y="398"/>
                                      </a:lnTo>
                                      <a:lnTo>
                                        <a:pt x="1" y="383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1" y="353"/>
                                      </a:lnTo>
                                      <a:lnTo>
                                        <a:pt x="2" y="338"/>
                                      </a:lnTo>
                                      <a:lnTo>
                                        <a:pt x="4" y="322"/>
                                      </a:lnTo>
                                      <a:lnTo>
                                        <a:pt x="6" y="306"/>
                                      </a:lnTo>
                                      <a:lnTo>
                                        <a:pt x="9" y="291"/>
                                      </a:lnTo>
                                      <a:lnTo>
                                        <a:pt x="13" y="276"/>
                                      </a:lnTo>
                                      <a:lnTo>
                                        <a:pt x="18" y="260"/>
                                      </a:lnTo>
                                      <a:lnTo>
                                        <a:pt x="23" y="245"/>
                                      </a:lnTo>
                                      <a:lnTo>
                                        <a:pt x="29" y="230"/>
                                      </a:lnTo>
                                      <a:lnTo>
                                        <a:pt x="35" y="216"/>
                                      </a:lnTo>
                                      <a:lnTo>
                                        <a:pt x="42" y="202"/>
                                      </a:lnTo>
                                      <a:lnTo>
                                        <a:pt x="49" y="187"/>
                                      </a:lnTo>
                                      <a:lnTo>
                                        <a:pt x="57" y="174"/>
                                      </a:lnTo>
                                      <a:lnTo>
                                        <a:pt x="65" y="161"/>
                                      </a:lnTo>
                                      <a:lnTo>
                                        <a:pt x="74" y="148"/>
                                      </a:lnTo>
                                      <a:lnTo>
                                        <a:pt x="84" y="136"/>
                                      </a:lnTo>
                                      <a:lnTo>
                                        <a:pt x="93" y="123"/>
                                      </a:lnTo>
                                      <a:lnTo>
                                        <a:pt x="103" y="112"/>
                                      </a:lnTo>
                                      <a:lnTo>
                                        <a:pt x="114" y="101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36" y="81"/>
                                      </a:lnTo>
                                      <a:lnTo>
                                        <a:pt x="147" y="71"/>
                                      </a:lnTo>
                                      <a:lnTo>
                                        <a:pt x="159" y="61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96" y="38"/>
                                      </a:lnTo>
                                      <a:lnTo>
                                        <a:pt x="209" y="31"/>
                                      </a:lnTo>
                                      <a:lnTo>
                                        <a:pt x="222" y="25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9" y="15"/>
                                      </a:lnTo>
                                      <a:lnTo>
                                        <a:pt x="262" y="11"/>
                                      </a:lnTo>
                                      <a:lnTo>
                                        <a:pt x="275" y="8"/>
                                      </a:lnTo>
                                      <a:lnTo>
                                        <a:pt x="289" y="5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" y="1643"/>
                                  <a:ext cx="89" cy="193"/>
                                </a:xfrm>
                                <a:custGeom>
                                  <a:avLst/>
                                  <a:gdLst>
                                    <a:gd name="T0" fmla="*/ 261 w 447"/>
                                    <a:gd name="T1" fmla="*/ 17 h 965"/>
                                    <a:gd name="T2" fmla="*/ 232 w 447"/>
                                    <a:gd name="T3" fmla="*/ 66 h 965"/>
                                    <a:gd name="T4" fmla="*/ 184 w 447"/>
                                    <a:gd name="T5" fmla="*/ 156 h 965"/>
                                    <a:gd name="T6" fmla="*/ 128 w 447"/>
                                    <a:gd name="T7" fmla="*/ 273 h 965"/>
                                    <a:gd name="T8" fmla="*/ 86 w 447"/>
                                    <a:gd name="T9" fmla="*/ 372 h 965"/>
                                    <a:gd name="T10" fmla="*/ 59 w 447"/>
                                    <a:gd name="T11" fmla="*/ 441 h 965"/>
                                    <a:gd name="T12" fmla="*/ 37 w 447"/>
                                    <a:gd name="T13" fmla="*/ 510 h 965"/>
                                    <a:gd name="T14" fmla="*/ 18 w 447"/>
                                    <a:gd name="T15" fmla="*/ 579 h 965"/>
                                    <a:gd name="T16" fmla="*/ 5 w 447"/>
                                    <a:gd name="T17" fmla="*/ 645 h 965"/>
                                    <a:gd name="T18" fmla="*/ 0 w 447"/>
                                    <a:gd name="T19" fmla="*/ 708 h 965"/>
                                    <a:gd name="T20" fmla="*/ 2 w 447"/>
                                    <a:gd name="T21" fmla="*/ 766 h 965"/>
                                    <a:gd name="T22" fmla="*/ 14 w 447"/>
                                    <a:gd name="T23" fmla="*/ 817 h 965"/>
                                    <a:gd name="T24" fmla="*/ 45 w 447"/>
                                    <a:gd name="T25" fmla="*/ 878 h 965"/>
                                    <a:gd name="T26" fmla="*/ 72 w 447"/>
                                    <a:gd name="T27" fmla="*/ 921 h 965"/>
                                    <a:gd name="T28" fmla="*/ 87 w 447"/>
                                    <a:gd name="T29" fmla="*/ 940 h 965"/>
                                    <a:gd name="T30" fmla="*/ 100 w 447"/>
                                    <a:gd name="T31" fmla="*/ 954 h 965"/>
                                    <a:gd name="T32" fmla="*/ 110 w 447"/>
                                    <a:gd name="T33" fmla="*/ 962 h 965"/>
                                    <a:gd name="T34" fmla="*/ 119 w 447"/>
                                    <a:gd name="T35" fmla="*/ 965 h 965"/>
                                    <a:gd name="T36" fmla="*/ 126 w 447"/>
                                    <a:gd name="T37" fmla="*/ 965 h 965"/>
                                    <a:gd name="T38" fmla="*/ 133 w 447"/>
                                    <a:gd name="T39" fmla="*/ 961 h 965"/>
                                    <a:gd name="T40" fmla="*/ 137 w 447"/>
                                    <a:gd name="T41" fmla="*/ 955 h 965"/>
                                    <a:gd name="T42" fmla="*/ 141 w 447"/>
                                    <a:gd name="T43" fmla="*/ 944 h 965"/>
                                    <a:gd name="T44" fmla="*/ 145 w 447"/>
                                    <a:gd name="T45" fmla="*/ 922 h 965"/>
                                    <a:gd name="T46" fmla="*/ 143 w 447"/>
                                    <a:gd name="T47" fmla="*/ 909 h 965"/>
                                    <a:gd name="T48" fmla="*/ 134 w 447"/>
                                    <a:gd name="T49" fmla="*/ 867 h 965"/>
                                    <a:gd name="T50" fmla="*/ 121 w 447"/>
                                    <a:gd name="T51" fmla="*/ 790 h 965"/>
                                    <a:gd name="T52" fmla="*/ 114 w 447"/>
                                    <a:gd name="T53" fmla="*/ 715 h 965"/>
                                    <a:gd name="T54" fmla="*/ 113 w 447"/>
                                    <a:gd name="T55" fmla="*/ 660 h 965"/>
                                    <a:gd name="T56" fmla="*/ 114 w 447"/>
                                    <a:gd name="T57" fmla="*/ 601 h 965"/>
                                    <a:gd name="T58" fmla="*/ 120 w 447"/>
                                    <a:gd name="T59" fmla="*/ 540 h 965"/>
                                    <a:gd name="T60" fmla="*/ 131 w 447"/>
                                    <a:gd name="T61" fmla="*/ 478 h 965"/>
                                    <a:gd name="T62" fmla="*/ 148 w 447"/>
                                    <a:gd name="T63" fmla="*/ 416 h 965"/>
                                    <a:gd name="T64" fmla="*/ 171 w 447"/>
                                    <a:gd name="T65" fmla="*/ 356 h 965"/>
                                    <a:gd name="T66" fmla="*/ 202 w 447"/>
                                    <a:gd name="T67" fmla="*/ 298 h 965"/>
                                    <a:gd name="T68" fmla="*/ 242 w 447"/>
                                    <a:gd name="T69" fmla="*/ 244 h 965"/>
                                    <a:gd name="T70" fmla="*/ 291 w 447"/>
                                    <a:gd name="T71" fmla="*/ 195 h 965"/>
                                    <a:gd name="T72" fmla="*/ 347 w 447"/>
                                    <a:gd name="T73" fmla="*/ 153 h 965"/>
                                    <a:gd name="T74" fmla="*/ 391 w 447"/>
                                    <a:gd name="T75" fmla="*/ 116 h 965"/>
                                    <a:gd name="T76" fmla="*/ 422 w 447"/>
                                    <a:gd name="T77" fmla="*/ 86 h 965"/>
                                    <a:gd name="T78" fmla="*/ 440 w 447"/>
                                    <a:gd name="T79" fmla="*/ 61 h 965"/>
                                    <a:gd name="T80" fmla="*/ 447 w 447"/>
                                    <a:gd name="T81" fmla="*/ 42 h 965"/>
                                    <a:gd name="T82" fmla="*/ 445 w 447"/>
                                    <a:gd name="T83" fmla="*/ 27 h 965"/>
                                    <a:gd name="T84" fmla="*/ 436 w 447"/>
                                    <a:gd name="T85" fmla="*/ 16 h 965"/>
                                    <a:gd name="T86" fmla="*/ 421 w 447"/>
                                    <a:gd name="T87" fmla="*/ 8 h 965"/>
                                    <a:gd name="T88" fmla="*/ 400 w 447"/>
                                    <a:gd name="T89" fmla="*/ 3 h 965"/>
                                    <a:gd name="T90" fmla="*/ 378 w 447"/>
                                    <a:gd name="T91" fmla="*/ 1 h 965"/>
                                    <a:gd name="T92" fmla="*/ 341 w 447"/>
                                    <a:gd name="T93" fmla="*/ 1 h 965"/>
                                    <a:gd name="T94" fmla="*/ 280 w 447"/>
                                    <a:gd name="T95" fmla="*/ 8 h 9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7" h="965">
                                      <a:moveTo>
                                        <a:pt x="265" y="10"/>
                                      </a:moveTo>
                                      <a:lnTo>
                                        <a:pt x="261" y="17"/>
                                      </a:lnTo>
                                      <a:lnTo>
                                        <a:pt x="250" y="36"/>
                                      </a:lnTo>
                                      <a:lnTo>
                                        <a:pt x="232" y="66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184" y="156"/>
                                      </a:lnTo>
                                      <a:lnTo>
                                        <a:pt x="157" y="212"/>
                                      </a:lnTo>
                                      <a:lnTo>
                                        <a:pt x="128" y="273"/>
                                      </a:lnTo>
                                      <a:lnTo>
                                        <a:pt x="99" y="339"/>
                                      </a:lnTo>
                                      <a:lnTo>
                                        <a:pt x="86" y="372"/>
                                      </a:lnTo>
                                      <a:lnTo>
                                        <a:pt x="72" y="407"/>
                                      </a:lnTo>
                                      <a:lnTo>
                                        <a:pt x="59" y="441"/>
                                      </a:lnTo>
                                      <a:lnTo>
                                        <a:pt x="47" y="476"/>
                                      </a:lnTo>
                                      <a:lnTo>
                                        <a:pt x="37" y="510"/>
                                      </a:lnTo>
                                      <a:lnTo>
                                        <a:pt x="27" y="545"/>
                                      </a:lnTo>
                                      <a:lnTo>
                                        <a:pt x="18" y="579"/>
                                      </a:lnTo>
                                      <a:lnTo>
                                        <a:pt x="11" y="613"/>
                                      </a:lnTo>
                                      <a:lnTo>
                                        <a:pt x="5" y="645"/>
                                      </a:lnTo>
                                      <a:lnTo>
                                        <a:pt x="1" y="67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2" y="766"/>
                                      </a:lnTo>
                                      <a:lnTo>
                                        <a:pt x="7" y="792"/>
                                      </a:lnTo>
                                      <a:lnTo>
                                        <a:pt x="14" y="817"/>
                                      </a:lnTo>
                                      <a:lnTo>
                                        <a:pt x="25" y="839"/>
                                      </a:lnTo>
                                      <a:lnTo>
                                        <a:pt x="45" y="878"/>
                                      </a:lnTo>
                                      <a:lnTo>
                                        <a:pt x="64" y="908"/>
                                      </a:lnTo>
                                      <a:lnTo>
                                        <a:pt x="72" y="921"/>
                                      </a:lnTo>
                                      <a:lnTo>
                                        <a:pt x="80" y="932"/>
                                      </a:lnTo>
                                      <a:lnTo>
                                        <a:pt x="87" y="940"/>
                                      </a:lnTo>
                                      <a:lnTo>
                                        <a:pt x="94" y="948"/>
                                      </a:lnTo>
                                      <a:lnTo>
                                        <a:pt x="100" y="954"/>
                                      </a:lnTo>
                                      <a:lnTo>
                                        <a:pt x="105" y="958"/>
                                      </a:lnTo>
                                      <a:lnTo>
                                        <a:pt x="110" y="962"/>
                                      </a:lnTo>
                                      <a:lnTo>
                                        <a:pt x="115" y="964"/>
                                      </a:lnTo>
                                      <a:lnTo>
                                        <a:pt x="119" y="965"/>
                                      </a:lnTo>
                                      <a:lnTo>
                                        <a:pt x="123" y="965"/>
                                      </a:lnTo>
                                      <a:lnTo>
                                        <a:pt x="126" y="965"/>
                                      </a:lnTo>
                                      <a:lnTo>
                                        <a:pt x="129" y="963"/>
                                      </a:lnTo>
                                      <a:lnTo>
                                        <a:pt x="133" y="961"/>
                                      </a:lnTo>
                                      <a:lnTo>
                                        <a:pt x="135" y="958"/>
                                      </a:lnTo>
                                      <a:lnTo>
                                        <a:pt x="137" y="955"/>
                                      </a:lnTo>
                                      <a:lnTo>
                                        <a:pt x="139" y="952"/>
                                      </a:lnTo>
                                      <a:lnTo>
                                        <a:pt x="141" y="944"/>
                                      </a:lnTo>
                                      <a:lnTo>
                                        <a:pt x="143" y="936"/>
                                      </a:lnTo>
                                      <a:lnTo>
                                        <a:pt x="145" y="922"/>
                                      </a:lnTo>
                                      <a:lnTo>
                                        <a:pt x="145" y="915"/>
                                      </a:lnTo>
                                      <a:lnTo>
                                        <a:pt x="143" y="909"/>
                                      </a:lnTo>
                                      <a:lnTo>
                                        <a:pt x="139" y="893"/>
                                      </a:lnTo>
                                      <a:lnTo>
                                        <a:pt x="134" y="867"/>
                                      </a:lnTo>
                                      <a:lnTo>
                                        <a:pt x="127" y="832"/>
                                      </a:lnTo>
                                      <a:lnTo>
                                        <a:pt x="121" y="790"/>
                                      </a:lnTo>
                                      <a:lnTo>
                                        <a:pt x="116" y="741"/>
                                      </a:lnTo>
                                      <a:lnTo>
                                        <a:pt x="114" y="715"/>
                                      </a:lnTo>
                                      <a:lnTo>
                                        <a:pt x="113" y="688"/>
                                      </a:lnTo>
                                      <a:lnTo>
                                        <a:pt x="113" y="660"/>
                                      </a:lnTo>
                                      <a:lnTo>
                                        <a:pt x="113" y="630"/>
                                      </a:lnTo>
                                      <a:lnTo>
                                        <a:pt x="114" y="601"/>
                                      </a:lnTo>
                                      <a:lnTo>
                                        <a:pt x="116" y="570"/>
                                      </a:lnTo>
                                      <a:lnTo>
                                        <a:pt x="120" y="540"/>
                                      </a:lnTo>
                                      <a:lnTo>
                                        <a:pt x="124" y="509"/>
                                      </a:lnTo>
                                      <a:lnTo>
                                        <a:pt x="131" y="478"/>
                                      </a:lnTo>
                                      <a:lnTo>
                                        <a:pt x="139" y="447"/>
                                      </a:lnTo>
                                      <a:lnTo>
                                        <a:pt x="148" y="416"/>
                                      </a:lnTo>
                                      <a:lnTo>
                                        <a:pt x="158" y="386"/>
                                      </a:lnTo>
                                      <a:lnTo>
                                        <a:pt x="171" y="356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202" y="298"/>
                                      </a:lnTo>
                                      <a:lnTo>
                                        <a:pt x="221" y="271"/>
                                      </a:lnTo>
                                      <a:lnTo>
                                        <a:pt x="242" y="244"/>
                                      </a:lnTo>
                                      <a:lnTo>
                                        <a:pt x="265" y="220"/>
                                      </a:lnTo>
                                      <a:lnTo>
                                        <a:pt x="291" y="195"/>
                                      </a:lnTo>
                                      <a:lnTo>
                                        <a:pt x="320" y="173"/>
                                      </a:lnTo>
                                      <a:lnTo>
                                        <a:pt x="347" y="153"/>
                                      </a:lnTo>
                                      <a:lnTo>
                                        <a:pt x="371" y="133"/>
                                      </a:lnTo>
                                      <a:lnTo>
                                        <a:pt x="391" y="116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22" y="86"/>
                                      </a:lnTo>
                                      <a:lnTo>
                                        <a:pt x="433" y="73"/>
                                      </a:lnTo>
                                      <a:lnTo>
                                        <a:pt x="440" y="61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47" y="42"/>
                                      </a:lnTo>
                                      <a:lnTo>
                                        <a:pt x="447" y="34"/>
                                      </a:lnTo>
                                      <a:lnTo>
                                        <a:pt x="445" y="27"/>
                                      </a:lnTo>
                                      <a:lnTo>
                                        <a:pt x="442" y="21"/>
                                      </a:lnTo>
                                      <a:lnTo>
                                        <a:pt x="436" y="16"/>
                                      </a:lnTo>
                                      <a:lnTo>
                                        <a:pt x="429" y="12"/>
                                      </a:lnTo>
                                      <a:lnTo>
                                        <a:pt x="421" y="8"/>
                                      </a:lnTo>
                                      <a:lnTo>
                                        <a:pt x="412" y="5"/>
                                      </a:lnTo>
                                      <a:lnTo>
                                        <a:pt x="400" y="3"/>
                                      </a:lnTo>
                                      <a:lnTo>
                                        <a:pt x="390" y="2"/>
                                      </a:lnTo>
                                      <a:lnTo>
                                        <a:pt x="378" y="1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41" y="1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80" y="8"/>
                                      </a:lnTo>
                                      <a:lnTo>
                                        <a:pt x="26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6" y="1791"/>
                                  <a:ext cx="135" cy="493"/>
                                </a:xfrm>
                                <a:custGeom>
                                  <a:avLst/>
                                  <a:gdLst>
                                    <a:gd name="T0" fmla="*/ 1 w 679"/>
                                    <a:gd name="T1" fmla="*/ 29 h 2462"/>
                                    <a:gd name="T2" fmla="*/ 12 w 679"/>
                                    <a:gd name="T3" fmla="*/ 163 h 2462"/>
                                    <a:gd name="T4" fmla="*/ 28 w 679"/>
                                    <a:gd name="T5" fmla="*/ 403 h 2462"/>
                                    <a:gd name="T6" fmla="*/ 48 w 679"/>
                                    <a:gd name="T7" fmla="*/ 717 h 2462"/>
                                    <a:gd name="T8" fmla="*/ 70 w 679"/>
                                    <a:gd name="T9" fmla="*/ 1072 h 2462"/>
                                    <a:gd name="T10" fmla="*/ 89 w 679"/>
                                    <a:gd name="T11" fmla="*/ 1440 h 2462"/>
                                    <a:gd name="T12" fmla="*/ 103 w 679"/>
                                    <a:gd name="T13" fmla="*/ 1787 h 2462"/>
                                    <a:gd name="T14" fmla="*/ 109 w 679"/>
                                    <a:gd name="T15" fmla="*/ 2017 h 2462"/>
                                    <a:gd name="T16" fmla="*/ 110 w 679"/>
                                    <a:gd name="T17" fmla="*/ 2148 h 2462"/>
                                    <a:gd name="T18" fmla="*/ 110 w 679"/>
                                    <a:gd name="T19" fmla="*/ 2257 h 2462"/>
                                    <a:gd name="T20" fmla="*/ 122 w 679"/>
                                    <a:gd name="T21" fmla="*/ 2339 h 2462"/>
                                    <a:gd name="T22" fmla="*/ 143 w 679"/>
                                    <a:gd name="T23" fmla="*/ 2399 h 2462"/>
                                    <a:gd name="T24" fmla="*/ 175 w 679"/>
                                    <a:gd name="T25" fmla="*/ 2437 h 2462"/>
                                    <a:gd name="T26" fmla="*/ 214 w 679"/>
                                    <a:gd name="T27" fmla="*/ 2458 h 2462"/>
                                    <a:gd name="T28" fmla="*/ 260 w 679"/>
                                    <a:gd name="T29" fmla="*/ 2462 h 2462"/>
                                    <a:gd name="T30" fmla="*/ 310 w 679"/>
                                    <a:gd name="T31" fmla="*/ 2454 h 2462"/>
                                    <a:gd name="T32" fmla="*/ 363 w 679"/>
                                    <a:gd name="T33" fmla="*/ 2435 h 2462"/>
                                    <a:gd name="T34" fmla="*/ 417 w 679"/>
                                    <a:gd name="T35" fmla="*/ 2408 h 2462"/>
                                    <a:gd name="T36" fmla="*/ 470 w 679"/>
                                    <a:gd name="T37" fmla="*/ 2375 h 2462"/>
                                    <a:gd name="T38" fmla="*/ 521 w 679"/>
                                    <a:gd name="T39" fmla="*/ 2340 h 2462"/>
                                    <a:gd name="T40" fmla="*/ 568 w 679"/>
                                    <a:gd name="T41" fmla="*/ 2304 h 2462"/>
                                    <a:gd name="T42" fmla="*/ 626 w 679"/>
                                    <a:gd name="T43" fmla="*/ 2254 h 2462"/>
                                    <a:gd name="T44" fmla="*/ 673 w 679"/>
                                    <a:gd name="T45" fmla="*/ 2212 h 2462"/>
                                    <a:gd name="T46" fmla="*/ 678 w 679"/>
                                    <a:gd name="T47" fmla="*/ 2190 h 2462"/>
                                    <a:gd name="T48" fmla="*/ 672 w 679"/>
                                    <a:gd name="T49" fmla="*/ 2080 h 2462"/>
                                    <a:gd name="T50" fmla="*/ 660 w 679"/>
                                    <a:gd name="T51" fmla="*/ 1882 h 2462"/>
                                    <a:gd name="T52" fmla="*/ 647 w 679"/>
                                    <a:gd name="T53" fmla="*/ 1619 h 2462"/>
                                    <a:gd name="T54" fmla="*/ 635 w 679"/>
                                    <a:gd name="T55" fmla="*/ 1313 h 2462"/>
                                    <a:gd name="T56" fmla="*/ 626 w 679"/>
                                    <a:gd name="T57" fmla="*/ 990 h 2462"/>
                                    <a:gd name="T58" fmla="*/ 623 w 679"/>
                                    <a:gd name="T59" fmla="*/ 748 h 2462"/>
                                    <a:gd name="T60" fmla="*/ 624 w 679"/>
                                    <a:gd name="T61" fmla="*/ 594 h 2462"/>
                                    <a:gd name="T62" fmla="*/ 626 w 679"/>
                                    <a:gd name="T63" fmla="*/ 448 h 2462"/>
                                    <a:gd name="T64" fmla="*/ 632 w 679"/>
                                    <a:gd name="T65" fmla="*/ 314 h 2462"/>
                                    <a:gd name="T66" fmla="*/ 638 w 679"/>
                                    <a:gd name="T67" fmla="*/ 195 h 2462"/>
                                    <a:gd name="T68" fmla="*/ 638 w 679"/>
                                    <a:gd name="T69" fmla="*/ 107 h 2462"/>
                                    <a:gd name="T70" fmla="*/ 631 w 679"/>
                                    <a:gd name="T71" fmla="*/ 48 h 2462"/>
                                    <a:gd name="T72" fmla="*/ 617 w 679"/>
                                    <a:gd name="T73" fmla="*/ 14 h 2462"/>
                                    <a:gd name="T74" fmla="*/ 595 w 679"/>
                                    <a:gd name="T75" fmla="*/ 0 h 2462"/>
                                    <a:gd name="T76" fmla="*/ 568 w 679"/>
                                    <a:gd name="T77" fmla="*/ 4 h 2462"/>
                                    <a:gd name="T78" fmla="*/ 534 w 679"/>
                                    <a:gd name="T79" fmla="*/ 19 h 2462"/>
                                    <a:gd name="T80" fmla="*/ 495 w 679"/>
                                    <a:gd name="T81" fmla="*/ 43 h 2462"/>
                                    <a:gd name="T82" fmla="*/ 451 w 679"/>
                                    <a:gd name="T83" fmla="*/ 72 h 2462"/>
                                    <a:gd name="T84" fmla="*/ 402 w 679"/>
                                    <a:gd name="T85" fmla="*/ 100 h 2462"/>
                                    <a:gd name="T86" fmla="*/ 349 w 679"/>
                                    <a:gd name="T87" fmla="*/ 126 h 2462"/>
                                    <a:gd name="T88" fmla="*/ 293 w 679"/>
                                    <a:gd name="T89" fmla="*/ 142 h 2462"/>
                                    <a:gd name="T90" fmla="*/ 232 w 679"/>
                                    <a:gd name="T91" fmla="*/ 147 h 2462"/>
                                    <a:gd name="T92" fmla="*/ 168 w 679"/>
                                    <a:gd name="T93" fmla="*/ 136 h 2462"/>
                                    <a:gd name="T94" fmla="*/ 103 w 679"/>
                                    <a:gd name="T95" fmla="*/ 104 h 2462"/>
                                    <a:gd name="T96" fmla="*/ 35 w 679"/>
                                    <a:gd name="T97" fmla="*/ 49 h 24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679" h="2462">
                                      <a:moveTo>
                                        <a:pt x="0" y="11"/>
                                      </a:moveTo>
                                      <a:lnTo>
                                        <a:pt x="1" y="29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19" y="272"/>
                                      </a:lnTo>
                                      <a:lnTo>
                                        <a:pt x="28" y="403"/>
                                      </a:lnTo>
                                      <a:lnTo>
                                        <a:pt x="38" y="552"/>
                                      </a:lnTo>
                                      <a:lnTo>
                                        <a:pt x="48" y="717"/>
                                      </a:lnTo>
                                      <a:lnTo>
                                        <a:pt x="59" y="890"/>
                                      </a:lnTo>
                                      <a:lnTo>
                                        <a:pt x="70" y="1072"/>
                                      </a:lnTo>
                                      <a:lnTo>
                                        <a:pt x="80" y="1256"/>
                                      </a:lnTo>
                                      <a:lnTo>
                                        <a:pt x="89" y="1440"/>
                                      </a:lnTo>
                                      <a:lnTo>
                                        <a:pt x="97" y="1618"/>
                                      </a:lnTo>
                                      <a:lnTo>
                                        <a:pt x="103" y="1787"/>
                                      </a:lnTo>
                                      <a:lnTo>
                                        <a:pt x="108" y="1945"/>
                                      </a:lnTo>
                                      <a:lnTo>
                                        <a:pt x="109" y="2017"/>
                                      </a:lnTo>
                                      <a:lnTo>
                                        <a:pt x="110" y="2085"/>
                                      </a:lnTo>
                                      <a:lnTo>
                                        <a:pt x="110" y="2148"/>
                                      </a:lnTo>
                                      <a:lnTo>
                                        <a:pt x="109" y="2205"/>
                                      </a:lnTo>
                                      <a:lnTo>
                                        <a:pt x="110" y="2257"/>
                                      </a:lnTo>
                                      <a:lnTo>
                                        <a:pt x="114" y="2300"/>
                                      </a:lnTo>
                                      <a:lnTo>
                                        <a:pt x="122" y="2339"/>
                                      </a:lnTo>
                                      <a:lnTo>
                                        <a:pt x="131" y="2371"/>
                                      </a:lnTo>
                                      <a:lnTo>
                                        <a:pt x="143" y="2399"/>
                                      </a:lnTo>
                                      <a:lnTo>
                                        <a:pt x="158" y="2420"/>
                                      </a:lnTo>
                                      <a:lnTo>
                                        <a:pt x="175" y="2437"/>
                                      </a:lnTo>
                                      <a:lnTo>
                                        <a:pt x="194" y="2449"/>
                                      </a:lnTo>
                                      <a:lnTo>
                                        <a:pt x="214" y="2458"/>
                                      </a:lnTo>
                                      <a:lnTo>
                                        <a:pt x="237" y="2462"/>
                                      </a:lnTo>
                                      <a:lnTo>
                                        <a:pt x="260" y="2462"/>
                                      </a:lnTo>
                                      <a:lnTo>
                                        <a:pt x="285" y="2460"/>
                                      </a:lnTo>
                                      <a:lnTo>
                                        <a:pt x="310" y="2454"/>
                                      </a:lnTo>
                                      <a:lnTo>
                                        <a:pt x="337" y="2445"/>
                                      </a:lnTo>
                                      <a:lnTo>
                                        <a:pt x="363" y="2435"/>
                                      </a:lnTo>
                                      <a:lnTo>
                                        <a:pt x="390" y="2422"/>
                                      </a:lnTo>
                                      <a:lnTo>
                                        <a:pt x="417" y="2408"/>
                                      </a:lnTo>
                                      <a:lnTo>
                                        <a:pt x="443" y="2392"/>
                                      </a:lnTo>
                                      <a:lnTo>
                                        <a:pt x="470" y="2375"/>
                                      </a:lnTo>
                                      <a:lnTo>
                                        <a:pt x="496" y="2358"/>
                                      </a:lnTo>
                                      <a:lnTo>
                                        <a:pt x="521" y="2340"/>
                                      </a:lnTo>
                                      <a:lnTo>
                                        <a:pt x="544" y="2322"/>
                                      </a:lnTo>
                                      <a:lnTo>
                                        <a:pt x="568" y="2304"/>
                                      </a:lnTo>
                                      <a:lnTo>
                                        <a:pt x="588" y="2287"/>
                                      </a:lnTo>
                                      <a:lnTo>
                                        <a:pt x="626" y="2254"/>
                                      </a:lnTo>
                                      <a:lnTo>
                                        <a:pt x="654" y="2229"/>
                                      </a:lnTo>
                                      <a:lnTo>
                                        <a:pt x="673" y="2212"/>
                                      </a:lnTo>
                                      <a:lnTo>
                                        <a:pt x="679" y="2205"/>
                                      </a:lnTo>
                                      <a:lnTo>
                                        <a:pt x="678" y="2190"/>
                                      </a:lnTo>
                                      <a:lnTo>
                                        <a:pt x="676" y="2148"/>
                                      </a:lnTo>
                                      <a:lnTo>
                                        <a:pt x="672" y="2080"/>
                                      </a:lnTo>
                                      <a:lnTo>
                                        <a:pt x="666" y="1990"/>
                                      </a:lnTo>
                                      <a:lnTo>
                                        <a:pt x="660" y="1882"/>
                                      </a:lnTo>
                                      <a:lnTo>
                                        <a:pt x="653" y="1757"/>
                                      </a:lnTo>
                                      <a:lnTo>
                                        <a:pt x="647" y="1619"/>
                                      </a:lnTo>
                                      <a:lnTo>
                                        <a:pt x="641" y="1469"/>
                                      </a:lnTo>
                                      <a:lnTo>
                                        <a:pt x="635" y="1313"/>
                                      </a:lnTo>
                                      <a:lnTo>
                                        <a:pt x="630" y="1153"/>
                                      </a:lnTo>
                                      <a:lnTo>
                                        <a:pt x="626" y="990"/>
                                      </a:lnTo>
                                      <a:lnTo>
                                        <a:pt x="624" y="828"/>
                                      </a:lnTo>
                                      <a:lnTo>
                                        <a:pt x="623" y="748"/>
                                      </a:lnTo>
                                      <a:lnTo>
                                        <a:pt x="623" y="670"/>
                                      </a:lnTo>
                                      <a:lnTo>
                                        <a:pt x="624" y="594"/>
                                      </a:lnTo>
                                      <a:lnTo>
                                        <a:pt x="625" y="520"/>
                                      </a:lnTo>
                                      <a:lnTo>
                                        <a:pt x="626" y="448"/>
                                      </a:lnTo>
                                      <a:lnTo>
                                        <a:pt x="629" y="379"/>
                                      </a:lnTo>
                                      <a:lnTo>
                                        <a:pt x="632" y="314"/>
                                      </a:lnTo>
                                      <a:lnTo>
                                        <a:pt x="635" y="251"/>
                                      </a:lnTo>
                                      <a:lnTo>
                                        <a:pt x="638" y="195"/>
                                      </a:lnTo>
                                      <a:lnTo>
                                        <a:pt x="639" y="147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36" y="74"/>
                                      </a:lnTo>
                                      <a:lnTo>
                                        <a:pt x="631" y="48"/>
                                      </a:lnTo>
                                      <a:lnTo>
                                        <a:pt x="625" y="28"/>
                                      </a:lnTo>
                                      <a:lnTo>
                                        <a:pt x="617" y="14"/>
                                      </a:lnTo>
                                      <a:lnTo>
                                        <a:pt x="606" y="5"/>
                                      </a:lnTo>
                                      <a:lnTo>
                                        <a:pt x="595" y="0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568" y="4"/>
                                      </a:lnTo>
                                      <a:lnTo>
                                        <a:pt x="551" y="10"/>
                                      </a:lnTo>
                                      <a:lnTo>
                                        <a:pt x="534" y="19"/>
                                      </a:lnTo>
                                      <a:lnTo>
                                        <a:pt x="516" y="30"/>
                                      </a:lnTo>
                                      <a:lnTo>
                                        <a:pt x="495" y="43"/>
                                      </a:lnTo>
                                      <a:lnTo>
                                        <a:pt x="474" y="57"/>
                                      </a:lnTo>
                                      <a:lnTo>
                                        <a:pt x="451" y="72"/>
                                      </a:lnTo>
                                      <a:lnTo>
                                        <a:pt x="427" y="86"/>
                                      </a:lnTo>
                                      <a:lnTo>
                                        <a:pt x="402" y="100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49" y="126"/>
                                      </a:lnTo>
                                      <a:lnTo>
                                        <a:pt x="321" y="135"/>
                                      </a:lnTo>
                                      <a:lnTo>
                                        <a:pt x="293" y="142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32" y="147"/>
                                      </a:lnTo>
                                      <a:lnTo>
                                        <a:pt x="201" y="144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36" y="123"/>
                                      </a:lnTo>
                                      <a:lnTo>
                                        <a:pt x="103" y="104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" o:spid="_x0000_s1026" style="position:absolute;margin-left:234.8pt;margin-top:3.1pt;width:23.6pt;height:20.85pt;z-index:251753472" coordorigin="2,2" coordsize="2903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">
                      <v:shape id="Freeform 231" o:spid="_x0000_s1027" style="position:absolute;left:2;top:2;width:2903;height:3246;visibility:visible;mso-wrap-style:square;v-text-anchor:top" coordsize="14512,16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t/MMA&#10;AADcAAAADwAAAGRycy9kb3ducmV2LnhtbERPTWvCQBC9C/6HZYTedGMKUqKrtFJLDsVSK4i3ITsm&#10;wexs2F01+fddQfA2j/c5i1VnGnEl52vLCqaTBARxYXXNpYL932b8BsIHZI2NZVLQk4fVcjhYYKbt&#10;jX/puguliCHsM1RQhdBmUvqiIoN+YlviyJ2sMxgidKXUDm8x3DQyTZKZNFhzbKiwpXVFxXl3MQo+&#10;8i22/X6Tn7ffX5/HS/+a/riDUi+j7n0OIlAXnuKHO9dx/iyF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rt/MMAAADcAAAADwAAAAAAAAAAAAAAAACYAgAAZHJzL2Rv&#10;d25yZXYueG1sUEsFBgAAAAAEAAQA9QAAAIgDAAAAAA==&#10;" path="m11695,3550r132,-1769l12712,1825r-4,-38l12703,1747r-7,-38l12686,1671r-9,-38l12665,1596r-12,-38l12639,1522r-17,-37l12605,1448r-18,-35l12566,1377r-21,-35l12522,1307r-24,-34l12471,1238r-26,-34l12416,1170r-29,-33l12355,1103r-32,-32l12289,1037r-36,-32l12217,973r-38,-32l12140,909r-40,-31l12058,846r-44,-31l11970,784r-46,-30l11877,723,10740,r1322,264l12092,270r30,7l12152,286r31,8l12244,311r62,19l12369,352r60,22l12487,397r57,23l12601,445r57,26l12715,499r56,29l12827,560r55,32l12936,626r53,35l13014,680r26,19l13065,718r26,20l13115,758r25,20l13163,799r24,21l13209,842r22,22l13254,887r21,23l13297,934r20,24l13336,982r20,25l13382,1042r24,36l13429,1114r21,36l13470,1187r18,37l13505,1262r16,36l13535,1337r12,37l13558,1413r11,38l13577,1490r7,39l13590,1567r4,40l13597,1646r2,40l13599,1726r,39l13597,1805r-3,41l13589,1885r-5,41l13577,1966r-8,40l13559,2047r-10,40l13538,2128r-12,41l13511,2208r-14,41l13482,2288r-16,39l13448,2367r-18,38l13412,2445r-21,38l13371,2522r-21,39l13327,2598r-22,39l13281,2674r-24,39l13232,2750r-26,38l13180,2825r-27,37l13125,2899r-27,36l13069,2972r-28,36l12982,3081r-61,71l12859,3222r-65,69l12730,3358r-66,67l14461,3192r51,1374l12163,4085r95,1228l12718,11271r54,27l12826,11326r53,32l12930,11390r25,17l12981,11424r24,18l13030,11460r23,20l13077,11499r22,19l13121,11539r22,21l13164,11581r21,22l13204,11626r18,22l13241,11673r17,23l13275,11721r15,26l13306,11772r13,27l13332,11826r12,28l13356,11882r9,29l13374,11941r16,68l13399,12078r3,68l13399,12214r-8,67l13378,12349r-18,67l13336,12482r-27,66l13277,12613r-34,65l13203,12742r-42,63l13116,12868r-48,61l13018,12989r-51,60l12913,13107r-56,57l12800,13220r-58,53l12684,13326r-58,52l12568,13428r-59,47l12452,13522r-57,45l12339,13611r-107,80l12133,13763r-37,27l12058,13817r-38,27l11981,13871r-13,81l11953,14032r-16,81l11919,14193r-18,80l11881,14352r-22,79l11837,14510r-18,62l11799,14634r-20,62l11759,14758r-19,62l11721,14881r-20,62l11684,15005r-6,23l11672,15051r-6,22l11661,15096r-12,53l11639,15203r-8,53l11624,15310r-5,54l11616,15417r-2,54l11613,15526r,178l11445,15764r-76,25l11294,15814r-75,25l11142,15862r-76,23l10989,15906r-76,21l10836,15946r-78,20l10681,15985r-78,17l10526,16020r-78,16l10370,16051r-78,15l10214,16080r-99,17l10016,16113r-101,14l9814,16141r-101,13l9611,16166r-102,11l9406,16186r-103,9l9201,16203r-104,7l8994,16216r-104,5l8786,16224r-105,3l8577,16229r-104,l8369,16229r-104,-1l8162,16226r-104,-4l7954,16218r-103,-5l7747,16205r-102,-7l7542,16190r-102,-9l7339,16170r-101,-11l7137,16147r-100,-15l6937,16118r-93,-14l6735,16086r-59,-12l6614,16063r-64,-12l6484,16037r-69,-14l6345,16006r-70,-17l6203,15971r-72,-20l6059,15930r-71,-22l5916,15885r-70,-26l5777,15833r-67,-28l5643,15776r-63,-32l5520,15712r-58,-34l5408,15643r-51,-38l5310,15567r-42,-42l5230,15483r-33,-44l5170,15392r-23,-48l5132,15294r-212,-835l4692,14441r-796,47l3445,14703r-19,-187l3091,14537r-1830,108l716,11179r-37,6l605,10490r2,l,6627,761,6518r5,-5l772,6507r15,-16l801,6473r12,-21l825,6431r12,-22l848,6385r9,-25l866,6335r8,-28l882,6280r7,-29l896,6223r6,-30l907,6163r4,-30l915,6102r6,-62l925,5979r3,-60l929,5860r-1,-56l926,5752r-3,-48l919,5660,861,5158r1366,805l2210,5911r-18,-53l2174,5806r-17,-52l2138,5702r-17,-53l2102,5597r-20,-52l2055,5473r-29,-72l1996,5330r-32,-72l1931,5188r-36,-70l1877,5083r-20,-33l1838,5015r-21,-33l1797,4949r-21,-32l1754,4884r-22,-31l1708,4821r-23,-31l1661,4760r-25,-30l1611,4701r-27,-28l1557,4646r-28,-28l1501,4592r-30,-26l1441,4541r-31,-24l912,4142r619,-75l1607,4057r76,-13l1759,4030r78,-15l1914,3998r77,-20l2064,3958r72,-22l2173,3924r49,-18l2249,3895r30,-12l2308,3871r31,-13l2369,3843r28,-14l2424,3814r24,-15l2459,3791r10,-7l2480,3776r8,-7l2495,3762r6,-7l2506,3747r4,-7l2519,3717r11,-21l2541,3675r12,-20l2566,3636r15,-17l2597,3603r17,-16l2632,3574r20,-11l2662,3558r10,-5l2683,3549r12,-3l2706,3543r11,-3l2729,3538r12,-2l2754,3535r12,l2779,3535r13,l2810,3537r17,3l2843,3544r16,4l2874,3553r13,6l2900,3565r14,7l2925,3580r11,9l2947,3599r9,9l2967,3619r8,10l2983,3640r8,12l2998,3665r6,12l3010,3690r6,13l3026,3731r9,27l3041,3787r6,30l3051,3846r4,29l3059,3915r3,40l3065,3995r3,40l3070,4075r2,40l3074,4155r3,40l3079,4252r2,57l3084,4366r2,57l3088,4481r2,57l3092,4595r2,58l3096,4710r2,56l3100,4824r2,57l3104,4938r2,58l3109,5053r3,57l3113,5142r2,32l3116,5205r2,33l3119,5269r2,32l3123,5333r2,32l3168,5309r43,-55l3254,5199r44,-55l3341,5089r44,-53l3430,4981r43,-54l3500,4893r34,-41l3573,4803r42,-55l3661,4689r48,-63l3757,4561r48,-67l3851,4427r43,-67l3915,4328r19,-33l3953,4263r17,-31l3985,4203r13,-30l4011,4146r9,-26l4028,4095r5,-23l4037,4049r1,-19l4016,3214r478,662l4514,3900r30,35l4564,3955r20,21l4607,3997r22,20l4652,4036r23,18l4687,4062r11,7l4708,4075r12,6l4730,4085r10,4l4749,4091r9,2l4767,4093r9,-2l4783,4089r6,-5l4839,4047r49,-31l4936,3990r48,-22l5032,3951r47,-12l5125,3932r45,-4l5214,3929r41,5l5296,3942r39,12l5373,3969r34,20l5440,4011r30,25l5498,4065r25,31l5546,4130r19,35l5580,4204r14,40l5603,4287r5,44l5610,4378r-2,47l5602,4474r-11,50l5575,4576r-19,51l5531,4680r-29,54l5492,4750r-11,16l5468,4783r-12,16l5429,4831r-30,33l5367,4896r-32,32l5300,4958r-35,31l5228,5019r-37,29l5155,5076r-36,28l5048,5156r-66,47l4895,5267r-87,63l4722,5395r-87,64l4549,5525r-84,67l4424,5627r-42,34l4342,5697r-41,35l4263,5767r-37,35l4189,5839r-38,37l4115,5914r-36,40l4043,5993r-34,42l4097,5989r88,-47l4273,5893r88,-51l4450,5791r86,-54l4624,5684r85,-56l4794,5571r83,-59l4960,5452r80,-61l5080,5361r40,-32l5159,5298r38,-32l5235,5234r37,-33l5308,5169r37,-34l6226,4317,5750,5415r-5,16l5742,5447r-2,17l5739,5483r-1,17l5739,5518r2,16l5743,5550r4,18l5751,5584r7,17l5765,5618r7,16l5780,5649r9,15l5798,5680r12,14l5820,5708r12,14l5844,5735r12,14l5870,5761r13,12l5896,5785,7388,5572r-63,1749l8685,6168r672,-570l11343,3916r-960,-197l11695,3550xe" fillcolor="#1f1a17" stroked="f">
                        <v:path arrowok="t" o:connecttype="custom" o:connectlocs="2528,304;2478,227;2394,157;2474,70;2598,132;2651,177;2698,245;2720,329;2710,417;2675,504;2620,587;2433,817;2611,2296;2656,2344;2681,2429;2624,2574;2502,2695;2391,2807;2348,2964;2325,3062;2214,3177;2043,3216;1820,3242;1591,3244;1369,3221;1212,3186;1072,3121;689,2941;154,1301;178,1250;185,1150;420,1119;363,996;311,929;367,803;474,769;502,748;533,712;559,707;590,720;607,752;615,831;620,953;624,1054;695,985;783,866;808,806;938,812;958,817;1059,788;1119,849;1099,950;1038,1010;885,1125;802,1207;992,1090;1150,1083;1152,1120;1174,1152" o:connectangles="0,0,0,0,0,0,0,0,0,0,0,0,0,0,0,0,0,0,0,0,0,0,0,0,0,0,0,0,0,0,0,0,0,0,0,0,0,0,0,0,0,0,0,0,0,0,0,0,0,0,0,0,0,0,0,0,0,0,0"/>
                      </v:shape>
                      <v:shape id="Freeform 232" o:spid="_x0000_s1028" style="position:absolute;left:1019;top:743;width:1490;height:1701;visibility:visible;mso-wrap-style:square;v-text-anchor:top" coordsize="7446,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ZiMQA&#10;AADcAAAADwAAAGRycy9kb3ducmV2LnhtbERPTWvCQBC9F/wPyxR6qxurqKSuIq1FT4Kmlh6H7DRJ&#10;k51Nd1dN/fVuQehtHu9zZovONOJEzleWFQz6CQji3OqKCwXv2dvjFIQPyBoby6Tglzws5r27Gaba&#10;nnlHp30oRAxhn6KCMoQ2ldLnJRn0fdsSR+7LOoMhQldI7fAcw00jn5JkLA1WHBtKbOmlpLzeH42C&#10;5HNV/WwHk/pjnR029WWU2Vf3rdTDfbd8BhGoC//im3uj4/zxEP6ei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2YjEAAAA3AAAAA8AAAAAAAAAAAAAAAAAmAIAAGRycy9k&#10;b3ducmV2LnhtbFBLBQYAAAAABAAEAPUAAACJAwAAAAA=&#10;" path="m6789,l6365,360,5940,718r-424,360l5091,1437r-423,360l4243,2156r-424,360l3394,2875r-423,360l2546,3594r-425,360l1697,4314r-423,359l849,5033,425,5392,,5752r204,166l409,6080r206,157l823,6389r210,148l1245,6680r214,138l1674,6951r217,128l2110,7202r221,119l2554,7434r225,106l3005,7643r229,96l3465,7831r232,86l3932,7997r237,74l4408,8140r240,63l4892,8261r245,51l5385,8358r249,39l5886,8431r255,27l6397,8479r258,15l6917,8502r263,2l7446,8499r-41,-531l7364,7437r-42,-532l7282,6374r-41,-531l7199,5312r-41,-531l7118,4250r-41,-532l7035,3187r-41,-531l6954,2125r-42,-531l6871,1062,6830,531,6789,xe" fillcolor="#fff974" stroked="f">
                        <v:path arrowok="t" o:connecttype="custom" o:connectlocs="1274,72;1104,216;934,359;764,503;595,647;424,791;255,935;85,1079;41,1184;123,1248;207,1308;292,1364;378,1416;466,1464;556,1508;647,1548;740,1584;834,1614;930,1641;1028,1663;1127,1680;1229,1692;1332,1699;1437,1701;1482,1594;1465,1381;1449,1169;1432,956;1416,744;1400,531;1383,319;1367,106" o:connectangles="0,0,0,0,0,0,0,0,0,0,0,0,0,0,0,0,0,0,0,0,0,0,0,0,0,0,0,0,0,0,0,0"/>
                      </v:shape>
                      <v:shape id="Freeform 233" o:spid="_x0000_s1029" style="position:absolute;left:1019;top:1772;width:1490;height:672;visibility:visible;mso-wrap-style:square;v-text-anchor:top" coordsize="7446,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LEL8A&#10;AADcAAAADwAAAGRycy9kb3ducmV2LnhtbERP3c7BQBC9/xLvsBmJu8+WCFKWICHcKR5gdEfb6M42&#10;3UV5eiuRuJuT8zvTeWNKcafaFZYV9LoRCOLU6oIzBafj+n8MwnlkjaVlUvAkB/NZ62+KsbYPTuh+&#10;8JkIIexiVJB7X8VSujQng65rK+LAXWxt0AdYZ1LX+AjhppT9KBpKgwWHhhwrWuWUXg83o8AO0qjK&#10;9ufr5rZMTslrN+K1HSnVaTeLCQhPjf+Jv+6tDvOHA/g8Ey6Q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gYsQvwAAANwAAAAPAAAAAAAAAAAAAAAAAJgCAABkcnMvZG93bnJl&#10;di54bWxQSwUGAAAAAAQABAD1AAAAhAMAAAAA&#10;" path="m714,l,606,204,772,409,934r206,157l823,1243r210,148l1245,1534r214,138l1674,1805r217,128l2110,2056r221,119l2554,2288r225,106l3005,2497r229,96l3465,2685r232,86l3932,2851r237,74l4408,2994r240,63l4892,3115r245,51l5385,3212r249,39l5886,3285r255,27l6397,3333r258,15l6917,3356r263,2l7446,3353r-55,-731l7104,2627r-282,-6l6544,2605r-274,-25l6000,2546r-266,-42l5472,2454r-257,-58l4962,2331r-247,-71l4471,2183r-237,-83l4000,2012r-228,-92l3550,1823,3333,1723,3122,1619,2917,1513,2717,1404,2523,1293,2336,1181,2155,1069,1980,956,1811,843,1649,731,1495,620,1347,510,1205,401,1072,297,946,194,826,95,714,xe" fillcolor="#e77817" stroked="f">
                        <v:path arrowok="t" o:connecttype="custom" o:connectlocs="0,121;82,187;165,249;249,307;335,361;422,411;511,458;601,500;693,537;787,571;882,599;979,623;1078,643;1178,657;1280,667;1384,672;1490,671;1422,526;1310,521;1201,510;1095,491;993,466;895,437;800,403;710,365;625,324;544,281;467,236;396,191;330,146;270,102;215,59;165,19" o:connectangles="0,0,0,0,0,0,0,0,0,0,0,0,0,0,0,0,0,0,0,0,0,0,0,0,0,0,0,0,0,0,0,0,0"/>
                      </v:shape>
                      <v:shape id="Freeform 234" o:spid="_x0000_s1030" style="position:absolute;left:2377;top:88;width:292;height:655;visibility:visible;mso-wrap-style:square;v-text-anchor:top" coordsize="1461,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oAsIA&#10;AADcAAAADwAAAGRycy9kb3ducmV2LnhtbERPS2sCMRC+C/6HMAVvmq1VK1ujiCB4sOCjgsdhM26W&#10;biZLkrrrv28KBW/z8T1nsepsLe7kQ+VYwesoA0FcOF1xqeDrvB3OQYSIrLF2TAoeFGC17PcWmGvX&#10;8pHup1iKFMIhRwUmxiaXMhSGLIaRa4gTd3PeYkzQl1J7bFO4reU4y2bSYsWpwWBDG0PF9+nHKtjf&#10;5s5/6ke73x2uk85v+f1i3pQavHTrDxCRuvgU/7t3Os2fTeH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GgCwgAAANwAAAAPAAAAAAAAAAAAAAAAAJgCAABkcnMvZG93&#10;bnJldi54bWxQSwUGAAAAAAQABAD1AAAAhwMAAAAA&#10;" path="m126,r33,7l252,32r64,20l390,75r81,30l558,140r91,41l744,227r95,53l934,339r91,66l1112,478r81,80l1268,647r64,95l1385,846r41,111l1451,1077r10,129l1452,1344r-27,148l1375,1648r-73,167l1205,1991r-125,187l927,2375,745,2584,530,2803,283,3032,,3274r67,-65l136,3140r72,-73l282,2990r73,-81l429,2823r73,-87l574,2644r69,-93l711,2454r64,-99l834,2252r55,-103l938,2043r43,-108l1018,1826r29,-112l1067,1602r12,-113l1082,1375r-8,-116l1056,1144r-30,-116l984,912,929,796,860,680,778,564,680,450,566,336,437,222,290,110,126,xe" fillcolor="#f8c300" stroked="f">
                        <v:path arrowok="t" o:connecttype="custom" o:connectlocs="25,0;32,1;50,6;63,10;78,15;94,21;112,28;130,36;149,45;168,56;187,68;205,81;222,96;238,112;253,129;266,148;277,169;285,191;290,215;292,241;290,269;285,298;275,330;260,363;241,398;216,436;185,475;149,517;106,561;57,607;0,655;13,642;27,628;42,614;56,598;71,582;86,565;100,547;115,529;129,510;142,491;155,471;167,451;178,430;187,409;196,387;203,365;209,343;213,320;216,298;216,275;215,252;211,229;205,206;197,182;186,159;172,136;155,113;136,90;113,67;87,44;58,22;25,0" o:connectangles="0,0,0,0,0,0,0,0,0,0,0,0,0,0,0,0,0,0,0,0,0,0,0,0,0,0,0,0,0,0,0,0,0,0,0,0,0,0,0,0,0,0,0,0,0,0,0,0,0,0,0,0,0,0,0,0,0,0,0,0,0,0,0"/>
                      </v:shape>
                      <v:shape id="Freeform 235" o:spid="_x0000_s1031" style="position:absolute;left:2382;top:681;width:468;height:155;visibility:visible;mso-wrap-style:square;v-text-anchor:top" coordsize="233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8tC8IA&#10;AADcAAAADwAAAGRycy9kb3ducmV2LnhtbERP32vCMBB+H/g/hBP2NlMHK2s1ijgCbiBMHez1SM62&#10;tLmUJmr33y/CYG/38f285Xp0nbjSEBrPCuazDASx8bbhSsHXST+9gggR2WLnmRT8UID1avKwxNL6&#10;Gx/oeoyVSCEcSlRQx9iXUgZTk8Mw8z1x4s5+cBgTHCppB7ylcNfJ5yzLpcOGU0ONPW1rMu3x4hQU&#10;rdYvH/rw/vmmt8XetNZ8y0Kpx+m4WYCINMZ/8Z97Z9P8PIf7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y0LwgAAANwAAAAPAAAAAAAAAAAAAAAAAJgCAABkcnMvZG93&#10;bnJldi54bWxQSwUGAAAAAAQABAD1AAAAhwMAAAAA&#10;" path="m,299l2309,r30,778l,299xe" fillcolor="#da251d" stroked="f">
                        <v:path arrowok="t" o:connecttype="custom" o:connectlocs="0,60;462,0;468,155;0,60" o:connectangles="0,0,0,0"/>
                      </v:shape>
                      <v:shape id="Freeform 236" o:spid="_x0000_s1032" style="position:absolute;left:2387;top:394;width:118;height:333;visibility:visible;mso-wrap-style:square;v-text-anchor:top" coordsize="588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KQsMA&#10;AADcAAAADwAAAGRycy9kb3ducmV2LnhtbERPTWsCMRC9C/6HMEJvmm0pq2yNUkoLHnpxFbyOm3Gz&#10;3c1km6S69dc3BcHbPN7nLNeD7cSZfGgcK3icZSCIK6cbrhXsdx/TBYgQkTV2jknBLwVYr8ajJRba&#10;XXhL5zLWIoVwKFCBibEvpAyVIYth5nrixJ2ctxgT9LXUHi8p3HbyKctyabHh1GCwpzdDVVv+WAVf&#10;1gzt6fl63Ly3Wfl98J+H3AalHibD6wuISEO8i2/ujU7z8zn8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oKQsMAAADcAAAADwAAAAAAAAAAAAAAAACYAgAAZHJzL2Rv&#10;d25yZXYueG1sUEsFBgAAAAAEAAQA9QAAAIgDAAAAAA==&#10;" path="m,1665l588,25,123,,,1665xe" fillcolor="#84c225" stroked="f">
                        <v:path arrowok="t" o:connecttype="custom" o:connectlocs="0,333;118,5;25,0;0,333" o:connectangles="0,0,0,0"/>
                      </v:shape>
                      <v:shape id="Freeform 237" o:spid="_x0000_s1033" style="position:absolute;left:1864;top:1682;width:378;height:388;visibility:visible;mso-wrap-style:square;v-text-anchor:top" coordsize="1891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htsUA&#10;AADcAAAADwAAAGRycy9kb3ducmV2LnhtbESPQWvCQBCF74X+h2UK3urGHoKkriJSbUEoatXzkB2z&#10;sdnZkN2a9N87h0JvM7w3730zWwy+UTfqYh3YwGScgSIug625MnD8Wj9PQcWEbLEJTAZ+KcJi/vgw&#10;w8KGnvd0O6RKSQjHAg24lNpC61g68hjHoSUW7RI6j0nWrtK2w17CfaNfsizXHmuWBoctrRyV34cf&#10;b2B6Pe02n27ztg/bCZ5X/XterdmY0dOwfAWVaEj/5r/rDyv4udDKMzKB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qG2xQAAANwAAAAPAAAAAAAAAAAAAAAAAJgCAABkcnMv&#10;ZG93bnJldi54bWxQSwUGAAAAAAQABAD1AAAAigMAAAAA&#10;" path="m1807,593r19,46l1842,686r15,47l1869,780r9,47l1884,875r5,48l1891,969r,48l1889,1064r-4,45l1878,1156r-8,45l1859,1246r-13,44l1831,1334r-17,43l1795,1418r-21,41l1752,1498r-26,39l1700,1574r-29,36l1641,1644r-32,33l1574,1709r-35,29l1502,1767r-40,26l1423,1817r-43,23l1336,1860r-45,18l1246,1895r-45,12l1155,1918r-46,8l1062,1932r-46,3l970,1936r-46,-1l879,1931r-46,-5l788,1918r-45,-10l698,1896r-42,-16l613,1864r-43,-18l529,1826r-41,-24l450,1778r-39,-27l374,1723r-36,-31l303,1661r-33,-34l239,1592r-31,-38l180,1515r-27,-41l128,1432r-24,-43l84,1343,65,1296,48,1250,34,1203,23,1155,13,1108,7,1061,2,1014,,966,,920,2,873,6,826r7,-46l21,735,32,690,45,646,60,603,77,560,96,518r21,-40l140,438r25,-38l191,362r29,-36l250,292r32,-33l316,228r36,-31l389,170r39,-26l468,119,511,96,555,76,600,57,644,42,690,29,736,19r46,-8l829,4,875,1,920,r47,1l1012,4r46,7l1103,19r45,10l1192,41r43,14l1279,72r42,19l1361,111r41,22l1442,158r38,26l1517,213r36,30l1588,275r32,34l1652,345r30,36l1711,421r26,41l1763,503r23,45l1807,593xe" fillcolor="#dd137b" stroked="f">
                        <v:path arrowok="t" o:connecttype="custom" o:connectlocs="368,137;375,166;378,194;377,222;372,250;363,276;350,300;334,323;315,343;292,359;267,373;240,382;212,387;185,388;158,384;131,377;106,366;82,351;61,333;42,311;26,287;13,260;5,231;0,203;0,175;4,147;12,121;23,96;38,73;56,52;78,34;102,19;129,8;156,2;184,0;211,2;238,8;264,18;288,32;310,49;330,69;347,93;361,119" o:connectangles="0,0,0,0,0,0,0,0,0,0,0,0,0,0,0,0,0,0,0,0,0,0,0,0,0,0,0,0,0,0,0,0,0,0,0,0,0,0,0,0,0,0,0"/>
                      </v:shape>
                      <v:shape id="Freeform 238" o:spid="_x0000_s1034" style="position:absolute;left:2150;top:964;width:108;height:102;visibility:visible;mso-wrap-style:square;v-text-anchor:top" coordsize="544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a/MAA&#10;AADcAAAADwAAAGRycy9kb3ducmV2LnhtbERPTWvCQBC9C/0PyxR6040KUqOrlAbBY5t48Dhmx+xi&#10;djZkV03+fbdQ6G0e73O2+8G14kF9sJ4VzGcZCOLaa8uNglN1mL6DCBFZY+uZFIwUYL97mWwx1/7J&#10;3/QoYyNSCIccFZgYu1zKUBtyGGa+I07c1fcOY4J9I3WPzxTuWrnIspV0aDk1GOzo01B9K+9OAdNi&#10;aarx66LP1hZVqcdiXlil3l6Hjw2ISEP8F/+5jzrNX63h95l0gd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Ca/MAAAADcAAAADwAAAAAAAAAAAAAAAACYAgAAZHJzL2Rvd25y&#10;ZXYueG1sUEsFBgAAAAAEAAQA9QAAAIUDAAAAAA==&#10;" path="m524,143r5,13l533,168r4,12l540,192r2,12l543,217r1,12l544,241r-1,13l542,266r-2,12l537,291r-4,12l530,314r-4,12l521,337r-6,12l509,360r-6,11l496,382r-8,10l479,402r-8,11l462,422r-10,9l442,439r-10,9l420,455r-11,8l397,470r-12,7l371,483r-13,5l345,493r-13,4l319,500r-14,3l292,505r-13,1l266,507r-14,1l239,507r-13,-1l213,505r-13,-2l188,500r-12,-3l164,493r-13,-4l140,484r-11,-5l118,472r-11,-6l96,459r-9,-7l77,444r-9,-8l60,427r-8,-9l43,407,36,397,30,386,24,375,18,364,14,352,10,339,6,327,4,315,2,303,,291,,278,,266,,253,2,241,3,229,6,217,9,205r4,-12l17,181r5,-11l27,159r6,-12l39,136r8,-11l55,115r8,-10l71,96,80,85,90,76r11,-8l111,59r11,-7l134,44r11,-7l159,31r12,-6l184,19r13,-5l211,10,224,7,237,4,250,2,265,1,278,r13,l304,r12,1l330,2r12,2l355,7r12,3l380,14r11,4l403,24r11,5l425,35r11,6l446,48r10,7l465,63r9,8l483,80r8,10l499,100r7,10l512,121r6,11l524,143xe" fillcolor="#bab3d6" stroked="f">
                        <v:path arrowok="t" o:connecttype="custom" o:connectlocs="106,34;108,41;108,48;107,56;105,63;102,70;98,77;94,83;88,88;81,93;74,97;66,100;58,101;50,102;42,101;35,100;28,97;21,94;15,89;10,84;6,78;3,71;1,63;0,56;0,48;2,41;4,34;8,27;13,21;18,15;24,10;32,6;39,3;47,1;55,0;63,0;70,1;78,4;84,7;91,11;96,16;100,22;104,29" o:connectangles="0,0,0,0,0,0,0,0,0,0,0,0,0,0,0,0,0,0,0,0,0,0,0,0,0,0,0,0,0,0,0,0,0,0,0,0,0,0,0,0,0,0,0"/>
                      </v:shape>
                      <v:shape id="Freeform 239" o:spid="_x0000_s1035" style="position:absolute;left:2246;top:1052;width:183;height:363;visibility:visible;mso-wrap-style:square;v-text-anchor:top" coordsize="918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si8QA&#10;AADcAAAADwAAAGRycy9kb3ducmV2LnhtbESPQUsDQQyF74L/YYjgzc6uB6trp0UEoeCpq5Qew06c&#10;XdzJbGdiu/rrzUHwlvBe3vuy2sxxNCfKZUjsoF5UYIi75AcODt7fXm7uwRRB9jgmJgffVGCzvrxY&#10;YePTmXd0aiUYDeHSoINeZGqsLV1PEcsiTcSqfaQcUXTNwfqMZw2Po72tqjsbcWBt6HGi5566z/Yr&#10;Ogj7Q73c/cTjMW/DXl47qdvy4Nz11fz0CEZoln/z3/XWK/5S8fUZnc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7IvEAAAA3AAAAA8AAAAAAAAAAAAAAAAAmAIAAGRycy9k&#10;b3ducmV2LnhtbFBLBQYAAAAABAAEAPUAAACJAwAAAAA=&#10;" path="m86,1238r15,33l118,1304r17,31l153,1367r20,29l193,1426r20,28l236,1481r22,26l282,1533r23,24l330,1580r25,23l381,1624r27,20l434,1664r28,18l490,1699r29,16l547,1730r30,14l608,1756r29,12l668,1778r30,9l729,1796r31,6l792,1808r32,4l854,1815r32,2l918,1817,778,,739,1,700,3,662,8r-38,7l605,19r-19,4l567,28r-18,6l530,41r-19,7l492,55r-18,7l435,80r-36,20l363,122r-33,24l297,172r-32,26l236,227r-28,30l182,288r-25,34l135,355r-21,36l94,428,77,465,61,504,46,543,34,584,24,625r-8,41l9,709,5,751,2,795,,839r2,45l5,927r6,45l18,1017r9,44l39,1106r13,45l69,1194r17,44xe" fillcolor="#da251d" stroked="f">
                        <v:path arrowok="t" o:connecttype="custom" o:connectlocs="20,254;27,267;34,279;42,290;51,301;61,311;71,320;81,328;92,336;103,343;115,348;127,353;139,357;152,360;164,362;177,363;155,0;140,1;124,3;117,5;109,7;102,10;94,12;80,20;66,29;53,40;41,51;31,64;23,78;15,93;9,108;5,125;2,142;0,159;0,177;2,194;5,212;10,230;17,247" o:connectangles="0,0,0,0,0,0,0,0,0,0,0,0,0,0,0,0,0,0,0,0,0,0,0,0,0,0,0,0,0,0,0,0,0,0,0,0,0,0,0"/>
                      </v:shape>
                      <v:shape id="Freeform 240" o:spid="_x0000_s1036" style="position:absolute;left:1770;top:1144;width:175;height:235;visibility:visible;mso-wrap-style:square;v-text-anchor:top" coordsize="87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BxsQA&#10;AADcAAAADwAAAGRycy9kb3ducmV2LnhtbESPQWsCMRCF74X+hzAFbzVrBVu2RimCVbxItQs9TpNp&#10;dulmsiRR139vBMHbDO/N+95M571rxZFCbDwrGA0LEMTam4atgu/98vkNREzIBlvPpOBMEeazx4cp&#10;lsaf+IuOu2RFDuFYooI6pa6UMuqaHMah74iz9ueDw5TXYKUJeMrhrpUvRTGRDhvOhBo7WtSk/3cH&#10;lyF2G/Tv4nNctYVmv9pUP9EulRo89R/vIBL16W6+Xa9Nrv86gusze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AcbEAAAA3AAAAA8AAAAAAAAAAAAAAAAAmAIAAGRycy9k&#10;b3ducmV2LnhtbFBLBQYAAAAABAAEAPUAAACJAwAAAAA=&#10;" path="m718,1161r19,-10l756,1138r17,-14l788,1108r15,-18l816,1068r12,-21l838,1023r9,-27l856,969r7,-29l868,909r4,-32l875,844r1,-36l877,773r-1,-38l873,697r-3,-40l865,616r-6,-41l852,532r-9,-42l833,445,822,401,810,355,795,310,780,264,764,217,747,171,728,123,708,76,699,57,691,38,681,18,673,,,570r21,38l43,646r21,36l87,718r22,35l131,786r24,33l178,849r24,31l225,908r24,27l273,962r24,25l321,1011r24,21l370,1053r23,19l417,1090r24,16l464,1120r23,13l510,1145r23,10l555,1162r22,7l599,1173r21,2l641,1176r20,-1l680,1172r20,-5l718,1161xe" fillcolor="#00923f" stroked="f">
                        <v:path arrowok="t" o:connecttype="custom" o:connectlocs="147,230;154,225;160,218;165,209;169,199;172,188;174,175;175,161;175,147;174,131;171,115;168,98;164,80;159,62;152,43;145,25;139,11;136,4;0,114;9,129;17,143;26,157;36,170;45,181;54,192;64,202;74,210;83,218;93,224;102,229;111,232;120,234;128,235;136,234;143,232" o:connectangles="0,0,0,0,0,0,0,0,0,0,0,0,0,0,0,0,0,0,0,0,0,0,0,0,0,0,0,0,0,0,0,0,0,0,0"/>
                      </v:shape>
                      <v:shape id="Freeform 241" o:spid="_x0000_s1037" style="position:absolute;left:1234;top:1508;width:278;height:272;visibility:visible;mso-wrap-style:square;v-text-anchor:top" coordsize="1387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3q8AA&#10;AADcAAAADwAAAGRycy9kb3ducmV2LnhtbERPTYvCMBC9C/sfwizsTdMtsko1iisIRUSw1vvQjG21&#10;mZQmq/XfmwXB2zze58yXvWnEjTpXW1bwPYpAEBdW11wqyI+b4RSE88gaG8uk4EEOlouPwRwTbe98&#10;oFvmSxFC2CWooPK+TaR0RUUG3ci2xIE7286gD7Arpe7wHsJNI+Mo+pEGaw4NFba0rqi4Zn9GwX5c&#10;u8tOZ5E5/aZbsmU+PnCu1Ndnv5qB8NT7t/jlTnWYP4nh/5lwgV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33q8AAAADcAAAADwAAAAAAAAAAAAAAAACYAgAAZHJzL2Rvd25y&#10;ZXYueG1sUEsFBgAAAAAEAAQA9QAAAIUDAAAAAA==&#10;" path="m944,1302r36,-17l1015,1266r33,-21l1081,1223r30,-24l1140,1174r27,-27l1194,1118r24,-29l1241,1057r21,-32l1282,991r19,-34l1317,922r14,-36l1345,848r11,-37l1366,771r8,-39l1380,692r4,-41l1386,610r1,-41l1386,527r-3,-41l1378,443r-7,-42l1362,359r-11,-42l1337,275r-14,-42l1306,191r-12,-25l1281,140r-13,-24l1255,91,1241,68,1226,45,1211,22,1195,,,1013r21,28l45,1067r23,27l93,1118r25,24l145,1165r26,21l199,1206r27,19l255,1243r29,16l314,1276r29,14l374,1302r30,12l436,1324r30,10l498,1342r32,6l562,1353r32,4l626,1359r32,1l691,1360r32,-2l755,1354r31,-5l819,1343r32,-8l882,1325r31,-11l944,1302xe" fillcolor="#e77817" stroked="f">
                        <v:path arrowok="t" o:connecttype="custom" o:connectlocs="196,257;210,249;223,240;234,229;244,218;253,205;261,191;267,177;272,162;275,146;277,130;278,114;277,97;275,80;271,63;265,47;259,33;254,23;249,14;243,4;0,203;9,213;19,224;29,233;40,241;51,249;63,255;75,260;87,265;100,268;113,271;125,272;138,272;151,271;164,269;177,265;189,260" o:connectangles="0,0,0,0,0,0,0,0,0,0,0,0,0,0,0,0,0,0,0,0,0,0,0,0,0,0,0,0,0,0,0,0,0,0,0,0,0"/>
                      </v:shape>
                      <v:shape id="Freeform 242" o:spid="_x0000_s1038" style="position:absolute;left:1542;top:1977;width:174;height:145;visibility:visible;mso-wrap-style:square;v-text-anchor:top" coordsize="866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O/cUA&#10;AADcAAAADwAAAGRycy9kb3ducmV2LnhtbERP22rCQBB9L/Qflin0rW5qQUt0DSVQvEARNbT4NmTH&#10;JDQ7G7JrEv36riD0bQ7nOvNkMLXoqHWVZQWvowgEcW51xYWC7PD58g7CeWSNtWVScCEHyeLxYY6x&#10;tj3vqNv7QoQQdjEqKL1vYildXpJBN7INceBOtjXoA2wLqVvsQ7ip5TiKJtJgxaGhxIbSkvLf/dko&#10;WB8322V0vn6tD/1pcv3GZSbTH6Wen4aPGQhPg/8X390rHeZP3+D2TLh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E79xQAAANwAAAAPAAAAAAAAAAAAAAAAAJgCAABkcnMv&#10;ZG93bnJldi54bWxQSwUGAAAAAAQABAD1AAAAigMAAAAA&#10;" path="m827,273l817,252,807,232,796,212,782,193,769,176,756,159,741,142,725,126,709,112,693,98,675,85,658,73,640,61,620,51,601,42,582,34,562,25,542,19,522,13,500,9,480,5,459,2,437,1,416,,394,1,373,3,352,5,330,9r-21,5l287,20r-21,8l245,37,222,47,200,59,178,72,159,86r-19,16l121,118r-17,17l89,153,73,172,59,191,47,211,35,233,25,254,15,276,7,299,,322r46,25l93,374r47,26l187,426r46,25l281,477r49,26l378,528r49,25l476,578r50,25l575,628r50,24l675,676r51,25l777,725r17,-23l809,676r13,-25l833,624r11,-28l852,569r6,-29l863,511r2,-30l866,452r-1,-30l862,392r-6,-30l849,332r-4,-15l839,303r-6,-15l827,273xe" fillcolor="#0093dd" stroked="f">
                        <v:path arrowok="t" o:connecttype="custom" o:connectlocs="164,50;160,42;155,35;149,28;142,22;136,17;129,12;121,8;113,5;105,3;96,1;88,0;79,0;71,1;62,3;53,6;45,9;36,14;28,20;21,27;15,34;9,42;5,51;1,60;9,69;28,80;47,90;66,101;86,111;106,121;126,130;146,140;160,140;165,130;170,119;172,108;174,96;174,84;172,72;170,63;167,58" o:connectangles="0,0,0,0,0,0,0,0,0,0,0,0,0,0,0,0,0,0,0,0,0,0,0,0,0,0,0,0,0,0,0,0,0,0,0,0,0,0,0,0,0"/>
                      </v:shape>
                      <v:shape id="Freeform 243" o:spid="_x0000_s1039" style="position:absolute;left:2377;top:1836;width:98;height:172;visibility:visible;mso-wrap-style:square;v-text-anchor:top" coordsize="490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5eb8A&#10;AADcAAAADwAAAGRycy9kb3ducmV2LnhtbERPTWsCMRC9F/wPYQRvNVHEymoUEYR67LYI3obNuFnd&#10;TJYkdbf/vikIvc3jfc5mN7hWPCjExrOG2VSBIK68abjW8PV5fF2BiAnZYOuZNPxQhN129LLBwvie&#10;P+hRplrkEI4FarApdYWUsbLkME59R5y5qw8OU4ahliZgn8NdK+dKLaXDhnODxY4Olqp7+e00hIGb&#10;xeV6Ubez6kqmszv11mk9GQ/7NYhEQ/oXP93vJs9/W8DfM/kC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Kjl5vwAAANwAAAAPAAAAAAAAAAAAAAAAAJgCAABkcnMvZG93bnJl&#10;di54bWxQSwUGAAAAAAQABAD1AAAAhAMAAAAA&#10;" path="m31,627r7,15l45,656r8,15l63,685r10,13l83,711r10,12l104,736r13,11l129,758r13,10l155,778r14,9l183,796r14,9l212,812r16,7l244,826r15,6l276,837r17,5l309,847r17,4l344,854r18,2l379,858r19,2l416,861r18,l453,861r19,-1l490,858,424,,401,7r-24,7l354,24r-22,9l307,44,284,56,261,68,240,82,218,97r-19,14l180,127r-19,16l144,160r-17,18l112,195,97,214,83,233,71,252,59,271,48,292,38,312r-8,20l22,354r-6,20l11,395,7,417,4,438,2,459,,481r2,21l3,523r3,22l10,565r6,21l23,607r8,20xe" fillcolor="#75c5f0" stroked="f">
                        <v:path arrowok="t" o:connecttype="custom" o:connectlocs="8,128;11,134;15,139;19,144;23,149;28,153;34,157;39,161;46,164;52,166;59,168;65,170;72,171;80,172;87,172;94,172;85,0;75,3;66,7;57,11;48,16;40,22;32,29;25,36;19,43;14,50;10,58;6,66;3,75;1,83;0,92;0,100;1,109;3,117;6,125" o:connectangles="0,0,0,0,0,0,0,0,0,0,0,0,0,0,0,0,0,0,0,0,0,0,0,0,0,0,0,0,0,0,0,0,0,0,0"/>
                      </v:shape>
                      <v:shape id="Freeform 244" o:spid="_x0000_s1040" style="position:absolute;left:58;top:1158;width:1367;height:1704;visibility:visible;mso-wrap-style:square;v-text-anchor:top" coordsize="6837,8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SvcMA&#10;AADcAAAADwAAAGRycy9kb3ducmV2LnhtbERPTWvCQBC9F/oflhF6Ed1UrNXoKioVehKq4nnMjklI&#10;djZkt3H7711B6G0e73MWq2Bq0VHrSssK3ocJCOLM6pJzBafjbjAF4TyyxtoyKfgjB6vl68sCU21v&#10;/EPdwecihrBLUUHhfZNK6bKCDLqhbYgjd7WtQR9hm0vd4i2Gm1qOkmQiDZYcGwpsaFtQVh1+jYJq&#10;V/W/uvNMTtx4P74et+GyCRul3nphPQfhKfh/8dP9reP8zw9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RSvcMAAADcAAAADwAAAAAAAAAAAAAAAACYAgAAZHJzL2Rv&#10;d25yZXYueG1sUEsFBgAAAAAEAAQA9QAAAIgDAAAAAA==&#10;" path="m,977l6837,,6539,8199,1186,8518,,977xe" fillcolor="#dd137b" stroked="f">
                        <v:path arrowok="t" o:connecttype="custom" o:connectlocs="0,195;1367,0;1307,1640;237,1704;0,195" o:connectangles="0,0,0,0,0"/>
                      </v:shape>
                      <v:shape id="Freeform 245" o:spid="_x0000_s1041" style="position:absolute;left:248;top:1304;width:399;height:1545;visibility:visible;mso-wrap-style:square;v-text-anchor:top" coordsize="1992,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qX8MA&#10;AADcAAAADwAAAGRycy9kb3ducmV2LnhtbERP32vCMBB+F/Y/hBv4IprOgUo1ShEGQ5hg3fT1bG5t&#10;t+ZSkqj1v18Ggm/38f28xaozjbiQ87VlBS+jBARxYXXNpYLP/dtwBsIHZI2NZVJwIw+r5VNvgam2&#10;V97RJQ+liCHsU1RQhdCmUvqiIoN+ZFviyH1bZzBE6EqpHV5juGnkOEkm0mDNsaHCltYVFb/52Sgg&#10;OhwH2SnPPuov+ZOVbr3ZvuZK9Z+7bA4iUBce4rv7Xcf50wn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MqX8MAAADcAAAADwAAAAAAAAAAAAAAAACYAgAAZHJzL2Rv&#10;d25yZXYueG1sUEsFBgAAAAAEAAQA9QAAAIgDAAAAAA==&#10;" path="m1863,4534r-2,-57l1854,4421r-13,-53l1825,4314r-21,-53l1779,4209r-28,-51l1719,4108r-34,-51l1648,4007r-39,-50l1569,3907r-83,-100l1400,3705r-42,-51l1316,3602r-41,-54l1235,3494r-37,-55l1162,3382r-33,-56l1100,3267r-27,-61l1051,3144r-19,-64l1017,3015r-9,-68l1004,2877r2,-71l1013,2730r20,-141l1049,2465r14,-107l1075,2264r12,-82l1099,2110r6,-34l1111,2045r7,-30l1125,1986r7,-29l1141,1930r9,-27l1160,1876r11,-27l1183,1821r13,-28l1210,1763r16,-30l1242,1701r20,-34l1281,1631r46,-78l1380,1464r27,-47l1432,1371r23,-43l1476,1284r18,-42l1509,1202r14,-41l1533,1122r8,-39l1547,1045r2,-38l1549,970r-3,-37l1541,895r-9,-37l1521,821r-16,-38l1488,745r-20,-39l1443,667r-27,-40l1386,586r-35,-41l1315,502r-41,-44l1230,413r-48,-47l1131,318r-55,-50l1018,217,955,163,890,108,858,82,828,55,797,28,768,,62,101r29,23l120,149r29,26l179,202r29,29l237,260r29,31l293,323r28,33l347,390r26,36l397,462r22,38l442,539r20,40l481,620r17,43l513,705r12,45l537,796r8,45l551,889r4,49l556,988r-2,50l549,1090r-8,53l529,1197r-15,55l496,1307r-22,57l449,1422r-85,179l286,1773r-38,83l213,1938r-33,81l148,2099r-28,78l93,2254r-22,76l51,2404r-18,74l19,2553,9,2625r-7,72l,2768r1,71l6,2910r10,70l30,3049r21,70l75,3189r30,69l139,3329r41,69l227,3468r52,71l337,3609r65,71l473,3752r79,72l629,3896r68,71l759,4038r54,70l859,4177r39,68l931,4312r26,67l978,4446r13,66l1000,4578r3,65l1002,4708r-6,66l985,4839r-15,65l951,4969r-21,65l904,5100r-28,66l845,5232r-33,66l776,5365r-37,68l661,5570r-82,140l538,5781r-42,72l454,5928r-41,74l379,6074r-25,67l341,6203r-5,57l340,6312r12,49l373,6407r26,44l431,6490r38,39l511,6564r47,36l608,6633r53,34l715,6700r56,34l828,6767r56,36l940,6840r54,38l1046,6919r50,43l1142,7009r41,50l1221,7113r32,59l1278,7235r19,68l1309,7376r3,80l1306,7541r-15,93l1274,7724r560,-33l1855,7644r25,-54l1903,7538r19,-51l1939,7437r15,-50l1967,7338r10,-47l1984,7243r5,-47l1992,7148r,-46l1991,7054r-4,-48l1980,6958r-8,-48l1962,6860r-14,-51l1933,6757r-16,-54l1897,6650r-21,-56l1854,6536r-26,-60l1802,6414r-29,-64l1742,6283r-32,-69l1675,6143r-74,-152l1521,5826r-39,-82l1450,5668r-25,-71l1405,5532r-13,-58l1384,5420r-3,-50l1383,5324r6,-41l1398,5244r14,-35l1429,5177r18,-30l1470,5118r23,-26l1519,5066r27,-24l1574,5019r28,-25l1632,4971r28,-25l1688,4921r27,-27l1742,4865r24,-30l1788,4802r21,-35l1826,4728r15,-43l1853,4640r7,-51l1863,4534xe" fillcolor="#dededd" stroked="f">
                        <v:path arrowok="t" o:connecttype="custom" o:connectlocs="366,863;338,812;280,741;240,688;211,629;202,561;215,453;224,403;232,375;246,347;276,293;299,248;310,209;307,172;289,133;255,92;204,43;160,6;30,35;59,65;84,100;103,141;111,188;106,239;73,320;30,420;7,496;0,568;15,638;56,708;126,779;180,849;200,916;194,981;169,1047;116,1142;76,1215;71,1272;102,1313;154,1347;210,1384;251,1435;262,1508;377,1518;394,1468;399,1421;393,1372;376,1319;349,1257;297,1149;277,1084;283,1042;304,1013;333,989;358,961;373,918" o:connectangles="0,0,0,0,0,0,0,0,0,0,0,0,0,0,0,0,0,0,0,0,0,0,0,0,0,0,0,0,0,0,0,0,0,0,0,0,0,0,0,0,0,0,0,0,0,0,0,0,0,0,0,0,0,0,0,0"/>
                      </v:shape>
                      <v:shape id="Freeform 246" o:spid="_x0000_s1042" style="position:absolute;left:644;top:1225;width:364;height:1606;visibility:visible;mso-wrap-style:square;v-text-anchor:top" coordsize="1823,8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Hy8EA&#10;AADcAAAADwAAAGRycy9kb3ducmV2LnhtbERPTYvCMBC9C/6HMII3TRVWl26jLIKyBz1Yy56HZmxL&#10;m0ltotb99RtB8DaP9znJujeNuFHnKssKZtMIBHFudcWFguy0nXyCcB5ZY2OZFDzIwXo1HCQYa3vn&#10;I91SX4gQwi5GBaX3bSyly0sy6Ka2JQ7c2XYGfYBdIXWH9xBuGjmPooU0WHFoKLGlTUl5nV6Ngvnf&#10;b5X5B+prfd7v9GWr5Ud6UGo86r+/QHjq/Vv8cv/oMH+5hO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R8vBAAAA3AAAAA8AAAAAAAAAAAAAAAAAmAIAAGRycy9kb3du&#10;cmV2LnhtbFBLBQYAAAAABAAEAPUAAACGAwAAAAA=&#10;" path="m572,3597r88,75l737,3744r68,67l863,3875r49,61l951,3994r33,55l1008,4101r18,50l1037,4199r5,46l1041,4288r-6,43l1024,4373r-16,40l989,4453r-22,38l941,4530r-27,39l884,4607r-64,78l755,4768r-33,42l691,4854r-31,47l631,4948r-26,50l582,5051r-21,55l544,5164r-13,58l520,5278r-6,55l510,5386r-2,52l509,5488r3,49l517,5585r7,48l533,5680r10,45l553,5771r24,91l603,5954r13,47l628,6047r13,48l652,6144r11,50l672,6244r8,53l687,6351r6,56l696,6464r1,59l695,6585r-4,64l683,6715r-10,69l660,6856r-20,99l622,7051r-8,46l607,7142r-6,44l596,7228r-4,43l589,7312r-3,39l585,7390r,39l586,7466r3,36l592,7537r5,36l603,7606r8,34l620,7673r11,32l645,7737r14,31l674,7798r19,31l712,7858r21,30l757,7916r25,28l810,7972r29,28l871,8028r952,-57l1801,7937r-22,-35l1759,7865r-19,-37l1722,7787r-17,-41l1690,7703r-14,-45l1650,7567r-21,-85l1612,7404r-12,-72l1592,7266r-5,-62l1584,7147r1,-52l1588,7047r4,-45l1598,6960r7,-38l1623,6852r16,-64l1647,6757r6,-30l1658,6697r4,-30l1663,6636r-1,-32l1658,6570r-7,-35l1640,6497r-14,-40l1606,6413r-23,-48l1553,6314r-33,-54l1480,6200r-47,-65l1386,6070r-43,-61l1306,5953r-34,-53l1243,5850r-26,-46l1196,5760r-18,-42l1165,5679r-10,-39l1149,5603r-3,-36l1147,5531r3,-35l1157,5459r10,-36l1180,5385r17,-39l1215,5306r22,-44l1286,5169r61,-107l1379,5003r35,-63l1451,4872r39,-73l1530,4721r43,-84l1615,4546r45,-96l1703,4352r35,-91l1765,4174r22,-81l1802,4016r9,-71l1814,3877r-2,-63l1805,3754r-12,-56l1776,3645r-20,-49l1732,3548r-29,-45l1671,3460r-34,-40l1599,3381r-40,-37l1518,3307r-44,-35l1428,3237r-47,-34l1333,3168r-49,-35l1236,3099r-49,-36l1138,3026r-48,-38l1042,2949r-47,-41l949,2864r-44,-45l866,2773r-37,-44l797,2686r-27,-42l747,2602r-19,-39l713,2523r-11,-40l695,2445r-4,-39l691,2368r4,-39l702,2289r10,-40l726,2208r17,-41l763,2124r23,-44l813,2035r28,-47l873,1939r34,-51l944,1835r40,-54l1069,1663r95,-130l1214,1464r52,-72l1321,1315r55,-80l1421,1171r42,-61l1502,1051r37,-56l1575,941r31,-52l1637,840r27,-48l1689,747r22,-44l1732,661r17,-39l1764,583r13,-37l1788,510r7,-34l1800,442r3,-32l1803,378r-3,-31l1795,317r-7,-29l1777,258r-13,-28l1749,201r-18,-28l1710,144r-23,-28l1660,88,1632,59,1601,30,1567,,412,165r17,26l445,219r17,29l479,278r16,30l511,340r17,33l543,406r14,35l571,476r14,36l597,548r12,37l619,623r9,38l637,700r7,39l649,778r4,40l655,858r,41l654,939r-4,40l645,1020r-7,42l627,1102r-12,41l601,1182r-17,41l564,1264r-22,39l516,1343r-40,59l435,1463r-40,61l354,1586r-38,64l277,1714r-37,65l205,1844r-34,67l139,1978r-28,68l84,2114r-23,70l42,2254r-18,70l12,2395r-8,72l,2539r1,73l7,2687r10,73l35,2835r22,74l85,2984r36,75l163,3135r49,77l269,3288r63,77l404,3442r80,77l572,3597xe" fillcolor="#dededd" stroked="f">
                        <v:path arrowok="t" o:connecttype="custom" o:connectlocs="172,775;205,830;204,875;182,914;138,971;112,1021;102,1077;105,1127;120,1191;132,1239;139,1293;134,1357;121,1429;117,1471;118,1508;126,1541;142,1572;168,1600;351,1573;335,1532;318,1454;318,1401;329,1352;332,1321;321,1283;286,1227;248,1170;231,1128;231,1092;247,1053;290,975;331,890;360,803;358,740;334,692;294,655;247,620;199,582;159,537;140,497;140,458;157,416;188,367;253,278;300,210;332,158;352,117;360,82;355,52;337,23;82,33;99,62;114,95;125,132;131,172;127,212;113,253;79,305;41,369;12,437;0,508;11,582;54,658" o:connectangles="0,0,0,0,0,0,0,0,0,0,0,0,0,0,0,0,0,0,0,0,0,0,0,0,0,0,0,0,0,0,0,0,0,0,0,0,0,0,0,0,0,0,0,0,0,0,0,0,0,0,0,0,0,0,0,0,0,0,0,0,0,0,0"/>
                      </v:shape>
                      <v:shape id="Freeform 247" o:spid="_x0000_s1043" style="position:absolute;left:1007;top:1179;width:352;height:1627;visibility:visible;mso-wrap-style:square;v-text-anchor:top" coordsize="1760,8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HO8IA&#10;AADcAAAADwAAAGRycy9kb3ducmV2LnhtbESPT2sCQQzF7wW/wxChtzqrBS1bRxFB8Lpaeg472T86&#10;k1l3Rl399OZQ6C3hvbz3y3I9eKdu1Mc2sIHpJANFXAbbcm3g57j7+AIVE7JFF5gMPCjCejV6W2Ju&#10;w50Luh1SrSSEY44GmpS6XOtYNuQxTkJHLFoVeo9J1r7Wtse7hHunZ1k21x5bloYGO9o2VJ4PV29g&#10;7k6LoThm6Ar79L/6s7pU58qY9/Gw+QaVaEj/5r/rvRX8hdDKMzKBX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0c7wgAAANwAAAAPAAAAAAAAAAAAAAAAAJgCAABkcnMvZG93&#10;bnJldi54bWxQSwUGAAAAAAQABAD1AAAAhwMAAAAA&#10;" path="m304,3661r54,109l407,3873r45,100l495,4068r38,91l569,4246r30,83l628,4410r24,77l673,4561r18,71l705,4702r12,67l725,4834r7,64l734,4961r,61l731,5083r-7,60l716,5203r-11,60l692,5323r-16,60l657,5444r-20,62l613,5570r-24,65l561,5701r-29,69l501,5841r-33,73l433,5990r-36,76l364,6141r-34,72l300,6284r-30,69l243,6421r-26,66l194,6551r-21,64l155,6677r-14,60l128,6797r-9,58l113,6913r-2,57l113,7025r5,55l128,7133r15,54l161,7240r23,53l211,7345r33,51l281,7447r44,52l374,7550r54,51l488,7651r66,52l627,7754r78,52l791,7858r28,17l847,7892r25,17l898,7927r23,17l943,7961r21,18l984,7997r20,17l1021,8031r17,19l1053,8067r15,17l1081,8102r13,18l1105,8137r258,-15l1380,8091r17,-30l1413,8029r15,-30l1444,7967r13,-31l1470,7904r12,-32l1494,7840r11,-31l1515,7776r8,-32l1531,7712r6,-32l1543,7648r4,-32l1552,7583r2,-31l1555,7519r,-32l1553,7455r-3,-32l1545,7391r-5,-31l1533,7328r-8,-31l1515,7265r-11,-31l1490,7202r-14,-30l1460,7141r-17,-31l1344,6952r-90,-145l1213,6740r-38,-63l1139,6616r-33,-57l1076,6503r-27,-53l1025,6399r-20,-50l986,6303r-14,-47l961,6211r-7,-43l951,6125r,-42l954,6042r8,-42l974,5958r16,-41l1010,5875r25,-43l1064,5789r33,-45l1136,5698r43,-46l1227,5603r52,-51l1337,5499r63,-55l1424,5401r25,-51l1470,5294r20,-62l1508,5166r16,-71l1538,5019r13,-79l1560,4857r7,-85l1572,4684r3,-90l1575,4502r-2,-94l1568,4314r-8,-94l1550,4125r-14,-94l1519,3936r-19,-92l1477,3752r-25,-89l1423,3576r-32,-85l1355,3410r-40,-77l1272,3259r-45,-69l1177,3125r-54,-59l1065,3011r-61,-48l943,2919r-52,-45l847,2829r-37,-44l779,2740r-24,-45l737,2649r-12,-45l719,2558r,-47l723,2465r11,-48l748,2369r19,-50l791,2270r27,-51l849,2168r34,-53l921,2061r40,-54l1004,1951r45,-58l1097,1835r49,-61l1249,1650r107,-131l1411,1451r55,-70l1520,1309r55,-74l1608,1187r29,-47l1664,1093r22,-45l1705,1003r18,-45l1736,915r10,-44l1753,828r5,-42l1760,745r,-42l1758,664r-5,-41l1746,585r-10,-39l1725,507r-14,-37l1696,433r-16,-36l1662,360r-21,-35l1620,290r-23,-34l1573,222r-26,-33l1522,156r-28,-32l1467,92,1438,61,1409,29,1379,,605,109r11,38l628,185r10,38l648,262r9,38l666,339r8,39l682,418r7,40l695,498r5,41l705,580r3,40l711,661r1,40l713,742r,42l712,824r-2,42l706,907r-4,40l696,989r-7,41l681,1070r-10,41l661,1151r-12,40l635,1231r-15,40l604,1310r-18,39l567,1388r-45,84l478,1553r-44,76l392,1702r-80,137l239,1965r-34,61l172,2085r-29,58l115,2200r-24,56l68,2312r-19,57l33,2425r-13,58l9,2542r-7,60l,2664r,64l5,2794r9,69l28,2935r17,76l67,3090r27,82l125,3261r37,92l204,3450r48,102l304,3661xe" fillcolor="#dededd" stroked="f">
                        <v:path arrowok="t" o:connecttype="custom" o:connectlocs="99,813;130,897;145,967;145,1028;131,1089;106,1154;73,1228;43,1297;26,1359;24,1416;42,1469;86,1520;158,1571;184,1588;204,1606;219,1624;283,1605;296,1574;306,1542;311,1510;309,1478;301,1446;269,1390;221,1311;197,1260;190,1216;202,1175;236,1130;285,1080;305,1019;314,937;312,844;295,750;263,666;213,602;162,557;144,511;153,464;184,412;229,355;304,262;337,210;351,166;351,125;339,87;319,51;293,18;123,29;133,68;140,108;143,148;140,189;132,230;117,270;78,340;29,428;7,485;0,545;13,618;50,710" o:connectangles="0,0,0,0,0,0,0,0,0,0,0,0,0,0,0,0,0,0,0,0,0,0,0,0,0,0,0,0,0,0,0,0,0,0,0,0,0,0,0,0,0,0,0,0,0,0,0,0,0,0,0,0,0,0,0,0,0,0,0,0"/>
                      </v:shape>
                      <v:shape id="Freeform 248" o:spid="_x0000_s1044" style="position:absolute;left:565;top:1270;width:393;height:1580;visibility:visible;mso-wrap-style:square;v-text-anchor:top" coordsize="1966,7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9G8MA&#10;AADcAAAADwAAAGRycy9kb3ducmV2LnhtbERPS2vCQBC+C/6HZQq96aZCa43ZiAhCoYdWW8Tchuzk&#10;gdnZsLuN8d93C0Jv8/E9J9uMphMDOd9aVvA0T0AQl1a3XCv4/trPXkH4gKyxs0wKbuRhk08nGaba&#10;XvlAwzHUIoawT1FBE0KfSunLhgz6ue2JI1dZZzBE6GqpHV5juOnkIklepMGWY0ODPe0aKi/HH6PA&#10;F1QV/PE8uBO/15/L7nYazjulHh/G7RpEoDH8i+/uNx3nL1f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F9G8MAAADcAAAADwAAAAAAAAAAAAAAAACYAgAAZHJzL2Rv&#10;d25yZXYueG1sUEsFBgAAAAAEAAQA9QAAAIgDAAAAAA==&#10;" path="m,l835,7901r396,-189l261,446,1550,7743r416,31l588,11,,xe" fillcolor="#fff500" stroked="f">
                        <v:path arrowok="t" o:connecttype="custom" o:connectlocs="0,0;167,1580;246,1542;52,89;310,1548;393,1555;118,2;0,0" o:connectangles="0,0,0,0,0,0,0,0"/>
                      </v:shape>
                      <v:shape id="Freeform 249" o:spid="_x0000_s1045" style="position:absolute;left:181;top:1112;width:344;height:224;visibility:visible;mso-wrap-style:square;v-text-anchor:top" coordsize="172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2ycQA&#10;AADcAAAADwAAAGRycy9kb3ducmV2LnhtbESPQW/CMAyF75P2HyJP2m2kQwNBIaAxiWlXWuBsNV5b&#10;0ThdktHu388HJG623vN7n9fb0XXqSiG2ng28TjJQxJW3LdcGjuX+ZQEqJmSLnWcy8EcRtpvHhzXm&#10;1g98oGuRaiUhHHM00KTU51rHqiGHceJ7YtG+fXCYZA21tgEHCXednmbZXDtsWRoa7OmjoepS/DoD&#10;u/PnW9gvL0M6VrOfcpwXZXdqjXl+Gt9XoBKN6W6+XX9ZwV8Ivj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NsnEAAAA3AAAAA8AAAAAAAAAAAAAAAAAmAIAAGRycy9k&#10;b3ducmV2LnhtbFBLBQYAAAAABAAEAPUAAACJAwAAAAA=&#10;" path="m1722,859l266,r1,8l269,31r4,39l275,119r2,60l278,248r-1,38l276,325r-2,40l271,407r-4,41l263,492r-6,44l251,579r-8,44l234,667r-10,42l211,752r-14,43l182,835r-16,40l146,914r-20,36l102,985r-24,33l50,1049r-23,25l11,1094r-9,14l,1116r5,2l17,1117r17,-6l59,1100r65,-29l210,1031r50,-22l315,985r58,-25l437,936r65,-24l571,887r72,-22l719,844r76,-21l875,806r81,-14l1039,781r84,-8l1208,769r85,1l1380,776r85,12l1552,805r85,23l1722,859xe" fillcolor="#e77844" stroked="f">
                        <v:path arrowok="t" o:connecttype="custom" o:connectlocs="344,172;53,0;53,2;54,6;55,14;55,24;55,36;56,50;55,57;55,65;55,73;54,82;53,90;53,99;51,107;50,116;49,125;47,134;45,142;42,151;39,159;36,167;33,175;29,183;25,190;20,197;16,204;10,210;5,215;2,219;0,222;0,224;1,224;3,224;7,223;12,220;25,215;42,207;52,202;63,197;75,192;87,188;100,183;114,178;128,173;144,169;159,165;175,161;191,159;208,156;224,155;241,154;258,154;276,155;293,158;310,161;327,166;344,172" o:connectangles="0,0,0,0,0,0,0,0,0,0,0,0,0,0,0,0,0,0,0,0,0,0,0,0,0,0,0,0,0,0,0,0,0,0,0,0,0,0,0,0,0,0,0,0,0,0,0,0,0,0,0,0,0,0,0,0,0,0"/>
                      </v:shape>
                      <v:shape id="Freeform 250" o:spid="_x0000_s1046" style="position:absolute;left:312;top:743;width:313;height:602;visibility:visible;mso-wrap-style:square;v-text-anchor:top" coordsize="1562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mG8MA&#10;AADcAAAADwAAAGRycy9kb3ducmV2LnhtbERP32vCMBB+H/g/hBN8GTPVgbhqWsZQECYMdTB9O5uz&#10;LTaXkkSt//0yGPh2H9/Pm+edacSVnK8tKxgNExDEhdU1lwq+d8uXKQgfkDU2lknBnTzkWe9pjqm2&#10;N97QdRtKEUPYp6igCqFNpfRFRQb90LbEkTtZZzBE6EqpHd5iuGnkOEkm0mDNsaHClj4qKs7bi1Hw&#10;9flTy+fl64Jxtbfrg3bmbXJUatDv3mcgAnXhIf53r3ScPx3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WmG8MAAADcAAAADwAAAAAAAAAAAAAAAACYAgAAZHJzL2Rv&#10;d25yZXYueG1sUEsFBgAAAAAEAAQA9QAAAIgDAAAAAA==&#10;" path="m,530r12,-2l45,524r52,-8l167,504r81,-14l341,470r49,-11l440,447r52,-12l545,421r52,-16l649,389r52,-17l753,354r51,-20l853,313r48,-21l946,268r43,-24l1028,219r37,-28l1098,164r28,-30l1151,103r20,-32l1185,38r13,-27l1208,r9,3l1225,19r7,30l1238,91r6,52l1249,205r6,72l1259,358r4,87l1267,539r7,208l1282,970r9,234l1302,1441r7,118l1317,1675r8,115l1334,1899r11,107l1356,2108r14,95l1384,2292r16,82l1418,2447r19,64l1458,2565r21,47l1497,2657r16,42l1527,2738r11,37l1547,2809r7,32l1559,2869r2,27l1562,2919r-2,20l1557,2958r-5,16l1546,2986r-9,10l1527,3003r-12,5l1501,3010r-14,l1470,3006r-18,-5l1434,2992r-21,-11l1392,2967r-22,-17l1346,2930r-25,-22l1295,2882r-26,-27l1241,2825r-27,-33l1185,2756r-29,-40l1129,2672r-26,-48l1077,2571r-25,-57l1028,2454r-24,-63l981,2325,933,2185,884,2035r-27,-77l831,1880r-28,-80l775,1720r-31,-82l713,1557r-34,-81l643,1394r-37,-81l565,1233r-42,-79l477,1076r-48,-76l379,925,325,852,266,782,205,714,141,650,72,588,,530xe" fillcolor="#e77844" stroked="f">
                        <v:path arrowok="t" o:connecttype="custom" o:connectlocs="2,106;19,103;50,98;78,92;99,87;120,81;140,74;161,67;181,58;198,49;213,38;226,27;235,14;240,2;244,1;247,10;249,29;251,55;253,89;255,149;259,241;262,312;266,358;270,401;275,441;281,475;288,502;296,522;303,540;308,555;311,568;313,579;313,588;311,595;308,599;304,602;298,602;291,600;283,596;275,590;265,582;254,571;243,558;232,543;221,525;211,503;201,478;187,437;172,392;161,360;149,328;136,295;121,263;105,231;86,200;65,170;41,143;14,118" o:connectangles="0,0,0,0,0,0,0,0,0,0,0,0,0,0,0,0,0,0,0,0,0,0,0,0,0,0,0,0,0,0,0,0,0,0,0,0,0,0,0,0,0,0,0,0,0,0,0,0,0,0,0,0,0,0,0,0,0,0"/>
                      </v:shape>
                      <v:shape id="Freeform 251" o:spid="_x0000_s1047" style="position:absolute;left:600;top:790;width:472;height:552;visibility:visible;mso-wrap-style:square;v-text-anchor:top" coordsize="2359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eT8EA&#10;AADcAAAADwAAAGRycy9kb3ducmV2LnhtbERPTYvCMBC9L/gfwgheFk0VWaQaRVzUvVr14G1oxrbY&#10;TEqTbWt/vVkQ9jaP9zmrTWdK0VDtCssKppMIBHFqdcGZgst5P16AcB5ZY2mZFDzJwWY9+FhhrG3L&#10;J2oSn4kQwi5GBbn3VSylS3My6Ca2Ig7c3dYGfYB1JnWNbQg3pZxF0Zc0WHBoyLGiXU7pI/k1CpJb&#10;j+mhP7bF9dzMp9+yn3+aXqnRsNsuQXjq/L/47f7RYf5iBn/Ph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YHk/BAAAA3AAAAA8AAAAAAAAAAAAAAAAAmAIAAGRycy9kb3du&#10;cmV2LnhtbFBLBQYAAAAABAAEAPUAAACGAwAAAAA=&#10;" path="m1290,r4,6l1305,21r19,23l1350,74r15,16l1381,107r19,19l1419,144r20,19l1461,182r22,18l1505,218r25,17l1555,252r26,15l1607,281r27,12l1661,303r29,9l1718,318r28,4l1775,322r29,-2l1832,315r29,-10l1890,293r28,-16l1947,257r27,-22l2002,217r27,-15l2056,188r25,-10l2106,168r24,-6l2154,159r23,-2l2198,158r21,2l2238,165r18,6l2274,180r15,10l2303,202r13,14l2327,231r10,17l2345,267r6,19l2356,308r2,22l2359,354r-2,25l2354,405r-6,27l2340,460r-10,29l2317,519r-15,31l2285,582r-23,32l2235,648r-34,35l2162,719r-42,38l2072,796r-51,41l1966,879r-119,89l1717,1061r-68,50l1581,1162r-70,51l1440,1267r-70,55l1300,1379r-71,58l1160,1497r-67,61l1027,1621r-64,64l900,1751r-59,68l785,1888r-53,71l683,2031r-43,74l600,2180r-36,79l535,2337r-27,76l482,2480r-27,60l430,2591r-26,44l379,2672r-25,30l330,2726r-25,18l283,2755r-23,6l238,2761r-21,-4l195,2748r-19,-14l157,2716r-19,-22l121,2669r-16,-29l90,2609,75,2574,62,2538,51,2499,40,2459,29,2417r-8,-43l14,2330,8,2285,4,2240,1,2196,,2151r,-44l4,2062r11,-49l34,1960r24,-55l88,1847r35,-61l163,1723r44,-66l255,1590r50,-69l359,1450r57,-72l533,1231,653,1081r61,-75l773,930r59,-74l890,781r55,-74l998,634r50,-73l1095,491r43,-69l1176,354r34,-65l1239,226r22,-61l1277,107r9,-55l1290,xe" fillcolor="#e77844" stroked="f">
                        <v:path arrowok="t" o:connecttype="custom" o:connectlocs="261,4;273,18;284,29;297,40;311,50;327,59;344,64;361,64;378,59;395,47;411,38;426,32;440,32;451,34;461,40;468,50;471,62;472,76;468,92;461,110;447,130;424,151;393,176;330,222;288,253;246,287;205,324;168,364;137,406;113,452;96,496;81,527;66,545;52,552;39,549;28,539;18,522;10,500;4,475;1,448;0,421;7,392;25,357;51,318;83,276;143,201;178,156;210,112;235,71;252,33;258,0" o:connectangles="0,0,0,0,0,0,0,0,0,0,0,0,0,0,0,0,0,0,0,0,0,0,0,0,0,0,0,0,0,0,0,0,0,0,0,0,0,0,0,0,0,0,0,0,0,0,0,0,0,0,0"/>
                      </v:shape>
                      <v:shape id="Freeform 252" o:spid="_x0000_s1048" style="position:absolute;left:761;top:1049;width:422;height:219;visibility:visible;mso-wrap-style:square;v-text-anchor:top" coordsize="2109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KHsIA&#10;AADcAAAADwAAAGRycy9kb3ducmV2LnhtbERPTYvCMBC9C/6HMMJeRFMVpHSNooLgelDs7sXb0My2&#10;xWZSm1jrvzcLC97m8T5nsepMJVpqXGlZwWQcgSDOrC45V/DzvRvFIJxH1lhZJgVPcrBa9nsLTLR9&#10;8Jna1OcihLBLUEHhfZ1I6bKCDLqxrYkD92sbgz7AJpe6wUcIN5WcRtFcGiw5NBRY07ag7JrejYLZ&#10;pd1UX3e88ulo49tBD7vpjpT6GHTrTxCeOv8W/7v3OsyPZ/D3TL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koewgAAANwAAAAPAAAAAAAAAAAAAAAAAJgCAABkcnMvZG93&#10;bnJldi54bWxQSwUGAAAAAAQABAD1AAAAhwMAAAAA&#10;" path="m1712,r-2,5l1706,18r-7,22l1693,70r-4,17l1686,105r-2,21l1682,148r-1,23l1682,196r1,25l1686,248r5,27l1697,303r7,30l1714,362r12,31l1739,423r18,32l1776,486r22,33l1823,550r27,33l1882,615r35,32l1954,678r42,32l2042,740r39,31l2103,799r6,26l2100,850r-22,23l2043,894r-48,22l1938,934r-68,17l1793,968r-83,15l1619,997r-96,12l1423,1020r-104,12l1212,1041r-108,8l995,1057r-108,6l780,1069r-204,10l391,1085r-159,6l109,1094r-81,1l,1095r11,-6l44,1074r53,-24l169,1015r87,-43l357,920r55,-30l470,859r61,-34l593,791r66,-38l726,715r68,-41l863,631r71,-44l1005,541r72,-48l1150,445r72,-51l1294,342r73,-54l1438,233r70,-57l1577,119r69,-59l1712,xe" fillcolor="#e77844" stroked="f">
                        <v:path arrowok="t" o:connecttype="custom" o:connectlocs="342,1;340,8;338,17;337,25;336,34;337,44;338,55;341,67;345,79;352,91;360,104;370,117;384,129;399,142;416,154;422,165;416,175;399,183;374,190;342,197;305,202;264,206;221,210;177,213;115,216;46,218;6,219;2,218;19,210;51,194;82,178;106,165;132,151;159,135;187,117;216,99;245,79;274,58;302,35;329,12" o:connectangles="0,0,0,0,0,0,0,0,0,0,0,0,0,0,0,0,0,0,0,0,0,0,0,0,0,0,0,0,0,0,0,0,0,0,0,0,0,0,0,0"/>
                      </v:shape>
                      <v:shape id="Freeform 253" o:spid="_x0000_s1049" style="position:absolute;left:176;top:1907;width:1221;height:257;visibility:visible;mso-wrap-style:square;v-text-anchor:top" coordsize="6103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BQ8AA&#10;AADcAAAADwAAAGRycy9kb3ducmV2LnhtbERPTWsCMRC9C/0PYQq9aVIpst0aRQTFo1UPHofNdHdx&#10;M1mTuKb/vikI3ubxPme+TLYTA/nQOtbwPlEgiCtnWq41nI6bcQEiRGSDnWPS8EsBlouX0RxL4+78&#10;TcMh1iKHcChRQxNjX0oZqoYshonriTP347zFmKGvpfF4z+G2k1OlZtJiy7mhwZ7WDVWXw81qGOot&#10;qe56VcX54k+fSe7P+7TS+u01rb5ARErxKX64dybPLz7g/5l8gV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OBQ8AAAADcAAAADwAAAAAAAAAAAAAAAACYAgAAZHJzL2Rvd25y&#10;ZXYueG1sUEsFBgAAAAAEAAQA9QAAAIUDAAAAAA==&#10;" path="m,1088l6103,r-5,244l20,1284,,1088xe" fillcolor="#fff500" stroked="f">
                        <v:path arrowok="t" o:connecttype="custom" o:connectlocs="0,218;1221,0;1220,49;4,257;0,218" o:connectangles="0,0,0,0,0"/>
                      </v:shape>
                      <v:shape id="Freeform 254" o:spid="_x0000_s1050" style="position:absolute;left:959;top:2269;width:1402;height:912;visibility:visible;mso-wrap-style:square;v-text-anchor:top" coordsize="7011,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yt8EA&#10;AADcAAAADwAAAGRycy9kb3ducmV2LnhtbERP24rCMBB9X/Afwgi+rakrilajuKIgLII39HVoxrbY&#10;TEoTa/37jSD4Nodznem8MYWoqXK5ZQW9bgSCOLE651TB6bj+HoFwHlljYZkUPMnBfNb6mmKs7YP3&#10;VB98KkIIuxgVZN6XsZQuycig69qSOHBXWxn0AVap1BU+Qrgp5E8UDaXBnENDhiUtM0puh7tRsNvu&#10;/+RlSbnH33qV1OPL+XnvK9VpN4sJCE+N/4jf7o0O80cDeD0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5MrfBAAAA3AAAAA8AAAAAAAAAAAAAAAAAmAIAAGRycy9kb3du&#10;cmV2LnhtbFBLBQYAAAAABAAEAPUAAACGAwAAAAA=&#10;" path="m,1517l580,3813r23,56l645,3924r58,55l778,4033r90,52l974,4136r120,50l1226,4234r147,44l1531,4321r169,41l1880,4399r190,34l2268,4463r207,27l2690,4512r222,18l3140,4544r234,10l3611,4557r242,-1l4098,4548r247,-14l4595,4515r250,-25l5096,4457r250,-39l5595,4371r247,-54l6086,4255r242,-70l6564,4107r1,-72l6568,3967r5,-65l6579,3840r8,-61l6598,3721r11,-57l6621,3609r14,-55l6649,3500r16,-53l6682,3392r35,-111l6753,3166r20,-61l6792,3042r19,-66l6830,2908r19,-73l6867,2760r19,-80l6903,2594r17,-89l6936,2411r15,-101l6966,2203r12,-111l6991,1972r11,-126l7011,1712r-22,-229l6933,1272r-89,-194l6726,902,6580,743,6408,600,6213,473,5997,362,5761,267,5509,186,5241,121,4961,70,4670,33,4371,10,4065,,3757,2,3445,18,3133,45,2824,85r-304,51l2222,198r-289,73l1655,354r-265,93l1141,551,907,664,695,786,504,916,337,1055,195,1201,82,1355,,1517xe" fillcolor="#70614e" stroked="f">
                        <v:path arrowok="t" o:connecttype="custom" o:connectlocs="116,763;129,785;156,807;195,828;245,847;306,865;376,880;454,893;538,903;628,909;722,912;819,910;919,904;1019,892;1119,875;1217,852;1313,822;1313,794;1316,769;1319,745;1324,722;1330,700;1336,679;1350,634;1358,609;1366,582;1373,552;1380,519;1387,483;1393,441;1398,395;1402,343;1386,255;1345,181;1281,120;1199,72;1102,37;992,14;874,2;751,0;627,9;504,27;387,54;278,89;181,133;101,183;39,240;0,304" o:connectangles="0,0,0,0,0,0,0,0,0,0,0,0,0,0,0,0,0,0,0,0,0,0,0,0,0,0,0,0,0,0,0,0,0,0,0,0,0,0,0,0,0,0,0,0,0,0,0,0"/>
                      </v:shape>
                      <v:shape id="Freeform 255" o:spid="_x0000_s1051" style="position:absolute;left:1009;top:2770;width:1291;height:223;visibility:visible;mso-wrap-style:square;v-text-anchor:top" coordsize="6455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FsMIA&#10;AADcAAAADwAAAGRycy9kb3ducmV2LnhtbERPTYvCMBC9C/sfwix403QVVKpRlkXFg+CqC3sdm7Et&#10;20xKEmv11xthwds83ufMFq2pREPOl5YVfPQTEMSZ1SXnCn6Oq94EhA/IGivLpOBGHhbzt84MU22v&#10;vKfmEHIRQ9inqKAIoU6l9FlBBn3f1sSRO1tnMETocqkdXmO4qeQgSUbSYMmxocCavgrK/g4Xo2B8&#10;2v4Om0Zu6h3p8Xr5fXfV+a5U9739nIII1IaX+N+90XH+ZAT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AWwwgAAANwAAAAPAAAAAAAAAAAAAAAAAJgCAABkcnMvZG93&#10;bnJldi54bWxQSwUGAAAAAAQABAD1AAAAhwMAAAAA&#10;" path="m,l76,298r48,1l167,301r40,3l245,307r35,5l312,317r31,6l371,331r27,8l423,348r24,11l471,370r22,12l515,395r22,13l560,424r44,32l654,493r54,40l770,578r35,24l843,627r39,25l926,680r46,27l1023,735r54,30l1136,796r67,33l1269,856r63,23l1394,897r59,13l1511,918r57,5l1624,924r55,-3l1734,915r54,-9l1842,894r54,-14l1951,862r55,-20l2062,821r57,-24l2178,773r59,-26l2299,719r64,-27l2429,662r68,-28l2567,604r75,-28l2718,546r81,-27l2882,492r88,-27l3061,440r96,-24l3257,394r95,-16l3438,368r79,-3l3587,367r63,8l3707,388r51,17l3805,427r42,24l3884,479r35,30l3952,541r31,34l4013,609r29,36l4072,680r30,34l4134,749r35,31l4205,811r41,27l4291,863r49,22l4395,902r61,13l4524,923r75,3l4682,922r93,-9l4877,896r111,-23l5110,841r54,-14l5215,816r49,-10l5309,801r43,-4l5394,796r40,2l5470,801r37,5l5542,814r33,8l5608,832r32,11l5671,855r31,13l5732,884r62,30l5859,947r33,17l5926,980r35,16l5998,1013r39,16l6078,1044r41,15l6164,1073r48,13l6262,1097r53,11l6371,1116r8,-36l6389,1042r10,-36l6410,968r11,-37l6432,894r11,-37l6455,820r-24,-7l6408,804r-25,-9l6360,785r-48,-23l6260,735r-57,-28l6139,678r-36,-16l6065,647r-40,-15l5981,618r-90,-29l5805,563r-82,-25l5645,517r-38,-10l5569,499r-35,-8l5498,484r-35,-8l5430,471r-34,-4l5364,464r-31,-2l5301,461r-29,l5242,463r-29,3l5185,470r-28,5l5130,483r-26,9l5077,501r-25,12l5027,526r-24,14l4978,557r-23,18l4932,595r-24,20l4886,633r-24,15l4839,660r-23,11l4793,680r-23,6l4745,691r-23,2l4698,693r-24,-2l4649,688r-24,-6l4599,674r-24,-9l4550,654r-27,-13l4498,627r-28,-17l4444,592r-28,-19l4389,552r-29,-24l4332,504r-29,-26l4272,452r-29,-29l4212,393r-63,-64l4083,261r-35,-33l4012,198r-40,-25l3930,151r-44,-17l3842,120r-47,-11l3746,102r-51,-5l3644,96r-54,1l3536,101r-55,6l3425,115r-57,11l3310,138r-58,14l3193,169r-59,18l3075,205r-61,21l2955,247r-60,22l2836,293r-117,46l2605,388r-112,49l2386,484r-52,22l2281,525r-53,16l2175,557r-53,12l2069,579r-53,7l1963,592r-53,3l1857,597r-52,-1l1753,594r-52,-5l1651,583r-51,-8l1549,565r-50,-12l1449,539r-48,-15l1352,507r-47,-18l1258,468r-46,-21l1168,425r-44,-25l1081,374r-43,-27l998,319,958,290,919,259,881,227,846,194,831,181,814,168,797,155,779,143,759,132,739,122,718,112,696,102,674,93,650,84,626,76,601,68,576,61,549,55,522,49,494,43,438,33,379,23,319,16,257,10,194,6,131,3,66,1,,xe" fillcolor="#fffcc8" stroked="f">
                        <v:path arrowok="t" o:connecttype="custom" o:connectlocs="41,61;74,66;99,76;131,99;176,130;227,159;291,182;347,183;401,168;460,144;528,115;612,88;703,73;761,85;797,115;827,150;868,177;936,184;1033,165;1079,159;1115,164;1146,177;1192,199;1233,214;1276,216;1286,179;1277,159;1228,135;1178,118;1114,100;1079,93;1048,93;1021,98;996,111;972,129;949,138;925,136;900,125;872,106;842,79;794,35;749,20;696,21;639,34;579,54;477,97;424,114;371,119;320,115;270,101;225,80;184,52;159,31;139,20;115,12;76,5;13,0" o:connectangles="0,0,0,0,0,0,0,0,0,0,0,0,0,0,0,0,0,0,0,0,0,0,0,0,0,0,0,0,0,0,0,0,0,0,0,0,0,0,0,0,0,0,0,0,0,0,0,0,0,0,0,0,0,0,0,0,0"/>
                      </v:shape>
                      <v:shape id="Freeform 256" o:spid="_x0000_s1052" style="position:absolute;left:829;top:2058;width:1801;height:781;visibility:visible;mso-wrap-style:square;v-text-anchor:top" coordsize="9003,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YmMIA&#10;AADcAAAADwAAAGRycy9kb3ducmV2LnhtbERPTWvCQBC9C/6HZYTezK4ttBJdRaUtvUgxCuJtyI5J&#10;MDsbslsT/31XELzN433OfNnbWlyp9ZVjDZNEgSDOnam40HDYf42nIHxANlg7Jg038rBcDAdzTI3r&#10;eEfXLBQihrBPUUMZQpNK6fOSLPrENcSRO7vWYoiwLaRpsYvhtpavSr1LixXHhhIb2pSUX7I/q2G9&#10;vX1Out/td0fnLLxVzVGd1FHrl1G/moEI1Ien+OH+MXH+9APu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ZiYwgAAANwAAAAPAAAAAAAAAAAAAAAAAJgCAABkcnMvZG93&#10;bnJldi54bWxQSwUGAAAAAAQABAD1AAAAhwMAAAAA&#10;" path="m2302,2525r-22,13l2216,2574r-44,24l2119,2625r-61,28l1989,2683r-73,29l1836,2742r-84,27l1663,2793r-91,22l1476,2832r-97,11l1280,2848r-100,-1l1081,2837,981,2819r-99,-28l785,2752r-94,-50l600,2639r-88,-76l429,2472,350,2367,278,2246,212,2107,153,1950,102,1776,58,1581,24,1366,4,1151,,959,13,786,43,635,87,502,148,386r74,-97l311,207,413,139,530,88,659,48,801,21,954,5,1118,r177,4l1481,17r197,20l1883,64r216,33l2323,134r232,42l2795,220r247,45l3296,312r260,47l3823,406r271,43l4371,491r281,36l4937,561r289,26l5517,608r288,18l6085,647r269,25l6613,699r248,31l7099,764r225,38l7538,842r200,46l7927,937r174,53l8261,1046r147,61l8538,1172r116,69l8755,1316r84,79l8906,1478r50,87l8988,1659r15,97l8999,1860r-23,108l8933,2081r-62,119l8789,2325r-104,130l8560,2591r-146,141l8245,2881r-192,153l7839,3194r-215,153l7431,3479r-173,112l7105,3684r-136,76l6853,3818r-101,43l6668,3888r-69,13l6543,3900r-43,-13l6468,3862r-20,-36l6438,3781r-1,-55l6444,3663r13,-71l6477,3515r26,-82l6531,3346r68,-185l6671,2968r36,-96l6740,2775r32,-95l6800,2587r24,-89l6841,2412r11,-80l6856,2258r-3,-61l6842,2157r-17,-24l6800,2127r-31,9l6732,2159r-44,35l6639,2240r-56,55l6523,2358r-66,69l6386,2501r-77,77l6229,2657r-86,79l6053,2816r-94,75l5860,2963r-102,66l5653,3088r-109,51l5432,3178r-115,30l5199,3224r-121,1l4956,3211r-126,-33l4703,3127r-129,-72l4443,2962,4311,2845,4177,2704,4051,2567,3941,2464r-96,-71l3764,2351r-71,-17l3634,2342r-49,29l3545,2419r-33,64l3487,2560r-21,88l3450,2746r-12,102l3427,2954r-10,107l3407,3166r-11,102l3382,3361r-18,85l3343,3518r-28,58l3280,3618r-43,21l3185,3638r-62,-25l3049,3559r-87,-82l2862,3361,2747,3212,2616,3024,2468,2795,2302,2525xe" fillcolor="#f5c491" stroked="f">
                        <v:path arrowok="t" o:connecttype="custom" o:connectlocs="443,515;412,531;367,549;314,564;256,570;196,564;138,541;86,495;42,422;12,317;0,192;17,101;62,41;132,10;224,0;336,7;465,27;609,53;765,81;931,106;1104,122;1271,135;1420,153;1548,178;1653,209;1731,248;1782,296;1801,352;1787,417;1737,492;1649,577;1525,670;1421,738;1351,773;1309,781;1290,766;1289,733;1301,687;1334,594;1355,537;1369,483;1371,440;1360,426;1338,439;1305,472;1262,516;1211,564;1152,606;1087,636;1016,646;941,626;862,570;788,493;739,467;709,484;693,530;686,591;679,654;669,704;648,729;610,713;550,643;461,506" o:connectangles="0,0,0,0,0,0,0,0,0,0,0,0,0,0,0,0,0,0,0,0,0,0,0,0,0,0,0,0,0,0,0,0,0,0,0,0,0,0,0,0,0,0,0,0,0,0,0,0,0,0,0,0,0,0,0,0,0,0,0,0,0,0,0"/>
                      </v:shape>
                      <v:shape id="Freeform 257" o:spid="_x0000_s1053" style="position:absolute;left:1547;top:1470;width:213;height:267;visibility:visible;mso-wrap-style:square;v-text-anchor:top" coordsize="1068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5M8YA&#10;AADcAAAADwAAAGRycy9kb3ducmV2LnhtbESPQWvCQBCF74X+h2UKvdWNoZUQXaUUBA+2YGzB45Ad&#10;s9HsbMiumv77zqHgbYb35r1vFqvRd+pKQ2wDG5hOMlDEdbAtNwa+9+uXAlRMyBa7wGTglyKslo8P&#10;CyxtuPGOrlVqlIRwLNGAS6kvtY61I49xEnpi0Y5h8JhkHRptB7xJuO90nmUz7bFlaXDY04ej+lxd&#10;vIFD8fr2OTv9nKdZVWwursm/tnluzPPT+D4HlWhMd/P/9cYKfiG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X5M8YAAADcAAAADwAAAAAAAAAAAAAAAACYAgAAZHJz&#10;L2Rvd25yZXYueG1sUEsFBgAAAAAEAAQA9QAAAIsDAAAAAA==&#10;" path="m646,r-7,2l617,10,584,22,540,41,516,52,489,65,462,79,433,95r-30,17l373,130r-31,20l311,172r-31,23l249,220r-29,27l190,275r-27,30l136,337r-25,33l87,405,67,442,47,482,32,522,19,564,9,608,3,655,,703r1,51l5,803r7,49l22,900r13,45l50,988r18,41l87,1069r23,36l133,1140r26,31l187,1201r29,27l247,1251r33,22l313,1291r35,15l384,1318r37,9l459,1332r38,2l536,1333r40,-6l616,1317r41,-13l696,1288r41,-21l778,1241r39,-29l858,1177r40,-38l937,1096r37,-48l1009,998r25,-47l1053,905r11,-45l1068,818r-1,-42l1060,736r-12,-39l1032,659r-20,-36l989,588,962,554,934,520,903,488,871,456,839,426,775,367,713,311,684,283,659,256,635,230,616,203,601,178,589,152r-6,-25l583,102r5,-26l601,51,620,25,646,xe" fillcolor="#fff500" stroked="f">
                        <v:path arrowok="t" o:connecttype="custom" o:connectlocs="127,0;116,4;103,10;92,16;80,22;68,30;56,39;44,49;33,61;22,74;13,88;6,104;2,122;0,141;1,161;4,180;10,198;17,214;27,228;37,240;49,250;62,258;77,264;92,267;107,267;123,264;139,258;155,248;171,236;187,219;201,200;210,181;213,164;211,147;206,132;197,118;186,104;174,91;155,73;136,57;127,46;120,36;116,25;117,15;124,5" o:connectangles="0,0,0,0,0,0,0,0,0,0,0,0,0,0,0,0,0,0,0,0,0,0,0,0,0,0,0,0,0,0,0,0,0,0,0,0,0,0,0,0,0,0,0,0,0"/>
                      </v:shape>
                      <v:shape id="Freeform 258" o:spid="_x0000_s1054" style="position:absolute;left:1596;top:1579;width:110;height:123;visibility:visible;mso-wrap-style:square;v-text-anchor:top" coordsize="54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L1sEA&#10;AADcAAAADwAAAGRycy9kb3ducmV2LnhtbERPTWvCQBC9F/oflil4Kc0mCiWNriIFoUe1Fnocs2MS&#10;zM6G3U2M/94VBG/zeJ+zWI2mFQM531hWkCUpCOLS6oYrBYffzUcOwgdkja1lUnAlD6vl68sCC20v&#10;vKNhHyoRQ9gXqKAOoSuk9GVNBn1iO+LInawzGCJ0ldQOLzHctHKapp/SYMOxocaOvmsqz/veKBjW&#10;+b/Ptn+h59T1x3H2TpuMlJq8jes5iEBjeIof7h8d5+dfcH8mXi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i9bBAAAA3AAAAA8AAAAAAAAAAAAAAAAAmAIAAGRycy9kb3du&#10;cmV2LnhtbFBLBQYAAAAABAAEAPUAAACGAwAAAAA=&#10;" path="m331,r13,2l358,3r13,2l383,8r13,3l408,15r12,5l431,25r10,6l451,38r11,7l471,53r9,8l488,71r8,10l504,91r6,10l518,112r5,11l529,136r4,12l537,161r4,13l544,187r2,15l547,216r1,14l549,245r-1,15l547,276r-2,15l543,306r-3,16l536,338r-5,15l526,368r-5,15l514,398r-7,14l500,426r-8,13l484,452r-9,13l466,478r-10,11l446,501r-10,11l425,523r-11,10l402,543r-12,9l378,560r-12,8l354,575r-14,7l327,589r-13,5l301,599r-14,4l274,606r-14,3l247,611r-15,1l219,612r-14,l192,611r-14,-2l166,606r-12,-3l142,599r-13,-5l118,589r-10,-7l98,575,88,568,78,560r-9,-8l61,543,53,533,46,523,39,512,32,501,27,489,20,478,16,465,12,452,8,439,6,426,3,412,2,398,1,383,,368,1,353,2,338,4,322,6,306,9,291r4,-15l18,260r5,-15l29,230r6,-14l42,202r7,-15l57,174r8,-13l74,148,84,136r9,-13l103,112r11,-11l124,91,136,81,147,71,159,61r12,-8l183,45r13,-7l209,31r13,-6l235,20r14,-5l262,11,275,8,289,5,303,3,317,2,331,xe" fillcolor="#e77817" stroked="f">
                        <v:path arrowok="t" o:connecttype="custom" o:connectlocs="72,1;79,2;86,5;93,9;98,14;102,20;106,27;108,35;110,43;110,52;109,62;106,71;103,80;99,88;93,96;87,103;81,109;73,114;66,118;58,121;49,123;41,123;33,122;26,119;20,116;14,111;9,105;5,98;2,91;1,83;0,74;1,65;3,55;6,46;10,38;15,30;21,23;27,16;34,11;42,6;50,3;58,1;66,0" o:connectangles="0,0,0,0,0,0,0,0,0,0,0,0,0,0,0,0,0,0,0,0,0,0,0,0,0,0,0,0,0,0,0,0,0,0,0,0,0,0,0,0,0,0,0"/>
                      </v:shape>
                      <v:shape id="Freeform 259" o:spid="_x0000_s1055" style="position:absolute;left:1597;top:1643;width:89;height:193;visibility:visible;mso-wrap-style:square;v-text-anchor:top" coordsize="447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JksQA&#10;AADcAAAADwAAAGRycy9kb3ducmV2LnhtbESPQWvCQBCF7wX/wzKCl6IbPZQaXcUIxR56aRT0OGTH&#10;JJidDbtbjf++cyj0NsN789436+3gOnWnEFvPBuazDBRx5W3LtYHT8WP6DiomZIudZzLwpAjbzehl&#10;jbn1D/6me5lqJSEcczTQpNTnWseqIYdx5nti0a4+OEyyhlrbgA8Jd51eZNmbdtiyNDTY076h6lb+&#10;OANO46kqdq+uSJciXMvD13nxjMZMxsNuBSrRkP7Nf9efVvC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iZLEAAAA3AAAAA8AAAAAAAAAAAAAAAAAmAIAAGRycy9k&#10;b3ducmV2LnhtbFBLBQYAAAAABAAEAPUAAACJAwAAAAA=&#10;" path="m265,10r-4,7l250,36,232,66r-22,41l184,156r-27,56l128,273,99,339,86,372,72,407,59,441,47,476,37,510,27,545r-9,34l11,613,5,645,1,678,,708r,30l2,766r5,26l14,817r11,22l45,878r19,30l72,921r8,11l87,940r7,8l100,954r5,4l110,962r5,2l119,965r4,l126,965r3,-2l133,961r2,-3l137,955r2,-3l141,944r2,-8l145,922r,-7l143,909r-4,-16l134,867r-7,-35l121,790r-5,-49l114,715r-1,-27l113,660r,-30l114,601r2,-31l120,540r4,-31l131,478r8,-31l148,416r10,-30l171,356r15,-30l202,298r19,-27l242,244r23,-24l291,195r29,-22l347,153r24,-20l391,116r18,-16l422,86,433,73r7,-12l445,51r2,-9l447,34r-2,-7l442,21r-6,-5l429,12,421,8,412,5,400,3,390,2,378,1,366,,341,1,318,2,280,8r-15,2xe" fillcolor="#943634 [2405]" stroked="f">
                        <v:path arrowok="t" o:connecttype="custom" o:connectlocs="52,3;46,13;37,31;25,55;17,74;12,88;7,102;4,116;1,129;0,142;0,153;3,163;9,176;14,184;17,188;20,191;22,192;24,193;25,193;26,192;27,191;28,189;29,184;28,182;27,173;24,158;23,143;22,132;23,120;24,108;26,96;29,83;34,71;40,60;48,49;58,39;69,31;78,23;84,17;88,12;89,8;89,5;87,3;84,2;80,1;75,0;68,0;56,2" o:connectangles="0,0,0,0,0,0,0,0,0,0,0,0,0,0,0,0,0,0,0,0,0,0,0,0,0,0,0,0,0,0,0,0,0,0,0,0,0,0,0,0,0,0,0,0,0,0,0,0"/>
                      </v:shape>
                      <v:shape id="Freeform 260" o:spid="_x0000_s1056" style="position:absolute;left:1556;top:1791;width:135;height:493;visibility:visible;mso-wrap-style:square;v-text-anchor:top" coordsize="679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b8IA&#10;AADcAAAADwAAAGRycy9kb3ducmV2LnhtbERP3WrCMBS+F3yHcITdyEwd07lqFBEHQ0Sw9QEOzVlT&#10;bE5KE219+2Uw8O58fL9nteltLe7U+sqxgukkAUFcOF1xqeCSf70uQPiArLF2TAoe5GGzHg5WmGrX&#10;8ZnuWShFDGGfogITQpNK6QtDFv3ENcSR+3GtxRBhW0rdYhfDbS3fkmQuLVYcGww2tDNUXLObVfBB&#10;x1lu3rusy/PdfsaH03E+Hiv1Muq3SxCB+vAU/7u/dZz/OYW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LNvwgAAANwAAAAPAAAAAAAAAAAAAAAAAJgCAABkcnMvZG93&#10;bnJldi54bWxQSwUGAAAAAAQABAD1AAAAhwMAAAAA&#10;" path="m,11l1,29,5,81r7,82l19,272r9,131l38,552,48,717,59,890r11,182l80,1256r9,184l97,1618r6,169l108,1945r1,72l110,2085r,63l109,2205r1,52l114,2300r8,39l131,2371r12,28l158,2420r17,17l194,2449r20,9l237,2462r23,l285,2460r25,-6l337,2445r26,-10l390,2422r27,-14l443,2392r27,-17l496,2358r25,-18l544,2322r24,-18l588,2287r38,-33l654,2229r19,-17l679,2205r-1,-15l676,2148r-4,-68l666,1990r-6,-108l653,1757r-6,-138l641,1469r-6,-156l630,1153,626,990,624,828r-1,-80l623,670r1,-76l625,520r1,-72l629,379r3,-65l635,251r3,-56l639,147r-1,-40l636,74,631,48,625,28,617,14,606,5,595,,582,,568,4r-17,6l534,19,516,30,495,43,474,57,451,72,427,86r-25,14l376,114r-27,12l321,135r-28,7l262,146r-30,1l201,144r-33,-8l136,123,103,104,69,80,35,49,,11xe" fillcolor="#da251d" stroked="f">
                        <v:path arrowok="t" o:connecttype="custom" o:connectlocs="0,6;2,33;6,81;10,144;14,215;18,288;20,358;22,404;22,430;22,452;24,468;28,480;35,488;43,492;52,493;62,491;72,488;83,482;93,476;104,469;113,461;124,451;134,443;135,439;134,417;131,377;129,324;126,263;124,198;124,150;124,119;124,90;126,63;127,39;127,21;125,10;123,3;118,0;113,1;106,4;98,9;90,14;80,20;69,25;58,28;46,29;33,27;20,21;7,10" o:connectangles="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59690</wp:posOffset>
                      </wp:positionV>
                      <wp:extent cx="313690" cy="244475"/>
                      <wp:effectExtent l="8890" t="2540" r="1270" b="635"/>
                      <wp:wrapNone/>
                      <wp:docPr id="15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690" cy="244475"/>
                                <a:chOff x="0" y="0"/>
                                <a:chExt cx="955" cy="864"/>
                              </a:xfrm>
                            </wpg:grpSpPr>
                            <wps:wsp>
                              <wps:cNvPr id="152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" y="0"/>
                                  <a:ext cx="98" cy="152"/>
                                </a:xfrm>
                                <a:custGeom>
                                  <a:avLst/>
                                  <a:gdLst>
                                    <a:gd name="T0" fmla="*/ 1257 w 1671"/>
                                    <a:gd name="T1" fmla="*/ 2571 h 2587"/>
                                    <a:gd name="T2" fmla="*/ 1324 w 1671"/>
                                    <a:gd name="T3" fmla="*/ 2507 h 2587"/>
                                    <a:gd name="T4" fmla="*/ 1388 w 1671"/>
                                    <a:gd name="T5" fmla="*/ 2427 h 2587"/>
                                    <a:gd name="T6" fmla="*/ 1446 w 1671"/>
                                    <a:gd name="T7" fmla="*/ 2331 h 2587"/>
                                    <a:gd name="T8" fmla="*/ 1499 w 1671"/>
                                    <a:gd name="T9" fmla="*/ 2224 h 2587"/>
                                    <a:gd name="T10" fmla="*/ 1547 w 1671"/>
                                    <a:gd name="T11" fmla="*/ 2107 h 2587"/>
                                    <a:gd name="T12" fmla="*/ 1587 w 1671"/>
                                    <a:gd name="T13" fmla="*/ 1983 h 2587"/>
                                    <a:gd name="T14" fmla="*/ 1621 w 1671"/>
                                    <a:gd name="T15" fmla="*/ 1855 h 2587"/>
                                    <a:gd name="T16" fmla="*/ 1646 w 1671"/>
                                    <a:gd name="T17" fmla="*/ 1727 h 2587"/>
                                    <a:gd name="T18" fmla="*/ 1663 w 1671"/>
                                    <a:gd name="T19" fmla="*/ 1598 h 2587"/>
                                    <a:gd name="T20" fmla="*/ 1671 w 1671"/>
                                    <a:gd name="T21" fmla="*/ 1474 h 2587"/>
                                    <a:gd name="T22" fmla="*/ 1670 w 1671"/>
                                    <a:gd name="T23" fmla="*/ 1000 h 2587"/>
                                    <a:gd name="T24" fmla="*/ 1660 w 1671"/>
                                    <a:gd name="T25" fmla="*/ 885 h 2587"/>
                                    <a:gd name="T26" fmla="*/ 1639 w 1671"/>
                                    <a:gd name="T27" fmla="*/ 761 h 2587"/>
                                    <a:gd name="T28" fmla="*/ 1607 w 1671"/>
                                    <a:gd name="T29" fmla="*/ 632 h 2587"/>
                                    <a:gd name="T30" fmla="*/ 1567 w 1671"/>
                                    <a:gd name="T31" fmla="*/ 504 h 2587"/>
                                    <a:gd name="T32" fmla="*/ 1517 w 1671"/>
                                    <a:gd name="T33" fmla="*/ 380 h 2587"/>
                                    <a:gd name="T34" fmla="*/ 1460 w 1671"/>
                                    <a:gd name="T35" fmla="*/ 266 h 2587"/>
                                    <a:gd name="T36" fmla="*/ 1397 w 1671"/>
                                    <a:gd name="T37" fmla="*/ 166 h 2587"/>
                                    <a:gd name="T38" fmla="*/ 1328 w 1671"/>
                                    <a:gd name="T39" fmla="*/ 86 h 2587"/>
                                    <a:gd name="T40" fmla="*/ 1256 w 1671"/>
                                    <a:gd name="T41" fmla="*/ 29 h 2587"/>
                                    <a:gd name="T42" fmla="*/ 1180 w 1671"/>
                                    <a:gd name="T43" fmla="*/ 2 h 2587"/>
                                    <a:gd name="T44" fmla="*/ 1007 w 1671"/>
                                    <a:gd name="T45" fmla="*/ 1 h 2587"/>
                                    <a:gd name="T46" fmla="*/ 907 w 1671"/>
                                    <a:gd name="T47" fmla="*/ 21 h 2587"/>
                                    <a:gd name="T48" fmla="*/ 792 w 1671"/>
                                    <a:gd name="T49" fmla="*/ 63 h 2587"/>
                                    <a:gd name="T50" fmla="*/ 666 w 1671"/>
                                    <a:gd name="T51" fmla="*/ 123 h 2587"/>
                                    <a:gd name="T52" fmla="*/ 536 w 1671"/>
                                    <a:gd name="T53" fmla="*/ 198 h 2587"/>
                                    <a:gd name="T54" fmla="*/ 409 w 1671"/>
                                    <a:gd name="T55" fmla="*/ 285 h 2587"/>
                                    <a:gd name="T56" fmla="*/ 288 w 1671"/>
                                    <a:gd name="T57" fmla="*/ 383 h 2587"/>
                                    <a:gd name="T58" fmla="*/ 182 w 1671"/>
                                    <a:gd name="T59" fmla="*/ 486 h 2587"/>
                                    <a:gd name="T60" fmla="*/ 95 w 1671"/>
                                    <a:gd name="T61" fmla="*/ 592 h 2587"/>
                                    <a:gd name="T62" fmla="*/ 33 w 1671"/>
                                    <a:gd name="T63" fmla="*/ 698 h 2587"/>
                                    <a:gd name="T64" fmla="*/ 2 w 1671"/>
                                    <a:gd name="T65" fmla="*/ 803 h 2587"/>
                                    <a:gd name="T66" fmla="*/ 1 w 1671"/>
                                    <a:gd name="T67" fmla="*/ 896 h 2587"/>
                                    <a:gd name="T68" fmla="*/ 7 w 1671"/>
                                    <a:gd name="T69" fmla="*/ 952 h 2587"/>
                                    <a:gd name="T70" fmla="*/ 19 w 1671"/>
                                    <a:gd name="T71" fmla="*/ 999 h 2587"/>
                                    <a:gd name="T72" fmla="*/ 37 w 1671"/>
                                    <a:gd name="T73" fmla="*/ 1040 h 2587"/>
                                    <a:gd name="T74" fmla="*/ 65 w 1671"/>
                                    <a:gd name="T75" fmla="*/ 1091 h 2587"/>
                                    <a:gd name="T76" fmla="*/ 110 w 1671"/>
                                    <a:gd name="T77" fmla="*/ 1171 h 2587"/>
                                    <a:gd name="T78" fmla="*/ 129 w 1671"/>
                                    <a:gd name="T79" fmla="*/ 1220 h 2587"/>
                                    <a:gd name="T80" fmla="*/ 145 w 1671"/>
                                    <a:gd name="T81" fmla="*/ 1278 h 2587"/>
                                    <a:gd name="T82" fmla="*/ 156 w 1671"/>
                                    <a:gd name="T83" fmla="*/ 1347 h 2587"/>
                                    <a:gd name="T84" fmla="*/ 161 w 1671"/>
                                    <a:gd name="T85" fmla="*/ 1431 h 2587"/>
                                    <a:gd name="T86" fmla="*/ 161 w 1671"/>
                                    <a:gd name="T87" fmla="*/ 1651 h 2587"/>
                                    <a:gd name="T88" fmla="*/ 168 w 1671"/>
                                    <a:gd name="T89" fmla="*/ 1778 h 2587"/>
                                    <a:gd name="T90" fmla="*/ 176 w 1671"/>
                                    <a:gd name="T91" fmla="*/ 1838 h 2587"/>
                                    <a:gd name="T92" fmla="*/ 188 w 1671"/>
                                    <a:gd name="T93" fmla="*/ 1894 h 2587"/>
                                    <a:gd name="T94" fmla="*/ 205 w 1671"/>
                                    <a:gd name="T95" fmla="*/ 1945 h 2587"/>
                                    <a:gd name="T96" fmla="*/ 227 w 1671"/>
                                    <a:gd name="T97" fmla="*/ 1990 h 2587"/>
                                    <a:gd name="T98" fmla="*/ 258 w 1671"/>
                                    <a:gd name="T99" fmla="*/ 2029 h 2587"/>
                                    <a:gd name="T100" fmla="*/ 295 w 1671"/>
                                    <a:gd name="T101" fmla="*/ 2061 h 2587"/>
                                    <a:gd name="T102" fmla="*/ 382 w 1671"/>
                                    <a:gd name="T103" fmla="*/ 2123 h 2587"/>
                                    <a:gd name="T104" fmla="*/ 570 w 1671"/>
                                    <a:gd name="T105" fmla="*/ 2246 h 2587"/>
                                    <a:gd name="T106" fmla="*/ 793 w 1671"/>
                                    <a:gd name="T107" fmla="*/ 2382 h 2587"/>
                                    <a:gd name="T108" fmla="*/ 1005 w 1671"/>
                                    <a:gd name="T109" fmla="*/ 2501 h 2587"/>
                                    <a:gd name="T110" fmla="*/ 1092 w 1671"/>
                                    <a:gd name="T111" fmla="*/ 2547 h 2587"/>
                                    <a:gd name="T112" fmla="*/ 1161 w 1671"/>
                                    <a:gd name="T113" fmla="*/ 2577 h 2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671" h="2587">
                                      <a:moveTo>
                                        <a:pt x="1194" y="2587"/>
                                      </a:moveTo>
                                      <a:lnTo>
                                        <a:pt x="1234" y="2587"/>
                                      </a:lnTo>
                                      <a:lnTo>
                                        <a:pt x="1257" y="2571"/>
                                      </a:lnTo>
                                      <a:lnTo>
                                        <a:pt x="1280" y="2552"/>
                                      </a:lnTo>
                                      <a:lnTo>
                                        <a:pt x="1302" y="2530"/>
                                      </a:lnTo>
                                      <a:lnTo>
                                        <a:pt x="1324" y="2507"/>
                                      </a:lnTo>
                                      <a:lnTo>
                                        <a:pt x="1346" y="2482"/>
                                      </a:lnTo>
                                      <a:lnTo>
                                        <a:pt x="1367" y="2455"/>
                                      </a:lnTo>
                                      <a:lnTo>
                                        <a:pt x="1388" y="2427"/>
                                      </a:lnTo>
                                      <a:lnTo>
                                        <a:pt x="1408" y="2396"/>
                                      </a:lnTo>
                                      <a:lnTo>
                                        <a:pt x="1427" y="2365"/>
                                      </a:lnTo>
                                      <a:lnTo>
                                        <a:pt x="1446" y="2331"/>
                                      </a:lnTo>
                                      <a:lnTo>
                                        <a:pt x="1464" y="2297"/>
                                      </a:lnTo>
                                      <a:lnTo>
                                        <a:pt x="1483" y="2260"/>
                                      </a:lnTo>
                                      <a:lnTo>
                                        <a:pt x="1499" y="2224"/>
                                      </a:lnTo>
                                      <a:lnTo>
                                        <a:pt x="1516" y="2186"/>
                                      </a:lnTo>
                                      <a:lnTo>
                                        <a:pt x="1531" y="2147"/>
                                      </a:lnTo>
                                      <a:lnTo>
                                        <a:pt x="1547" y="2107"/>
                                      </a:lnTo>
                                      <a:lnTo>
                                        <a:pt x="1561" y="2067"/>
                                      </a:lnTo>
                                      <a:lnTo>
                                        <a:pt x="1574" y="2025"/>
                                      </a:lnTo>
                                      <a:lnTo>
                                        <a:pt x="1587" y="1983"/>
                                      </a:lnTo>
                                      <a:lnTo>
                                        <a:pt x="1599" y="1942"/>
                                      </a:lnTo>
                                      <a:lnTo>
                                        <a:pt x="1610" y="1899"/>
                                      </a:lnTo>
                                      <a:lnTo>
                                        <a:pt x="1621" y="1855"/>
                                      </a:lnTo>
                                      <a:lnTo>
                                        <a:pt x="1630" y="1813"/>
                                      </a:lnTo>
                                      <a:lnTo>
                                        <a:pt x="1639" y="1769"/>
                                      </a:lnTo>
                                      <a:lnTo>
                                        <a:pt x="1646" y="1727"/>
                                      </a:lnTo>
                                      <a:lnTo>
                                        <a:pt x="1652" y="1684"/>
                                      </a:lnTo>
                                      <a:lnTo>
                                        <a:pt x="1658" y="1640"/>
                                      </a:lnTo>
                                      <a:lnTo>
                                        <a:pt x="1663" y="1598"/>
                                      </a:lnTo>
                                      <a:lnTo>
                                        <a:pt x="1666" y="1556"/>
                                      </a:lnTo>
                                      <a:lnTo>
                                        <a:pt x="1669" y="1514"/>
                                      </a:lnTo>
                                      <a:lnTo>
                                        <a:pt x="1671" y="1474"/>
                                      </a:lnTo>
                                      <a:lnTo>
                                        <a:pt x="1671" y="1433"/>
                                      </a:lnTo>
                                      <a:lnTo>
                                        <a:pt x="1671" y="1035"/>
                                      </a:lnTo>
                                      <a:lnTo>
                                        <a:pt x="1670" y="1000"/>
                                      </a:lnTo>
                                      <a:lnTo>
                                        <a:pt x="1668" y="963"/>
                                      </a:lnTo>
                                      <a:lnTo>
                                        <a:pt x="1665" y="925"/>
                                      </a:lnTo>
                                      <a:lnTo>
                                        <a:pt x="1660" y="885"/>
                                      </a:lnTo>
                                      <a:lnTo>
                                        <a:pt x="1654" y="844"/>
                                      </a:lnTo>
                                      <a:lnTo>
                                        <a:pt x="1647" y="804"/>
                                      </a:lnTo>
                                      <a:lnTo>
                                        <a:pt x="1639" y="761"/>
                                      </a:lnTo>
                                      <a:lnTo>
                                        <a:pt x="1630" y="719"/>
                                      </a:lnTo>
                                      <a:lnTo>
                                        <a:pt x="1620" y="676"/>
                                      </a:lnTo>
                                      <a:lnTo>
                                        <a:pt x="1607" y="632"/>
                                      </a:lnTo>
                                      <a:lnTo>
                                        <a:pt x="1594" y="590"/>
                                      </a:lnTo>
                                      <a:lnTo>
                                        <a:pt x="1581" y="546"/>
                                      </a:lnTo>
                                      <a:lnTo>
                                        <a:pt x="1567" y="504"/>
                                      </a:lnTo>
                                      <a:lnTo>
                                        <a:pt x="1551" y="462"/>
                                      </a:lnTo>
                                      <a:lnTo>
                                        <a:pt x="1534" y="420"/>
                                      </a:lnTo>
                                      <a:lnTo>
                                        <a:pt x="1517" y="380"/>
                                      </a:lnTo>
                                      <a:lnTo>
                                        <a:pt x="1499" y="341"/>
                                      </a:lnTo>
                                      <a:lnTo>
                                        <a:pt x="1480" y="302"/>
                                      </a:lnTo>
                                      <a:lnTo>
                                        <a:pt x="1460" y="266"/>
                                      </a:lnTo>
                                      <a:lnTo>
                                        <a:pt x="1440" y="231"/>
                                      </a:lnTo>
                                      <a:lnTo>
                                        <a:pt x="1419" y="198"/>
                                      </a:lnTo>
                                      <a:lnTo>
                                        <a:pt x="1397" y="166"/>
                                      </a:lnTo>
                                      <a:lnTo>
                                        <a:pt x="1375" y="137"/>
                                      </a:lnTo>
                                      <a:lnTo>
                                        <a:pt x="1353" y="111"/>
                                      </a:lnTo>
                                      <a:lnTo>
                                        <a:pt x="1328" y="86"/>
                                      </a:lnTo>
                                      <a:lnTo>
                                        <a:pt x="1305" y="64"/>
                                      </a:lnTo>
                                      <a:lnTo>
                                        <a:pt x="1281" y="46"/>
                                      </a:lnTo>
                                      <a:lnTo>
                                        <a:pt x="1256" y="29"/>
                                      </a:lnTo>
                                      <a:lnTo>
                                        <a:pt x="1231" y="17"/>
                                      </a:lnTo>
                                      <a:lnTo>
                                        <a:pt x="1206" y="8"/>
                                      </a:lnTo>
                                      <a:lnTo>
                                        <a:pt x="1180" y="2"/>
                                      </a:lnTo>
                                      <a:lnTo>
                                        <a:pt x="1154" y="0"/>
                                      </a:lnTo>
                                      <a:lnTo>
                                        <a:pt x="1035" y="0"/>
                                      </a:lnTo>
                                      <a:lnTo>
                                        <a:pt x="1007" y="1"/>
                                      </a:lnTo>
                                      <a:lnTo>
                                        <a:pt x="975" y="6"/>
                                      </a:lnTo>
                                      <a:lnTo>
                                        <a:pt x="942" y="12"/>
                                      </a:lnTo>
                                      <a:lnTo>
                                        <a:pt x="907" y="21"/>
                                      </a:lnTo>
                                      <a:lnTo>
                                        <a:pt x="870" y="33"/>
                                      </a:lnTo>
                                      <a:lnTo>
                                        <a:pt x="831" y="47"/>
                                      </a:lnTo>
                                      <a:lnTo>
                                        <a:pt x="792" y="63"/>
                                      </a:lnTo>
                                      <a:lnTo>
                                        <a:pt x="751" y="81"/>
                                      </a:lnTo>
                                      <a:lnTo>
                                        <a:pt x="708" y="101"/>
                                      </a:lnTo>
                                      <a:lnTo>
                                        <a:pt x="666" y="123"/>
                                      </a:lnTo>
                                      <a:lnTo>
                                        <a:pt x="623" y="146"/>
                                      </a:lnTo>
                                      <a:lnTo>
                                        <a:pt x="580" y="172"/>
                                      </a:lnTo>
                                      <a:lnTo>
                                        <a:pt x="536" y="198"/>
                                      </a:lnTo>
                                      <a:lnTo>
                                        <a:pt x="493" y="226"/>
                                      </a:lnTo>
                                      <a:lnTo>
                                        <a:pt x="451" y="256"/>
                                      </a:lnTo>
                                      <a:lnTo>
                                        <a:pt x="409" y="285"/>
                                      </a:lnTo>
                                      <a:lnTo>
                                        <a:pt x="367" y="317"/>
                                      </a:lnTo>
                                      <a:lnTo>
                                        <a:pt x="327" y="349"/>
                                      </a:lnTo>
                                      <a:lnTo>
                                        <a:pt x="288" y="383"/>
                                      </a:lnTo>
                                      <a:lnTo>
                                        <a:pt x="251" y="416"/>
                                      </a:lnTo>
                                      <a:lnTo>
                                        <a:pt x="215" y="451"/>
                                      </a:lnTo>
                                      <a:lnTo>
                                        <a:pt x="182" y="486"/>
                                      </a:lnTo>
                                      <a:lnTo>
                                        <a:pt x="150" y="521"/>
                                      </a:lnTo>
                                      <a:lnTo>
                                        <a:pt x="121" y="556"/>
                                      </a:lnTo>
                                      <a:lnTo>
                                        <a:pt x="95" y="592"/>
                                      </a:lnTo>
                                      <a:lnTo>
                                        <a:pt x="71" y="628"/>
                                      </a:lnTo>
                                      <a:lnTo>
                                        <a:pt x="50" y="664"/>
                                      </a:lnTo>
                                      <a:lnTo>
                                        <a:pt x="33" y="698"/>
                                      </a:lnTo>
                                      <a:lnTo>
                                        <a:pt x="19" y="734"/>
                                      </a:lnTo>
                                      <a:lnTo>
                                        <a:pt x="8" y="768"/>
                                      </a:lnTo>
                                      <a:lnTo>
                                        <a:pt x="2" y="803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1" y="896"/>
                                      </a:lnTo>
                                      <a:lnTo>
                                        <a:pt x="2" y="917"/>
                                      </a:lnTo>
                                      <a:lnTo>
                                        <a:pt x="4" y="935"/>
                                      </a:lnTo>
                                      <a:lnTo>
                                        <a:pt x="7" y="952"/>
                                      </a:lnTo>
                                      <a:lnTo>
                                        <a:pt x="10" y="968"/>
                                      </a:lnTo>
                                      <a:lnTo>
                                        <a:pt x="15" y="984"/>
                                      </a:lnTo>
                                      <a:lnTo>
                                        <a:pt x="19" y="999"/>
                                      </a:lnTo>
                                      <a:lnTo>
                                        <a:pt x="26" y="1013"/>
                                      </a:lnTo>
                                      <a:lnTo>
                                        <a:pt x="31" y="1027"/>
                                      </a:lnTo>
                                      <a:lnTo>
                                        <a:pt x="37" y="1040"/>
                                      </a:lnTo>
                                      <a:lnTo>
                                        <a:pt x="44" y="1053"/>
                                      </a:lnTo>
                                      <a:lnTo>
                                        <a:pt x="51" y="1066"/>
                                      </a:lnTo>
                                      <a:lnTo>
                                        <a:pt x="65" y="1091"/>
                                      </a:lnTo>
                                      <a:lnTo>
                                        <a:pt x="80" y="1116"/>
                                      </a:lnTo>
                                      <a:lnTo>
                                        <a:pt x="95" y="1143"/>
                                      </a:lnTo>
                                      <a:lnTo>
                                        <a:pt x="110" y="1171"/>
                                      </a:lnTo>
                                      <a:lnTo>
                                        <a:pt x="116" y="1187"/>
                                      </a:lnTo>
                                      <a:lnTo>
                                        <a:pt x="123" y="1203"/>
                                      </a:lnTo>
                                      <a:lnTo>
                                        <a:pt x="129" y="1220"/>
                                      </a:lnTo>
                                      <a:lnTo>
                                        <a:pt x="135" y="1238"/>
                                      </a:lnTo>
                                      <a:lnTo>
                                        <a:pt x="140" y="1258"/>
                                      </a:lnTo>
                                      <a:lnTo>
                                        <a:pt x="145" y="1278"/>
                                      </a:lnTo>
                                      <a:lnTo>
                                        <a:pt x="150" y="1299"/>
                                      </a:lnTo>
                                      <a:lnTo>
                                        <a:pt x="153" y="1323"/>
                                      </a:lnTo>
                                      <a:lnTo>
                                        <a:pt x="156" y="1347"/>
                                      </a:lnTo>
                                      <a:lnTo>
                                        <a:pt x="159" y="1373"/>
                                      </a:lnTo>
                                      <a:lnTo>
                                        <a:pt x="160" y="1402"/>
                                      </a:lnTo>
                                      <a:lnTo>
                                        <a:pt x="161" y="1431"/>
                                      </a:lnTo>
                                      <a:lnTo>
                                        <a:pt x="161" y="1519"/>
                                      </a:lnTo>
                                      <a:lnTo>
                                        <a:pt x="160" y="1608"/>
                                      </a:lnTo>
                                      <a:lnTo>
                                        <a:pt x="161" y="1651"/>
                                      </a:lnTo>
                                      <a:lnTo>
                                        <a:pt x="162" y="1695"/>
                                      </a:lnTo>
                                      <a:lnTo>
                                        <a:pt x="165" y="1738"/>
                                      </a:lnTo>
                                      <a:lnTo>
                                        <a:pt x="168" y="1778"/>
                                      </a:lnTo>
                                      <a:lnTo>
                                        <a:pt x="170" y="1799"/>
                                      </a:lnTo>
                                      <a:lnTo>
                                        <a:pt x="173" y="1819"/>
                                      </a:lnTo>
                                      <a:lnTo>
                                        <a:pt x="176" y="1838"/>
                                      </a:lnTo>
                                      <a:lnTo>
                                        <a:pt x="179" y="1857"/>
                                      </a:lnTo>
                                      <a:lnTo>
                                        <a:pt x="183" y="1876"/>
                                      </a:lnTo>
                                      <a:lnTo>
                                        <a:pt x="188" y="1894"/>
                                      </a:lnTo>
                                      <a:lnTo>
                                        <a:pt x="193" y="1911"/>
                                      </a:lnTo>
                                      <a:lnTo>
                                        <a:pt x="199" y="1928"/>
                                      </a:lnTo>
                                      <a:lnTo>
                                        <a:pt x="205" y="1945"/>
                                      </a:lnTo>
                                      <a:lnTo>
                                        <a:pt x="212" y="1961"/>
                                      </a:lnTo>
                                      <a:lnTo>
                                        <a:pt x="219" y="1976"/>
                                      </a:lnTo>
                                      <a:lnTo>
                                        <a:pt x="227" y="1990"/>
                                      </a:lnTo>
                                      <a:lnTo>
                                        <a:pt x="237" y="2004"/>
                                      </a:lnTo>
                                      <a:lnTo>
                                        <a:pt x="247" y="2017"/>
                                      </a:lnTo>
                                      <a:lnTo>
                                        <a:pt x="258" y="2029"/>
                                      </a:lnTo>
                                      <a:lnTo>
                                        <a:pt x="269" y="2040"/>
                                      </a:lnTo>
                                      <a:lnTo>
                                        <a:pt x="280" y="2050"/>
                                      </a:lnTo>
                                      <a:lnTo>
                                        <a:pt x="295" y="2061"/>
                                      </a:lnTo>
                                      <a:lnTo>
                                        <a:pt x="313" y="2075"/>
                                      </a:lnTo>
                                      <a:lnTo>
                                        <a:pt x="333" y="2090"/>
                                      </a:lnTo>
                                      <a:lnTo>
                                        <a:pt x="382" y="2123"/>
                                      </a:lnTo>
                                      <a:lnTo>
                                        <a:pt x="437" y="2161"/>
                                      </a:lnTo>
                                      <a:lnTo>
                                        <a:pt x="501" y="2203"/>
                                      </a:lnTo>
                                      <a:lnTo>
                                        <a:pt x="570" y="2246"/>
                                      </a:lnTo>
                                      <a:lnTo>
                                        <a:pt x="642" y="2292"/>
                                      </a:lnTo>
                                      <a:lnTo>
                                        <a:pt x="718" y="2338"/>
                                      </a:lnTo>
                                      <a:lnTo>
                                        <a:pt x="793" y="2382"/>
                                      </a:lnTo>
                                      <a:lnTo>
                                        <a:pt x="867" y="2425"/>
                                      </a:lnTo>
                                      <a:lnTo>
                                        <a:pt x="938" y="2465"/>
                                      </a:lnTo>
                                      <a:lnTo>
                                        <a:pt x="1005" y="2501"/>
                                      </a:lnTo>
                                      <a:lnTo>
                                        <a:pt x="1035" y="2518"/>
                                      </a:lnTo>
                                      <a:lnTo>
                                        <a:pt x="1065" y="2532"/>
                                      </a:lnTo>
                                      <a:lnTo>
                                        <a:pt x="1092" y="2547"/>
                                      </a:lnTo>
                                      <a:lnTo>
                                        <a:pt x="1118" y="2559"/>
                                      </a:lnTo>
                                      <a:lnTo>
                                        <a:pt x="1141" y="2569"/>
                                      </a:lnTo>
                                      <a:lnTo>
                                        <a:pt x="1161" y="2577"/>
                                      </a:lnTo>
                                      <a:lnTo>
                                        <a:pt x="1179" y="2583"/>
                                      </a:lnTo>
                                      <a:lnTo>
                                        <a:pt x="1194" y="2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2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" y="40"/>
                                  <a:ext cx="89" cy="117"/>
                                </a:xfrm>
                                <a:custGeom>
                                  <a:avLst/>
                                  <a:gdLst>
                                    <a:gd name="T0" fmla="*/ 1 w 1512"/>
                                    <a:gd name="T1" fmla="*/ 727 h 1989"/>
                                    <a:gd name="T2" fmla="*/ 20 w 1512"/>
                                    <a:gd name="T3" fmla="*/ 858 h 1989"/>
                                    <a:gd name="T4" fmla="*/ 58 w 1512"/>
                                    <a:gd name="T5" fmla="*/ 964 h 1989"/>
                                    <a:gd name="T6" fmla="*/ 111 w 1512"/>
                                    <a:gd name="T7" fmla="*/ 1054 h 1989"/>
                                    <a:gd name="T8" fmla="*/ 194 w 1512"/>
                                    <a:gd name="T9" fmla="*/ 1156 h 1989"/>
                                    <a:gd name="T10" fmla="*/ 283 w 1512"/>
                                    <a:gd name="T11" fmla="*/ 1255 h 1989"/>
                                    <a:gd name="T12" fmla="*/ 347 w 1512"/>
                                    <a:gd name="T13" fmla="*/ 1335 h 1989"/>
                                    <a:gd name="T14" fmla="*/ 403 w 1512"/>
                                    <a:gd name="T15" fmla="*/ 1428 h 1989"/>
                                    <a:gd name="T16" fmla="*/ 445 w 1512"/>
                                    <a:gd name="T17" fmla="*/ 1541 h 1989"/>
                                    <a:gd name="T18" fmla="*/ 472 w 1512"/>
                                    <a:gd name="T19" fmla="*/ 1680 h 1989"/>
                                    <a:gd name="T20" fmla="*/ 492 w 1512"/>
                                    <a:gd name="T21" fmla="*/ 1812 h 1989"/>
                                    <a:gd name="T22" fmla="*/ 539 w 1512"/>
                                    <a:gd name="T23" fmla="*/ 1871 h 1989"/>
                                    <a:gd name="T24" fmla="*/ 583 w 1512"/>
                                    <a:gd name="T25" fmla="*/ 1912 h 1989"/>
                                    <a:gd name="T26" fmla="*/ 614 w 1512"/>
                                    <a:gd name="T27" fmla="*/ 1934 h 1989"/>
                                    <a:gd name="T28" fmla="*/ 647 w 1512"/>
                                    <a:gd name="T29" fmla="*/ 1952 h 1989"/>
                                    <a:gd name="T30" fmla="*/ 684 w 1512"/>
                                    <a:gd name="T31" fmla="*/ 1967 h 1989"/>
                                    <a:gd name="T32" fmla="*/ 724 w 1512"/>
                                    <a:gd name="T33" fmla="*/ 1978 h 1989"/>
                                    <a:gd name="T34" fmla="*/ 769 w 1512"/>
                                    <a:gd name="T35" fmla="*/ 1986 h 1989"/>
                                    <a:gd name="T36" fmla="*/ 818 w 1512"/>
                                    <a:gd name="T37" fmla="*/ 1989 h 1989"/>
                                    <a:gd name="T38" fmla="*/ 893 w 1512"/>
                                    <a:gd name="T39" fmla="*/ 1983 h 1989"/>
                                    <a:gd name="T40" fmla="*/ 981 w 1512"/>
                                    <a:gd name="T41" fmla="*/ 1951 h 1989"/>
                                    <a:gd name="T42" fmla="*/ 1069 w 1512"/>
                                    <a:gd name="T43" fmla="*/ 1893 h 1989"/>
                                    <a:gd name="T44" fmla="*/ 1156 w 1512"/>
                                    <a:gd name="T45" fmla="*/ 1817 h 1989"/>
                                    <a:gd name="T46" fmla="*/ 1237 w 1512"/>
                                    <a:gd name="T47" fmla="*/ 1723 h 1989"/>
                                    <a:gd name="T48" fmla="*/ 1312 w 1512"/>
                                    <a:gd name="T49" fmla="*/ 1620 h 1989"/>
                                    <a:gd name="T50" fmla="*/ 1378 w 1512"/>
                                    <a:gd name="T51" fmla="*/ 1508 h 1989"/>
                                    <a:gd name="T52" fmla="*/ 1434 w 1512"/>
                                    <a:gd name="T53" fmla="*/ 1395 h 1989"/>
                                    <a:gd name="T54" fmla="*/ 1475 w 1512"/>
                                    <a:gd name="T55" fmla="*/ 1281 h 1989"/>
                                    <a:gd name="T56" fmla="*/ 1503 w 1512"/>
                                    <a:gd name="T57" fmla="*/ 1173 h 1989"/>
                                    <a:gd name="T58" fmla="*/ 1512 w 1512"/>
                                    <a:gd name="T59" fmla="*/ 1074 h 1989"/>
                                    <a:gd name="T60" fmla="*/ 1507 w 1512"/>
                                    <a:gd name="T61" fmla="*/ 1015 h 1989"/>
                                    <a:gd name="T62" fmla="*/ 1494 w 1512"/>
                                    <a:gd name="T63" fmla="*/ 955 h 1989"/>
                                    <a:gd name="T64" fmla="*/ 1465 w 1512"/>
                                    <a:gd name="T65" fmla="*/ 873 h 1989"/>
                                    <a:gd name="T66" fmla="*/ 1412 w 1512"/>
                                    <a:gd name="T67" fmla="*/ 739 h 1989"/>
                                    <a:gd name="T68" fmla="*/ 1367 w 1512"/>
                                    <a:gd name="T69" fmla="*/ 615 h 1989"/>
                                    <a:gd name="T70" fmla="*/ 1344 w 1512"/>
                                    <a:gd name="T71" fmla="*/ 532 h 1989"/>
                                    <a:gd name="T72" fmla="*/ 1326 w 1512"/>
                                    <a:gd name="T73" fmla="*/ 444 h 1989"/>
                                    <a:gd name="T74" fmla="*/ 1315 w 1512"/>
                                    <a:gd name="T75" fmla="*/ 347 h 1989"/>
                                    <a:gd name="T76" fmla="*/ 1289 w 1512"/>
                                    <a:gd name="T77" fmla="*/ 261 h 1989"/>
                                    <a:gd name="T78" fmla="*/ 1212 w 1512"/>
                                    <a:gd name="T79" fmla="*/ 198 h 1989"/>
                                    <a:gd name="T80" fmla="*/ 1130 w 1512"/>
                                    <a:gd name="T81" fmla="*/ 129 h 1989"/>
                                    <a:gd name="T82" fmla="*/ 1042 w 1512"/>
                                    <a:gd name="T83" fmla="*/ 65 h 1989"/>
                                    <a:gd name="T84" fmla="*/ 994 w 1512"/>
                                    <a:gd name="T85" fmla="*/ 39 h 1989"/>
                                    <a:gd name="T86" fmla="*/ 944 w 1512"/>
                                    <a:gd name="T87" fmla="*/ 18 h 1989"/>
                                    <a:gd name="T88" fmla="*/ 891 w 1512"/>
                                    <a:gd name="T89" fmla="*/ 5 h 1989"/>
                                    <a:gd name="T90" fmla="*/ 835 w 1512"/>
                                    <a:gd name="T91" fmla="*/ 0 h 1989"/>
                                    <a:gd name="T92" fmla="*/ 636 w 1512"/>
                                    <a:gd name="T93" fmla="*/ 5 h 1989"/>
                                    <a:gd name="T94" fmla="*/ 566 w 1512"/>
                                    <a:gd name="T95" fmla="*/ 30 h 1989"/>
                                    <a:gd name="T96" fmla="*/ 488 w 1512"/>
                                    <a:gd name="T97" fmla="*/ 75 h 1989"/>
                                    <a:gd name="T98" fmla="*/ 404 w 1512"/>
                                    <a:gd name="T99" fmla="*/ 134 h 1989"/>
                                    <a:gd name="T100" fmla="*/ 320 w 1512"/>
                                    <a:gd name="T101" fmla="*/ 203 h 1989"/>
                                    <a:gd name="T102" fmla="*/ 237 w 1512"/>
                                    <a:gd name="T103" fmla="*/ 279 h 1989"/>
                                    <a:gd name="T104" fmla="*/ 162 w 1512"/>
                                    <a:gd name="T105" fmla="*/ 359 h 1989"/>
                                    <a:gd name="T106" fmla="*/ 96 w 1512"/>
                                    <a:gd name="T107" fmla="*/ 438 h 1989"/>
                                    <a:gd name="T108" fmla="*/ 46 w 1512"/>
                                    <a:gd name="T109" fmla="*/ 514 h 1989"/>
                                    <a:gd name="T110" fmla="*/ 12 w 1512"/>
                                    <a:gd name="T111" fmla="*/ 582 h 1989"/>
                                    <a:gd name="T112" fmla="*/ 0 w 1512"/>
                                    <a:gd name="T113" fmla="*/ 636 h 19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12" h="1989">
                                      <a:moveTo>
                                        <a:pt x="0" y="636"/>
                                      </a:moveTo>
                                      <a:lnTo>
                                        <a:pt x="0" y="676"/>
                                      </a:lnTo>
                                      <a:lnTo>
                                        <a:pt x="1" y="727"/>
                                      </a:lnTo>
                                      <a:lnTo>
                                        <a:pt x="5" y="773"/>
                                      </a:lnTo>
                                      <a:lnTo>
                                        <a:pt x="11" y="817"/>
                                      </a:lnTo>
                                      <a:lnTo>
                                        <a:pt x="20" y="858"/>
                                      </a:lnTo>
                                      <a:lnTo>
                                        <a:pt x="31" y="896"/>
                                      </a:lnTo>
                                      <a:lnTo>
                                        <a:pt x="44" y="932"/>
                                      </a:lnTo>
                                      <a:lnTo>
                                        <a:pt x="58" y="964"/>
                                      </a:lnTo>
                                      <a:lnTo>
                                        <a:pt x="74" y="996"/>
                                      </a:lnTo>
                                      <a:lnTo>
                                        <a:pt x="92" y="1025"/>
                                      </a:lnTo>
                                      <a:lnTo>
                                        <a:pt x="111" y="1054"/>
                                      </a:lnTo>
                                      <a:lnTo>
                                        <a:pt x="130" y="1080"/>
                                      </a:lnTo>
                                      <a:lnTo>
                                        <a:pt x="151" y="1106"/>
                                      </a:lnTo>
                                      <a:lnTo>
                                        <a:pt x="194" y="1156"/>
                                      </a:lnTo>
                                      <a:lnTo>
                                        <a:pt x="238" y="1205"/>
                                      </a:lnTo>
                                      <a:lnTo>
                                        <a:pt x="261" y="1229"/>
                                      </a:lnTo>
                                      <a:lnTo>
                                        <a:pt x="283" y="1255"/>
                                      </a:lnTo>
                                      <a:lnTo>
                                        <a:pt x="304" y="1280"/>
                                      </a:lnTo>
                                      <a:lnTo>
                                        <a:pt x="326" y="1306"/>
                                      </a:lnTo>
                                      <a:lnTo>
                                        <a:pt x="347" y="1335"/>
                                      </a:lnTo>
                                      <a:lnTo>
                                        <a:pt x="366" y="1364"/>
                                      </a:lnTo>
                                      <a:lnTo>
                                        <a:pt x="385" y="1395"/>
                                      </a:lnTo>
                                      <a:lnTo>
                                        <a:pt x="403" y="1428"/>
                                      </a:lnTo>
                                      <a:lnTo>
                                        <a:pt x="419" y="1463"/>
                                      </a:lnTo>
                                      <a:lnTo>
                                        <a:pt x="433" y="1501"/>
                                      </a:lnTo>
                                      <a:lnTo>
                                        <a:pt x="445" y="1541"/>
                                      </a:lnTo>
                                      <a:lnTo>
                                        <a:pt x="457" y="1584"/>
                                      </a:lnTo>
                                      <a:lnTo>
                                        <a:pt x="466" y="1630"/>
                                      </a:lnTo>
                                      <a:lnTo>
                                        <a:pt x="472" y="1680"/>
                                      </a:lnTo>
                                      <a:lnTo>
                                        <a:pt x="476" y="1734"/>
                                      </a:lnTo>
                                      <a:lnTo>
                                        <a:pt x="478" y="1790"/>
                                      </a:lnTo>
                                      <a:lnTo>
                                        <a:pt x="492" y="1812"/>
                                      </a:lnTo>
                                      <a:lnTo>
                                        <a:pt x="507" y="1832"/>
                                      </a:lnTo>
                                      <a:lnTo>
                                        <a:pt x="522" y="1851"/>
                                      </a:lnTo>
                                      <a:lnTo>
                                        <a:pt x="539" y="1871"/>
                                      </a:lnTo>
                                      <a:lnTo>
                                        <a:pt x="556" y="1888"/>
                                      </a:lnTo>
                                      <a:lnTo>
                                        <a:pt x="574" y="1904"/>
                                      </a:lnTo>
                                      <a:lnTo>
                                        <a:pt x="583" y="1912"/>
                                      </a:lnTo>
                                      <a:lnTo>
                                        <a:pt x="594" y="1919"/>
                                      </a:lnTo>
                                      <a:lnTo>
                                        <a:pt x="604" y="1926"/>
                                      </a:lnTo>
                                      <a:lnTo>
                                        <a:pt x="614" y="1934"/>
                                      </a:lnTo>
                                      <a:lnTo>
                                        <a:pt x="625" y="1940"/>
                                      </a:lnTo>
                                      <a:lnTo>
                                        <a:pt x="636" y="1946"/>
                                      </a:lnTo>
                                      <a:lnTo>
                                        <a:pt x="647" y="1952"/>
                                      </a:lnTo>
                                      <a:lnTo>
                                        <a:pt x="659" y="1957"/>
                                      </a:lnTo>
                                      <a:lnTo>
                                        <a:pt x="671" y="1962"/>
                                      </a:lnTo>
                                      <a:lnTo>
                                        <a:pt x="684" y="1967"/>
                                      </a:lnTo>
                                      <a:lnTo>
                                        <a:pt x="697" y="1971"/>
                                      </a:lnTo>
                                      <a:lnTo>
                                        <a:pt x="710" y="1975"/>
                                      </a:lnTo>
                                      <a:lnTo>
                                        <a:pt x="724" y="1978"/>
                                      </a:lnTo>
                                      <a:lnTo>
                                        <a:pt x="739" y="1981"/>
                                      </a:lnTo>
                                      <a:lnTo>
                                        <a:pt x="753" y="1984"/>
                                      </a:lnTo>
                                      <a:lnTo>
                                        <a:pt x="769" y="1986"/>
                                      </a:lnTo>
                                      <a:lnTo>
                                        <a:pt x="784" y="1987"/>
                                      </a:lnTo>
                                      <a:lnTo>
                                        <a:pt x="801" y="1989"/>
                                      </a:lnTo>
                                      <a:lnTo>
                                        <a:pt x="818" y="1989"/>
                                      </a:lnTo>
                                      <a:lnTo>
                                        <a:pt x="835" y="1989"/>
                                      </a:lnTo>
                                      <a:lnTo>
                                        <a:pt x="864" y="1988"/>
                                      </a:lnTo>
                                      <a:lnTo>
                                        <a:pt x="893" y="1983"/>
                                      </a:lnTo>
                                      <a:lnTo>
                                        <a:pt x="922" y="1975"/>
                                      </a:lnTo>
                                      <a:lnTo>
                                        <a:pt x="952" y="1964"/>
                                      </a:lnTo>
                                      <a:lnTo>
                                        <a:pt x="981" y="1951"/>
                                      </a:lnTo>
                                      <a:lnTo>
                                        <a:pt x="1011" y="1934"/>
                                      </a:lnTo>
                                      <a:lnTo>
                                        <a:pt x="1040" y="1914"/>
                                      </a:lnTo>
                                      <a:lnTo>
                                        <a:pt x="1069" y="1893"/>
                                      </a:lnTo>
                                      <a:lnTo>
                                        <a:pt x="1099" y="1870"/>
                                      </a:lnTo>
                                      <a:lnTo>
                                        <a:pt x="1127" y="1844"/>
                                      </a:lnTo>
                                      <a:lnTo>
                                        <a:pt x="1156" y="1817"/>
                                      </a:lnTo>
                                      <a:lnTo>
                                        <a:pt x="1183" y="1787"/>
                                      </a:lnTo>
                                      <a:lnTo>
                                        <a:pt x="1210" y="1756"/>
                                      </a:lnTo>
                                      <a:lnTo>
                                        <a:pt x="1237" y="1723"/>
                                      </a:lnTo>
                                      <a:lnTo>
                                        <a:pt x="1262" y="1690"/>
                                      </a:lnTo>
                                      <a:lnTo>
                                        <a:pt x="1288" y="1655"/>
                                      </a:lnTo>
                                      <a:lnTo>
                                        <a:pt x="1312" y="1620"/>
                                      </a:lnTo>
                                      <a:lnTo>
                                        <a:pt x="1335" y="1583"/>
                                      </a:lnTo>
                                      <a:lnTo>
                                        <a:pt x="1357" y="1547"/>
                                      </a:lnTo>
                                      <a:lnTo>
                                        <a:pt x="1378" y="1508"/>
                                      </a:lnTo>
                                      <a:lnTo>
                                        <a:pt x="1397" y="1471"/>
                                      </a:lnTo>
                                      <a:lnTo>
                                        <a:pt x="1416" y="1432"/>
                                      </a:lnTo>
                                      <a:lnTo>
                                        <a:pt x="1434" y="1395"/>
                                      </a:lnTo>
                                      <a:lnTo>
                                        <a:pt x="1449" y="1356"/>
                                      </a:lnTo>
                                      <a:lnTo>
                                        <a:pt x="1463" y="1318"/>
                                      </a:lnTo>
                                      <a:lnTo>
                                        <a:pt x="1475" y="1281"/>
                                      </a:lnTo>
                                      <a:lnTo>
                                        <a:pt x="1486" y="1244"/>
                                      </a:lnTo>
                                      <a:lnTo>
                                        <a:pt x="1496" y="1208"/>
                                      </a:lnTo>
                                      <a:lnTo>
                                        <a:pt x="1503" y="1173"/>
                                      </a:lnTo>
                                      <a:lnTo>
                                        <a:pt x="1508" y="1139"/>
                                      </a:lnTo>
                                      <a:lnTo>
                                        <a:pt x="1511" y="1106"/>
                                      </a:lnTo>
                                      <a:lnTo>
                                        <a:pt x="1512" y="1074"/>
                                      </a:lnTo>
                                      <a:lnTo>
                                        <a:pt x="1511" y="1055"/>
                                      </a:lnTo>
                                      <a:lnTo>
                                        <a:pt x="1510" y="1035"/>
                                      </a:lnTo>
                                      <a:lnTo>
                                        <a:pt x="1507" y="1015"/>
                                      </a:lnTo>
                                      <a:lnTo>
                                        <a:pt x="1504" y="996"/>
                                      </a:lnTo>
                                      <a:lnTo>
                                        <a:pt x="1499" y="975"/>
                                      </a:lnTo>
                                      <a:lnTo>
                                        <a:pt x="1494" y="955"/>
                                      </a:lnTo>
                                      <a:lnTo>
                                        <a:pt x="1487" y="935"/>
                                      </a:lnTo>
                                      <a:lnTo>
                                        <a:pt x="1480" y="915"/>
                                      </a:lnTo>
                                      <a:lnTo>
                                        <a:pt x="1465" y="873"/>
                                      </a:lnTo>
                                      <a:lnTo>
                                        <a:pt x="1449" y="830"/>
                                      </a:lnTo>
                                      <a:lnTo>
                                        <a:pt x="1431" y="786"/>
                                      </a:lnTo>
                                      <a:lnTo>
                                        <a:pt x="1412" y="739"/>
                                      </a:lnTo>
                                      <a:lnTo>
                                        <a:pt x="1394" y="691"/>
                                      </a:lnTo>
                                      <a:lnTo>
                                        <a:pt x="1376" y="640"/>
                                      </a:lnTo>
                                      <a:lnTo>
                                        <a:pt x="1367" y="615"/>
                                      </a:lnTo>
                                      <a:lnTo>
                                        <a:pt x="1359" y="588"/>
                                      </a:lnTo>
                                      <a:lnTo>
                                        <a:pt x="1351" y="560"/>
                                      </a:lnTo>
                                      <a:lnTo>
                                        <a:pt x="1344" y="532"/>
                                      </a:lnTo>
                                      <a:lnTo>
                                        <a:pt x="1337" y="503"/>
                                      </a:lnTo>
                                      <a:lnTo>
                                        <a:pt x="1331" y="474"/>
                                      </a:lnTo>
                                      <a:lnTo>
                                        <a:pt x="1326" y="444"/>
                                      </a:lnTo>
                                      <a:lnTo>
                                        <a:pt x="1321" y="412"/>
                                      </a:lnTo>
                                      <a:lnTo>
                                        <a:pt x="1318" y="381"/>
                                      </a:lnTo>
                                      <a:lnTo>
                                        <a:pt x="1315" y="347"/>
                                      </a:lnTo>
                                      <a:lnTo>
                                        <a:pt x="1314" y="314"/>
                                      </a:lnTo>
                                      <a:lnTo>
                                        <a:pt x="1313" y="278"/>
                                      </a:lnTo>
                                      <a:lnTo>
                                        <a:pt x="1289" y="261"/>
                                      </a:lnTo>
                                      <a:lnTo>
                                        <a:pt x="1263" y="242"/>
                                      </a:lnTo>
                                      <a:lnTo>
                                        <a:pt x="1238" y="220"/>
                                      </a:lnTo>
                                      <a:lnTo>
                                        <a:pt x="1212" y="198"/>
                                      </a:lnTo>
                                      <a:lnTo>
                                        <a:pt x="1185" y="176"/>
                                      </a:lnTo>
                                      <a:lnTo>
                                        <a:pt x="1158" y="152"/>
                                      </a:lnTo>
                                      <a:lnTo>
                                        <a:pt x="1130" y="129"/>
                                      </a:lnTo>
                                      <a:lnTo>
                                        <a:pt x="1102" y="107"/>
                                      </a:lnTo>
                                      <a:lnTo>
                                        <a:pt x="1072" y="85"/>
                                      </a:lnTo>
                                      <a:lnTo>
                                        <a:pt x="1042" y="65"/>
                                      </a:lnTo>
                                      <a:lnTo>
                                        <a:pt x="1026" y="56"/>
                                      </a:lnTo>
                                      <a:lnTo>
                                        <a:pt x="1011" y="47"/>
                                      </a:lnTo>
                                      <a:lnTo>
                                        <a:pt x="994" y="39"/>
                                      </a:lnTo>
                                      <a:lnTo>
                                        <a:pt x="977" y="30"/>
                                      </a:lnTo>
                                      <a:lnTo>
                                        <a:pt x="961" y="24"/>
                                      </a:lnTo>
                                      <a:lnTo>
                                        <a:pt x="944" y="18"/>
                                      </a:lnTo>
                                      <a:lnTo>
                                        <a:pt x="926" y="13"/>
                                      </a:lnTo>
                                      <a:lnTo>
                                        <a:pt x="909" y="8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54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677" y="0"/>
                                      </a:lnTo>
                                      <a:lnTo>
                                        <a:pt x="656" y="1"/>
                                      </a:lnTo>
                                      <a:lnTo>
                                        <a:pt x="636" y="5"/>
                                      </a:lnTo>
                                      <a:lnTo>
                                        <a:pt x="614" y="11"/>
                                      </a:lnTo>
                                      <a:lnTo>
                                        <a:pt x="590" y="20"/>
                                      </a:lnTo>
                                      <a:lnTo>
                                        <a:pt x="566" y="30"/>
                                      </a:lnTo>
                                      <a:lnTo>
                                        <a:pt x="541" y="44"/>
                                      </a:lnTo>
                                      <a:lnTo>
                                        <a:pt x="514" y="59"/>
                                      </a:lnTo>
                                      <a:lnTo>
                                        <a:pt x="488" y="75"/>
                                      </a:lnTo>
                                      <a:lnTo>
                                        <a:pt x="461" y="93"/>
                                      </a:lnTo>
                                      <a:lnTo>
                                        <a:pt x="432" y="113"/>
                                      </a:lnTo>
                                      <a:lnTo>
                                        <a:pt x="404" y="134"/>
                                      </a:lnTo>
                                      <a:lnTo>
                                        <a:pt x="376" y="155"/>
                                      </a:lnTo>
                                      <a:lnTo>
                                        <a:pt x="348" y="179"/>
                                      </a:lnTo>
                                      <a:lnTo>
                                        <a:pt x="320" y="203"/>
                                      </a:lnTo>
                                      <a:lnTo>
                                        <a:pt x="292" y="228"/>
                                      </a:lnTo>
                                      <a:lnTo>
                                        <a:pt x="265" y="254"/>
                                      </a:lnTo>
                                      <a:lnTo>
                                        <a:pt x="237" y="279"/>
                                      </a:lnTo>
                                      <a:lnTo>
                                        <a:pt x="212" y="306"/>
                                      </a:lnTo>
                                      <a:lnTo>
                                        <a:pt x="187" y="333"/>
                                      </a:lnTo>
                                      <a:lnTo>
                                        <a:pt x="162" y="359"/>
                                      </a:lnTo>
                                      <a:lnTo>
                                        <a:pt x="139" y="386"/>
                                      </a:lnTo>
                                      <a:lnTo>
                                        <a:pt x="117" y="412"/>
                                      </a:lnTo>
                                      <a:lnTo>
                                        <a:pt x="96" y="438"/>
                                      </a:lnTo>
                                      <a:lnTo>
                                        <a:pt x="78" y="464"/>
                                      </a:lnTo>
                                      <a:lnTo>
                                        <a:pt x="61" y="489"/>
                                      </a:lnTo>
                                      <a:lnTo>
                                        <a:pt x="46" y="514"/>
                                      </a:lnTo>
                                      <a:lnTo>
                                        <a:pt x="32" y="537"/>
                                      </a:lnTo>
                                      <a:lnTo>
                                        <a:pt x="21" y="559"/>
                                      </a:lnTo>
                                      <a:lnTo>
                                        <a:pt x="12" y="582"/>
                                      </a:lnTo>
                                      <a:lnTo>
                                        <a:pt x="5" y="601"/>
                                      </a:lnTo>
                                      <a:lnTo>
                                        <a:pt x="1" y="619"/>
                                      </a:lnTo>
                                      <a:lnTo>
                                        <a:pt x="0" y="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9" y="112"/>
                                  <a:ext cx="203" cy="314"/>
                                </a:xfrm>
                                <a:custGeom>
                                  <a:avLst/>
                                  <a:gdLst>
                                    <a:gd name="T0" fmla="*/ 494 w 3462"/>
                                    <a:gd name="T1" fmla="*/ 4817 h 5334"/>
                                    <a:gd name="T2" fmla="*/ 564 w 3462"/>
                                    <a:gd name="T3" fmla="*/ 4837 h 5334"/>
                                    <a:gd name="T4" fmla="*/ 593 w 3462"/>
                                    <a:gd name="T5" fmla="*/ 4891 h 5334"/>
                                    <a:gd name="T6" fmla="*/ 836 w 3462"/>
                                    <a:gd name="T7" fmla="*/ 5215 h 5334"/>
                                    <a:gd name="T8" fmla="*/ 953 w 3462"/>
                                    <a:gd name="T9" fmla="*/ 5134 h 5334"/>
                                    <a:gd name="T10" fmla="*/ 1063 w 3462"/>
                                    <a:gd name="T11" fmla="*/ 5099 h 5334"/>
                                    <a:gd name="T12" fmla="*/ 1297 w 3462"/>
                                    <a:gd name="T13" fmla="*/ 5100 h 5334"/>
                                    <a:gd name="T14" fmla="*/ 1385 w 3462"/>
                                    <a:gd name="T15" fmla="*/ 5123 h 5334"/>
                                    <a:gd name="T16" fmla="*/ 1438 w 3462"/>
                                    <a:gd name="T17" fmla="*/ 5166 h 5334"/>
                                    <a:gd name="T18" fmla="*/ 1528 w 3462"/>
                                    <a:gd name="T19" fmla="*/ 5282 h 5334"/>
                                    <a:gd name="T20" fmla="*/ 1631 w 3462"/>
                                    <a:gd name="T21" fmla="*/ 5294 h 5334"/>
                                    <a:gd name="T22" fmla="*/ 1720 w 3462"/>
                                    <a:gd name="T23" fmla="*/ 5089 h 5334"/>
                                    <a:gd name="T24" fmla="*/ 1924 w 3462"/>
                                    <a:gd name="T25" fmla="*/ 4688 h 5334"/>
                                    <a:gd name="T26" fmla="*/ 2224 w 3462"/>
                                    <a:gd name="T27" fmla="*/ 4102 h 5334"/>
                                    <a:gd name="T28" fmla="*/ 2341 w 3462"/>
                                    <a:gd name="T29" fmla="*/ 3820 h 5334"/>
                                    <a:gd name="T30" fmla="*/ 2267 w 3462"/>
                                    <a:gd name="T31" fmla="*/ 3053 h 5334"/>
                                    <a:gd name="T32" fmla="*/ 2279 w 3462"/>
                                    <a:gd name="T33" fmla="*/ 2992 h 5334"/>
                                    <a:gd name="T34" fmla="*/ 2328 w 3462"/>
                                    <a:gd name="T35" fmla="*/ 2942 h 5334"/>
                                    <a:gd name="T36" fmla="*/ 2467 w 3462"/>
                                    <a:gd name="T37" fmla="*/ 2865 h 5334"/>
                                    <a:gd name="T38" fmla="*/ 2505 w 3462"/>
                                    <a:gd name="T39" fmla="*/ 2825 h 5334"/>
                                    <a:gd name="T40" fmla="*/ 2551 w 3462"/>
                                    <a:gd name="T41" fmla="*/ 2706 h 5334"/>
                                    <a:gd name="T42" fmla="*/ 2600 w 3462"/>
                                    <a:gd name="T43" fmla="*/ 2454 h 5334"/>
                                    <a:gd name="T44" fmla="*/ 2640 w 3462"/>
                                    <a:gd name="T45" fmla="*/ 2327 h 5334"/>
                                    <a:gd name="T46" fmla="*/ 2764 w 3462"/>
                                    <a:gd name="T47" fmla="*/ 2082 h 5334"/>
                                    <a:gd name="T48" fmla="*/ 2917 w 3462"/>
                                    <a:gd name="T49" fmla="*/ 1811 h 5334"/>
                                    <a:gd name="T50" fmla="*/ 3172 w 3462"/>
                                    <a:gd name="T51" fmla="*/ 1331 h 5334"/>
                                    <a:gd name="T52" fmla="*/ 3372 w 3462"/>
                                    <a:gd name="T53" fmla="*/ 907 h 5334"/>
                                    <a:gd name="T54" fmla="*/ 3450 w 3462"/>
                                    <a:gd name="T55" fmla="*/ 678 h 5334"/>
                                    <a:gd name="T56" fmla="*/ 3452 w 3462"/>
                                    <a:gd name="T57" fmla="*/ 511 h 5334"/>
                                    <a:gd name="T58" fmla="*/ 3380 w 3462"/>
                                    <a:gd name="T59" fmla="*/ 347 h 5334"/>
                                    <a:gd name="T60" fmla="*/ 3252 w 3462"/>
                                    <a:gd name="T61" fmla="*/ 204 h 5334"/>
                                    <a:gd name="T62" fmla="*/ 3086 w 3462"/>
                                    <a:gd name="T63" fmla="*/ 92 h 5334"/>
                                    <a:gd name="T64" fmla="*/ 2902 w 3462"/>
                                    <a:gd name="T65" fmla="*/ 21 h 5334"/>
                                    <a:gd name="T66" fmla="*/ 2467 w 3462"/>
                                    <a:gd name="T67" fmla="*/ 0 h 5334"/>
                                    <a:gd name="T68" fmla="*/ 2225 w 3462"/>
                                    <a:gd name="T69" fmla="*/ 70 h 5334"/>
                                    <a:gd name="T70" fmla="*/ 1983 w 3462"/>
                                    <a:gd name="T71" fmla="*/ 254 h 5334"/>
                                    <a:gd name="T72" fmla="*/ 1766 w 3462"/>
                                    <a:gd name="T73" fmla="*/ 517 h 5334"/>
                                    <a:gd name="T74" fmla="*/ 1603 w 3462"/>
                                    <a:gd name="T75" fmla="*/ 822 h 5334"/>
                                    <a:gd name="T76" fmla="*/ 1518 w 3462"/>
                                    <a:gd name="T77" fmla="*/ 1135 h 5334"/>
                                    <a:gd name="T78" fmla="*/ 1508 w 3462"/>
                                    <a:gd name="T79" fmla="*/ 1891 h 5334"/>
                                    <a:gd name="T80" fmla="*/ 1343 w 3462"/>
                                    <a:gd name="T81" fmla="*/ 2067 h 5334"/>
                                    <a:gd name="T82" fmla="*/ 1094 w 3462"/>
                                    <a:gd name="T83" fmla="*/ 2312 h 5334"/>
                                    <a:gd name="T84" fmla="*/ 928 w 3462"/>
                                    <a:gd name="T85" fmla="*/ 2520 h 5334"/>
                                    <a:gd name="T86" fmla="*/ 820 w 3462"/>
                                    <a:gd name="T87" fmla="*/ 2761 h 5334"/>
                                    <a:gd name="T88" fmla="*/ 796 w 3462"/>
                                    <a:gd name="T89" fmla="*/ 3167 h 5334"/>
                                    <a:gd name="T90" fmla="*/ 814 w 3462"/>
                                    <a:gd name="T91" fmla="*/ 3266 h 5334"/>
                                    <a:gd name="T92" fmla="*/ 858 w 3462"/>
                                    <a:gd name="T93" fmla="*/ 3343 h 5334"/>
                                    <a:gd name="T94" fmla="*/ 947 w 3462"/>
                                    <a:gd name="T95" fmla="*/ 3457 h 5334"/>
                                    <a:gd name="T96" fmla="*/ 989 w 3462"/>
                                    <a:gd name="T97" fmla="*/ 3561 h 5334"/>
                                    <a:gd name="T98" fmla="*/ 684 w 3462"/>
                                    <a:gd name="T99" fmla="*/ 3604 h 5334"/>
                                    <a:gd name="T100" fmla="*/ 396 w 3462"/>
                                    <a:gd name="T101" fmla="*/ 3691 h 5334"/>
                                    <a:gd name="T102" fmla="*/ 193 w 3462"/>
                                    <a:gd name="T103" fmla="*/ 3846 h 5334"/>
                                    <a:gd name="T104" fmla="*/ 66 w 3462"/>
                                    <a:gd name="T105" fmla="*/ 4077 h 5334"/>
                                    <a:gd name="T106" fmla="*/ 7 w 3462"/>
                                    <a:gd name="T107" fmla="*/ 4390 h 5334"/>
                                    <a:gd name="T108" fmla="*/ 1 w 3462"/>
                                    <a:gd name="T109" fmla="*/ 4732 h 5334"/>
                                    <a:gd name="T110" fmla="*/ 21 w 3462"/>
                                    <a:gd name="T111" fmla="*/ 4823 h 5334"/>
                                    <a:gd name="T112" fmla="*/ 60 w 3462"/>
                                    <a:gd name="T113" fmla="*/ 4899 h 5334"/>
                                    <a:gd name="T114" fmla="*/ 153 w 3462"/>
                                    <a:gd name="T115" fmla="*/ 4994 h 5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462" h="5334">
                                      <a:moveTo>
                                        <a:pt x="238" y="5056"/>
                                      </a:moveTo>
                                      <a:lnTo>
                                        <a:pt x="279" y="5056"/>
                                      </a:lnTo>
                                      <a:lnTo>
                                        <a:pt x="358" y="5056"/>
                                      </a:lnTo>
                                      <a:lnTo>
                                        <a:pt x="358" y="4817"/>
                                      </a:lnTo>
                                      <a:lnTo>
                                        <a:pt x="478" y="4817"/>
                                      </a:lnTo>
                                      <a:lnTo>
                                        <a:pt x="494" y="4817"/>
                                      </a:lnTo>
                                      <a:lnTo>
                                        <a:pt x="508" y="4818"/>
                                      </a:lnTo>
                                      <a:lnTo>
                                        <a:pt x="522" y="4820"/>
                                      </a:lnTo>
                                      <a:lnTo>
                                        <a:pt x="534" y="4822"/>
                                      </a:lnTo>
                                      <a:lnTo>
                                        <a:pt x="546" y="4827"/>
                                      </a:lnTo>
                                      <a:lnTo>
                                        <a:pt x="555" y="4831"/>
                                      </a:lnTo>
                                      <a:lnTo>
                                        <a:pt x="564" y="4837"/>
                                      </a:lnTo>
                                      <a:lnTo>
                                        <a:pt x="571" y="4843"/>
                                      </a:lnTo>
                                      <a:lnTo>
                                        <a:pt x="577" y="4850"/>
                                      </a:lnTo>
                                      <a:lnTo>
                                        <a:pt x="583" y="4859"/>
                                      </a:lnTo>
                                      <a:lnTo>
                                        <a:pt x="587" y="4868"/>
                                      </a:lnTo>
                                      <a:lnTo>
                                        <a:pt x="590" y="4879"/>
                                      </a:lnTo>
                                      <a:lnTo>
                                        <a:pt x="593" y="4891"/>
                                      </a:lnTo>
                                      <a:lnTo>
                                        <a:pt x="595" y="4905"/>
                                      </a:lnTo>
                                      <a:lnTo>
                                        <a:pt x="596" y="4920"/>
                                      </a:lnTo>
                                      <a:lnTo>
                                        <a:pt x="596" y="4936"/>
                                      </a:lnTo>
                                      <a:lnTo>
                                        <a:pt x="596" y="5056"/>
                                      </a:lnTo>
                                      <a:lnTo>
                                        <a:pt x="836" y="5056"/>
                                      </a:lnTo>
                                      <a:lnTo>
                                        <a:pt x="836" y="5215"/>
                                      </a:lnTo>
                                      <a:lnTo>
                                        <a:pt x="866" y="5194"/>
                                      </a:lnTo>
                                      <a:lnTo>
                                        <a:pt x="895" y="5173"/>
                                      </a:lnTo>
                                      <a:lnTo>
                                        <a:pt x="909" y="5162"/>
                                      </a:lnTo>
                                      <a:lnTo>
                                        <a:pt x="923" y="5152"/>
                                      </a:lnTo>
                                      <a:lnTo>
                                        <a:pt x="937" y="5143"/>
                                      </a:lnTo>
                                      <a:lnTo>
                                        <a:pt x="953" y="5134"/>
                                      </a:lnTo>
                                      <a:lnTo>
                                        <a:pt x="968" y="5126"/>
                                      </a:lnTo>
                                      <a:lnTo>
                                        <a:pt x="984" y="5119"/>
                                      </a:lnTo>
                                      <a:lnTo>
                                        <a:pt x="1002" y="5112"/>
                                      </a:lnTo>
                                      <a:lnTo>
                                        <a:pt x="1021" y="5107"/>
                                      </a:lnTo>
                                      <a:lnTo>
                                        <a:pt x="1041" y="5102"/>
                                      </a:lnTo>
                                      <a:lnTo>
                                        <a:pt x="1063" y="5099"/>
                                      </a:lnTo>
                                      <a:lnTo>
                                        <a:pt x="1087" y="5097"/>
                                      </a:lnTo>
                                      <a:lnTo>
                                        <a:pt x="1114" y="5095"/>
                                      </a:lnTo>
                                      <a:lnTo>
                                        <a:pt x="1234" y="5095"/>
                                      </a:lnTo>
                                      <a:lnTo>
                                        <a:pt x="1256" y="5097"/>
                                      </a:lnTo>
                                      <a:lnTo>
                                        <a:pt x="1277" y="5098"/>
                                      </a:lnTo>
                                      <a:lnTo>
                                        <a:pt x="1297" y="5100"/>
                                      </a:lnTo>
                                      <a:lnTo>
                                        <a:pt x="1315" y="5102"/>
                                      </a:lnTo>
                                      <a:lnTo>
                                        <a:pt x="1331" y="5105"/>
                                      </a:lnTo>
                                      <a:lnTo>
                                        <a:pt x="1346" y="5109"/>
                                      </a:lnTo>
                                      <a:lnTo>
                                        <a:pt x="1360" y="5113"/>
                                      </a:lnTo>
                                      <a:lnTo>
                                        <a:pt x="1373" y="5118"/>
                                      </a:lnTo>
                                      <a:lnTo>
                                        <a:pt x="1385" y="5123"/>
                                      </a:lnTo>
                                      <a:lnTo>
                                        <a:pt x="1395" y="5129"/>
                                      </a:lnTo>
                                      <a:lnTo>
                                        <a:pt x="1405" y="5135"/>
                                      </a:lnTo>
                                      <a:lnTo>
                                        <a:pt x="1414" y="5142"/>
                                      </a:lnTo>
                                      <a:lnTo>
                                        <a:pt x="1422" y="5149"/>
                                      </a:lnTo>
                                      <a:lnTo>
                                        <a:pt x="1430" y="5157"/>
                                      </a:lnTo>
                                      <a:lnTo>
                                        <a:pt x="1438" y="5166"/>
                                      </a:lnTo>
                                      <a:lnTo>
                                        <a:pt x="1445" y="5174"/>
                                      </a:lnTo>
                                      <a:lnTo>
                                        <a:pt x="1472" y="5210"/>
                                      </a:lnTo>
                                      <a:lnTo>
                                        <a:pt x="1501" y="5251"/>
                                      </a:lnTo>
                                      <a:lnTo>
                                        <a:pt x="1510" y="5261"/>
                                      </a:lnTo>
                                      <a:lnTo>
                                        <a:pt x="1518" y="5271"/>
                                      </a:lnTo>
                                      <a:lnTo>
                                        <a:pt x="1528" y="5282"/>
                                      </a:lnTo>
                                      <a:lnTo>
                                        <a:pt x="1539" y="5292"/>
                                      </a:lnTo>
                                      <a:lnTo>
                                        <a:pt x="1550" y="5304"/>
                                      </a:lnTo>
                                      <a:lnTo>
                                        <a:pt x="1562" y="5314"/>
                                      </a:lnTo>
                                      <a:lnTo>
                                        <a:pt x="1577" y="5324"/>
                                      </a:lnTo>
                                      <a:lnTo>
                                        <a:pt x="1592" y="5334"/>
                                      </a:lnTo>
                                      <a:lnTo>
                                        <a:pt x="1631" y="5294"/>
                                      </a:lnTo>
                                      <a:lnTo>
                                        <a:pt x="1631" y="5255"/>
                                      </a:lnTo>
                                      <a:lnTo>
                                        <a:pt x="1671" y="5215"/>
                                      </a:lnTo>
                                      <a:lnTo>
                                        <a:pt x="1679" y="5190"/>
                                      </a:lnTo>
                                      <a:lnTo>
                                        <a:pt x="1689" y="5160"/>
                                      </a:lnTo>
                                      <a:lnTo>
                                        <a:pt x="1703" y="5127"/>
                                      </a:lnTo>
                                      <a:lnTo>
                                        <a:pt x="1720" y="5089"/>
                                      </a:lnTo>
                                      <a:lnTo>
                                        <a:pt x="1739" y="5049"/>
                                      </a:lnTo>
                                      <a:lnTo>
                                        <a:pt x="1760" y="5004"/>
                                      </a:lnTo>
                                      <a:lnTo>
                                        <a:pt x="1784" y="4957"/>
                                      </a:lnTo>
                                      <a:lnTo>
                                        <a:pt x="1809" y="4908"/>
                                      </a:lnTo>
                                      <a:lnTo>
                                        <a:pt x="1864" y="4801"/>
                                      </a:lnTo>
                                      <a:lnTo>
                                        <a:pt x="1924" y="4688"/>
                                      </a:lnTo>
                                      <a:lnTo>
                                        <a:pt x="1985" y="4571"/>
                                      </a:lnTo>
                                      <a:lnTo>
                                        <a:pt x="2048" y="4451"/>
                                      </a:lnTo>
                                      <a:lnTo>
                                        <a:pt x="2110" y="4331"/>
                                      </a:lnTo>
                                      <a:lnTo>
                                        <a:pt x="2169" y="4214"/>
                                      </a:lnTo>
                                      <a:lnTo>
                                        <a:pt x="2198" y="4158"/>
                                      </a:lnTo>
                                      <a:lnTo>
                                        <a:pt x="2224" y="4102"/>
                                      </a:lnTo>
                                      <a:lnTo>
                                        <a:pt x="2248" y="4049"/>
                                      </a:lnTo>
                                      <a:lnTo>
                                        <a:pt x="2272" y="3997"/>
                                      </a:lnTo>
                                      <a:lnTo>
                                        <a:pt x="2293" y="3949"/>
                                      </a:lnTo>
                                      <a:lnTo>
                                        <a:pt x="2311" y="3903"/>
                                      </a:lnTo>
                                      <a:lnTo>
                                        <a:pt x="2327" y="3859"/>
                                      </a:lnTo>
                                      <a:lnTo>
                                        <a:pt x="2341" y="3820"/>
                                      </a:lnTo>
                                      <a:lnTo>
                                        <a:pt x="2351" y="3784"/>
                                      </a:lnTo>
                                      <a:lnTo>
                                        <a:pt x="2358" y="3752"/>
                                      </a:lnTo>
                                      <a:lnTo>
                                        <a:pt x="2362" y="3724"/>
                                      </a:lnTo>
                                      <a:lnTo>
                                        <a:pt x="2362" y="3700"/>
                                      </a:lnTo>
                                      <a:lnTo>
                                        <a:pt x="2268" y="3066"/>
                                      </a:lnTo>
                                      <a:lnTo>
                                        <a:pt x="2267" y="3053"/>
                                      </a:lnTo>
                                      <a:lnTo>
                                        <a:pt x="2266" y="3041"/>
                                      </a:lnTo>
                                      <a:lnTo>
                                        <a:pt x="2267" y="3031"/>
                                      </a:lnTo>
                                      <a:lnTo>
                                        <a:pt x="2269" y="3020"/>
                                      </a:lnTo>
                                      <a:lnTo>
                                        <a:pt x="2271" y="3011"/>
                                      </a:lnTo>
                                      <a:lnTo>
                                        <a:pt x="2275" y="3001"/>
                                      </a:lnTo>
                                      <a:lnTo>
                                        <a:pt x="2279" y="2992"/>
                                      </a:lnTo>
                                      <a:lnTo>
                                        <a:pt x="2285" y="2983"/>
                                      </a:lnTo>
                                      <a:lnTo>
                                        <a:pt x="2290" y="2975"/>
                                      </a:lnTo>
                                      <a:lnTo>
                                        <a:pt x="2297" y="2968"/>
                                      </a:lnTo>
                                      <a:lnTo>
                                        <a:pt x="2304" y="2961"/>
                                      </a:lnTo>
                                      <a:lnTo>
                                        <a:pt x="2311" y="2954"/>
                                      </a:lnTo>
                                      <a:lnTo>
                                        <a:pt x="2328" y="2942"/>
                                      </a:lnTo>
                                      <a:lnTo>
                                        <a:pt x="2347" y="2929"/>
                                      </a:lnTo>
                                      <a:lnTo>
                                        <a:pt x="2385" y="2908"/>
                                      </a:lnTo>
                                      <a:lnTo>
                                        <a:pt x="2425" y="2889"/>
                                      </a:lnTo>
                                      <a:lnTo>
                                        <a:pt x="2443" y="2880"/>
                                      </a:lnTo>
                                      <a:lnTo>
                                        <a:pt x="2460" y="2870"/>
                                      </a:lnTo>
                                      <a:lnTo>
                                        <a:pt x="2467" y="2865"/>
                                      </a:lnTo>
                                      <a:lnTo>
                                        <a:pt x="2475" y="2859"/>
                                      </a:lnTo>
                                      <a:lnTo>
                                        <a:pt x="2482" y="2853"/>
                                      </a:lnTo>
                                      <a:lnTo>
                                        <a:pt x="2488" y="2847"/>
                                      </a:lnTo>
                                      <a:lnTo>
                                        <a:pt x="2494" y="2841"/>
                                      </a:lnTo>
                                      <a:lnTo>
                                        <a:pt x="2500" y="2833"/>
                                      </a:lnTo>
                                      <a:lnTo>
                                        <a:pt x="2505" y="2825"/>
                                      </a:lnTo>
                                      <a:lnTo>
                                        <a:pt x="2511" y="2817"/>
                                      </a:lnTo>
                                      <a:lnTo>
                                        <a:pt x="2520" y="2798"/>
                                      </a:lnTo>
                                      <a:lnTo>
                                        <a:pt x="2529" y="2777"/>
                                      </a:lnTo>
                                      <a:lnTo>
                                        <a:pt x="2537" y="2755"/>
                                      </a:lnTo>
                                      <a:lnTo>
                                        <a:pt x="2545" y="2732"/>
                                      </a:lnTo>
                                      <a:lnTo>
                                        <a:pt x="2551" y="2706"/>
                                      </a:lnTo>
                                      <a:lnTo>
                                        <a:pt x="2557" y="2681"/>
                                      </a:lnTo>
                                      <a:lnTo>
                                        <a:pt x="2567" y="2628"/>
                                      </a:lnTo>
                                      <a:lnTo>
                                        <a:pt x="2577" y="2575"/>
                                      </a:lnTo>
                                      <a:lnTo>
                                        <a:pt x="2585" y="2525"/>
                                      </a:lnTo>
                                      <a:lnTo>
                                        <a:pt x="2595" y="2477"/>
                                      </a:lnTo>
                                      <a:lnTo>
                                        <a:pt x="2600" y="2454"/>
                                      </a:lnTo>
                                      <a:lnTo>
                                        <a:pt x="2605" y="2432"/>
                                      </a:lnTo>
                                      <a:lnTo>
                                        <a:pt x="2612" y="2410"/>
                                      </a:lnTo>
                                      <a:lnTo>
                                        <a:pt x="2619" y="2389"/>
                                      </a:lnTo>
                                      <a:lnTo>
                                        <a:pt x="2625" y="2368"/>
                                      </a:lnTo>
                                      <a:lnTo>
                                        <a:pt x="2633" y="2347"/>
                                      </a:lnTo>
                                      <a:lnTo>
                                        <a:pt x="2640" y="2327"/>
                                      </a:lnTo>
                                      <a:lnTo>
                                        <a:pt x="2648" y="2306"/>
                                      </a:lnTo>
                                      <a:lnTo>
                                        <a:pt x="2665" y="2268"/>
                                      </a:lnTo>
                                      <a:lnTo>
                                        <a:pt x="2683" y="2229"/>
                                      </a:lnTo>
                                      <a:lnTo>
                                        <a:pt x="2702" y="2192"/>
                                      </a:lnTo>
                                      <a:lnTo>
                                        <a:pt x="2722" y="2155"/>
                                      </a:lnTo>
                                      <a:lnTo>
                                        <a:pt x="2764" y="2082"/>
                                      </a:lnTo>
                                      <a:lnTo>
                                        <a:pt x="2806" y="2010"/>
                                      </a:lnTo>
                                      <a:lnTo>
                                        <a:pt x="2828" y="1973"/>
                                      </a:lnTo>
                                      <a:lnTo>
                                        <a:pt x="2850" y="1936"/>
                                      </a:lnTo>
                                      <a:lnTo>
                                        <a:pt x="2871" y="1898"/>
                                      </a:lnTo>
                                      <a:lnTo>
                                        <a:pt x="2892" y="1859"/>
                                      </a:lnTo>
                                      <a:lnTo>
                                        <a:pt x="2917" y="1811"/>
                                      </a:lnTo>
                                      <a:lnTo>
                                        <a:pt x="2949" y="1751"/>
                                      </a:lnTo>
                                      <a:lnTo>
                                        <a:pt x="2987" y="1681"/>
                                      </a:lnTo>
                                      <a:lnTo>
                                        <a:pt x="3030" y="1602"/>
                                      </a:lnTo>
                                      <a:lnTo>
                                        <a:pt x="3075" y="1516"/>
                                      </a:lnTo>
                                      <a:lnTo>
                                        <a:pt x="3123" y="1425"/>
                                      </a:lnTo>
                                      <a:lnTo>
                                        <a:pt x="3172" y="1331"/>
                                      </a:lnTo>
                                      <a:lnTo>
                                        <a:pt x="3220" y="1234"/>
                                      </a:lnTo>
                                      <a:lnTo>
                                        <a:pt x="3267" y="1138"/>
                                      </a:lnTo>
                                      <a:lnTo>
                                        <a:pt x="3312" y="1043"/>
                                      </a:lnTo>
                                      <a:lnTo>
                                        <a:pt x="3333" y="996"/>
                                      </a:lnTo>
                                      <a:lnTo>
                                        <a:pt x="3352" y="951"/>
                                      </a:lnTo>
                                      <a:lnTo>
                                        <a:pt x="3372" y="907"/>
                                      </a:lnTo>
                                      <a:lnTo>
                                        <a:pt x="3389" y="864"/>
                                      </a:lnTo>
                                      <a:lnTo>
                                        <a:pt x="3405" y="822"/>
                                      </a:lnTo>
                                      <a:lnTo>
                                        <a:pt x="3419" y="784"/>
                                      </a:lnTo>
                                      <a:lnTo>
                                        <a:pt x="3431" y="746"/>
                                      </a:lnTo>
                                      <a:lnTo>
                                        <a:pt x="3442" y="711"/>
                                      </a:lnTo>
                                      <a:lnTo>
                                        <a:pt x="3450" y="678"/>
                                      </a:lnTo>
                                      <a:lnTo>
                                        <a:pt x="3457" y="649"/>
                                      </a:lnTo>
                                      <a:lnTo>
                                        <a:pt x="3460" y="621"/>
                                      </a:lnTo>
                                      <a:lnTo>
                                        <a:pt x="3462" y="598"/>
                                      </a:lnTo>
                                      <a:lnTo>
                                        <a:pt x="3461" y="569"/>
                                      </a:lnTo>
                                      <a:lnTo>
                                        <a:pt x="3457" y="540"/>
                                      </a:lnTo>
                                      <a:lnTo>
                                        <a:pt x="3452" y="511"/>
                                      </a:lnTo>
                                      <a:lnTo>
                                        <a:pt x="3445" y="482"/>
                                      </a:lnTo>
                                      <a:lnTo>
                                        <a:pt x="3434" y="455"/>
                                      </a:lnTo>
                                      <a:lnTo>
                                        <a:pt x="3423" y="428"/>
                                      </a:lnTo>
                                      <a:lnTo>
                                        <a:pt x="3410" y="400"/>
                                      </a:lnTo>
                                      <a:lnTo>
                                        <a:pt x="3396" y="373"/>
                                      </a:lnTo>
                                      <a:lnTo>
                                        <a:pt x="3380" y="347"/>
                                      </a:lnTo>
                                      <a:lnTo>
                                        <a:pt x="3361" y="321"/>
                                      </a:lnTo>
                                      <a:lnTo>
                                        <a:pt x="3342" y="297"/>
                                      </a:lnTo>
                                      <a:lnTo>
                                        <a:pt x="3321" y="272"/>
                                      </a:lnTo>
                                      <a:lnTo>
                                        <a:pt x="3300" y="249"/>
                                      </a:lnTo>
                                      <a:lnTo>
                                        <a:pt x="3276" y="226"/>
                                      </a:lnTo>
                                      <a:lnTo>
                                        <a:pt x="3252" y="204"/>
                                      </a:lnTo>
                                      <a:lnTo>
                                        <a:pt x="3226" y="183"/>
                                      </a:lnTo>
                                      <a:lnTo>
                                        <a:pt x="3200" y="163"/>
                                      </a:lnTo>
                                      <a:lnTo>
                                        <a:pt x="3173" y="143"/>
                                      </a:lnTo>
                                      <a:lnTo>
                                        <a:pt x="3144" y="125"/>
                                      </a:lnTo>
                                      <a:lnTo>
                                        <a:pt x="3116" y="108"/>
                                      </a:lnTo>
                                      <a:lnTo>
                                        <a:pt x="3086" y="92"/>
                                      </a:lnTo>
                                      <a:lnTo>
                                        <a:pt x="3057" y="76"/>
                                      </a:lnTo>
                                      <a:lnTo>
                                        <a:pt x="3027" y="63"/>
                                      </a:lnTo>
                                      <a:lnTo>
                                        <a:pt x="2995" y="50"/>
                                      </a:lnTo>
                                      <a:lnTo>
                                        <a:pt x="2965" y="39"/>
                                      </a:lnTo>
                                      <a:lnTo>
                                        <a:pt x="2933" y="30"/>
                                      </a:lnTo>
                                      <a:lnTo>
                                        <a:pt x="2902" y="21"/>
                                      </a:lnTo>
                                      <a:lnTo>
                                        <a:pt x="2870" y="13"/>
                                      </a:lnTo>
                                      <a:lnTo>
                                        <a:pt x="2839" y="8"/>
                                      </a:lnTo>
                                      <a:lnTo>
                                        <a:pt x="2807" y="4"/>
                                      </a:lnTo>
                                      <a:lnTo>
                                        <a:pt x="2776" y="1"/>
                                      </a:lnTo>
                                      <a:lnTo>
                                        <a:pt x="2745" y="0"/>
                                      </a:lnTo>
                                      <a:lnTo>
                                        <a:pt x="2467" y="0"/>
                                      </a:lnTo>
                                      <a:lnTo>
                                        <a:pt x="2428" y="2"/>
                                      </a:lnTo>
                                      <a:lnTo>
                                        <a:pt x="2388" y="9"/>
                                      </a:lnTo>
                                      <a:lnTo>
                                        <a:pt x="2348" y="18"/>
                                      </a:lnTo>
                                      <a:lnTo>
                                        <a:pt x="2307" y="33"/>
                                      </a:lnTo>
                                      <a:lnTo>
                                        <a:pt x="2266" y="50"/>
                                      </a:lnTo>
                                      <a:lnTo>
                                        <a:pt x="2225" y="70"/>
                                      </a:lnTo>
                                      <a:lnTo>
                                        <a:pt x="2184" y="94"/>
                                      </a:lnTo>
                                      <a:lnTo>
                                        <a:pt x="2143" y="120"/>
                                      </a:lnTo>
                                      <a:lnTo>
                                        <a:pt x="2102" y="150"/>
                                      </a:lnTo>
                                      <a:lnTo>
                                        <a:pt x="2062" y="182"/>
                                      </a:lnTo>
                                      <a:lnTo>
                                        <a:pt x="2022" y="217"/>
                                      </a:lnTo>
                                      <a:lnTo>
                                        <a:pt x="1983" y="254"/>
                                      </a:lnTo>
                                      <a:lnTo>
                                        <a:pt x="1944" y="294"/>
                                      </a:lnTo>
                                      <a:lnTo>
                                        <a:pt x="1906" y="335"/>
                                      </a:lnTo>
                                      <a:lnTo>
                                        <a:pt x="1870" y="378"/>
                                      </a:lnTo>
                                      <a:lnTo>
                                        <a:pt x="1834" y="422"/>
                                      </a:lnTo>
                                      <a:lnTo>
                                        <a:pt x="1800" y="469"/>
                                      </a:lnTo>
                                      <a:lnTo>
                                        <a:pt x="1766" y="517"/>
                                      </a:lnTo>
                                      <a:lnTo>
                                        <a:pt x="1735" y="567"/>
                                      </a:lnTo>
                                      <a:lnTo>
                                        <a:pt x="1705" y="616"/>
                                      </a:lnTo>
                                      <a:lnTo>
                                        <a:pt x="1676" y="667"/>
                                      </a:lnTo>
                                      <a:lnTo>
                                        <a:pt x="1650" y="719"/>
                                      </a:lnTo>
                                      <a:lnTo>
                                        <a:pt x="1625" y="771"/>
                                      </a:lnTo>
                                      <a:lnTo>
                                        <a:pt x="1603" y="822"/>
                                      </a:lnTo>
                                      <a:lnTo>
                                        <a:pt x="1583" y="875"/>
                                      </a:lnTo>
                                      <a:lnTo>
                                        <a:pt x="1564" y="928"/>
                                      </a:lnTo>
                                      <a:lnTo>
                                        <a:pt x="1549" y="981"/>
                                      </a:lnTo>
                                      <a:lnTo>
                                        <a:pt x="1536" y="1032"/>
                                      </a:lnTo>
                                      <a:lnTo>
                                        <a:pt x="1526" y="1084"/>
                                      </a:lnTo>
                                      <a:lnTo>
                                        <a:pt x="1518" y="1135"/>
                                      </a:lnTo>
                                      <a:lnTo>
                                        <a:pt x="1514" y="1186"/>
                                      </a:lnTo>
                                      <a:lnTo>
                                        <a:pt x="1512" y="1234"/>
                                      </a:lnTo>
                                      <a:lnTo>
                                        <a:pt x="1501" y="1275"/>
                                      </a:lnTo>
                                      <a:lnTo>
                                        <a:pt x="1551" y="1831"/>
                                      </a:lnTo>
                                      <a:lnTo>
                                        <a:pt x="1531" y="1862"/>
                                      </a:lnTo>
                                      <a:lnTo>
                                        <a:pt x="1508" y="1891"/>
                                      </a:lnTo>
                                      <a:lnTo>
                                        <a:pt x="1483" y="1921"/>
                                      </a:lnTo>
                                      <a:lnTo>
                                        <a:pt x="1458" y="1950"/>
                                      </a:lnTo>
                                      <a:lnTo>
                                        <a:pt x="1430" y="1979"/>
                                      </a:lnTo>
                                      <a:lnTo>
                                        <a:pt x="1402" y="2009"/>
                                      </a:lnTo>
                                      <a:lnTo>
                                        <a:pt x="1374" y="2038"/>
                                      </a:lnTo>
                                      <a:lnTo>
                                        <a:pt x="1343" y="2067"/>
                                      </a:lnTo>
                                      <a:lnTo>
                                        <a:pt x="1281" y="2127"/>
                                      </a:lnTo>
                                      <a:lnTo>
                                        <a:pt x="1218" y="2187"/>
                                      </a:lnTo>
                                      <a:lnTo>
                                        <a:pt x="1187" y="2218"/>
                                      </a:lnTo>
                                      <a:lnTo>
                                        <a:pt x="1155" y="2248"/>
                                      </a:lnTo>
                                      <a:lnTo>
                                        <a:pt x="1124" y="2281"/>
                                      </a:lnTo>
                                      <a:lnTo>
                                        <a:pt x="1094" y="2312"/>
                                      </a:lnTo>
                                      <a:lnTo>
                                        <a:pt x="1063" y="2346"/>
                                      </a:lnTo>
                                      <a:lnTo>
                                        <a:pt x="1034" y="2379"/>
                                      </a:lnTo>
                                      <a:lnTo>
                                        <a:pt x="1005" y="2413"/>
                                      </a:lnTo>
                                      <a:lnTo>
                                        <a:pt x="978" y="2448"/>
                                      </a:lnTo>
                                      <a:lnTo>
                                        <a:pt x="953" y="2484"/>
                                      </a:lnTo>
                                      <a:lnTo>
                                        <a:pt x="928" y="2520"/>
                                      </a:lnTo>
                                      <a:lnTo>
                                        <a:pt x="905" y="2558"/>
                                      </a:lnTo>
                                      <a:lnTo>
                                        <a:pt x="884" y="2597"/>
                                      </a:lnTo>
                                      <a:lnTo>
                                        <a:pt x="864" y="2636"/>
                                      </a:lnTo>
                                      <a:lnTo>
                                        <a:pt x="847" y="2677"/>
                                      </a:lnTo>
                                      <a:lnTo>
                                        <a:pt x="832" y="2718"/>
                                      </a:lnTo>
                                      <a:lnTo>
                                        <a:pt x="820" y="2761"/>
                                      </a:lnTo>
                                      <a:lnTo>
                                        <a:pt x="809" y="2806"/>
                                      </a:lnTo>
                                      <a:lnTo>
                                        <a:pt x="801" y="2851"/>
                                      </a:lnTo>
                                      <a:lnTo>
                                        <a:pt x="797" y="2898"/>
                                      </a:lnTo>
                                      <a:lnTo>
                                        <a:pt x="795" y="2946"/>
                                      </a:lnTo>
                                      <a:lnTo>
                                        <a:pt x="795" y="3146"/>
                                      </a:lnTo>
                                      <a:lnTo>
                                        <a:pt x="796" y="3167"/>
                                      </a:lnTo>
                                      <a:lnTo>
                                        <a:pt x="797" y="3186"/>
                                      </a:lnTo>
                                      <a:lnTo>
                                        <a:pt x="799" y="3206"/>
                                      </a:lnTo>
                                      <a:lnTo>
                                        <a:pt x="801" y="3222"/>
                                      </a:lnTo>
                                      <a:lnTo>
                                        <a:pt x="805" y="3238"/>
                                      </a:lnTo>
                                      <a:lnTo>
                                        <a:pt x="809" y="3253"/>
                                      </a:lnTo>
                                      <a:lnTo>
                                        <a:pt x="814" y="3266"/>
                                      </a:lnTo>
                                      <a:lnTo>
                                        <a:pt x="819" y="3280"/>
                                      </a:lnTo>
                                      <a:lnTo>
                                        <a:pt x="824" y="3292"/>
                                      </a:lnTo>
                                      <a:lnTo>
                                        <a:pt x="830" y="3303"/>
                                      </a:lnTo>
                                      <a:lnTo>
                                        <a:pt x="837" y="3313"/>
                                      </a:lnTo>
                                      <a:lnTo>
                                        <a:pt x="843" y="3323"/>
                                      </a:lnTo>
                                      <a:lnTo>
                                        <a:pt x="858" y="3343"/>
                                      </a:lnTo>
                                      <a:lnTo>
                                        <a:pt x="873" y="3361"/>
                                      </a:lnTo>
                                      <a:lnTo>
                                        <a:pt x="890" y="3380"/>
                                      </a:lnTo>
                                      <a:lnTo>
                                        <a:pt x="907" y="3399"/>
                                      </a:lnTo>
                                      <a:lnTo>
                                        <a:pt x="923" y="3421"/>
                                      </a:lnTo>
                                      <a:lnTo>
                                        <a:pt x="939" y="3444"/>
                                      </a:lnTo>
                                      <a:lnTo>
                                        <a:pt x="947" y="3457"/>
                                      </a:lnTo>
                                      <a:lnTo>
                                        <a:pt x="955" y="3473"/>
                                      </a:lnTo>
                                      <a:lnTo>
                                        <a:pt x="963" y="3488"/>
                                      </a:lnTo>
                                      <a:lnTo>
                                        <a:pt x="970" y="3504"/>
                                      </a:lnTo>
                                      <a:lnTo>
                                        <a:pt x="976" y="3521"/>
                                      </a:lnTo>
                                      <a:lnTo>
                                        <a:pt x="983" y="3541"/>
                                      </a:lnTo>
                                      <a:lnTo>
                                        <a:pt x="989" y="3561"/>
                                      </a:lnTo>
                                      <a:lnTo>
                                        <a:pt x="994" y="3583"/>
                                      </a:lnTo>
                                      <a:lnTo>
                                        <a:pt x="927" y="3584"/>
                                      </a:lnTo>
                                      <a:lnTo>
                                        <a:pt x="862" y="3586"/>
                                      </a:lnTo>
                                      <a:lnTo>
                                        <a:pt x="800" y="3591"/>
                                      </a:lnTo>
                                      <a:lnTo>
                                        <a:pt x="740" y="3596"/>
                                      </a:lnTo>
                                      <a:lnTo>
                                        <a:pt x="684" y="3604"/>
                                      </a:lnTo>
                                      <a:lnTo>
                                        <a:pt x="630" y="3615"/>
                                      </a:lnTo>
                                      <a:lnTo>
                                        <a:pt x="578" y="3626"/>
                                      </a:lnTo>
                                      <a:lnTo>
                                        <a:pt x="529" y="3639"/>
                                      </a:lnTo>
                                      <a:lnTo>
                                        <a:pt x="483" y="3654"/>
                                      </a:lnTo>
                                      <a:lnTo>
                                        <a:pt x="438" y="3671"/>
                                      </a:lnTo>
                                      <a:lnTo>
                                        <a:pt x="396" y="3691"/>
                                      </a:lnTo>
                                      <a:lnTo>
                                        <a:pt x="357" y="3711"/>
                                      </a:lnTo>
                                      <a:lnTo>
                                        <a:pt x="319" y="3734"/>
                                      </a:lnTo>
                                      <a:lnTo>
                                        <a:pt x="285" y="3759"/>
                                      </a:lnTo>
                                      <a:lnTo>
                                        <a:pt x="251" y="3786"/>
                                      </a:lnTo>
                                      <a:lnTo>
                                        <a:pt x="221" y="3815"/>
                                      </a:lnTo>
                                      <a:lnTo>
                                        <a:pt x="193" y="3846"/>
                                      </a:lnTo>
                                      <a:lnTo>
                                        <a:pt x="167" y="3880"/>
                                      </a:lnTo>
                                      <a:lnTo>
                                        <a:pt x="143" y="3915"/>
                                      </a:lnTo>
                                      <a:lnTo>
                                        <a:pt x="121" y="3952"/>
                                      </a:lnTo>
                                      <a:lnTo>
                                        <a:pt x="100" y="3991"/>
                                      </a:lnTo>
                                      <a:lnTo>
                                        <a:pt x="82" y="4034"/>
                                      </a:lnTo>
                                      <a:lnTo>
                                        <a:pt x="66" y="4077"/>
                                      </a:lnTo>
                                      <a:lnTo>
                                        <a:pt x="52" y="4124"/>
                                      </a:lnTo>
                                      <a:lnTo>
                                        <a:pt x="39" y="4173"/>
                                      </a:lnTo>
                                      <a:lnTo>
                                        <a:pt x="28" y="4224"/>
                                      </a:lnTo>
                                      <a:lnTo>
                                        <a:pt x="19" y="4276"/>
                                      </a:lnTo>
                                      <a:lnTo>
                                        <a:pt x="12" y="4332"/>
                                      </a:lnTo>
                                      <a:lnTo>
                                        <a:pt x="7" y="4390"/>
                                      </a:lnTo>
                                      <a:lnTo>
                                        <a:pt x="3" y="4450"/>
                                      </a:lnTo>
                                      <a:lnTo>
                                        <a:pt x="1" y="4513"/>
                                      </a:lnTo>
                                      <a:lnTo>
                                        <a:pt x="0" y="4578"/>
                                      </a:lnTo>
                                      <a:lnTo>
                                        <a:pt x="0" y="4698"/>
                                      </a:lnTo>
                                      <a:lnTo>
                                        <a:pt x="0" y="4716"/>
                                      </a:lnTo>
                                      <a:lnTo>
                                        <a:pt x="1" y="4732"/>
                                      </a:lnTo>
                                      <a:lnTo>
                                        <a:pt x="3" y="4749"/>
                                      </a:lnTo>
                                      <a:lnTo>
                                        <a:pt x="5" y="4765"/>
                                      </a:lnTo>
                                      <a:lnTo>
                                        <a:pt x="8" y="4781"/>
                                      </a:lnTo>
                                      <a:lnTo>
                                        <a:pt x="12" y="4795"/>
                                      </a:lnTo>
                                      <a:lnTo>
                                        <a:pt x="16" y="4810"/>
                                      </a:lnTo>
                                      <a:lnTo>
                                        <a:pt x="21" y="4823"/>
                                      </a:lnTo>
                                      <a:lnTo>
                                        <a:pt x="26" y="4838"/>
                                      </a:lnTo>
                                      <a:lnTo>
                                        <a:pt x="32" y="4851"/>
                                      </a:lnTo>
                                      <a:lnTo>
                                        <a:pt x="38" y="4863"/>
                                      </a:lnTo>
                                      <a:lnTo>
                                        <a:pt x="44" y="4875"/>
                                      </a:lnTo>
                                      <a:lnTo>
                                        <a:pt x="52" y="4887"/>
                                      </a:lnTo>
                                      <a:lnTo>
                                        <a:pt x="60" y="4899"/>
                                      </a:lnTo>
                                      <a:lnTo>
                                        <a:pt x="68" y="4910"/>
                                      </a:lnTo>
                                      <a:lnTo>
                                        <a:pt x="76" y="4920"/>
                                      </a:lnTo>
                                      <a:lnTo>
                                        <a:pt x="93" y="4940"/>
                                      </a:lnTo>
                                      <a:lnTo>
                                        <a:pt x="112" y="4959"/>
                                      </a:lnTo>
                                      <a:lnTo>
                                        <a:pt x="132" y="4978"/>
                                      </a:lnTo>
                                      <a:lnTo>
                                        <a:pt x="153" y="4994"/>
                                      </a:lnTo>
                                      <a:lnTo>
                                        <a:pt x="173" y="5011"/>
                                      </a:lnTo>
                                      <a:lnTo>
                                        <a:pt x="196" y="5026"/>
                                      </a:lnTo>
                                      <a:lnTo>
                                        <a:pt x="217" y="5042"/>
                                      </a:lnTo>
                                      <a:lnTo>
                                        <a:pt x="238" y="5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173"/>
                                  <a:ext cx="73" cy="56"/>
                                </a:xfrm>
                                <a:custGeom>
                                  <a:avLst/>
                                  <a:gdLst>
                                    <a:gd name="T0" fmla="*/ 2 w 1234"/>
                                    <a:gd name="T1" fmla="*/ 563 h 955"/>
                                    <a:gd name="T2" fmla="*/ 15 w 1234"/>
                                    <a:gd name="T3" fmla="*/ 629 h 955"/>
                                    <a:gd name="T4" fmla="*/ 36 w 1234"/>
                                    <a:gd name="T5" fmla="*/ 690 h 955"/>
                                    <a:gd name="T6" fmla="*/ 65 w 1234"/>
                                    <a:gd name="T7" fmla="*/ 747 h 955"/>
                                    <a:gd name="T8" fmla="*/ 102 w 1234"/>
                                    <a:gd name="T9" fmla="*/ 798 h 955"/>
                                    <a:gd name="T10" fmla="*/ 146 w 1234"/>
                                    <a:gd name="T11" fmla="*/ 843 h 955"/>
                                    <a:gd name="T12" fmla="*/ 196 w 1234"/>
                                    <a:gd name="T13" fmla="*/ 882 h 955"/>
                                    <a:gd name="T14" fmla="*/ 251 w 1234"/>
                                    <a:gd name="T15" fmla="*/ 913 h 955"/>
                                    <a:gd name="T16" fmla="*/ 310 w 1234"/>
                                    <a:gd name="T17" fmla="*/ 936 h 955"/>
                                    <a:gd name="T18" fmla="*/ 373 w 1234"/>
                                    <a:gd name="T19" fmla="*/ 951 h 955"/>
                                    <a:gd name="T20" fmla="*/ 438 w 1234"/>
                                    <a:gd name="T21" fmla="*/ 955 h 955"/>
                                    <a:gd name="T22" fmla="*/ 603 w 1234"/>
                                    <a:gd name="T23" fmla="*/ 953 h 955"/>
                                    <a:gd name="T24" fmla="*/ 667 w 1234"/>
                                    <a:gd name="T25" fmla="*/ 938 h 955"/>
                                    <a:gd name="T26" fmla="*/ 725 w 1234"/>
                                    <a:gd name="T27" fmla="*/ 914 h 955"/>
                                    <a:gd name="T28" fmla="*/ 775 w 1234"/>
                                    <a:gd name="T29" fmla="*/ 881 h 955"/>
                                    <a:gd name="T30" fmla="*/ 819 w 1234"/>
                                    <a:gd name="T31" fmla="*/ 839 h 955"/>
                                    <a:gd name="T32" fmla="*/ 857 w 1234"/>
                                    <a:gd name="T33" fmla="*/ 789 h 955"/>
                                    <a:gd name="T34" fmla="*/ 888 w 1234"/>
                                    <a:gd name="T35" fmla="*/ 734 h 955"/>
                                    <a:gd name="T36" fmla="*/ 914 w 1234"/>
                                    <a:gd name="T37" fmla="*/ 674 h 955"/>
                                    <a:gd name="T38" fmla="*/ 933 w 1234"/>
                                    <a:gd name="T39" fmla="*/ 611 h 955"/>
                                    <a:gd name="T40" fmla="*/ 947 w 1234"/>
                                    <a:gd name="T41" fmla="*/ 545 h 955"/>
                                    <a:gd name="T42" fmla="*/ 955 w 1234"/>
                                    <a:gd name="T43" fmla="*/ 478 h 955"/>
                                    <a:gd name="T44" fmla="*/ 1146 w 1234"/>
                                    <a:gd name="T45" fmla="*/ 476 h 955"/>
                                    <a:gd name="T46" fmla="*/ 1182 w 1234"/>
                                    <a:gd name="T47" fmla="*/ 468 h 955"/>
                                    <a:gd name="T48" fmla="*/ 1208 w 1234"/>
                                    <a:gd name="T49" fmla="*/ 452 h 955"/>
                                    <a:gd name="T50" fmla="*/ 1224 w 1234"/>
                                    <a:gd name="T51" fmla="*/ 426 h 955"/>
                                    <a:gd name="T52" fmla="*/ 1232 w 1234"/>
                                    <a:gd name="T53" fmla="*/ 389 h 955"/>
                                    <a:gd name="T54" fmla="*/ 1234 w 1234"/>
                                    <a:gd name="T55" fmla="*/ 318 h 955"/>
                                    <a:gd name="T56" fmla="*/ 1225 w 1234"/>
                                    <a:gd name="T57" fmla="*/ 275 h 955"/>
                                    <a:gd name="T58" fmla="*/ 1200 w 1234"/>
                                    <a:gd name="T59" fmla="*/ 231 h 955"/>
                                    <a:gd name="T60" fmla="*/ 1161 w 1234"/>
                                    <a:gd name="T61" fmla="*/ 189 h 955"/>
                                    <a:gd name="T62" fmla="*/ 1112 w 1234"/>
                                    <a:gd name="T63" fmla="*/ 150 h 955"/>
                                    <a:gd name="T64" fmla="*/ 1058 w 1234"/>
                                    <a:gd name="T65" fmla="*/ 112 h 955"/>
                                    <a:gd name="T66" fmla="*/ 957 w 1234"/>
                                    <a:gd name="T67" fmla="*/ 59 h 955"/>
                                    <a:gd name="T68" fmla="*/ 861 w 1234"/>
                                    <a:gd name="T69" fmla="*/ 22 h 955"/>
                                    <a:gd name="T70" fmla="*/ 810 w 1234"/>
                                    <a:gd name="T71" fmla="*/ 7 h 955"/>
                                    <a:gd name="T72" fmla="*/ 767 w 1234"/>
                                    <a:gd name="T73" fmla="*/ 1 h 955"/>
                                    <a:gd name="T74" fmla="*/ 690 w 1234"/>
                                    <a:gd name="T75" fmla="*/ 2 h 955"/>
                                    <a:gd name="T76" fmla="*/ 591 w 1234"/>
                                    <a:gd name="T77" fmla="*/ 11 h 955"/>
                                    <a:gd name="T78" fmla="*/ 491 w 1234"/>
                                    <a:gd name="T79" fmla="*/ 29 h 955"/>
                                    <a:gd name="T80" fmla="*/ 395 w 1234"/>
                                    <a:gd name="T81" fmla="*/ 56 h 955"/>
                                    <a:gd name="T82" fmla="*/ 305 w 1234"/>
                                    <a:gd name="T83" fmla="*/ 93 h 955"/>
                                    <a:gd name="T84" fmla="*/ 222 w 1234"/>
                                    <a:gd name="T85" fmla="*/ 139 h 955"/>
                                    <a:gd name="T86" fmla="*/ 147 w 1234"/>
                                    <a:gd name="T87" fmla="*/ 193 h 955"/>
                                    <a:gd name="T88" fmla="*/ 87 w 1234"/>
                                    <a:gd name="T89" fmla="*/ 258 h 955"/>
                                    <a:gd name="T90" fmla="*/ 40 w 1234"/>
                                    <a:gd name="T91" fmla="*/ 334 h 955"/>
                                    <a:gd name="T92" fmla="*/ 10 w 1234"/>
                                    <a:gd name="T93" fmla="*/ 420 h 955"/>
                                    <a:gd name="T94" fmla="*/ 0 w 1234"/>
                                    <a:gd name="T95" fmla="*/ 517 h 9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34" h="955">
                                      <a:moveTo>
                                        <a:pt x="0" y="517"/>
                                      </a:moveTo>
                                      <a:lnTo>
                                        <a:pt x="0" y="541"/>
                                      </a:lnTo>
                                      <a:lnTo>
                                        <a:pt x="2" y="563"/>
                                      </a:lnTo>
                                      <a:lnTo>
                                        <a:pt x="5" y="585"/>
                                      </a:lnTo>
                                      <a:lnTo>
                                        <a:pt x="9" y="607"/>
                                      </a:lnTo>
                                      <a:lnTo>
                                        <a:pt x="15" y="629"/>
                                      </a:lnTo>
                                      <a:lnTo>
                                        <a:pt x="21" y="649"/>
                                      </a:lnTo>
                                      <a:lnTo>
                                        <a:pt x="28" y="670"/>
                                      </a:lnTo>
                                      <a:lnTo>
                                        <a:pt x="36" y="690"/>
                                      </a:lnTo>
                                      <a:lnTo>
                                        <a:pt x="44" y="710"/>
                                      </a:lnTo>
                                      <a:lnTo>
                                        <a:pt x="54" y="728"/>
                                      </a:lnTo>
                                      <a:lnTo>
                                        <a:pt x="65" y="747"/>
                                      </a:lnTo>
                                      <a:lnTo>
                                        <a:pt x="76" y="765"/>
                                      </a:lnTo>
                                      <a:lnTo>
                                        <a:pt x="89" y="782"/>
                                      </a:lnTo>
                                      <a:lnTo>
                                        <a:pt x="102" y="798"/>
                                      </a:lnTo>
                                      <a:lnTo>
                                        <a:pt x="116" y="814"/>
                                      </a:lnTo>
                                      <a:lnTo>
                                        <a:pt x="131" y="829"/>
                                      </a:lnTo>
                                      <a:lnTo>
                                        <a:pt x="146" y="843"/>
                                      </a:lnTo>
                                      <a:lnTo>
                                        <a:pt x="162" y="857"/>
                                      </a:lnTo>
                                      <a:lnTo>
                                        <a:pt x="179" y="869"/>
                                      </a:lnTo>
                                      <a:lnTo>
                                        <a:pt x="196" y="882"/>
                                      </a:lnTo>
                                      <a:lnTo>
                                        <a:pt x="213" y="893"/>
                                      </a:lnTo>
                                      <a:lnTo>
                                        <a:pt x="232" y="903"/>
                                      </a:lnTo>
                                      <a:lnTo>
                                        <a:pt x="251" y="913"/>
                                      </a:lnTo>
                                      <a:lnTo>
                                        <a:pt x="270" y="921"/>
                                      </a:lnTo>
                                      <a:lnTo>
                                        <a:pt x="289" y="929"/>
                                      </a:lnTo>
                                      <a:lnTo>
                                        <a:pt x="310" y="936"/>
                                      </a:lnTo>
                                      <a:lnTo>
                                        <a:pt x="330" y="941"/>
                                      </a:lnTo>
                                      <a:lnTo>
                                        <a:pt x="351" y="947"/>
                                      </a:lnTo>
                                      <a:lnTo>
                                        <a:pt x="373" y="951"/>
                                      </a:lnTo>
                                      <a:lnTo>
                                        <a:pt x="394" y="953"/>
                                      </a:lnTo>
                                      <a:lnTo>
                                        <a:pt x="416" y="955"/>
                                      </a:lnTo>
                                      <a:lnTo>
                                        <a:pt x="438" y="955"/>
                                      </a:lnTo>
                                      <a:lnTo>
                                        <a:pt x="557" y="955"/>
                                      </a:lnTo>
                                      <a:lnTo>
                                        <a:pt x="581" y="955"/>
                                      </a:lnTo>
                                      <a:lnTo>
                                        <a:pt x="603" y="953"/>
                                      </a:lnTo>
                                      <a:lnTo>
                                        <a:pt x="625" y="949"/>
                                      </a:lnTo>
                                      <a:lnTo>
                                        <a:pt x="647" y="944"/>
                                      </a:lnTo>
                                      <a:lnTo>
                                        <a:pt x="667" y="938"/>
                                      </a:lnTo>
                                      <a:lnTo>
                                        <a:pt x="687" y="931"/>
                                      </a:lnTo>
                                      <a:lnTo>
                                        <a:pt x="707" y="923"/>
                                      </a:lnTo>
                                      <a:lnTo>
                                        <a:pt x="725" y="914"/>
                                      </a:lnTo>
                                      <a:lnTo>
                                        <a:pt x="742" y="904"/>
                                      </a:lnTo>
                                      <a:lnTo>
                                        <a:pt x="758" y="893"/>
                                      </a:lnTo>
                                      <a:lnTo>
                                        <a:pt x="775" y="881"/>
                                      </a:lnTo>
                                      <a:lnTo>
                                        <a:pt x="790" y="867"/>
                                      </a:lnTo>
                                      <a:lnTo>
                                        <a:pt x="805" y="853"/>
                                      </a:lnTo>
                                      <a:lnTo>
                                        <a:pt x="819" y="839"/>
                                      </a:lnTo>
                                      <a:lnTo>
                                        <a:pt x="832" y="823"/>
                                      </a:lnTo>
                                      <a:lnTo>
                                        <a:pt x="845" y="806"/>
                                      </a:lnTo>
                                      <a:lnTo>
                                        <a:pt x="857" y="789"/>
                                      </a:lnTo>
                                      <a:lnTo>
                                        <a:pt x="868" y="772"/>
                                      </a:lnTo>
                                      <a:lnTo>
                                        <a:pt x="878" y="754"/>
                                      </a:lnTo>
                                      <a:lnTo>
                                        <a:pt x="888" y="734"/>
                                      </a:lnTo>
                                      <a:lnTo>
                                        <a:pt x="896" y="715"/>
                                      </a:lnTo>
                                      <a:lnTo>
                                        <a:pt x="905" y="695"/>
                                      </a:lnTo>
                                      <a:lnTo>
                                        <a:pt x="914" y="674"/>
                                      </a:lnTo>
                                      <a:lnTo>
                                        <a:pt x="921" y="653"/>
                                      </a:lnTo>
                                      <a:lnTo>
                                        <a:pt x="927" y="633"/>
                                      </a:lnTo>
                                      <a:lnTo>
                                        <a:pt x="933" y="611"/>
                                      </a:lnTo>
                                      <a:lnTo>
                                        <a:pt x="938" y="589"/>
                                      </a:lnTo>
                                      <a:lnTo>
                                        <a:pt x="943" y="567"/>
                                      </a:lnTo>
                                      <a:lnTo>
                                        <a:pt x="947" y="545"/>
                                      </a:lnTo>
                                      <a:lnTo>
                                        <a:pt x="950" y="522"/>
                                      </a:lnTo>
                                      <a:lnTo>
                                        <a:pt x="953" y="500"/>
                                      </a:lnTo>
                                      <a:lnTo>
                                        <a:pt x="955" y="478"/>
                                      </a:lnTo>
                                      <a:lnTo>
                                        <a:pt x="1114" y="478"/>
                                      </a:lnTo>
                                      <a:lnTo>
                                        <a:pt x="1131" y="477"/>
                                      </a:lnTo>
                                      <a:lnTo>
                                        <a:pt x="1146" y="476"/>
                                      </a:lnTo>
                                      <a:lnTo>
                                        <a:pt x="1159" y="475"/>
                                      </a:lnTo>
                                      <a:lnTo>
                                        <a:pt x="1171" y="471"/>
                                      </a:lnTo>
                                      <a:lnTo>
                                        <a:pt x="1182" y="468"/>
                                      </a:lnTo>
                                      <a:lnTo>
                                        <a:pt x="1193" y="463"/>
                                      </a:lnTo>
                                      <a:lnTo>
                                        <a:pt x="1201" y="458"/>
                                      </a:lnTo>
                                      <a:lnTo>
                                        <a:pt x="1208" y="452"/>
                                      </a:lnTo>
                                      <a:lnTo>
                                        <a:pt x="1215" y="444"/>
                                      </a:lnTo>
                                      <a:lnTo>
                                        <a:pt x="1220" y="436"/>
                                      </a:lnTo>
                                      <a:lnTo>
                                        <a:pt x="1224" y="426"/>
                                      </a:lnTo>
                                      <a:lnTo>
                                        <a:pt x="1228" y="415"/>
                                      </a:lnTo>
                                      <a:lnTo>
                                        <a:pt x="1230" y="402"/>
                                      </a:lnTo>
                                      <a:lnTo>
                                        <a:pt x="1232" y="389"/>
                                      </a:lnTo>
                                      <a:lnTo>
                                        <a:pt x="1233" y="374"/>
                                      </a:lnTo>
                                      <a:lnTo>
                                        <a:pt x="1234" y="358"/>
                                      </a:lnTo>
                                      <a:lnTo>
                                        <a:pt x="1234" y="318"/>
                                      </a:lnTo>
                                      <a:lnTo>
                                        <a:pt x="1232" y="304"/>
                                      </a:lnTo>
                                      <a:lnTo>
                                        <a:pt x="1229" y="289"/>
                                      </a:lnTo>
                                      <a:lnTo>
                                        <a:pt x="1225" y="275"/>
                                      </a:lnTo>
                                      <a:lnTo>
                                        <a:pt x="1218" y="260"/>
                                      </a:lnTo>
                                      <a:lnTo>
                                        <a:pt x="1210" y="246"/>
                                      </a:lnTo>
                                      <a:lnTo>
                                        <a:pt x="1200" y="231"/>
                                      </a:lnTo>
                                      <a:lnTo>
                                        <a:pt x="1187" y="217"/>
                                      </a:lnTo>
                                      <a:lnTo>
                                        <a:pt x="1175" y="204"/>
                                      </a:lnTo>
                                      <a:lnTo>
                                        <a:pt x="1161" y="189"/>
                                      </a:lnTo>
                                      <a:lnTo>
                                        <a:pt x="1146" y="176"/>
                                      </a:lnTo>
                                      <a:lnTo>
                                        <a:pt x="1130" y="163"/>
                                      </a:lnTo>
                                      <a:lnTo>
                                        <a:pt x="1112" y="150"/>
                                      </a:lnTo>
                                      <a:lnTo>
                                        <a:pt x="1095" y="137"/>
                                      </a:lnTo>
                                      <a:lnTo>
                                        <a:pt x="1077" y="124"/>
                                      </a:lnTo>
                                      <a:lnTo>
                                        <a:pt x="1058" y="112"/>
                                      </a:lnTo>
                                      <a:lnTo>
                                        <a:pt x="1038" y="101"/>
                                      </a:lnTo>
                                      <a:lnTo>
                                        <a:pt x="998" y="80"/>
                                      </a:lnTo>
                                      <a:lnTo>
                                        <a:pt x="957" y="59"/>
                                      </a:lnTo>
                                      <a:lnTo>
                                        <a:pt x="918" y="42"/>
                                      </a:lnTo>
                                      <a:lnTo>
                                        <a:pt x="879" y="28"/>
                                      </a:lnTo>
                                      <a:lnTo>
                                        <a:pt x="861" y="22"/>
                                      </a:lnTo>
                                      <a:lnTo>
                                        <a:pt x="842" y="16"/>
                                      </a:lnTo>
                                      <a:lnTo>
                                        <a:pt x="825" y="11"/>
                                      </a:lnTo>
                                      <a:lnTo>
                                        <a:pt x="810" y="7"/>
                                      </a:lnTo>
                                      <a:lnTo>
                                        <a:pt x="795" y="4"/>
                                      </a:lnTo>
                                      <a:lnTo>
                                        <a:pt x="781" y="2"/>
                                      </a:lnTo>
                                      <a:lnTo>
                                        <a:pt x="767" y="1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24" y="1"/>
                                      </a:lnTo>
                                      <a:lnTo>
                                        <a:pt x="690" y="2"/>
                                      </a:lnTo>
                                      <a:lnTo>
                                        <a:pt x="657" y="4"/>
                                      </a:lnTo>
                                      <a:lnTo>
                                        <a:pt x="624" y="7"/>
                                      </a:lnTo>
                                      <a:lnTo>
                                        <a:pt x="591" y="11"/>
                                      </a:lnTo>
                                      <a:lnTo>
                                        <a:pt x="557" y="16"/>
                                      </a:lnTo>
                                      <a:lnTo>
                                        <a:pt x="525" y="22"/>
                                      </a:lnTo>
                                      <a:lnTo>
                                        <a:pt x="491" y="29"/>
                                      </a:lnTo>
                                      <a:lnTo>
                                        <a:pt x="459" y="37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65" y="68"/>
                                      </a:lnTo>
                                      <a:lnTo>
                                        <a:pt x="334" y="80"/>
                                      </a:lnTo>
                                      <a:lnTo>
                                        <a:pt x="305" y="93"/>
                                      </a:lnTo>
                                      <a:lnTo>
                                        <a:pt x="276" y="107"/>
                                      </a:lnTo>
                                      <a:lnTo>
                                        <a:pt x="248" y="121"/>
                                      </a:lnTo>
                                      <a:lnTo>
                                        <a:pt x="222" y="139"/>
                                      </a:lnTo>
                                      <a:lnTo>
                                        <a:pt x="195" y="156"/>
                                      </a:lnTo>
                                      <a:lnTo>
                                        <a:pt x="171" y="174"/>
                                      </a:lnTo>
                                      <a:lnTo>
                                        <a:pt x="147" y="193"/>
                                      </a:lnTo>
                                      <a:lnTo>
                                        <a:pt x="126" y="214"/>
                                      </a:lnTo>
                                      <a:lnTo>
                                        <a:pt x="106" y="236"/>
                                      </a:lnTo>
                                      <a:lnTo>
                                        <a:pt x="87" y="258"/>
                                      </a:lnTo>
                                      <a:lnTo>
                                        <a:pt x="69" y="283"/>
                                      </a:lnTo>
                                      <a:lnTo>
                                        <a:pt x="54" y="308"/>
                                      </a:lnTo>
                                      <a:lnTo>
                                        <a:pt x="40" y="334"/>
                                      </a:lnTo>
                                      <a:lnTo>
                                        <a:pt x="28" y="362"/>
                                      </a:lnTo>
                                      <a:lnTo>
                                        <a:pt x="19" y="390"/>
                                      </a:lnTo>
                                      <a:lnTo>
                                        <a:pt x="10" y="420"/>
                                      </a:lnTo>
                                      <a:lnTo>
                                        <a:pt x="4" y="451"/>
                                      </a:lnTo>
                                      <a:lnTo>
                                        <a:pt x="1" y="484"/>
                                      </a:lnTo>
                                      <a:lnTo>
                                        <a:pt x="0" y="5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" y="152"/>
                                  <a:ext cx="117" cy="216"/>
                                </a:xfrm>
                                <a:custGeom>
                                  <a:avLst/>
                                  <a:gdLst>
                                    <a:gd name="T0" fmla="*/ 1488 w 1990"/>
                                    <a:gd name="T1" fmla="*/ 212 h 3662"/>
                                    <a:gd name="T2" fmla="*/ 1289 w 1990"/>
                                    <a:gd name="T3" fmla="*/ 308 h 3662"/>
                                    <a:gd name="T4" fmla="*/ 1162 w 1990"/>
                                    <a:gd name="T5" fmla="*/ 316 h 3662"/>
                                    <a:gd name="T6" fmla="*/ 1078 w 1990"/>
                                    <a:gd name="T7" fmla="*/ 273 h 3662"/>
                                    <a:gd name="T8" fmla="*/ 971 w 1990"/>
                                    <a:gd name="T9" fmla="*/ 117 h 3662"/>
                                    <a:gd name="T10" fmla="*/ 923 w 1990"/>
                                    <a:gd name="T11" fmla="*/ 80 h 3662"/>
                                    <a:gd name="T12" fmla="*/ 850 w 1990"/>
                                    <a:gd name="T13" fmla="*/ 99 h 3662"/>
                                    <a:gd name="T14" fmla="*/ 789 w 1990"/>
                                    <a:gd name="T15" fmla="*/ 160 h 3662"/>
                                    <a:gd name="T16" fmla="*/ 729 w 1990"/>
                                    <a:gd name="T17" fmla="*/ 298 h 3662"/>
                                    <a:gd name="T18" fmla="*/ 821 w 1990"/>
                                    <a:gd name="T19" fmla="*/ 646 h 3662"/>
                                    <a:gd name="T20" fmla="*/ 1190 w 1990"/>
                                    <a:gd name="T21" fmla="*/ 689 h 3662"/>
                                    <a:gd name="T22" fmla="*/ 1406 w 1990"/>
                                    <a:gd name="T23" fmla="*/ 751 h 3662"/>
                                    <a:gd name="T24" fmla="*/ 1536 w 1990"/>
                                    <a:gd name="T25" fmla="*/ 856 h 3662"/>
                                    <a:gd name="T26" fmla="*/ 1544 w 1990"/>
                                    <a:gd name="T27" fmla="*/ 1085 h 3662"/>
                                    <a:gd name="T28" fmla="*/ 1483 w 1990"/>
                                    <a:gd name="T29" fmla="*/ 1168 h 3662"/>
                                    <a:gd name="T30" fmla="*/ 1376 w 1990"/>
                                    <a:gd name="T31" fmla="*/ 1194 h 3662"/>
                                    <a:gd name="T32" fmla="*/ 1276 w 1990"/>
                                    <a:gd name="T33" fmla="*/ 1176 h 3662"/>
                                    <a:gd name="T34" fmla="*/ 1100 w 1990"/>
                                    <a:gd name="T35" fmla="*/ 1103 h 3662"/>
                                    <a:gd name="T36" fmla="*/ 960 w 1990"/>
                                    <a:gd name="T37" fmla="*/ 1076 h 3662"/>
                                    <a:gd name="T38" fmla="*/ 763 w 1990"/>
                                    <a:gd name="T39" fmla="*/ 1080 h 3662"/>
                                    <a:gd name="T40" fmla="*/ 650 w 1990"/>
                                    <a:gd name="T41" fmla="*/ 1152 h 3662"/>
                                    <a:gd name="T42" fmla="*/ 598 w 1990"/>
                                    <a:gd name="T43" fmla="*/ 1225 h 3662"/>
                                    <a:gd name="T44" fmla="*/ 611 w 1990"/>
                                    <a:gd name="T45" fmla="*/ 1293 h 3662"/>
                                    <a:gd name="T46" fmla="*/ 713 w 1990"/>
                                    <a:gd name="T47" fmla="*/ 1487 h 3662"/>
                                    <a:gd name="T48" fmla="*/ 832 w 1990"/>
                                    <a:gd name="T49" fmla="*/ 1809 h 3662"/>
                                    <a:gd name="T50" fmla="*/ 724 w 1990"/>
                                    <a:gd name="T51" fmla="*/ 1907 h 3662"/>
                                    <a:gd name="T52" fmla="*/ 521 w 1990"/>
                                    <a:gd name="T53" fmla="*/ 2034 h 3662"/>
                                    <a:gd name="T54" fmla="*/ 381 w 1990"/>
                                    <a:gd name="T55" fmla="*/ 2143 h 3662"/>
                                    <a:gd name="T56" fmla="*/ 238 w 1990"/>
                                    <a:gd name="T57" fmla="*/ 2335 h 3662"/>
                                    <a:gd name="T58" fmla="*/ 45 w 1990"/>
                                    <a:gd name="T59" fmla="*/ 2667 h 3662"/>
                                    <a:gd name="T60" fmla="*/ 0 w 1990"/>
                                    <a:gd name="T61" fmla="*/ 2801 h 3662"/>
                                    <a:gd name="T62" fmla="*/ 42 w 1990"/>
                                    <a:gd name="T63" fmla="*/ 2926 h 3662"/>
                                    <a:gd name="T64" fmla="*/ 129 w 1990"/>
                                    <a:gd name="T65" fmla="*/ 3077 h 3662"/>
                                    <a:gd name="T66" fmla="*/ 240 w 1990"/>
                                    <a:gd name="T67" fmla="*/ 3213 h 3662"/>
                                    <a:gd name="T68" fmla="*/ 354 w 1990"/>
                                    <a:gd name="T69" fmla="*/ 3295 h 3662"/>
                                    <a:gd name="T70" fmla="*/ 527 w 1990"/>
                                    <a:gd name="T71" fmla="*/ 3284 h 3662"/>
                                    <a:gd name="T72" fmla="*/ 680 w 1990"/>
                                    <a:gd name="T73" fmla="*/ 3191 h 3662"/>
                                    <a:gd name="T74" fmla="*/ 773 w 1990"/>
                                    <a:gd name="T75" fmla="*/ 3124 h 3662"/>
                                    <a:gd name="T76" fmla="*/ 793 w 1990"/>
                                    <a:gd name="T77" fmla="*/ 3250 h 3662"/>
                                    <a:gd name="T78" fmla="*/ 804 w 1990"/>
                                    <a:gd name="T79" fmla="*/ 3524 h 3662"/>
                                    <a:gd name="T80" fmla="*/ 873 w 1990"/>
                                    <a:gd name="T81" fmla="*/ 3588 h 3662"/>
                                    <a:gd name="T82" fmla="*/ 1006 w 1990"/>
                                    <a:gd name="T83" fmla="*/ 3657 h 3662"/>
                                    <a:gd name="T84" fmla="*/ 1296 w 1990"/>
                                    <a:gd name="T85" fmla="*/ 3656 h 3662"/>
                                    <a:gd name="T86" fmla="*/ 1488 w 1990"/>
                                    <a:gd name="T87" fmla="*/ 3546 h 3662"/>
                                    <a:gd name="T88" fmla="*/ 1639 w 1990"/>
                                    <a:gd name="T89" fmla="*/ 3335 h 3662"/>
                                    <a:gd name="T90" fmla="*/ 1740 w 1990"/>
                                    <a:gd name="T91" fmla="*/ 3076 h 3662"/>
                                    <a:gd name="T92" fmla="*/ 1788 w 1990"/>
                                    <a:gd name="T93" fmla="*/ 2815 h 3662"/>
                                    <a:gd name="T94" fmla="*/ 1778 w 1990"/>
                                    <a:gd name="T95" fmla="*/ 2250 h 3662"/>
                                    <a:gd name="T96" fmla="*/ 1729 w 1990"/>
                                    <a:gd name="T97" fmla="*/ 2147 h 3662"/>
                                    <a:gd name="T98" fmla="*/ 1711 w 1990"/>
                                    <a:gd name="T99" fmla="*/ 2030 h 3662"/>
                                    <a:gd name="T100" fmla="*/ 1736 w 1990"/>
                                    <a:gd name="T101" fmla="*/ 1789 h 3662"/>
                                    <a:gd name="T102" fmla="*/ 1824 w 1990"/>
                                    <a:gd name="T103" fmla="*/ 1520 h 3662"/>
                                    <a:gd name="T104" fmla="*/ 1946 w 1990"/>
                                    <a:gd name="T105" fmla="*/ 1173 h 3662"/>
                                    <a:gd name="T106" fmla="*/ 1989 w 1990"/>
                                    <a:gd name="T107" fmla="*/ 915 h 3662"/>
                                    <a:gd name="T108" fmla="*/ 1980 w 1990"/>
                                    <a:gd name="T109" fmla="*/ 495 h 3662"/>
                                    <a:gd name="T110" fmla="*/ 1907 w 1990"/>
                                    <a:gd name="T111" fmla="*/ 248 h 3662"/>
                                    <a:gd name="T112" fmla="*/ 1870 w 1990"/>
                                    <a:gd name="T113" fmla="*/ 0 h 36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990" h="3662">
                                      <a:moveTo>
                                        <a:pt x="1870" y="0"/>
                                      </a:moveTo>
                                      <a:lnTo>
                                        <a:pt x="1830" y="0"/>
                                      </a:lnTo>
                                      <a:lnTo>
                                        <a:pt x="1777" y="35"/>
                                      </a:lnTo>
                                      <a:lnTo>
                                        <a:pt x="1706" y="80"/>
                                      </a:lnTo>
                                      <a:lnTo>
                                        <a:pt x="1622" y="133"/>
                                      </a:lnTo>
                                      <a:lnTo>
                                        <a:pt x="1533" y="187"/>
                                      </a:lnTo>
                                      <a:lnTo>
                                        <a:pt x="1488" y="212"/>
                                      </a:lnTo>
                                      <a:lnTo>
                                        <a:pt x="1444" y="237"/>
                                      </a:lnTo>
                                      <a:lnTo>
                                        <a:pt x="1401" y="260"/>
                                      </a:lnTo>
                                      <a:lnTo>
                                        <a:pt x="1361" y="279"/>
                                      </a:lnTo>
                                      <a:lnTo>
                                        <a:pt x="1341" y="288"/>
                                      </a:lnTo>
                                      <a:lnTo>
                                        <a:pt x="1323" y="296"/>
                                      </a:lnTo>
                                      <a:lnTo>
                                        <a:pt x="1305" y="303"/>
                                      </a:lnTo>
                                      <a:lnTo>
                                        <a:pt x="1289" y="308"/>
                                      </a:lnTo>
                                      <a:lnTo>
                                        <a:pt x="1272" y="313"/>
                                      </a:lnTo>
                                      <a:lnTo>
                                        <a:pt x="1258" y="316"/>
                                      </a:lnTo>
                                      <a:lnTo>
                                        <a:pt x="1245" y="318"/>
                                      </a:lnTo>
                                      <a:lnTo>
                                        <a:pt x="1233" y="319"/>
                                      </a:lnTo>
                                      <a:lnTo>
                                        <a:pt x="1193" y="319"/>
                                      </a:lnTo>
                                      <a:lnTo>
                                        <a:pt x="1177" y="318"/>
                                      </a:lnTo>
                                      <a:lnTo>
                                        <a:pt x="1162" y="316"/>
                                      </a:lnTo>
                                      <a:lnTo>
                                        <a:pt x="1148" y="313"/>
                                      </a:lnTo>
                                      <a:lnTo>
                                        <a:pt x="1134" y="309"/>
                                      </a:lnTo>
                                      <a:lnTo>
                                        <a:pt x="1121" y="304"/>
                                      </a:lnTo>
                                      <a:lnTo>
                                        <a:pt x="1110" y="297"/>
                                      </a:lnTo>
                                      <a:lnTo>
                                        <a:pt x="1098" y="289"/>
                                      </a:lnTo>
                                      <a:lnTo>
                                        <a:pt x="1088" y="281"/>
                                      </a:lnTo>
                                      <a:lnTo>
                                        <a:pt x="1078" y="273"/>
                                      </a:lnTo>
                                      <a:lnTo>
                                        <a:pt x="1068" y="263"/>
                                      </a:lnTo>
                                      <a:lnTo>
                                        <a:pt x="1059" y="254"/>
                                      </a:lnTo>
                                      <a:lnTo>
                                        <a:pt x="1051" y="244"/>
                                      </a:lnTo>
                                      <a:lnTo>
                                        <a:pt x="1035" y="221"/>
                                      </a:lnTo>
                                      <a:lnTo>
                                        <a:pt x="1021" y="199"/>
                                      </a:lnTo>
                                      <a:lnTo>
                                        <a:pt x="995" y="156"/>
                                      </a:lnTo>
                                      <a:lnTo>
                                        <a:pt x="971" y="117"/>
                                      </a:lnTo>
                                      <a:lnTo>
                                        <a:pt x="965" y="110"/>
                                      </a:lnTo>
                                      <a:lnTo>
                                        <a:pt x="958" y="102"/>
                                      </a:lnTo>
                                      <a:lnTo>
                                        <a:pt x="952" y="96"/>
                                      </a:lnTo>
                                      <a:lnTo>
                                        <a:pt x="945" y="91"/>
                                      </a:lnTo>
                                      <a:lnTo>
                                        <a:pt x="937" y="85"/>
                                      </a:lnTo>
                                      <a:lnTo>
                                        <a:pt x="930" y="82"/>
                                      </a:lnTo>
                                      <a:lnTo>
                                        <a:pt x="923" y="80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03" y="80"/>
                                      </a:lnTo>
                                      <a:lnTo>
                                        <a:pt x="892" y="82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1" y="89"/>
                                      </a:lnTo>
                                      <a:lnTo>
                                        <a:pt x="860" y="94"/>
                                      </a:lnTo>
                                      <a:lnTo>
                                        <a:pt x="850" y="99"/>
                                      </a:lnTo>
                                      <a:lnTo>
                                        <a:pt x="840" y="106"/>
                                      </a:lnTo>
                                      <a:lnTo>
                                        <a:pt x="831" y="113"/>
                                      </a:lnTo>
                                      <a:lnTo>
                                        <a:pt x="822" y="121"/>
                                      </a:lnTo>
                                      <a:lnTo>
                                        <a:pt x="814" y="129"/>
                                      </a:lnTo>
                                      <a:lnTo>
                                        <a:pt x="806" y="139"/>
                                      </a:lnTo>
                                      <a:lnTo>
                                        <a:pt x="797" y="148"/>
                                      </a:lnTo>
                                      <a:lnTo>
                                        <a:pt x="789" y="160"/>
                                      </a:lnTo>
                                      <a:lnTo>
                                        <a:pt x="782" y="171"/>
                                      </a:lnTo>
                                      <a:lnTo>
                                        <a:pt x="775" y="182"/>
                                      </a:lnTo>
                                      <a:lnTo>
                                        <a:pt x="769" y="193"/>
                                      </a:lnTo>
                                      <a:lnTo>
                                        <a:pt x="757" y="218"/>
                                      </a:lnTo>
                                      <a:lnTo>
                                        <a:pt x="746" y="244"/>
                                      </a:lnTo>
                                      <a:lnTo>
                                        <a:pt x="737" y="271"/>
                                      </a:lnTo>
                                      <a:lnTo>
                                        <a:pt x="729" y="298"/>
                                      </a:lnTo>
                                      <a:lnTo>
                                        <a:pt x="723" y="324"/>
                                      </a:lnTo>
                                      <a:lnTo>
                                        <a:pt x="719" y="349"/>
                                      </a:lnTo>
                                      <a:lnTo>
                                        <a:pt x="716" y="375"/>
                                      </a:lnTo>
                                      <a:lnTo>
                                        <a:pt x="716" y="398"/>
                                      </a:lnTo>
                                      <a:lnTo>
                                        <a:pt x="716" y="638"/>
                                      </a:lnTo>
                                      <a:lnTo>
                                        <a:pt x="765" y="642"/>
                                      </a:lnTo>
                                      <a:lnTo>
                                        <a:pt x="821" y="646"/>
                                      </a:lnTo>
                                      <a:lnTo>
                                        <a:pt x="883" y="651"/>
                                      </a:lnTo>
                                      <a:lnTo>
                                        <a:pt x="948" y="657"/>
                                      </a:lnTo>
                                      <a:lnTo>
                                        <a:pt x="1017" y="664"/>
                                      </a:lnTo>
                                      <a:lnTo>
                                        <a:pt x="1086" y="673"/>
                                      </a:lnTo>
                                      <a:lnTo>
                                        <a:pt x="1121" y="678"/>
                                      </a:lnTo>
                                      <a:lnTo>
                                        <a:pt x="1156" y="683"/>
                                      </a:lnTo>
                                      <a:lnTo>
                                        <a:pt x="1190" y="689"/>
                                      </a:lnTo>
                                      <a:lnTo>
                                        <a:pt x="1224" y="697"/>
                                      </a:lnTo>
                                      <a:lnTo>
                                        <a:pt x="1257" y="704"/>
                                      </a:lnTo>
                                      <a:lnTo>
                                        <a:pt x="1290" y="712"/>
                                      </a:lnTo>
                                      <a:lnTo>
                                        <a:pt x="1320" y="721"/>
                                      </a:lnTo>
                                      <a:lnTo>
                                        <a:pt x="1350" y="730"/>
                                      </a:lnTo>
                                      <a:lnTo>
                                        <a:pt x="1379" y="741"/>
                                      </a:lnTo>
                                      <a:lnTo>
                                        <a:pt x="1406" y="751"/>
                                      </a:lnTo>
                                      <a:lnTo>
                                        <a:pt x="1432" y="764"/>
                                      </a:lnTo>
                                      <a:lnTo>
                                        <a:pt x="1455" y="777"/>
                                      </a:lnTo>
                                      <a:lnTo>
                                        <a:pt x="1476" y="790"/>
                                      </a:lnTo>
                                      <a:lnTo>
                                        <a:pt x="1495" y="805"/>
                                      </a:lnTo>
                                      <a:lnTo>
                                        <a:pt x="1512" y="821"/>
                                      </a:lnTo>
                                      <a:lnTo>
                                        <a:pt x="1525" y="838"/>
                                      </a:lnTo>
                                      <a:lnTo>
                                        <a:pt x="1536" y="856"/>
                                      </a:lnTo>
                                      <a:lnTo>
                                        <a:pt x="1544" y="874"/>
                                      </a:lnTo>
                                      <a:lnTo>
                                        <a:pt x="1549" y="894"/>
                                      </a:lnTo>
                                      <a:lnTo>
                                        <a:pt x="1551" y="916"/>
                                      </a:lnTo>
                                      <a:lnTo>
                                        <a:pt x="1551" y="1036"/>
                                      </a:lnTo>
                                      <a:lnTo>
                                        <a:pt x="1550" y="1053"/>
                                      </a:lnTo>
                                      <a:lnTo>
                                        <a:pt x="1548" y="1069"/>
                                      </a:lnTo>
                                      <a:lnTo>
                                        <a:pt x="1544" y="1085"/>
                                      </a:lnTo>
                                      <a:lnTo>
                                        <a:pt x="1540" y="1099"/>
                                      </a:lnTo>
                                      <a:lnTo>
                                        <a:pt x="1533" y="1114"/>
                                      </a:lnTo>
                                      <a:lnTo>
                                        <a:pt x="1526" y="1127"/>
                                      </a:lnTo>
                                      <a:lnTo>
                                        <a:pt x="1517" y="1139"/>
                                      </a:lnTo>
                                      <a:lnTo>
                                        <a:pt x="1507" y="1150"/>
                                      </a:lnTo>
                                      <a:lnTo>
                                        <a:pt x="1496" y="1160"/>
                                      </a:lnTo>
                                      <a:lnTo>
                                        <a:pt x="1483" y="1168"/>
                                      </a:lnTo>
                                      <a:lnTo>
                                        <a:pt x="1470" y="1177"/>
                                      </a:lnTo>
                                      <a:lnTo>
                                        <a:pt x="1457" y="1183"/>
                                      </a:lnTo>
                                      <a:lnTo>
                                        <a:pt x="1442" y="1188"/>
                                      </a:lnTo>
                                      <a:lnTo>
                                        <a:pt x="1426" y="1192"/>
                                      </a:lnTo>
                                      <a:lnTo>
                                        <a:pt x="1409" y="1194"/>
                                      </a:lnTo>
                                      <a:lnTo>
                                        <a:pt x="1392" y="1195"/>
                                      </a:lnTo>
                                      <a:lnTo>
                                        <a:pt x="1376" y="1194"/>
                                      </a:lnTo>
                                      <a:lnTo>
                                        <a:pt x="1360" y="1193"/>
                                      </a:lnTo>
                                      <a:lnTo>
                                        <a:pt x="1344" y="1192"/>
                                      </a:lnTo>
                                      <a:lnTo>
                                        <a:pt x="1329" y="1190"/>
                                      </a:lnTo>
                                      <a:lnTo>
                                        <a:pt x="1315" y="1187"/>
                                      </a:lnTo>
                                      <a:lnTo>
                                        <a:pt x="1302" y="1184"/>
                                      </a:lnTo>
                                      <a:lnTo>
                                        <a:pt x="1289" y="1180"/>
                                      </a:lnTo>
                                      <a:lnTo>
                                        <a:pt x="1276" y="1176"/>
                                      </a:lnTo>
                                      <a:lnTo>
                                        <a:pt x="1251" y="1166"/>
                                      </a:lnTo>
                                      <a:lnTo>
                                        <a:pt x="1227" y="1156"/>
                                      </a:lnTo>
                                      <a:lnTo>
                                        <a:pt x="1203" y="1146"/>
                                      </a:lnTo>
                                      <a:lnTo>
                                        <a:pt x="1179" y="1135"/>
                                      </a:lnTo>
                                      <a:lnTo>
                                        <a:pt x="1155" y="1124"/>
                                      </a:lnTo>
                                      <a:lnTo>
                                        <a:pt x="1128" y="1113"/>
                                      </a:lnTo>
                                      <a:lnTo>
                                        <a:pt x="1100" y="1103"/>
                                      </a:lnTo>
                                      <a:lnTo>
                                        <a:pt x="1069" y="1093"/>
                                      </a:lnTo>
                                      <a:lnTo>
                                        <a:pt x="1053" y="1089"/>
                                      </a:lnTo>
                                      <a:lnTo>
                                        <a:pt x="1037" y="1086"/>
                                      </a:lnTo>
                                      <a:lnTo>
                                        <a:pt x="1019" y="1083"/>
                                      </a:lnTo>
                                      <a:lnTo>
                                        <a:pt x="1000" y="1080"/>
                                      </a:lnTo>
                                      <a:lnTo>
                                        <a:pt x="980" y="1078"/>
                                      </a:lnTo>
                                      <a:lnTo>
                                        <a:pt x="960" y="1076"/>
                                      </a:lnTo>
                                      <a:lnTo>
                                        <a:pt x="937" y="1075"/>
                                      </a:lnTo>
                                      <a:lnTo>
                                        <a:pt x="915" y="1075"/>
                                      </a:lnTo>
                                      <a:lnTo>
                                        <a:pt x="795" y="1075"/>
                                      </a:lnTo>
                                      <a:lnTo>
                                        <a:pt x="787" y="1075"/>
                                      </a:lnTo>
                                      <a:lnTo>
                                        <a:pt x="779" y="1076"/>
                                      </a:lnTo>
                                      <a:lnTo>
                                        <a:pt x="771" y="1078"/>
                                      </a:lnTo>
                                      <a:lnTo>
                                        <a:pt x="763" y="1080"/>
                                      </a:lnTo>
                                      <a:lnTo>
                                        <a:pt x="747" y="1086"/>
                                      </a:lnTo>
                                      <a:lnTo>
                                        <a:pt x="729" y="1094"/>
                                      </a:lnTo>
                                      <a:lnTo>
                                        <a:pt x="712" y="1104"/>
                                      </a:lnTo>
                                      <a:lnTo>
                                        <a:pt x="696" y="1115"/>
                                      </a:lnTo>
                                      <a:lnTo>
                                        <a:pt x="680" y="1126"/>
                                      </a:lnTo>
                                      <a:lnTo>
                                        <a:pt x="666" y="1139"/>
                                      </a:lnTo>
                                      <a:lnTo>
                                        <a:pt x="650" y="1152"/>
                                      </a:lnTo>
                                      <a:lnTo>
                                        <a:pt x="637" y="1165"/>
                                      </a:lnTo>
                                      <a:lnTo>
                                        <a:pt x="626" y="1179"/>
                                      </a:lnTo>
                                      <a:lnTo>
                                        <a:pt x="616" y="1192"/>
                                      </a:lnTo>
                                      <a:lnTo>
                                        <a:pt x="608" y="1204"/>
                                      </a:lnTo>
                                      <a:lnTo>
                                        <a:pt x="602" y="1215"/>
                                      </a:lnTo>
                                      <a:lnTo>
                                        <a:pt x="600" y="1220"/>
                                      </a:lnTo>
                                      <a:lnTo>
                                        <a:pt x="598" y="1225"/>
                                      </a:lnTo>
                                      <a:lnTo>
                                        <a:pt x="597" y="1230"/>
                                      </a:lnTo>
                                      <a:lnTo>
                                        <a:pt x="597" y="1234"/>
                                      </a:lnTo>
                                      <a:lnTo>
                                        <a:pt x="598" y="1244"/>
                                      </a:lnTo>
                                      <a:lnTo>
                                        <a:pt x="599" y="1255"/>
                                      </a:lnTo>
                                      <a:lnTo>
                                        <a:pt x="602" y="1266"/>
                                      </a:lnTo>
                                      <a:lnTo>
                                        <a:pt x="606" y="1279"/>
                                      </a:lnTo>
                                      <a:lnTo>
                                        <a:pt x="611" y="1293"/>
                                      </a:lnTo>
                                      <a:lnTo>
                                        <a:pt x="617" y="1308"/>
                                      </a:lnTo>
                                      <a:lnTo>
                                        <a:pt x="624" y="1324"/>
                                      </a:lnTo>
                                      <a:lnTo>
                                        <a:pt x="632" y="1339"/>
                                      </a:lnTo>
                                      <a:lnTo>
                                        <a:pt x="649" y="1374"/>
                                      </a:lnTo>
                                      <a:lnTo>
                                        <a:pt x="669" y="1410"/>
                                      </a:lnTo>
                                      <a:lnTo>
                                        <a:pt x="691" y="1449"/>
                                      </a:lnTo>
                                      <a:lnTo>
                                        <a:pt x="713" y="1487"/>
                                      </a:lnTo>
                                      <a:lnTo>
                                        <a:pt x="761" y="1564"/>
                                      </a:lnTo>
                                      <a:lnTo>
                                        <a:pt x="807" y="1637"/>
                                      </a:lnTo>
                                      <a:lnTo>
                                        <a:pt x="846" y="1701"/>
                                      </a:lnTo>
                                      <a:lnTo>
                                        <a:pt x="876" y="1752"/>
                                      </a:lnTo>
                                      <a:lnTo>
                                        <a:pt x="861" y="1771"/>
                                      </a:lnTo>
                                      <a:lnTo>
                                        <a:pt x="847" y="1791"/>
                                      </a:lnTo>
                                      <a:lnTo>
                                        <a:pt x="832" y="1809"/>
                                      </a:lnTo>
                                      <a:lnTo>
                                        <a:pt x="818" y="1825"/>
                                      </a:lnTo>
                                      <a:lnTo>
                                        <a:pt x="803" y="1841"/>
                                      </a:lnTo>
                                      <a:lnTo>
                                        <a:pt x="787" y="1856"/>
                                      </a:lnTo>
                                      <a:lnTo>
                                        <a:pt x="771" y="1870"/>
                                      </a:lnTo>
                                      <a:lnTo>
                                        <a:pt x="756" y="1883"/>
                                      </a:lnTo>
                                      <a:lnTo>
                                        <a:pt x="740" y="1896"/>
                                      </a:lnTo>
                                      <a:lnTo>
                                        <a:pt x="724" y="1907"/>
                                      </a:lnTo>
                                      <a:lnTo>
                                        <a:pt x="708" y="1920"/>
                                      </a:lnTo>
                                      <a:lnTo>
                                        <a:pt x="691" y="1930"/>
                                      </a:lnTo>
                                      <a:lnTo>
                                        <a:pt x="658" y="1951"/>
                                      </a:lnTo>
                                      <a:lnTo>
                                        <a:pt x="625" y="1971"/>
                                      </a:lnTo>
                                      <a:lnTo>
                                        <a:pt x="590" y="1992"/>
                                      </a:lnTo>
                                      <a:lnTo>
                                        <a:pt x="556" y="2012"/>
                                      </a:lnTo>
                                      <a:lnTo>
                                        <a:pt x="521" y="2034"/>
                                      </a:lnTo>
                                      <a:lnTo>
                                        <a:pt x="486" y="2057"/>
                                      </a:lnTo>
                                      <a:lnTo>
                                        <a:pt x="469" y="2070"/>
                                      </a:lnTo>
                                      <a:lnTo>
                                        <a:pt x="451" y="2083"/>
                                      </a:lnTo>
                                      <a:lnTo>
                                        <a:pt x="434" y="2096"/>
                                      </a:lnTo>
                                      <a:lnTo>
                                        <a:pt x="417" y="2111"/>
                                      </a:lnTo>
                                      <a:lnTo>
                                        <a:pt x="399" y="2127"/>
                                      </a:lnTo>
                                      <a:lnTo>
                                        <a:pt x="381" y="2143"/>
                                      </a:lnTo>
                                      <a:lnTo>
                                        <a:pt x="364" y="2160"/>
                                      </a:lnTo>
                                      <a:lnTo>
                                        <a:pt x="347" y="2178"/>
                                      </a:lnTo>
                                      <a:lnTo>
                                        <a:pt x="333" y="2197"/>
                                      </a:lnTo>
                                      <a:lnTo>
                                        <a:pt x="313" y="2222"/>
                                      </a:lnTo>
                                      <a:lnTo>
                                        <a:pt x="291" y="2255"/>
                                      </a:lnTo>
                                      <a:lnTo>
                                        <a:pt x="266" y="2292"/>
                                      </a:lnTo>
                                      <a:lnTo>
                                        <a:pt x="238" y="2335"/>
                                      </a:lnTo>
                                      <a:lnTo>
                                        <a:pt x="209" y="2380"/>
                                      </a:lnTo>
                                      <a:lnTo>
                                        <a:pt x="180" y="2429"/>
                                      </a:lnTo>
                                      <a:lnTo>
                                        <a:pt x="149" y="2478"/>
                                      </a:lnTo>
                                      <a:lnTo>
                                        <a:pt x="120" y="2528"/>
                                      </a:lnTo>
                                      <a:lnTo>
                                        <a:pt x="92" y="2576"/>
                                      </a:lnTo>
                                      <a:lnTo>
                                        <a:pt x="67" y="2623"/>
                                      </a:lnTo>
                                      <a:lnTo>
                                        <a:pt x="45" y="2667"/>
                                      </a:lnTo>
                                      <a:lnTo>
                                        <a:pt x="26" y="2706"/>
                                      </a:lnTo>
                                      <a:lnTo>
                                        <a:pt x="12" y="2740"/>
                                      </a:lnTo>
                                      <a:lnTo>
                                        <a:pt x="7" y="2754"/>
                                      </a:lnTo>
                                      <a:lnTo>
                                        <a:pt x="3" y="2767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786"/>
                                      </a:lnTo>
                                      <a:lnTo>
                                        <a:pt x="0" y="2801"/>
                                      </a:lnTo>
                                      <a:lnTo>
                                        <a:pt x="3" y="2816"/>
                                      </a:lnTo>
                                      <a:lnTo>
                                        <a:pt x="6" y="2832"/>
                                      </a:lnTo>
                                      <a:lnTo>
                                        <a:pt x="11" y="2849"/>
                                      </a:lnTo>
                                      <a:lnTo>
                                        <a:pt x="16" y="2868"/>
                                      </a:lnTo>
                                      <a:lnTo>
                                        <a:pt x="23" y="2886"/>
                                      </a:lnTo>
                                      <a:lnTo>
                                        <a:pt x="31" y="2906"/>
                                      </a:lnTo>
                                      <a:lnTo>
                                        <a:pt x="42" y="2926"/>
                                      </a:lnTo>
                                      <a:lnTo>
                                        <a:pt x="52" y="2947"/>
                                      </a:lnTo>
                                      <a:lnTo>
                                        <a:pt x="63" y="2968"/>
                                      </a:lnTo>
                                      <a:lnTo>
                                        <a:pt x="74" y="2990"/>
                                      </a:lnTo>
                                      <a:lnTo>
                                        <a:pt x="87" y="3012"/>
                                      </a:lnTo>
                                      <a:lnTo>
                                        <a:pt x="100" y="3033"/>
                                      </a:lnTo>
                                      <a:lnTo>
                                        <a:pt x="114" y="3055"/>
                                      </a:lnTo>
                                      <a:lnTo>
                                        <a:pt x="129" y="3077"/>
                                      </a:lnTo>
                                      <a:lnTo>
                                        <a:pt x="144" y="3098"/>
                                      </a:lnTo>
                                      <a:lnTo>
                                        <a:pt x="159" y="3118"/>
                                      </a:lnTo>
                                      <a:lnTo>
                                        <a:pt x="174" y="3139"/>
                                      </a:lnTo>
                                      <a:lnTo>
                                        <a:pt x="191" y="3159"/>
                                      </a:lnTo>
                                      <a:lnTo>
                                        <a:pt x="207" y="3177"/>
                                      </a:lnTo>
                                      <a:lnTo>
                                        <a:pt x="224" y="3195"/>
                                      </a:lnTo>
                                      <a:lnTo>
                                        <a:pt x="240" y="3213"/>
                                      </a:lnTo>
                                      <a:lnTo>
                                        <a:pt x="257" y="3228"/>
                                      </a:lnTo>
                                      <a:lnTo>
                                        <a:pt x="274" y="3243"/>
                                      </a:lnTo>
                                      <a:lnTo>
                                        <a:pt x="290" y="3256"/>
                                      </a:lnTo>
                                      <a:lnTo>
                                        <a:pt x="306" y="3269"/>
                                      </a:lnTo>
                                      <a:lnTo>
                                        <a:pt x="323" y="3279"/>
                                      </a:lnTo>
                                      <a:lnTo>
                                        <a:pt x="339" y="3288"/>
                                      </a:lnTo>
                                      <a:lnTo>
                                        <a:pt x="354" y="3295"/>
                                      </a:lnTo>
                                      <a:lnTo>
                                        <a:pt x="369" y="3300"/>
                                      </a:lnTo>
                                      <a:lnTo>
                                        <a:pt x="383" y="3303"/>
                                      </a:lnTo>
                                      <a:lnTo>
                                        <a:pt x="398" y="3304"/>
                                      </a:lnTo>
                                      <a:lnTo>
                                        <a:pt x="433" y="3303"/>
                                      </a:lnTo>
                                      <a:lnTo>
                                        <a:pt x="467" y="3299"/>
                                      </a:lnTo>
                                      <a:lnTo>
                                        <a:pt x="498" y="3292"/>
                                      </a:lnTo>
                                      <a:lnTo>
                                        <a:pt x="527" y="3284"/>
                                      </a:lnTo>
                                      <a:lnTo>
                                        <a:pt x="554" y="3273"/>
                                      </a:lnTo>
                                      <a:lnTo>
                                        <a:pt x="579" y="3261"/>
                                      </a:lnTo>
                                      <a:lnTo>
                                        <a:pt x="603" y="3248"/>
                                      </a:lnTo>
                                      <a:lnTo>
                                        <a:pt x="625" y="3234"/>
                                      </a:lnTo>
                                      <a:lnTo>
                                        <a:pt x="644" y="3220"/>
                                      </a:lnTo>
                                      <a:lnTo>
                                        <a:pt x="664" y="3206"/>
                                      </a:lnTo>
                                      <a:lnTo>
                                        <a:pt x="680" y="3191"/>
                                      </a:lnTo>
                                      <a:lnTo>
                                        <a:pt x="695" y="3178"/>
                                      </a:lnTo>
                                      <a:lnTo>
                                        <a:pt x="722" y="3153"/>
                                      </a:lnTo>
                                      <a:lnTo>
                                        <a:pt x="744" y="3135"/>
                                      </a:lnTo>
                                      <a:lnTo>
                                        <a:pt x="752" y="3128"/>
                                      </a:lnTo>
                                      <a:lnTo>
                                        <a:pt x="760" y="3124"/>
                                      </a:lnTo>
                                      <a:lnTo>
                                        <a:pt x="767" y="3123"/>
                                      </a:lnTo>
                                      <a:lnTo>
                                        <a:pt x="773" y="3124"/>
                                      </a:lnTo>
                                      <a:lnTo>
                                        <a:pt x="777" y="3130"/>
                                      </a:lnTo>
                                      <a:lnTo>
                                        <a:pt x="782" y="3139"/>
                                      </a:lnTo>
                                      <a:lnTo>
                                        <a:pt x="785" y="3152"/>
                                      </a:lnTo>
                                      <a:lnTo>
                                        <a:pt x="788" y="3169"/>
                                      </a:lnTo>
                                      <a:lnTo>
                                        <a:pt x="790" y="3191"/>
                                      </a:lnTo>
                                      <a:lnTo>
                                        <a:pt x="792" y="3219"/>
                                      </a:lnTo>
                                      <a:lnTo>
                                        <a:pt x="793" y="3250"/>
                                      </a:lnTo>
                                      <a:lnTo>
                                        <a:pt x="794" y="3289"/>
                                      </a:lnTo>
                                      <a:lnTo>
                                        <a:pt x="795" y="3383"/>
                                      </a:lnTo>
                                      <a:lnTo>
                                        <a:pt x="795" y="3503"/>
                                      </a:lnTo>
                                      <a:lnTo>
                                        <a:pt x="795" y="3508"/>
                                      </a:lnTo>
                                      <a:lnTo>
                                        <a:pt x="797" y="3513"/>
                                      </a:lnTo>
                                      <a:lnTo>
                                        <a:pt x="800" y="3518"/>
                                      </a:lnTo>
                                      <a:lnTo>
                                        <a:pt x="804" y="3524"/>
                                      </a:lnTo>
                                      <a:lnTo>
                                        <a:pt x="808" y="3530"/>
                                      </a:lnTo>
                                      <a:lnTo>
                                        <a:pt x="813" y="3536"/>
                                      </a:lnTo>
                                      <a:lnTo>
                                        <a:pt x="818" y="3543"/>
                                      </a:lnTo>
                                      <a:lnTo>
                                        <a:pt x="824" y="3549"/>
                                      </a:lnTo>
                                      <a:lnTo>
                                        <a:pt x="839" y="3562"/>
                                      </a:lnTo>
                                      <a:lnTo>
                                        <a:pt x="855" y="3575"/>
                                      </a:lnTo>
                                      <a:lnTo>
                                        <a:pt x="873" y="3588"/>
                                      </a:lnTo>
                                      <a:lnTo>
                                        <a:pt x="892" y="3601"/>
                                      </a:lnTo>
                                      <a:lnTo>
                                        <a:pt x="912" y="3614"/>
                                      </a:lnTo>
                                      <a:lnTo>
                                        <a:pt x="932" y="3625"/>
                                      </a:lnTo>
                                      <a:lnTo>
                                        <a:pt x="952" y="3635"/>
                                      </a:lnTo>
                                      <a:lnTo>
                                        <a:pt x="971" y="3644"/>
                                      </a:lnTo>
                                      <a:lnTo>
                                        <a:pt x="989" y="3652"/>
                                      </a:lnTo>
                                      <a:lnTo>
                                        <a:pt x="1006" y="3657"/>
                                      </a:lnTo>
                                      <a:lnTo>
                                        <a:pt x="1015" y="3660"/>
                                      </a:lnTo>
                                      <a:lnTo>
                                        <a:pt x="1022" y="3661"/>
                                      </a:lnTo>
                                      <a:lnTo>
                                        <a:pt x="1028" y="3662"/>
                                      </a:lnTo>
                                      <a:lnTo>
                                        <a:pt x="1034" y="3662"/>
                                      </a:lnTo>
                                      <a:lnTo>
                                        <a:pt x="1233" y="3662"/>
                                      </a:lnTo>
                                      <a:lnTo>
                                        <a:pt x="1264" y="3661"/>
                                      </a:lnTo>
                                      <a:lnTo>
                                        <a:pt x="1296" y="3656"/>
                                      </a:lnTo>
                                      <a:lnTo>
                                        <a:pt x="1325" y="3648"/>
                                      </a:lnTo>
                                      <a:lnTo>
                                        <a:pt x="1355" y="3638"/>
                                      </a:lnTo>
                                      <a:lnTo>
                                        <a:pt x="1383" y="3624"/>
                                      </a:lnTo>
                                      <a:lnTo>
                                        <a:pt x="1410" y="3609"/>
                                      </a:lnTo>
                                      <a:lnTo>
                                        <a:pt x="1437" y="3589"/>
                                      </a:lnTo>
                                      <a:lnTo>
                                        <a:pt x="1463" y="3569"/>
                                      </a:lnTo>
                                      <a:lnTo>
                                        <a:pt x="1488" y="3546"/>
                                      </a:lnTo>
                                      <a:lnTo>
                                        <a:pt x="1513" y="3521"/>
                                      </a:lnTo>
                                      <a:lnTo>
                                        <a:pt x="1536" y="3494"/>
                                      </a:lnTo>
                                      <a:lnTo>
                                        <a:pt x="1558" y="3465"/>
                                      </a:lnTo>
                                      <a:lnTo>
                                        <a:pt x="1580" y="3435"/>
                                      </a:lnTo>
                                      <a:lnTo>
                                        <a:pt x="1600" y="3404"/>
                                      </a:lnTo>
                                      <a:lnTo>
                                        <a:pt x="1620" y="3370"/>
                                      </a:lnTo>
                                      <a:lnTo>
                                        <a:pt x="1639" y="3335"/>
                                      </a:lnTo>
                                      <a:lnTo>
                                        <a:pt x="1657" y="3301"/>
                                      </a:lnTo>
                                      <a:lnTo>
                                        <a:pt x="1673" y="3264"/>
                                      </a:lnTo>
                                      <a:lnTo>
                                        <a:pt x="1688" y="3228"/>
                                      </a:lnTo>
                                      <a:lnTo>
                                        <a:pt x="1704" y="3190"/>
                                      </a:lnTo>
                                      <a:lnTo>
                                        <a:pt x="1717" y="3153"/>
                                      </a:lnTo>
                                      <a:lnTo>
                                        <a:pt x="1729" y="3114"/>
                                      </a:lnTo>
                                      <a:lnTo>
                                        <a:pt x="1740" y="3076"/>
                                      </a:lnTo>
                                      <a:lnTo>
                                        <a:pt x="1751" y="3038"/>
                                      </a:lnTo>
                                      <a:lnTo>
                                        <a:pt x="1759" y="3000"/>
                                      </a:lnTo>
                                      <a:lnTo>
                                        <a:pt x="1768" y="2961"/>
                                      </a:lnTo>
                                      <a:lnTo>
                                        <a:pt x="1775" y="2924"/>
                                      </a:lnTo>
                                      <a:lnTo>
                                        <a:pt x="1780" y="2887"/>
                                      </a:lnTo>
                                      <a:lnTo>
                                        <a:pt x="1785" y="2850"/>
                                      </a:lnTo>
                                      <a:lnTo>
                                        <a:pt x="1788" y="2815"/>
                                      </a:lnTo>
                                      <a:lnTo>
                                        <a:pt x="1790" y="2780"/>
                                      </a:lnTo>
                                      <a:lnTo>
                                        <a:pt x="1790" y="2747"/>
                                      </a:lnTo>
                                      <a:lnTo>
                                        <a:pt x="1790" y="2349"/>
                                      </a:lnTo>
                                      <a:lnTo>
                                        <a:pt x="1789" y="2318"/>
                                      </a:lnTo>
                                      <a:lnTo>
                                        <a:pt x="1787" y="2292"/>
                                      </a:lnTo>
                                      <a:lnTo>
                                        <a:pt x="1783" y="2270"/>
                                      </a:lnTo>
                                      <a:lnTo>
                                        <a:pt x="1778" y="2250"/>
                                      </a:lnTo>
                                      <a:lnTo>
                                        <a:pt x="1772" y="2233"/>
                                      </a:lnTo>
                                      <a:lnTo>
                                        <a:pt x="1765" y="2218"/>
                                      </a:lnTo>
                                      <a:lnTo>
                                        <a:pt x="1757" y="2204"/>
                                      </a:lnTo>
                                      <a:lnTo>
                                        <a:pt x="1750" y="2190"/>
                                      </a:lnTo>
                                      <a:lnTo>
                                        <a:pt x="1743" y="2176"/>
                                      </a:lnTo>
                                      <a:lnTo>
                                        <a:pt x="1736" y="2162"/>
                                      </a:lnTo>
                                      <a:lnTo>
                                        <a:pt x="1729" y="2147"/>
                                      </a:lnTo>
                                      <a:lnTo>
                                        <a:pt x="1723" y="2130"/>
                                      </a:lnTo>
                                      <a:lnTo>
                                        <a:pt x="1718" y="2109"/>
                                      </a:lnTo>
                                      <a:lnTo>
                                        <a:pt x="1714" y="2087"/>
                                      </a:lnTo>
                                      <a:lnTo>
                                        <a:pt x="1713" y="2075"/>
                                      </a:lnTo>
                                      <a:lnTo>
                                        <a:pt x="1712" y="2061"/>
                                      </a:lnTo>
                                      <a:lnTo>
                                        <a:pt x="1711" y="2046"/>
                                      </a:lnTo>
                                      <a:lnTo>
                                        <a:pt x="1711" y="2030"/>
                                      </a:lnTo>
                                      <a:lnTo>
                                        <a:pt x="1711" y="1991"/>
                                      </a:lnTo>
                                      <a:lnTo>
                                        <a:pt x="1712" y="1957"/>
                                      </a:lnTo>
                                      <a:lnTo>
                                        <a:pt x="1714" y="1923"/>
                                      </a:lnTo>
                                      <a:lnTo>
                                        <a:pt x="1718" y="1889"/>
                                      </a:lnTo>
                                      <a:lnTo>
                                        <a:pt x="1723" y="1856"/>
                                      </a:lnTo>
                                      <a:lnTo>
                                        <a:pt x="1729" y="1822"/>
                                      </a:lnTo>
                                      <a:lnTo>
                                        <a:pt x="1736" y="1789"/>
                                      </a:lnTo>
                                      <a:lnTo>
                                        <a:pt x="1744" y="1755"/>
                                      </a:lnTo>
                                      <a:lnTo>
                                        <a:pt x="1754" y="1721"/>
                                      </a:lnTo>
                                      <a:lnTo>
                                        <a:pt x="1764" y="1687"/>
                                      </a:lnTo>
                                      <a:lnTo>
                                        <a:pt x="1776" y="1654"/>
                                      </a:lnTo>
                                      <a:lnTo>
                                        <a:pt x="1787" y="1620"/>
                                      </a:lnTo>
                                      <a:lnTo>
                                        <a:pt x="1799" y="1587"/>
                                      </a:lnTo>
                                      <a:lnTo>
                                        <a:pt x="1824" y="1520"/>
                                      </a:lnTo>
                                      <a:lnTo>
                                        <a:pt x="1850" y="1452"/>
                                      </a:lnTo>
                                      <a:lnTo>
                                        <a:pt x="1876" y="1383"/>
                                      </a:lnTo>
                                      <a:lnTo>
                                        <a:pt x="1901" y="1314"/>
                                      </a:lnTo>
                                      <a:lnTo>
                                        <a:pt x="1913" y="1279"/>
                                      </a:lnTo>
                                      <a:lnTo>
                                        <a:pt x="1925" y="1244"/>
                                      </a:lnTo>
                                      <a:lnTo>
                                        <a:pt x="1935" y="1208"/>
                                      </a:lnTo>
                                      <a:lnTo>
                                        <a:pt x="1946" y="1173"/>
                                      </a:lnTo>
                                      <a:lnTo>
                                        <a:pt x="1955" y="1137"/>
                                      </a:lnTo>
                                      <a:lnTo>
                                        <a:pt x="1963" y="1100"/>
                                      </a:lnTo>
                                      <a:lnTo>
                                        <a:pt x="1971" y="1064"/>
                                      </a:lnTo>
                                      <a:lnTo>
                                        <a:pt x="1978" y="1027"/>
                                      </a:lnTo>
                                      <a:lnTo>
                                        <a:pt x="1983" y="990"/>
                                      </a:lnTo>
                                      <a:lnTo>
                                        <a:pt x="1986" y="952"/>
                                      </a:lnTo>
                                      <a:lnTo>
                                        <a:pt x="1989" y="915"/>
                                      </a:lnTo>
                                      <a:lnTo>
                                        <a:pt x="1990" y="876"/>
                                      </a:lnTo>
                                      <a:lnTo>
                                        <a:pt x="1990" y="597"/>
                                      </a:lnTo>
                                      <a:lnTo>
                                        <a:pt x="1989" y="581"/>
                                      </a:lnTo>
                                      <a:lnTo>
                                        <a:pt x="1989" y="564"/>
                                      </a:lnTo>
                                      <a:lnTo>
                                        <a:pt x="1987" y="546"/>
                                      </a:lnTo>
                                      <a:lnTo>
                                        <a:pt x="1985" y="529"/>
                                      </a:lnTo>
                                      <a:lnTo>
                                        <a:pt x="1980" y="495"/>
                                      </a:lnTo>
                                      <a:lnTo>
                                        <a:pt x="1973" y="458"/>
                                      </a:lnTo>
                                      <a:lnTo>
                                        <a:pt x="1964" y="422"/>
                                      </a:lnTo>
                                      <a:lnTo>
                                        <a:pt x="1955" y="387"/>
                                      </a:lnTo>
                                      <a:lnTo>
                                        <a:pt x="1944" y="351"/>
                                      </a:lnTo>
                                      <a:lnTo>
                                        <a:pt x="1933" y="316"/>
                                      </a:lnTo>
                                      <a:lnTo>
                                        <a:pt x="1920" y="281"/>
                                      </a:lnTo>
                                      <a:lnTo>
                                        <a:pt x="1907" y="248"/>
                                      </a:lnTo>
                                      <a:lnTo>
                                        <a:pt x="1893" y="215"/>
                                      </a:lnTo>
                                      <a:lnTo>
                                        <a:pt x="1880" y="185"/>
                                      </a:lnTo>
                                      <a:lnTo>
                                        <a:pt x="1866" y="156"/>
                                      </a:lnTo>
                                      <a:lnTo>
                                        <a:pt x="1853" y="127"/>
                                      </a:lnTo>
                                      <a:lnTo>
                                        <a:pt x="1840" y="102"/>
                                      </a:lnTo>
                                      <a:lnTo>
                                        <a:pt x="1826" y="77"/>
                                      </a:lnTo>
                                      <a:lnTo>
                                        <a:pt x="1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2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" y="272"/>
                                  <a:ext cx="87" cy="103"/>
                                </a:xfrm>
                                <a:custGeom>
                                  <a:avLst/>
                                  <a:gdLst>
                                    <a:gd name="T0" fmla="*/ 1 w 1472"/>
                                    <a:gd name="T1" fmla="*/ 534 h 1752"/>
                                    <a:gd name="T2" fmla="*/ 11 w 1472"/>
                                    <a:gd name="T3" fmla="*/ 689 h 1752"/>
                                    <a:gd name="T4" fmla="*/ 30 w 1472"/>
                                    <a:gd name="T5" fmla="*/ 851 h 1752"/>
                                    <a:gd name="T6" fmla="*/ 61 w 1472"/>
                                    <a:gd name="T7" fmla="*/ 1016 h 1752"/>
                                    <a:gd name="T8" fmla="*/ 101 w 1472"/>
                                    <a:gd name="T9" fmla="*/ 1178 h 1752"/>
                                    <a:gd name="T10" fmla="*/ 155 w 1472"/>
                                    <a:gd name="T11" fmla="*/ 1329 h 1752"/>
                                    <a:gd name="T12" fmla="*/ 221 w 1472"/>
                                    <a:gd name="T13" fmla="*/ 1466 h 1752"/>
                                    <a:gd name="T14" fmla="*/ 302 w 1472"/>
                                    <a:gd name="T15" fmla="*/ 1583 h 1752"/>
                                    <a:gd name="T16" fmla="*/ 398 w 1472"/>
                                    <a:gd name="T17" fmla="*/ 1673 h 1752"/>
                                    <a:gd name="T18" fmla="*/ 508 w 1472"/>
                                    <a:gd name="T19" fmla="*/ 1731 h 1752"/>
                                    <a:gd name="T20" fmla="*/ 636 w 1472"/>
                                    <a:gd name="T21" fmla="*/ 1752 h 1752"/>
                                    <a:gd name="T22" fmla="*/ 776 w 1472"/>
                                    <a:gd name="T23" fmla="*/ 1749 h 1752"/>
                                    <a:gd name="T24" fmla="*/ 810 w 1472"/>
                                    <a:gd name="T25" fmla="*/ 1735 h 1752"/>
                                    <a:gd name="T26" fmla="*/ 846 w 1472"/>
                                    <a:gd name="T27" fmla="*/ 1711 h 1752"/>
                                    <a:gd name="T28" fmla="*/ 998 w 1472"/>
                                    <a:gd name="T29" fmla="*/ 1597 h 1752"/>
                                    <a:gd name="T30" fmla="*/ 1073 w 1472"/>
                                    <a:gd name="T31" fmla="*/ 1549 h 1752"/>
                                    <a:gd name="T32" fmla="*/ 1137 w 1472"/>
                                    <a:gd name="T33" fmla="*/ 1518 h 1752"/>
                                    <a:gd name="T34" fmla="*/ 1208 w 1472"/>
                                    <a:gd name="T35" fmla="*/ 1492 h 1752"/>
                                    <a:gd name="T36" fmla="*/ 1285 w 1472"/>
                                    <a:gd name="T37" fmla="*/ 1476 h 1752"/>
                                    <a:gd name="T38" fmla="*/ 1335 w 1472"/>
                                    <a:gd name="T39" fmla="*/ 1390 h 1752"/>
                                    <a:gd name="T40" fmla="*/ 1386 w 1472"/>
                                    <a:gd name="T41" fmla="*/ 1232 h 1752"/>
                                    <a:gd name="T42" fmla="*/ 1436 w 1472"/>
                                    <a:gd name="T43" fmla="*/ 1074 h 1752"/>
                                    <a:gd name="T44" fmla="*/ 1461 w 1472"/>
                                    <a:gd name="T45" fmla="*/ 944 h 1752"/>
                                    <a:gd name="T46" fmla="*/ 1470 w 1472"/>
                                    <a:gd name="T47" fmla="*/ 849 h 1752"/>
                                    <a:gd name="T48" fmla="*/ 1472 w 1472"/>
                                    <a:gd name="T49" fmla="*/ 597 h 1752"/>
                                    <a:gd name="T50" fmla="*/ 1463 w 1472"/>
                                    <a:gd name="T51" fmla="*/ 518 h 1752"/>
                                    <a:gd name="T52" fmla="*/ 1441 w 1472"/>
                                    <a:gd name="T53" fmla="*/ 439 h 1752"/>
                                    <a:gd name="T54" fmla="*/ 1404 w 1472"/>
                                    <a:gd name="T55" fmla="*/ 361 h 1752"/>
                                    <a:gd name="T56" fmla="*/ 1356 w 1472"/>
                                    <a:gd name="T57" fmla="*/ 285 h 1752"/>
                                    <a:gd name="T58" fmla="*/ 1300 w 1472"/>
                                    <a:gd name="T59" fmla="*/ 215 h 1752"/>
                                    <a:gd name="T60" fmla="*/ 1234 w 1472"/>
                                    <a:gd name="T61" fmla="*/ 152 h 1752"/>
                                    <a:gd name="T62" fmla="*/ 1162 w 1472"/>
                                    <a:gd name="T63" fmla="*/ 99 h 1752"/>
                                    <a:gd name="T64" fmla="*/ 1087 w 1472"/>
                                    <a:gd name="T65" fmla="*/ 54 h 1752"/>
                                    <a:gd name="T66" fmla="*/ 1007 w 1472"/>
                                    <a:gd name="T67" fmla="*/ 23 h 1752"/>
                                    <a:gd name="T68" fmla="*/ 927 w 1472"/>
                                    <a:gd name="T69" fmla="*/ 4 h 1752"/>
                                    <a:gd name="T70" fmla="*/ 636 w 1472"/>
                                    <a:gd name="T71" fmla="*/ 0 h 1752"/>
                                    <a:gd name="T72" fmla="*/ 576 w 1472"/>
                                    <a:gd name="T73" fmla="*/ 7 h 1752"/>
                                    <a:gd name="T74" fmla="*/ 506 w 1472"/>
                                    <a:gd name="T75" fmla="*/ 27 h 1752"/>
                                    <a:gd name="T76" fmla="*/ 430 w 1472"/>
                                    <a:gd name="T77" fmla="*/ 57 h 1752"/>
                                    <a:gd name="T78" fmla="*/ 350 w 1472"/>
                                    <a:gd name="T79" fmla="*/ 96 h 1752"/>
                                    <a:gd name="T80" fmla="*/ 272 w 1472"/>
                                    <a:gd name="T81" fmla="*/ 142 h 1752"/>
                                    <a:gd name="T82" fmla="*/ 197 w 1472"/>
                                    <a:gd name="T83" fmla="*/ 192 h 1752"/>
                                    <a:gd name="T84" fmla="*/ 129 w 1472"/>
                                    <a:gd name="T85" fmla="*/ 246 h 1752"/>
                                    <a:gd name="T86" fmla="*/ 72 w 1472"/>
                                    <a:gd name="T87" fmla="*/ 301 h 1752"/>
                                    <a:gd name="T88" fmla="*/ 29 w 1472"/>
                                    <a:gd name="T89" fmla="*/ 355 h 1752"/>
                                    <a:gd name="T90" fmla="*/ 4 w 1472"/>
                                    <a:gd name="T91" fmla="*/ 406 h 17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72" h="1752">
                                      <a:moveTo>
                                        <a:pt x="0" y="439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1" y="534"/>
                                      </a:lnTo>
                                      <a:lnTo>
                                        <a:pt x="3" y="585"/>
                                      </a:lnTo>
                                      <a:lnTo>
                                        <a:pt x="7" y="636"/>
                                      </a:lnTo>
                                      <a:lnTo>
                                        <a:pt x="11" y="689"/>
                                      </a:lnTo>
                                      <a:lnTo>
                                        <a:pt x="16" y="742"/>
                                      </a:lnTo>
                                      <a:lnTo>
                                        <a:pt x="23" y="797"/>
                                      </a:lnTo>
                                      <a:lnTo>
                                        <a:pt x="30" y="851"/>
                                      </a:lnTo>
                                      <a:lnTo>
                                        <a:pt x="39" y="907"/>
                                      </a:lnTo>
                                      <a:lnTo>
                                        <a:pt x="50" y="961"/>
                                      </a:lnTo>
                                      <a:lnTo>
                                        <a:pt x="61" y="1016"/>
                                      </a:lnTo>
                                      <a:lnTo>
                                        <a:pt x="73" y="1070"/>
                                      </a:lnTo>
                                      <a:lnTo>
                                        <a:pt x="86" y="1124"/>
                                      </a:lnTo>
                                      <a:lnTo>
                                        <a:pt x="101" y="1178"/>
                                      </a:lnTo>
                                      <a:lnTo>
                                        <a:pt x="118" y="1229"/>
                                      </a:lnTo>
                                      <a:lnTo>
                                        <a:pt x="136" y="1280"/>
                                      </a:lnTo>
                                      <a:lnTo>
                                        <a:pt x="155" y="1329"/>
                                      </a:lnTo>
                                      <a:lnTo>
                                        <a:pt x="175" y="1377"/>
                                      </a:lnTo>
                                      <a:lnTo>
                                        <a:pt x="198" y="1422"/>
                                      </a:lnTo>
                                      <a:lnTo>
                                        <a:pt x="221" y="1466"/>
                                      </a:lnTo>
                                      <a:lnTo>
                                        <a:pt x="246" y="1507"/>
                                      </a:lnTo>
                                      <a:lnTo>
                                        <a:pt x="274" y="1546"/>
                                      </a:lnTo>
                                      <a:lnTo>
                                        <a:pt x="302" y="1583"/>
                                      </a:lnTo>
                                      <a:lnTo>
                                        <a:pt x="332" y="1616"/>
                                      </a:lnTo>
                                      <a:lnTo>
                                        <a:pt x="364" y="1647"/>
                                      </a:lnTo>
                                      <a:lnTo>
                                        <a:pt x="398" y="1673"/>
                                      </a:lnTo>
                                      <a:lnTo>
                                        <a:pt x="432" y="1696"/>
                                      </a:lnTo>
                                      <a:lnTo>
                                        <a:pt x="470" y="1716"/>
                                      </a:lnTo>
                                      <a:lnTo>
                                        <a:pt x="508" y="1731"/>
                                      </a:lnTo>
                                      <a:lnTo>
                                        <a:pt x="549" y="1743"/>
                                      </a:lnTo>
                                      <a:lnTo>
                                        <a:pt x="591" y="1749"/>
                                      </a:lnTo>
                                      <a:lnTo>
                                        <a:pt x="636" y="1752"/>
                                      </a:lnTo>
                                      <a:lnTo>
                                        <a:pt x="756" y="1752"/>
                                      </a:lnTo>
                                      <a:lnTo>
                                        <a:pt x="766" y="1751"/>
                                      </a:lnTo>
                                      <a:lnTo>
                                        <a:pt x="776" y="1749"/>
                                      </a:lnTo>
                                      <a:lnTo>
                                        <a:pt x="787" y="1746"/>
                                      </a:lnTo>
                                      <a:lnTo>
                                        <a:pt x="798" y="1741"/>
                                      </a:lnTo>
                                      <a:lnTo>
                                        <a:pt x="810" y="1735"/>
                                      </a:lnTo>
                                      <a:lnTo>
                                        <a:pt x="822" y="1729"/>
                                      </a:lnTo>
                                      <a:lnTo>
                                        <a:pt x="834" y="1721"/>
                                      </a:lnTo>
                                      <a:lnTo>
                                        <a:pt x="846" y="1711"/>
                                      </a:lnTo>
                                      <a:lnTo>
                                        <a:pt x="901" y="1670"/>
                                      </a:lnTo>
                                      <a:lnTo>
                                        <a:pt x="964" y="1622"/>
                                      </a:lnTo>
                                      <a:lnTo>
                                        <a:pt x="998" y="1597"/>
                                      </a:lnTo>
                                      <a:lnTo>
                                        <a:pt x="1035" y="1572"/>
                                      </a:lnTo>
                                      <a:lnTo>
                                        <a:pt x="1054" y="1560"/>
                                      </a:lnTo>
                                      <a:lnTo>
                                        <a:pt x="1073" y="1549"/>
                                      </a:lnTo>
                                      <a:lnTo>
                                        <a:pt x="1095" y="1538"/>
                                      </a:lnTo>
                                      <a:lnTo>
                                        <a:pt x="1116" y="1527"/>
                                      </a:lnTo>
                                      <a:lnTo>
                                        <a:pt x="1137" y="1518"/>
                                      </a:lnTo>
                                      <a:lnTo>
                                        <a:pt x="1161" y="1508"/>
                                      </a:lnTo>
                                      <a:lnTo>
                                        <a:pt x="1184" y="1499"/>
                                      </a:lnTo>
                                      <a:lnTo>
                                        <a:pt x="1208" y="1492"/>
                                      </a:lnTo>
                                      <a:lnTo>
                                        <a:pt x="1233" y="1486"/>
                                      </a:lnTo>
                                      <a:lnTo>
                                        <a:pt x="1259" y="1480"/>
                                      </a:lnTo>
                                      <a:lnTo>
                                        <a:pt x="1285" y="1476"/>
                                      </a:lnTo>
                                      <a:lnTo>
                                        <a:pt x="1313" y="1473"/>
                                      </a:lnTo>
                                      <a:lnTo>
                                        <a:pt x="1323" y="1431"/>
                                      </a:lnTo>
                                      <a:lnTo>
                                        <a:pt x="1335" y="1390"/>
                                      </a:lnTo>
                                      <a:lnTo>
                                        <a:pt x="1347" y="1350"/>
                                      </a:lnTo>
                                      <a:lnTo>
                                        <a:pt x="1360" y="1311"/>
                                      </a:lnTo>
                                      <a:lnTo>
                                        <a:pt x="1386" y="1232"/>
                                      </a:lnTo>
                                      <a:lnTo>
                                        <a:pt x="1412" y="1154"/>
                                      </a:lnTo>
                                      <a:lnTo>
                                        <a:pt x="1424" y="1115"/>
                                      </a:lnTo>
                                      <a:lnTo>
                                        <a:pt x="1436" y="1074"/>
                                      </a:lnTo>
                                      <a:lnTo>
                                        <a:pt x="1446" y="1032"/>
                                      </a:lnTo>
                                      <a:lnTo>
                                        <a:pt x="1454" y="989"/>
                                      </a:lnTo>
                                      <a:lnTo>
                                        <a:pt x="1461" y="944"/>
                                      </a:lnTo>
                                      <a:lnTo>
                                        <a:pt x="1467" y="897"/>
                                      </a:lnTo>
                                      <a:lnTo>
                                        <a:pt x="1469" y="873"/>
                                      </a:lnTo>
                                      <a:lnTo>
                                        <a:pt x="1470" y="849"/>
                                      </a:lnTo>
                                      <a:lnTo>
                                        <a:pt x="1471" y="822"/>
                                      </a:lnTo>
                                      <a:lnTo>
                                        <a:pt x="1472" y="797"/>
                                      </a:lnTo>
                                      <a:lnTo>
                                        <a:pt x="1472" y="597"/>
                                      </a:lnTo>
                                      <a:lnTo>
                                        <a:pt x="1471" y="571"/>
                                      </a:lnTo>
                                      <a:lnTo>
                                        <a:pt x="1468" y="544"/>
                                      </a:lnTo>
                                      <a:lnTo>
                                        <a:pt x="1463" y="518"/>
                                      </a:lnTo>
                                      <a:lnTo>
                                        <a:pt x="1458" y="491"/>
                                      </a:lnTo>
                                      <a:lnTo>
                                        <a:pt x="1450" y="465"/>
                                      </a:lnTo>
                                      <a:lnTo>
                                        <a:pt x="1441" y="439"/>
                                      </a:lnTo>
                                      <a:lnTo>
                                        <a:pt x="1430" y="412"/>
                                      </a:lnTo>
                                      <a:lnTo>
                                        <a:pt x="1417" y="386"/>
                                      </a:lnTo>
                                      <a:lnTo>
                                        <a:pt x="1404" y="361"/>
                                      </a:lnTo>
                                      <a:lnTo>
                                        <a:pt x="1390" y="335"/>
                                      </a:lnTo>
                                      <a:lnTo>
                                        <a:pt x="1374" y="310"/>
                                      </a:lnTo>
                                      <a:lnTo>
                                        <a:pt x="1356" y="285"/>
                                      </a:lnTo>
                                      <a:lnTo>
                                        <a:pt x="1338" y="262"/>
                                      </a:lnTo>
                                      <a:lnTo>
                                        <a:pt x="1319" y="239"/>
                                      </a:lnTo>
                                      <a:lnTo>
                                        <a:pt x="1300" y="215"/>
                                      </a:lnTo>
                                      <a:lnTo>
                                        <a:pt x="1278" y="194"/>
                                      </a:lnTo>
                                      <a:lnTo>
                                        <a:pt x="1256" y="173"/>
                                      </a:lnTo>
                                      <a:lnTo>
                                        <a:pt x="1234" y="152"/>
                                      </a:lnTo>
                                      <a:lnTo>
                                        <a:pt x="1210" y="134"/>
                                      </a:lnTo>
                                      <a:lnTo>
                                        <a:pt x="1187" y="116"/>
                                      </a:lnTo>
                                      <a:lnTo>
                                        <a:pt x="1162" y="99"/>
                                      </a:lnTo>
                                      <a:lnTo>
                                        <a:pt x="1137" y="82"/>
                                      </a:lnTo>
                                      <a:lnTo>
                                        <a:pt x="1112" y="68"/>
                                      </a:lnTo>
                                      <a:lnTo>
                                        <a:pt x="1087" y="54"/>
                                      </a:lnTo>
                                      <a:lnTo>
                                        <a:pt x="1060" y="42"/>
                                      </a:lnTo>
                                      <a:lnTo>
                                        <a:pt x="1034" y="32"/>
                                      </a:lnTo>
                                      <a:lnTo>
                                        <a:pt x="1007" y="23"/>
                                      </a:lnTo>
                                      <a:lnTo>
                                        <a:pt x="981" y="14"/>
                                      </a:lnTo>
                                      <a:lnTo>
                                        <a:pt x="954" y="8"/>
                                      </a:lnTo>
                                      <a:lnTo>
                                        <a:pt x="927" y="4"/>
                                      </a:lnTo>
                                      <a:lnTo>
                                        <a:pt x="901" y="1"/>
                                      </a:lnTo>
                                      <a:lnTo>
                                        <a:pt x="875" y="0"/>
                                      </a:lnTo>
                                      <a:lnTo>
                                        <a:pt x="636" y="0"/>
                                      </a:lnTo>
                                      <a:lnTo>
                                        <a:pt x="618" y="1"/>
                                      </a:lnTo>
                                      <a:lnTo>
                                        <a:pt x="598" y="3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54" y="12"/>
                                      </a:lnTo>
                                      <a:lnTo>
                                        <a:pt x="531" y="19"/>
                                      </a:lnTo>
                                      <a:lnTo>
                                        <a:pt x="506" y="27"/>
                                      </a:lnTo>
                                      <a:lnTo>
                                        <a:pt x="481" y="36"/>
                                      </a:lnTo>
                                      <a:lnTo>
                                        <a:pt x="455" y="46"/>
                                      </a:lnTo>
                                      <a:lnTo>
                                        <a:pt x="430" y="57"/>
                                      </a:lnTo>
                                      <a:lnTo>
                                        <a:pt x="404" y="69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50" y="96"/>
                                      </a:lnTo>
                                      <a:lnTo>
                                        <a:pt x="324" y="111"/>
                                      </a:lnTo>
                                      <a:lnTo>
                                        <a:pt x="297" y="126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46" y="159"/>
                                      </a:lnTo>
                                      <a:lnTo>
                                        <a:pt x="221" y="175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72" y="210"/>
                                      </a:lnTo>
                                      <a:lnTo>
                                        <a:pt x="150" y="228"/>
                                      </a:lnTo>
                                      <a:lnTo>
                                        <a:pt x="129" y="246"/>
                                      </a:lnTo>
                                      <a:lnTo>
                                        <a:pt x="108" y="264"/>
                                      </a:lnTo>
                                      <a:lnTo>
                                        <a:pt x="89" y="282"/>
                                      </a:lnTo>
                                      <a:lnTo>
                                        <a:pt x="72" y="301"/>
                                      </a:lnTo>
                                      <a:lnTo>
                                        <a:pt x="56" y="319"/>
                                      </a:lnTo>
                                      <a:lnTo>
                                        <a:pt x="41" y="337"/>
                                      </a:lnTo>
                                      <a:lnTo>
                                        <a:pt x="29" y="355"/>
                                      </a:lnTo>
                                      <a:lnTo>
                                        <a:pt x="19" y="373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1" y="422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" y="368"/>
                                  <a:ext cx="218" cy="203"/>
                                </a:xfrm>
                                <a:custGeom>
                                  <a:avLst/>
                                  <a:gdLst>
                                    <a:gd name="T0" fmla="*/ 1086 w 3701"/>
                                    <a:gd name="T1" fmla="*/ 2126 h 3463"/>
                                    <a:gd name="T2" fmla="*/ 1025 w 3701"/>
                                    <a:gd name="T3" fmla="*/ 2081 h 3463"/>
                                    <a:gd name="T4" fmla="*/ 974 w 3701"/>
                                    <a:gd name="T5" fmla="*/ 2037 h 3463"/>
                                    <a:gd name="T6" fmla="*/ 512 w 3701"/>
                                    <a:gd name="T7" fmla="*/ 2039 h 3463"/>
                                    <a:gd name="T8" fmla="*/ 371 w 3701"/>
                                    <a:gd name="T9" fmla="*/ 2156 h 3463"/>
                                    <a:gd name="T10" fmla="*/ 233 w 3701"/>
                                    <a:gd name="T11" fmla="*/ 2370 h 3463"/>
                                    <a:gd name="T12" fmla="*/ 114 w 3701"/>
                                    <a:gd name="T13" fmla="*/ 2633 h 3463"/>
                                    <a:gd name="T14" fmla="*/ 31 w 3701"/>
                                    <a:gd name="T15" fmla="*/ 2894 h 3463"/>
                                    <a:gd name="T16" fmla="*/ 0 w 3701"/>
                                    <a:gd name="T17" fmla="*/ 3105 h 3463"/>
                                    <a:gd name="T18" fmla="*/ 47 w 3701"/>
                                    <a:gd name="T19" fmla="*/ 3225 h 3463"/>
                                    <a:gd name="T20" fmla="*/ 170 w 3701"/>
                                    <a:gd name="T21" fmla="*/ 3321 h 3463"/>
                                    <a:gd name="T22" fmla="*/ 339 w 3701"/>
                                    <a:gd name="T23" fmla="*/ 3393 h 3463"/>
                                    <a:gd name="T24" fmla="*/ 527 w 3701"/>
                                    <a:gd name="T25" fmla="*/ 3440 h 3463"/>
                                    <a:gd name="T26" fmla="*/ 705 w 3701"/>
                                    <a:gd name="T27" fmla="*/ 3462 h 3463"/>
                                    <a:gd name="T28" fmla="*/ 916 w 3701"/>
                                    <a:gd name="T29" fmla="*/ 3451 h 3463"/>
                                    <a:gd name="T30" fmla="*/ 1068 w 3701"/>
                                    <a:gd name="T31" fmla="*/ 3368 h 3463"/>
                                    <a:gd name="T32" fmla="*/ 1211 w 3701"/>
                                    <a:gd name="T33" fmla="*/ 3231 h 3463"/>
                                    <a:gd name="T34" fmla="*/ 1436 w 3701"/>
                                    <a:gd name="T35" fmla="*/ 2969 h 3463"/>
                                    <a:gd name="T36" fmla="*/ 1570 w 3701"/>
                                    <a:gd name="T37" fmla="*/ 2842 h 3463"/>
                                    <a:gd name="T38" fmla="*/ 1765 w 3701"/>
                                    <a:gd name="T39" fmla="*/ 2818 h 3463"/>
                                    <a:gd name="T40" fmla="*/ 2007 w 3701"/>
                                    <a:gd name="T41" fmla="*/ 2781 h 3463"/>
                                    <a:gd name="T42" fmla="*/ 2249 w 3701"/>
                                    <a:gd name="T43" fmla="*/ 2717 h 3463"/>
                                    <a:gd name="T44" fmla="*/ 2450 w 3701"/>
                                    <a:gd name="T45" fmla="*/ 2625 h 3463"/>
                                    <a:gd name="T46" fmla="*/ 2570 w 3701"/>
                                    <a:gd name="T47" fmla="*/ 2501 h 3463"/>
                                    <a:gd name="T48" fmla="*/ 2689 w 3701"/>
                                    <a:gd name="T49" fmla="*/ 2004 h 3463"/>
                                    <a:gd name="T50" fmla="*/ 2992 w 3701"/>
                                    <a:gd name="T51" fmla="*/ 1895 h 3463"/>
                                    <a:gd name="T52" fmla="*/ 3268 w 3701"/>
                                    <a:gd name="T53" fmla="*/ 1738 h 3463"/>
                                    <a:gd name="T54" fmla="*/ 3493 w 3701"/>
                                    <a:gd name="T55" fmla="*/ 1526 h 3463"/>
                                    <a:gd name="T56" fmla="*/ 3645 w 3701"/>
                                    <a:gd name="T57" fmla="*/ 1254 h 3463"/>
                                    <a:gd name="T58" fmla="*/ 3701 w 3701"/>
                                    <a:gd name="T59" fmla="*/ 916 h 3463"/>
                                    <a:gd name="T60" fmla="*/ 3678 w 3701"/>
                                    <a:gd name="T61" fmla="*/ 432 h 3463"/>
                                    <a:gd name="T62" fmla="*/ 3596 w 3701"/>
                                    <a:gd name="T63" fmla="*/ 286 h 3463"/>
                                    <a:gd name="T64" fmla="*/ 3476 w 3701"/>
                                    <a:gd name="T65" fmla="*/ 159 h 3463"/>
                                    <a:gd name="T66" fmla="*/ 3330 w 3701"/>
                                    <a:gd name="T67" fmla="*/ 62 h 3463"/>
                                    <a:gd name="T68" fmla="*/ 3177 w 3701"/>
                                    <a:gd name="T69" fmla="*/ 8 h 3463"/>
                                    <a:gd name="T70" fmla="*/ 2956 w 3701"/>
                                    <a:gd name="T71" fmla="*/ 3 h 3463"/>
                                    <a:gd name="T72" fmla="*/ 2834 w 3701"/>
                                    <a:gd name="T73" fmla="*/ 38 h 3463"/>
                                    <a:gd name="T74" fmla="*/ 2518 w 3701"/>
                                    <a:gd name="T75" fmla="*/ 177 h 3463"/>
                                    <a:gd name="T76" fmla="*/ 2318 w 3701"/>
                                    <a:gd name="T77" fmla="*/ 292 h 3463"/>
                                    <a:gd name="T78" fmla="*/ 2163 w 3701"/>
                                    <a:gd name="T79" fmla="*/ 446 h 3463"/>
                                    <a:gd name="T80" fmla="*/ 2072 w 3701"/>
                                    <a:gd name="T81" fmla="*/ 599 h 3463"/>
                                    <a:gd name="T82" fmla="*/ 2069 w 3701"/>
                                    <a:gd name="T83" fmla="*/ 714 h 3463"/>
                                    <a:gd name="T84" fmla="*/ 2101 w 3701"/>
                                    <a:gd name="T85" fmla="*/ 819 h 3463"/>
                                    <a:gd name="T86" fmla="*/ 2114 w 3701"/>
                                    <a:gd name="T87" fmla="*/ 943 h 3463"/>
                                    <a:gd name="T88" fmla="*/ 2059 w 3701"/>
                                    <a:gd name="T89" fmla="*/ 1106 h 3463"/>
                                    <a:gd name="T90" fmla="*/ 1957 w 3701"/>
                                    <a:gd name="T91" fmla="*/ 1225 h 3463"/>
                                    <a:gd name="T92" fmla="*/ 1833 w 3701"/>
                                    <a:gd name="T93" fmla="*/ 1293 h 3463"/>
                                    <a:gd name="T94" fmla="*/ 1572 w 3701"/>
                                    <a:gd name="T95" fmla="*/ 1369 h 3463"/>
                                    <a:gd name="T96" fmla="*/ 1463 w 3701"/>
                                    <a:gd name="T97" fmla="*/ 1423 h 3463"/>
                                    <a:gd name="T98" fmla="*/ 1359 w 3701"/>
                                    <a:gd name="T99" fmla="*/ 1533 h 3463"/>
                                    <a:gd name="T100" fmla="*/ 1296 w 3701"/>
                                    <a:gd name="T101" fmla="*/ 1664 h 3463"/>
                                    <a:gd name="T102" fmla="*/ 1243 w 3701"/>
                                    <a:gd name="T103" fmla="*/ 1857 h 3463"/>
                                    <a:gd name="T104" fmla="*/ 1174 w 3701"/>
                                    <a:gd name="T105" fmla="*/ 2102 h 3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701" h="3463">
                                      <a:moveTo>
                                        <a:pt x="1154" y="2150"/>
                                      </a:moveTo>
                                      <a:lnTo>
                                        <a:pt x="1138" y="2145"/>
                                      </a:lnTo>
                                      <a:lnTo>
                                        <a:pt x="1123" y="2141"/>
                                      </a:lnTo>
                                      <a:lnTo>
                                        <a:pt x="1109" y="2136"/>
                                      </a:lnTo>
                                      <a:lnTo>
                                        <a:pt x="1097" y="2131"/>
                                      </a:lnTo>
                                      <a:lnTo>
                                        <a:pt x="1086" y="2126"/>
                                      </a:lnTo>
                                      <a:lnTo>
                                        <a:pt x="1076" y="2121"/>
                                      </a:lnTo>
                                      <a:lnTo>
                                        <a:pt x="1067" y="2116"/>
                                      </a:lnTo>
                                      <a:lnTo>
                                        <a:pt x="1059" y="2111"/>
                                      </a:lnTo>
                                      <a:lnTo>
                                        <a:pt x="1046" y="2100"/>
                                      </a:lnTo>
                                      <a:lnTo>
                                        <a:pt x="1034" y="2090"/>
                                      </a:lnTo>
                                      <a:lnTo>
                                        <a:pt x="1025" y="2081"/>
                                      </a:lnTo>
                                      <a:lnTo>
                                        <a:pt x="1018" y="2072"/>
                                      </a:lnTo>
                                      <a:lnTo>
                                        <a:pt x="1011" y="2064"/>
                                      </a:lnTo>
                                      <a:lnTo>
                                        <a:pt x="1003" y="2056"/>
                                      </a:lnTo>
                                      <a:lnTo>
                                        <a:pt x="995" y="2049"/>
                                      </a:lnTo>
                                      <a:lnTo>
                                        <a:pt x="986" y="2042"/>
                                      </a:lnTo>
                                      <a:lnTo>
                                        <a:pt x="974" y="2037"/>
                                      </a:lnTo>
                                      <a:lnTo>
                                        <a:pt x="958" y="2033"/>
                                      </a:lnTo>
                                      <a:lnTo>
                                        <a:pt x="939" y="2031"/>
                                      </a:lnTo>
                                      <a:lnTo>
                                        <a:pt x="916" y="2030"/>
                                      </a:lnTo>
                                      <a:lnTo>
                                        <a:pt x="557" y="2030"/>
                                      </a:lnTo>
                                      <a:lnTo>
                                        <a:pt x="535" y="2032"/>
                                      </a:lnTo>
                                      <a:lnTo>
                                        <a:pt x="512" y="2039"/>
                                      </a:lnTo>
                                      <a:lnTo>
                                        <a:pt x="490" y="2050"/>
                                      </a:lnTo>
                                      <a:lnTo>
                                        <a:pt x="466" y="2064"/>
                                      </a:lnTo>
                                      <a:lnTo>
                                        <a:pt x="442" y="2082"/>
                                      </a:lnTo>
                                      <a:lnTo>
                                        <a:pt x="418" y="2104"/>
                                      </a:lnTo>
                                      <a:lnTo>
                                        <a:pt x="395" y="2129"/>
                                      </a:lnTo>
                                      <a:lnTo>
                                        <a:pt x="371" y="2156"/>
                                      </a:lnTo>
                                      <a:lnTo>
                                        <a:pt x="347" y="2187"/>
                                      </a:lnTo>
                                      <a:lnTo>
                                        <a:pt x="324" y="2219"/>
                                      </a:lnTo>
                                      <a:lnTo>
                                        <a:pt x="301" y="2255"/>
                                      </a:lnTo>
                                      <a:lnTo>
                                        <a:pt x="277" y="2291"/>
                                      </a:lnTo>
                                      <a:lnTo>
                                        <a:pt x="255" y="2330"/>
                                      </a:lnTo>
                                      <a:lnTo>
                                        <a:pt x="233" y="2370"/>
                                      </a:lnTo>
                                      <a:lnTo>
                                        <a:pt x="211" y="2412"/>
                                      </a:lnTo>
                                      <a:lnTo>
                                        <a:pt x="191" y="2455"/>
                                      </a:lnTo>
                                      <a:lnTo>
                                        <a:pt x="171" y="2499"/>
                                      </a:lnTo>
                                      <a:lnTo>
                                        <a:pt x="151" y="2543"/>
                                      </a:lnTo>
                                      <a:lnTo>
                                        <a:pt x="132" y="2589"/>
                                      </a:lnTo>
                                      <a:lnTo>
                                        <a:pt x="114" y="2633"/>
                                      </a:lnTo>
                                      <a:lnTo>
                                        <a:pt x="98" y="2678"/>
                                      </a:lnTo>
                                      <a:lnTo>
                                        <a:pt x="82" y="2723"/>
                                      </a:lnTo>
                                      <a:lnTo>
                                        <a:pt x="67" y="2767"/>
                                      </a:lnTo>
                                      <a:lnTo>
                                        <a:pt x="54" y="2811"/>
                                      </a:lnTo>
                                      <a:lnTo>
                                        <a:pt x="42" y="2853"/>
                                      </a:lnTo>
                                      <a:lnTo>
                                        <a:pt x="31" y="2894"/>
                                      </a:lnTo>
                                      <a:lnTo>
                                        <a:pt x="22" y="2935"/>
                                      </a:lnTo>
                                      <a:lnTo>
                                        <a:pt x="15" y="2972"/>
                                      </a:lnTo>
                                      <a:lnTo>
                                        <a:pt x="9" y="3010"/>
                                      </a:lnTo>
                                      <a:lnTo>
                                        <a:pt x="3" y="3043"/>
                                      </a:lnTo>
                                      <a:lnTo>
                                        <a:pt x="1" y="3076"/>
                                      </a:lnTo>
                                      <a:lnTo>
                                        <a:pt x="0" y="3105"/>
                                      </a:lnTo>
                                      <a:lnTo>
                                        <a:pt x="1" y="3127"/>
                                      </a:lnTo>
                                      <a:lnTo>
                                        <a:pt x="6" y="3148"/>
                                      </a:lnTo>
                                      <a:lnTo>
                                        <a:pt x="13" y="3168"/>
                                      </a:lnTo>
                                      <a:lnTo>
                                        <a:pt x="22" y="3188"/>
                                      </a:lnTo>
                                      <a:lnTo>
                                        <a:pt x="34" y="3207"/>
                                      </a:lnTo>
                                      <a:lnTo>
                                        <a:pt x="47" y="3225"/>
                                      </a:lnTo>
                                      <a:lnTo>
                                        <a:pt x="63" y="3243"/>
                                      </a:lnTo>
                                      <a:lnTo>
                                        <a:pt x="82" y="3260"/>
                                      </a:lnTo>
                                      <a:lnTo>
                                        <a:pt x="101" y="3277"/>
                                      </a:lnTo>
                                      <a:lnTo>
                                        <a:pt x="122" y="3292"/>
                                      </a:lnTo>
                                      <a:lnTo>
                                        <a:pt x="146" y="3307"/>
                                      </a:lnTo>
                                      <a:lnTo>
                                        <a:pt x="170" y="3321"/>
                                      </a:lnTo>
                                      <a:lnTo>
                                        <a:pt x="196" y="3336"/>
                                      </a:lnTo>
                                      <a:lnTo>
                                        <a:pt x="223" y="3348"/>
                                      </a:lnTo>
                                      <a:lnTo>
                                        <a:pt x="251" y="3361"/>
                                      </a:lnTo>
                                      <a:lnTo>
                                        <a:pt x="279" y="3372"/>
                                      </a:lnTo>
                                      <a:lnTo>
                                        <a:pt x="309" y="3383"/>
                                      </a:lnTo>
                                      <a:lnTo>
                                        <a:pt x="339" y="3393"/>
                                      </a:lnTo>
                                      <a:lnTo>
                                        <a:pt x="370" y="3403"/>
                                      </a:lnTo>
                                      <a:lnTo>
                                        <a:pt x="401" y="3412"/>
                                      </a:lnTo>
                                      <a:lnTo>
                                        <a:pt x="433" y="3420"/>
                                      </a:lnTo>
                                      <a:lnTo>
                                        <a:pt x="464" y="3428"/>
                                      </a:lnTo>
                                      <a:lnTo>
                                        <a:pt x="496" y="3434"/>
                                      </a:lnTo>
                                      <a:lnTo>
                                        <a:pt x="527" y="3440"/>
                                      </a:lnTo>
                                      <a:lnTo>
                                        <a:pt x="559" y="3446"/>
                                      </a:lnTo>
                                      <a:lnTo>
                                        <a:pt x="589" y="3450"/>
                                      </a:lnTo>
                                      <a:lnTo>
                                        <a:pt x="618" y="3454"/>
                                      </a:lnTo>
                                      <a:lnTo>
                                        <a:pt x="649" y="3457"/>
                                      </a:lnTo>
                                      <a:lnTo>
                                        <a:pt x="677" y="3460"/>
                                      </a:lnTo>
                                      <a:lnTo>
                                        <a:pt x="705" y="3462"/>
                                      </a:lnTo>
                                      <a:lnTo>
                                        <a:pt x="731" y="3463"/>
                                      </a:lnTo>
                                      <a:lnTo>
                                        <a:pt x="756" y="3463"/>
                                      </a:lnTo>
                                      <a:lnTo>
                                        <a:pt x="836" y="3463"/>
                                      </a:lnTo>
                                      <a:lnTo>
                                        <a:pt x="863" y="3462"/>
                                      </a:lnTo>
                                      <a:lnTo>
                                        <a:pt x="889" y="3458"/>
                                      </a:lnTo>
                                      <a:lnTo>
                                        <a:pt x="916" y="3451"/>
                                      </a:lnTo>
                                      <a:lnTo>
                                        <a:pt x="942" y="3443"/>
                                      </a:lnTo>
                                      <a:lnTo>
                                        <a:pt x="967" y="3432"/>
                                      </a:lnTo>
                                      <a:lnTo>
                                        <a:pt x="993" y="3419"/>
                                      </a:lnTo>
                                      <a:lnTo>
                                        <a:pt x="1018" y="3404"/>
                                      </a:lnTo>
                                      <a:lnTo>
                                        <a:pt x="1044" y="3386"/>
                                      </a:lnTo>
                                      <a:lnTo>
                                        <a:pt x="1068" y="3368"/>
                                      </a:lnTo>
                                      <a:lnTo>
                                        <a:pt x="1092" y="3348"/>
                                      </a:lnTo>
                                      <a:lnTo>
                                        <a:pt x="1117" y="3326"/>
                                      </a:lnTo>
                                      <a:lnTo>
                                        <a:pt x="1140" y="3304"/>
                                      </a:lnTo>
                                      <a:lnTo>
                                        <a:pt x="1163" y="3281"/>
                                      </a:lnTo>
                                      <a:lnTo>
                                        <a:pt x="1188" y="3256"/>
                                      </a:lnTo>
                                      <a:lnTo>
                                        <a:pt x="1211" y="3231"/>
                                      </a:lnTo>
                                      <a:lnTo>
                                        <a:pt x="1233" y="3205"/>
                                      </a:lnTo>
                                      <a:lnTo>
                                        <a:pt x="1279" y="3152"/>
                                      </a:lnTo>
                                      <a:lnTo>
                                        <a:pt x="1325" y="3098"/>
                                      </a:lnTo>
                                      <a:lnTo>
                                        <a:pt x="1369" y="3045"/>
                                      </a:lnTo>
                                      <a:lnTo>
                                        <a:pt x="1414" y="2994"/>
                                      </a:lnTo>
                                      <a:lnTo>
                                        <a:pt x="1436" y="2969"/>
                                      </a:lnTo>
                                      <a:lnTo>
                                        <a:pt x="1459" y="2945"/>
                                      </a:lnTo>
                                      <a:lnTo>
                                        <a:pt x="1481" y="2921"/>
                                      </a:lnTo>
                                      <a:lnTo>
                                        <a:pt x="1503" y="2900"/>
                                      </a:lnTo>
                                      <a:lnTo>
                                        <a:pt x="1526" y="2880"/>
                                      </a:lnTo>
                                      <a:lnTo>
                                        <a:pt x="1548" y="2861"/>
                                      </a:lnTo>
                                      <a:lnTo>
                                        <a:pt x="1570" y="2842"/>
                                      </a:lnTo>
                                      <a:lnTo>
                                        <a:pt x="1592" y="2826"/>
                                      </a:lnTo>
                                      <a:lnTo>
                                        <a:pt x="1623" y="2826"/>
                                      </a:lnTo>
                                      <a:lnTo>
                                        <a:pt x="1656" y="2825"/>
                                      </a:lnTo>
                                      <a:lnTo>
                                        <a:pt x="1691" y="2823"/>
                                      </a:lnTo>
                                      <a:lnTo>
                                        <a:pt x="1727" y="2821"/>
                                      </a:lnTo>
                                      <a:lnTo>
                                        <a:pt x="1765" y="2818"/>
                                      </a:lnTo>
                                      <a:lnTo>
                                        <a:pt x="1804" y="2813"/>
                                      </a:lnTo>
                                      <a:lnTo>
                                        <a:pt x="1843" y="2809"/>
                                      </a:lnTo>
                                      <a:lnTo>
                                        <a:pt x="1884" y="2803"/>
                                      </a:lnTo>
                                      <a:lnTo>
                                        <a:pt x="1924" y="2797"/>
                                      </a:lnTo>
                                      <a:lnTo>
                                        <a:pt x="1966" y="2790"/>
                                      </a:lnTo>
                                      <a:lnTo>
                                        <a:pt x="2007" y="2781"/>
                                      </a:lnTo>
                                      <a:lnTo>
                                        <a:pt x="2048" y="2773"/>
                                      </a:lnTo>
                                      <a:lnTo>
                                        <a:pt x="2090" y="2763"/>
                                      </a:lnTo>
                                      <a:lnTo>
                                        <a:pt x="2130" y="2753"/>
                                      </a:lnTo>
                                      <a:lnTo>
                                        <a:pt x="2171" y="2742"/>
                                      </a:lnTo>
                                      <a:lnTo>
                                        <a:pt x="2210" y="2731"/>
                                      </a:lnTo>
                                      <a:lnTo>
                                        <a:pt x="2249" y="2717"/>
                                      </a:lnTo>
                                      <a:lnTo>
                                        <a:pt x="2287" y="2704"/>
                                      </a:lnTo>
                                      <a:lnTo>
                                        <a:pt x="2322" y="2690"/>
                                      </a:lnTo>
                                      <a:lnTo>
                                        <a:pt x="2357" y="2675"/>
                                      </a:lnTo>
                                      <a:lnTo>
                                        <a:pt x="2390" y="2659"/>
                                      </a:lnTo>
                                      <a:lnTo>
                                        <a:pt x="2420" y="2642"/>
                                      </a:lnTo>
                                      <a:lnTo>
                                        <a:pt x="2450" y="2625"/>
                                      </a:lnTo>
                                      <a:lnTo>
                                        <a:pt x="2476" y="2606"/>
                                      </a:lnTo>
                                      <a:lnTo>
                                        <a:pt x="2501" y="2588"/>
                                      </a:lnTo>
                                      <a:lnTo>
                                        <a:pt x="2523" y="2567"/>
                                      </a:lnTo>
                                      <a:lnTo>
                                        <a:pt x="2541" y="2546"/>
                                      </a:lnTo>
                                      <a:lnTo>
                                        <a:pt x="2557" y="2525"/>
                                      </a:lnTo>
                                      <a:lnTo>
                                        <a:pt x="2570" y="2501"/>
                                      </a:lnTo>
                                      <a:lnTo>
                                        <a:pt x="2579" y="2478"/>
                                      </a:lnTo>
                                      <a:lnTo>
                                        <a:pt x="2585" y="2454"/>
                                      </a:lnTo>
                                      <a:lnTo>
                                        <a:pt x="2587" y="2428"/>
                                      </a:lnTo>
                                      <a:lnTo>
                                        <a:pt x="2587" y="2030"/>
                                      </a:lnTo>
                                      <a:lnTo>
                                        <a:pt x="2638" y="2018"/>
                                      </a:lnTo>
                                      <a:lnTo>
                                        <a:pt x="2689" y="2004"/>
                                      </a:lnTo>
                                      <a:lnTo>
                                        <a:pt x="2741" y="1990"/>
                                      </a:lnTo>
                                      <a:lnTo>
                                        <a:pt x="2792" y="1972"/>
                                      </a:lnTo>
                                      <a:lnTo>
                                        <a:pt x="2843" y="1955"/>
                                      </a:lnTo>
                                      <a:lnTo>
                                        <a:pt x="2893" y="1937"/>
                                      </a:lnTo>
                                      <a:lnTo>
                                        <a:pt x="2943" y="1917"/>
                                      </a:lnTo>
                                      <a:lnTo>
                                        <a:pt x="2992" y="1895"/>
                                      </a:lnTo>
                                      <a:lnTo>
                                        <a:pt x="3040" y="1873"/>
                                      </a:lnTo>
                                      <a:lnTo>
                                        <a:pt x="3088" y="1849"/>
                                      </a:lnTo>
                                      <a:lnTo>
                                        <a:pt x="3134" y="1823"/>
                                      </a:lnTo>
                                      <a:lnTo>
                                        <a:pt x="3179" y="1796"/>
                                      </a:lnTo>
                                      <a:lnTo>
                                        <a:pt x="3224" y="1767"/>
                                      </a:lnTo>
                                      <a:lnTo>
                                        <a:pt x="3268" y="1738"/>
                                      </a:lnTo>
                                      <a:lnTo>
                                        <a:pt x="3309" y="1707"/>
                                      </a:lnTo>
                                      <a:lnTo>
                                        <a:pt x="3349" y="1673"/>
                                      </a:lnTo>
                                      <a:lnTo>
                                        <a:pt x="3387" y="1639"/>
                                      </a:lnTo>
                                      <a:lnTo>
                                        <a:pt x="3425" y="1603"/>
                                      </a:lnTo>
                                      <a:lnTo>
                                        <a:pt x="3460" y="1564"/>
                                      </a:lnTo>
                                      <a:lnTo>
                                        <a:pt x="3493" y="1526"/>
                                      </a:lnTo>
                                      <a:lnTo>
                                        <a:pt x="3523" y="1484"/>
                                      </a:lnTo>
                                      <a:lnTo>
                                        <a:pt x="3553" y="1442"/>
                                      </a:lnTo>
                                      <a:lnTo>
                                        <a:pt x="3579" y="1397"/>
                                      </a:lnTo>
                                      <a:lnTo>
                                        <a:pt x="3604" y="1351"/>
                                      </a:lnTo>
                                      <a:lnTo>
                                        <a:pt x="3626" y="1304"/>
                                      </a:lnTo>
                                      <a:lnTo>
                                        <a:pt x="3645" y="1254"/>
                                      </a:lnTo>
                                      <a:lnTo>
                                        <a:pt x="3661" y="1202"/>
                                      </a:lnTo>
                                      <a:lnTo>
                                        <a:pt x="3676" y="1148"/>
                                      </a:lnTo>
                                      <a:lnTo>
                                        <a:pt x="3687" y="1093"/>
                                      </a:lnTo>
                                      <a:lnTo>
                                        <a:pt x="3695" y="1036"/>
                                      </a:lnTo>
                                      <a:lnTo>
                                        <a:pt x="3699" y="977"/>
                                      </a:lnTo>
                                      <a:lnTo>
                                        <a:pt x="3701" y="916"/>
                                      </a:lnTo>
                                      <a:lnTo>
                                        <a:pt x="3701" y="558"/>
                                      </a:lnTo>
                                      <a:lnTo>
                                        <a:pt x="3700" y="532"/>
                                      </a:lnTo>
                                      <a:lnTo>
                                        <a:pt x="3697" y="507"/>
                                      </a:lnTo>
                                      <a:lnTo>
                                        <a:pt x="3692" y="481"/>
                                      </a:lnTo>
                                      <a:lnTo>
                                        <a:pt x="3686" y="456"/>
                                      </a:lnTo>
                                      <a:lnTo>
                                        <a:pt x="3678" y="432"/>
                                      </a:lnTo>
                                      <a:lnTo>
                                        <a:pt x="3668" y="406"/>
                                      </a:lnTo>
                                      <a:lnTo>
                                        <a:pt x="3656" y="381"/>
                                      </a:lnTo>
                                      <a:lnTo>
                                        <a:pt x="3643" y="357"/>
                                      </a:lnTo>
                                      <a:lnTo>
                                        <a:pt x="3629" y="333"/>
                                      </a:lnTo>
                                      <a:lnTo>
                                        <a:pt x="3614" y="309"/>
                                      </a:lnTo>
                                      <a:lnTo>
                                        <a:pt x="3596" y="286"/>
                                      </a:lnTo>
                                      <a:lnTo>
                                        <a:pt x="3579" y="263"/>
                                      </a:lnTo>
                                      <a:lnTo>
                                        <a:pt x="3560" y="241"/>
                                      </a:lnTo>
                                      <a:lnTo>
                                        <a:pt x="3541" y="220"/>
                                      </a:lnTo>
                                      <a:lnTo>
                                        <a:pt x="3519" y="198"/>
                                      </a:lnTo>
                                      <a:lnTo>
                                        <a:pt x="3498" y="178"/>
                                      </a:lnTo>
                                      <a:lnTo>
                                        <a:pt x="3476" y="159"/>
                                      </a:lnTo>
                                      <a:lnTo>
                                        <a:pt x="3452" y="140"/>
                                      </a:lnTo>
                                      <a:lnTo>
                                        <a:pt x="3429" y="122"/>
                                      </a:lnTo>
                                      <a:lnTo>
                                        <a:pt x="3405" y="106"/>
                                      </a:lnTo>
                                      <a:lnTo>
                                        <a:pt x="3380" y="90"/>
                                      </a:lnTo>
                                      <a:lnTo>
                                        <a:pt x="3355" y="75"/>
                                      </a:lnTo>
                                      <a:lnTo>
                                        <a:pt x="3330" y="62"/>
                                      </a:lnTo>
                                      <a:lnTo>
                                        <a:pt x="3305" y="50"/>
                                      </a:lnTo>
                                      <a:lnTo>
                                        <a:pt x="3279" y="39"/>
                                      </a:lnTo>
                                      <a:lnTo>
                                        <a:pt x="3254" y="29"/>
                                      </a:lnTo>
                                      <a:lnTo>
                                        <a:pt x="3228" y="21"/>
                                      </a:lnTo>
                                      <a:lnTo>
                                        <a:pt x="3203" y="14"/>
                                      </a:lnTo>
                                      <a:lnTo>
                                        <a:pt x="3177" y="8"/>
                                      </a:lnTo>
                                      <a:lnTo>
                                        <a:pt x="3153" y="3"/>
                                      </a:lnTo>
                                      <a:lnTo>
                                        <a:pt x="3128" y="1"/>
                                      </a:lnTo>
                                      <a:lnTo>
                                        <a:pt x="3104" y="0"/>
                                      </a:lnTo>
                                      <a:lnTo>
                                        <a:pt x="2985" y="0"/>
                                      </a:lnTo>
                                      <a:lnTo>
                                        <a:pt x="2971" y="1"/>
                                      </a:lnTo>
                                      <a:lnTo>
                                        <a:pt x="2956" y="3"/>
                                      </a:lnTo>
                                      <a:lnTo>
                                        <a:pt x="2939" y="6"/>
                                      </a:lnTo>
                                      <a:lnTo>
                                        <a:pt x="2921" y="10"/>
                                      </a:lnTo>
                                      <a:lnTo>
                                        <a:pt x="2901" y="16"/>
                                      </a:lnTo>
                                      <a:lnTo>
                                        <a:pt x="2880" y="23"/>
                                      </a:lnTo>
                                      <a:lnTo>
                                        <a:pt x="2858" y="30"/>
                                      </a:lnTo>
                                      <a:lnTo>
                                        <a:pt x="2834" y="38"/>
                                      </a:lnTo>
                                      <a:lnTo>
                                        <a:pt x="2785" y="56"/>
                                      </a:lnTo>
                                      <a:lnTo>
                                        <a:pt x="2732" y="77"/>
                                      </a:lnTo>
                                      <a:lnTo>
                                        <a:pt x="2678" y="101"/>
                                      </a:lnTo>
                                      <a:lnTo>
                                        <a:pt x="2624" y="125"/>
                                      </a:lnTo>
                                      <a:lnTo>
                                        <a:pt x="2570" y="151"/>
                                      </a:lnTo>
                                      <a:lnTo>
                                        <a:pt x="2518" y="177"/>
                                      </a:lnTo>
                                      <a:lnTo>
                                        <a:pt x="2468" y="202"/>
                                      </a:lnTo>
                                      <a:lnTo>
                                        <a:pt x="2422" y="228"/>
                                      </a:lnTo>
                                      <a:lnTo>
                                        <a:pt x="2381" y="251"/>
                                      </a:lnTo>
                                      <a:lnTo>
                                        <a:pt x="2346" y="272"/>
                                      </a:lnTo>
                                      <a:lnTo>
                                        <a:pt x="2331" y="282"/>
                                      </a:lnTo>
                                      <a:lnTo>
                                        <a:pt x="2318" y="292"/>
                                      </a:lnTo>
                                      <a:lnTo>
                                        <a:pt x="2307" y="301"/>
                                      </a:lnTo>
                                      <a:lnTo>
                                        <a:pt x="2298" y="308"/>
                                      </a:lnTo>
                                      <a:lnTo>
                                        <a:pt x="2257" y="345"/>
                                      </a:lnTo>
                                      <a:lnTo>
                                        <a:pt x="2222" y="381"/>
                                      </a:lnTo>
                                      <a:lnTo>
                                        <a:pt x="2190" y="414"/>
                                      </a:lnTo>
                                      <a:lnTo>
                                        <a:pt x="2163" y="446"/>
                                      </a:lnTo>
                                      <a:lnTo>
                                        <a:pt x="2139" y="475"/>
                                      </a:lnTo>
                                      <a:lnTo>
                                        <a:pt x="2119" y="503"/>
                                      </a:lnTo>
                                      <a:lnTo>
                                        <a:pt x="2103" y="529"/>
                                      </a:lnTo>
                                      <a:lnTo>
                                        <a:pt x="2090" y="553"/>
                                      </a:lnTo>
                                      <a:lnTo>
                                        <a:pt x="2080" y="577"/>
                                      </a:lnTo>
                                      <a:lnTo>
                                        <a:pt x="2072" y="599"/>
                                      </a:lnTo>
                                      <a:lnTo>
                                        <a:pt x="2067" y="620"/>
                                      </a:lnTo>
                                      <a:lnTo>
                                        <a:pt x="2064" y="641"/>
                                      </a:lnTo>
                                      <a:lnTo>
                                        <a:pt x="2063" y="660"/>
                                      </a:lnTo>
                                      <a:lnTo>
                                        <a:pt x="2064" y="678"/>
                                      </a:lnTo>
                                      <a:lnTo>
                                        <a:pt x="2066" y="697"/>
                                      </a:lnTo>
                                      <a:lnTo>
                                        <a:pt x="2069" y="714"/>
                                      </a:lnTo>
                                      <a:lnTo>
                                        <a:pt x="2073" y="732"/>
                                      </a:lnTo>
                                      <a:lnTo>
                                        <a:pt x="2079" y="749"/>
                                      </a:lnTo>
                                      <a:lnTo>
                                        <a:pt x="2085" y="767"/>
                                      </a:lnTo>
                                      <a:lnTo>
                                        <a:pt x="2090" y="784"/>
                                      </a:lnTo>
                                      <a:lnTo>
                                        <a:pt x="2096" y="801"/>
                                      </a:lnTo>
                                      <a:lnTo>
                                        <a:pt x="2101" y="819"/>
                                      </a:lnTo>
                                      <a:lnTo>
                                        <a:pt x="2106" y="838"/>
                                      </a:lnTo>
                                      <a:lnTo>
                                        <a:pt x="2110" y="857"/>
                                      </a:lnTo>
                                      <a:lnTo>
                                        <a:pt x="2113" y="877"/>
                                      </a:lnTo>
                                      <a:lnTo>
                                        <a:pt x="2115" y="899"/>
                                      </a:lnTo>
                                      <a:lnTo>
                                        <a:pt x="2115" y="920"/>
                                      </a:lnTo>
                                      <a:lnTo>
                                        <a:pt x="2114" y="943"/>
                                      </a:lnTo>
                                      <a:lnTo>
                                        <a:pt x="2110" y="968"/>
                                      </a:lnTo>
                                      <a:lnTo>
                                        <a:pt x="2105" y="994"/>
                                      </a:lnTo>
                                      <a:lnTo>
                                        <a:pt x="2097" y="1021"/>
                                      </a:lnTo>
                                      <a:lnTo>
                                        <a:pt x="2086" y="1051"/>
                                      </a:lnTo>
                                      <a:lnTo>
                                        <a:pt x="2072" y="1079"/>
                                      </a:lnTo>
                                      <a:lnTo>
                                        <a:pt x="2059" y="1106"/>
                                      </a:lnTo>
                                      <a:lnTo>
                                        <a:pt x="2044" y="1131"/>
                                      </a:lnTo>
                                      <a:lnTo>
                                        <a:pt x="2028" y="1153"/>
                                      </a:lnTo>
                                      <a:lnTo>
                                        <a:pt x="2012" y="1174"/>
                                      </a:lnTo>
                                      <a:lnTo>
                                        <a:pt x="1994" y="1193"/>
                                      </a:lnTo>
                                      <a:lnTo>
                                        <a:pt x="1976" y="1210"/>
                                      </a:lnTo>
                                      <a:lnTo>
                                        <a:pt x="1957" y="1225"/>
                                      </a:lnTo>
                                      <a:lnTo>
                                        <a:pt x="1937" y="1240"/>
                                      </a:lnTo>
                                      <a:lnTo>
                                        <a:pt x="1917" y="1253"/>
                                      </a:lnTo>
                                      <a:lnTo>
                                        <a:pt x="1897" y="1264"/>
                                      </a:lnTo>
                                      <a:lnTo>
                                        <a:pt x="1876" y="1275"/>
                                      </a:lnTo>
                                      <a:lnTo>
                                        <a:pt x="1854" y="1284"/>
                                      </a:lnTo>
                                      <a:lnTo>
                                        <a:pt x="1833" y="1293"/>
                                      </a:lnTo>
                                      <a:lnTo>
                                        <a:pt x="1811" y="1302"/>
                                      </a:lnTo>
                                      <a:lnTo>
                                        <a:pt x="1788" y="1309"/>
                                      </a:lnTo>
                                      <a:lnTo>
                                        <a:pt x="1700" y="1333"/>
                                      </a:lnTo>
                                      <a:lnTo>
                                        <a:pt x="1613" y="1355"/>
                                      </a:lnTo>
                                      <a:lnTo>
                                        <a:pt x="1592" y="1362"/>
                                      </a:lnTo>
                                      <a:lnTo>
                                        <a:pt x="1572" y="1369"/>
                                      </a:lnTo>
                                      <a:lnTo>
                                        <a:pt x="1552" y="1376"/>
                                      </a:lnTo>
                                      <a:lnTo>
                                        <a:pt x="1533" y="1384"/>
                                      </a:lnTo>
                                      <a:lnTo>
                                        <a:pt x="1514" y="1392"/>
                                      </a:lnTo>
                                      <a:lnTo>
                                        <a:pt x="1496" y="1401"/>
                                      </a:lnTo>
                                      <a:lnTo>
                                        <a:pt x="1479" y="1411"/>
                                      </a:lnTo>
                                      <a:lnTo>
                                        <a:pt x="1463" y="1423"/>
                                      </a:lnTo>
                                      <a:lnTo>
                                        <a:pt x="1441" y="1440"/>
                                      </a:lnTo>
                                      <a:lnTo>
                                        <a:pt x="1422" y="1457"/>
                                      </a:lnTo>
                                      <a:lnTo>
                                        <a:pt x="1405" y="1475"/>
                                      </a:lnTo>
                                      <a:lnTo>
                                        <a:pt x="1389" y="1493"/>
                                      </a:lnTo>
                                      <a:lnTo>
                                        <a:pt x="1373" y="1513"/>
                                      </a:lnTo>
                                      <a:lnTo>
                                        <a:pt x="1359" y="1533"/>
                                      </a:lnTo>
                                      <a:lnTo>
                                        <a:pt x="1347" y="1553"/>
                                      </a:lnTo>
                                      <a:lnTo>
                                        <a:pt x="1335" y="1575"/>
                                      </a:lnTo>
                                      <a:lnTo>
                                        <a:pt x="1324" y="1596"/>
                                      </a:lnTo>
                                      <a:lnTo>
                                        <a:pt x="1313" y="1618"/>
                                      </a:lnTo>
                                      <a:lnTo>
                                        <a:pt x="1304" y="1641"/>
                                      </a:lnTo>
                                      <a:lnTo>
                                        <a:pt x="1296" y="1664"/>
                                      </a:lnTo>
                                      <a:lnTo>
                                        <a:pt x="1288" y="1687"/>
                                      </a:lnTo>
                                      <a:lnTo>
                                        <a:pt x="1281" y="1711"/>
                                      </a:lnTo>
                                      <a:lnTo>
                                        <a:pt x="1274" y="1734"/>
                                      </a:lnTo>
                                      <a:lnTo>
                                        <a:pt x="1268" y="1758"/>
                                      </a:lnTo>
                                      <a:lnTo>
                                        <a:pt x="1256" y="1807"/>
                                      </a:lnTo>
                                      <a:lnTo>
                                        <a:pt x="1243" y="1857"/>
                                      </a:lnTo>
                                      <a:lnTo>
                                        <a:pt x="1232" y="1906"/>
                                      </a:lnTo>
                                      <a:lnTo>
                                        <a:pt x="1220" y="1956"/>
                                      </a:lnTo>
                                      <a:lnTo>
                                        <a:pt x="1207" y="2006"/>
                                      </a:lnTo>
                                      <a:lnTo>
                                        <a:pt x="1192" y="2055"/>
                                      </a:lnTo>
                                      <a:lnTo>
                                        <a:pt x="1184" y="2079"/>
                                      </a:lnTo>
                                      <a:lnTo>
                                        <a:pt x="1174" y="2102"/>
                                      </a:lnTo>
                                      <a:lnTo>
                                        <a:pt x="1164" y="2127"/>
                                      </a:lnTo>
                                      <a:lnTo>
                                        <a:pt x="1154" y="2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372"/>
                                  <a:ext cx="566" cy="492"/>
                                </a:xfrm>
                                <a:custGeom>
                                  <a:avLst/>
                                  <a:gdLst>
                                    <a:gd name="T0" fmla="*/ 5183 w 9629"/>
                                    <a:gd name="T1" fmla="*/ 198 h 8360"/>
                                    <a:gd name="T2" fmla="*/ 4750 w 9629"/>
                                    <a:gd name="T3" fmla="*/ 295 h 8360"/>
                                    <a:gd name="T4" fmla="*/ 4466 w 9629"/>
                                    <a:gd name="T5" fmla="*/ 349 h 8360"/>
                                    <a:gd name="T6" fmla="*/ 4125 w 9629"/>
                                    <a:gd name="T7" fmla="*/ 114 h 8360"/>
                                    <a:gd name="T8" fmla="*/ 3645 w 9629"/>
                                    <a:gd name="T9" fmla="*/ 18 h 8360"/>
                                    <a:gd name="T10" fmla="*/ 2974 w 9629"/>
                                    <a:gd name="T11" fmla="*/ 34 h 8360"/>
                                    <a:gd name="T12" fmla="*/ 2391 w 9629"/>
                                    <a:gd name="T13" fmla="*/ 299 h 8360"/>
                                    <a:gd name="T14" fmla="*/ 2426 w 9629"/>
                                    <a:gd name="T15" fmla="*/ 1334 h 8360"/>
                                    <a:gd name="T16" fmla="*/ 2964 w 9629"/>
                                    <a:gd name="T17" fmla="*/ 1768 h 8360"/>
                                    <a:gd name="T18" fmla="*/ 2171 w 9629"/>
                                    <a:gd name="T19" fmla="*/ 1759 h 8360"/>
                                    <a:gd name="T20" fmla="*/ 2095 w 9629"/>
                                    <a:gd name="T21" fmla="*/ 1934 h 8360"/>
                                    <a:gd name="T22" fmla="*/ 2493 w 9629"/>
                                    <a:gd name="T23" fmla="*/ 2521 h 8360"/>
                                    <a:gd name="T24" fmla="*/ 2259 w 9629"/>
                                    <a:gd name="T25" fmla="*/ 2533 h 8360"/>
                                    <a:gd name="T26" fmla="*/ 1689 w 9629"/>
                                    <a:gd name="T27" fmla="*/ 2647 h 8360"/>
                                    <a:gd name="T28" fmla="*/ 1569 w 9629"/>
                                    <a:gd name="T29" fmla="*/ 2984 h 8360"/>
                                    <a:gd name="T30" fmla="*/ 1777 w 9629"/>
                                    <a:gd name="T31" fmla="*/ 3502 h 8360"/>
                                    <a:gd name="T32" fmla="*/ 1692 w 9629"/>
                                    <a:gd name="T33" fmla="*/ 3626 h 8360"/>
                                    <a:gd name="T34" fmla="*/ 1230 w 9629"/>
                                    <a:gd name="T35" fmla="*/ 3300 h 8360"/>
                                    <a:gd name="T36" fmla="*/ 772 w 9629"/>
                                    <a:gd name="T37" fmla="*/ 3375 h 8360"/>
                                    <a:gd name="T38" fmla="*/ 527 w 9629"/>
                                    <a:gd name="T39" fmla="*/ 4035 h 8360"/>
                                    <a:gd name="T40" fmla="*/ 159 w 9629"/>
                                    <a:gd name="T41" fmla="*/ 4574 h 8360"/>
                                    <a:gd name="T42" fmla="*/ 0 w 9629"/>
                                    <a:gd name="T43" fmla="*/ 5056 h 8360"/>
                                    <a:gd name="T44" fmla="*/ 266 w 9629"/>
                                    <a:gd name="T45" fmla="*/ 5691 h 8360"/>
                                    <a:gd name="T46" fmla="*/ 816 w 9629"/>
                                    <a:gd name="T47" fmla="*/ 6152 h 8360"/>
                                    <a:gd name="T48" fmla="*/ 1654 w 9629"/>
                                    <a:gd name="T49" fmla="*/ 6735 h 8360"/>
                                    <a:gd name="T50" fmla="*/ 2208 w 9629"/>
                                    <a:gd name="T51" fmla="*/ 7006 h 8360"/>
                                    <a:gd name="T52" fmla="*/ 2766 w 9629"/>
                                    <a:gd name="T53" fmla="*/ 6826 h 8360"/>
                                    <a:gd name="T54" fmla="*/ 3210 w 9629"/>
                                    <a:gd name="T55" fmla="*/ 6608 h 8360"/>
                                    <a:gd name="T56" fmla="*/ 3606 w 9629"/>
                                    <a:gd name="T57" fmla="*/ 5966 h 8360"/>
                                    <a:gd name="T58" fmla="*/ 3909 w 9629"/>
                                    <a:gd name="T59" fmla="*/ 5220 h 8360"/>
                                    <a:gd name="T60" fmla="*/ 3956 w 9629"/>
                                    <a:gd name="T61" fmla="*/ 4369 h 8360"/>
                                    <a:gd name="T62" fmla="*/ 3683 w 9629"/>
                                    <a:gd name="T63" fmla="*/ 3850 h 8360"/>
                                    <a:gd name="T64" fmla="*/ 3288 w 9629"/>
                                    <a:gd name="T65" fmla="*/ 3496 h 8360"/>
                                    <a:gd name="T66" fmla="*/ 2783 w 9629"/>
                                    <a:gd name="T67" fmla="*/ 2900 h 8360"/>
                                    <a:gd name="T68" fmla="*/ 3182 w 9629"/>
                                    <a:gd name="T69" fmla="*/ 3055 h 8360"/>
                                    <a:gd name="T70" fmla="*/ 4026 w 9629"/>
                                    <a:gd name="T71" fmla="*/ 3970 h 8360"/>
                                    <a:gd name="T72" fmla="*/ 4100 w 9629"/>
                                    <a:gd name="T73" fmla="*/ 4852 h 8360"/>
                                    <a:gd name="T74" fmla="*/ 4128 w 9629"/>
                                    <a:gd name="T75" fmla="*/ 5389 h 8360"/>
                                    <a:gd name="T76" fmla="*/ 4333 w 9629"/>
                                    <a:gd name="T77" fmla="*/ 6120 h 8360"/>
                                    <a:gd name="T78" fmla="*/ 4286 w 9629"/>
                                    <a:gd name="T79" fmla="*/ 6507 h 8360"/>
                                    <a:gd name="T80" fmla="*/ 4106 w 9629"/>
                                    <a:gd name="T81" fmla="*/ 6671 h 8360"/>
                                    <a:gd name="T82" fmla="*/ 3492 w 9629"/>
                                    <a:gd name="T83" fmla="*/ 6708 h 8360"/>
                                    <a:gd name="T84" fmla="*/ 3161 w 9629"/>
                                    <a:gd name="T85" fmla="*/ 7068 h 8360"/>
                                    <a:gd name="T86" fmla="*/ 3406 w 9629"/>
                                    <a:gd name="T87" fmla="*/ 7865 h 8360"/>
                                    <a:gd name="T88" fmla="*/ 4378 w 9629"/>
                                    <a:gd name="T89" fmla="*/ 8306 h 8360"/>
                                    <a:gd name="T90" fmla="*/ 5721 w 9629"/>
                                    <a:gd name="T91" fmla="*/ 8270 h 8360"/>
                                    <a:gd name="T92" fmla="*/ 6874 w 9629"/>
                                    <a:gd name="T93" fmla="*/ 7706 h 8360"/>
                                    <a:gd name="T94" fmla="*/ 7497 w 9629"/>
                                    <a:gd name="T95" fmla="*/ 7185 h 8360"/>
                                    <a:gd name="T96" fmla="*/ 7863 w 9629"/>
                                    <a:gd name="T97" fmla="*/ 6495 h 8360"/>
                                    <a:gd name="T98" fmla="*/ 8378 w 9629"/>
                                    <a:gd name="T99" fmla="*/ 5812 h 8360"/>
                                    <a:gd name="T100" fmla="*/ 8594 w 9629"/>
                                    <a:gd name="T101" fmla="*/ 5295 h 8360"/>
                                    <a:gd name="T102" fmla="*/ 8402 w 9629"/>
                                    <a:gd name="T103" fmla="*/ 4808 h 8360"/>
                                    <a:gd name="T104" fmla="*/ 8037 w 9629"/>
                                    <a:gd name="T105" fmla="*/ 4381 h 8360"/>
                                    <a:gd name="T106" fmla="*/ 8473 w 9629"/>
                                    <a:gd name="T107" fmla="*/ 4619 h 8360"/>
                                    <a:gd name="T108" fmla="*/ 8905 w 9629"/>
                                    <a:gd name="T109" fmla="*/ 4854 h 8360"/>
                                    <a:gd name="T110" fmla="*/ 9378 w 9629"/>
                                    <a:gd name="T111" fmla="*/ 4355 h 8360"/>
                                    <a:gd name="T112" fmla="*/ 9628 w 9629"/>
                                    <a:gd name="T113" fmla="*/ 3724 h 8360"/>
                                    <a:gd name="T114" fmla="*/ 9324 w 9629"/>
                                    <a:gd name="T115" fmla="*/ 3077 h 8360"/>
                                    <a:gd name="T116" fmla="*/ 8587 w 9629"/>
                                    <a:gd name="T117" fmla="*/ 1989 h 8360"/>
                                    <a:gd name="T118" fmla="*/ 8124 w 9629"/>
                                    <a:gd name="T119" fmla="*/ 1571 h 8360"/>
                                    <a:gd name="T120" fmla="*/ 6990 w 9629"/>
                                    <a:gd name="T121" fmla="*/ 765 h 8360"/>
                                    <a:gd name="T122" fmla="*/ 6703 w 9629"/>
                                    <a:gd name="T123" fmla="*/ 225 h 8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629" h="8360">
                                      <a:moveTo>
                                        <a:pt x="6406" y="160"/>
                                      </a:moveTo>
                                      <a:lnTo>
                                        <a:pt x="6318" y="161"/>
                                      </a:lnTo>
                                      <a:lnTo>
                                        <a:pt x="6230" y="162"/>
                                      </a:lnTo>
                                      <a:lnTo>
                                        <a:pt x="6142" y="164"/>
                                      </a:lnTo>
                                      <a:lnTo>
                                        <a:pt x="6054" y="167"/>
                                      </a:lnTo>
                                      <a:lnTo>
                                        <a:pt x="5965" y="170"/>
                                      </a:lnTo>
                                      <a:lnTo>
                                        <a:pt x="5877" y="173"/>
                                      </a:lnTo>
                                      <a:lnTo>
                                        <a:pt x="5790" y="177"/>
                                      </a:lnTo>
                                      <a:lnTo>
                                        <a:pt x="5701" y="180"/>
                                      </a:lnTo>
                                      <a:lnTo>
                                        <a:pt x="5614" y="184"/>
                                      </a:lnTo>
                                      <a:lnTo>
                                        <a:pt x="5527" y="187"/>
                                      </a:lnTo>
                                      <a:lnTo>
                                        <a:pt x="5441" y="191"/>
                                      </a:lnTo>
                                      <a:lnTo>
                                        <a:pt x="5353" y="193"/>
                                      </a:lnTo>
                                      <a:lnTo>
                                        <a:pt x="5268" y="196"/>
                                      </a:lnTo>
                                      <a:lnTo>
                                        <a:pt x="5183" y="198"/>
                                      </a:lnTo>
                                      <a:lnTo>
                                        <a:pt x="5098" y="199"/>
                                      </a:lnTo>
                                      <a:lnTo>
                                        <a:pt x="5014" y="200"/>
                                      </a:lnTo>
                                      <a:lnTo>
                                        <a:pt x="4994" y="200"/>
                                      </a:lnTo>
                                      <a:lnTo>
                                        <a:pt x="4976" y="201"/>
                                      </a:lnTo>
                                      <a:lnTo>
                                        <a:pt x="4958" y="205"/>
                                      </a:lnTo>
                                      <a:lnTo>
                                        <a:pt x="4940" y="207"/>
                                      </a:lnTo>
                                      <a:lnTo>
                                        <a:pt x="4924" y="211"/>
                                      </a:lnTo>
                                      <a:lnTo>
                                        <a:pt x="4909" y="215"/>
                                      </a:lnTo>
                                      <a:lnTo>
                                        <a:pt x="4894" y="220"/>
                                      </a:lnTo>
                                      <a:lnTo>
                                        <a:pt x="4880" y="225"/>
                                      </a:lnTo>
                                      <a:lnTo>
                                        <a:pt x="4851" y="237"/>
                                      </a:lnTo>
                                      <a:lnTo>
                                        <a:pt x="4825" y="250"/>
                                      </a:lnTo>
                                      <a:lnTo>
                                        <a:pt x="4799" y="264"/>
                                      </a:lnTo>
                                      <a:lnTo>
                                        <a:pt x="4775" y="280"/>
                                      </a:lnTo>
                                      <a:lnTo>
                                        <a:pt x="4750" y="295"/>
                                      </a:lnTo>
                                      <a:lnTo>
                                        <a:pt x="4724" y="309"/>
                                      </a:lnTo>
                                      <a:lnTo>
                                        <a:pt x="4698" y="322"/>
                                      </a:lnTo>
                                      <a:lnTo>
                                        <a:pt x="4670" y="334"/>
                                      </a:lnTo>
                                      <a:lnTo>
                                        <a:pt x="4655" y="340"/>
                                      </a:lnTo>
                                      <a:lnTo>
                                        <a:pt x="4640" y="345"/>
                                      </a:lnTo>
                                      <a:lnTo>
                                        <a:pt x="4625" y="349"/>
                                      </a:lnTo>
                                      <a:lnTo>
                                        <a:pt x="4609" y="353"/>
                                      </a:lnTo>
                                      <a:lnTo>
                                        <a:pt x="4591" y="356"/>
                                      </a:lnTo>
                                      <a:lnTo>
                                        <a:pt x="4574" y="358"/>
                                      </a:lnTo>
                                      <a:lnTo>
                                        <a:pt x="4555" y="359"/>
                                      </a:lnTo>
                                      <a:lnTo>
                                        <a:pt x="4536" y="359"/>
                                      </a:lnTo>
                                      <a:lnTo>
                                        <a:pt x="4518" y="359"/>
                                      </a:lnTo>
                                      <a:lnTo>
                                        <a:pt x="4500" y="357"/>
                                      </a:lnTo>
                                      <a:lnTo>
                                        <a:pt x="4483" y="353"/>
                                      </a:lnTo>
                                      <a:lnTo>
                                        <a:pt x="4466" y="349"/>
                                      </a:lnTo>
                                      <a:lnTo>
                                        <a:pt x="4448" y="343"/>
                                      </a:lnTo>
                                      <a:lnTo>
                                        <a:pt x="4431" y="336"/>
                                      </a:lnTo>
                                      <a:lnTo>
                                        <a:pt x="4415" y="328"/>
                                      </a:lnTo>
                                      <a:lnTo>
                                        <a:pt x="4399" y="319"/>
                                      </a:lnTo>
                                      <a:lnTo>
                                        <a:pt x="4381" y="310"/>
                                      </a:lnTo>
                                      <a:lnTo>
                                        <a:pt x="4365" y="300"/>
                                      </a:lnTo>
                                      <a:lnTo>
                                        <a:pt x="4349" y="289"/>
                                      </a:lnTo>
                                      <a:lnTo>
                                        <a:pt x="4334" y="278"/>
                                      </a:lnTo>
                                      <a:lnTo>
                                        <a:pt x="4301" y="253"/>
                                      </a:lnTo>
                                      <a:lnTo>
                                        <a:pt x="4270" y="227"/>
                                      </a:lnTo>
                                      <a:lnTo>
                                        <a:pt x="4237" y="201"/>
                                      </a:lnTo>
                                      <a:lnTo>
                                        <a:pt x="4206" y="175"/>
                                      </a:lnTo>
                                      <a:lnTo>
                                        <a:pt x="4173" y="150"/>
                                      </a:lnTo>
                                      <a:lnTo>
                                        <a:pt x="4141" y="125"/>
                                      </a:lnTo>
                                      <a:lnTo>
                                        <a:pt x="4125" y="114"/>
                                      </a:lnTo>
                                      <a:lnTo>
                                        <a:pt x="4107" y="103"/>
                                      </a:lnTo>
                                      <a:lnTo>
                                        <a:pt x="4091" y="94"/>
                                      </a:lnTo>
                                      <a:lnTo>
                                        <a:pt x="4074" y="84"/>
                                      </a:lnTo>
                                      <a:lnTo>
                                        <a:pt x="4057" y="76"/>
                                      </a:lnTo>
                                      <a:lnTo>
                                        <a:pt x="4039" y="67"/>
                                      </a:lnTo>
                                      <a:lnTo>
                                        <a:pt x="4022" y="61"/>
                                      </a:lnTo>
                                      <a:lnTo>
                                        <a:pt x="4004" y="55"/>
                                      </a:lnTo>
                                      <a:lnTo>
                                        <a:pt x="3980" y="50"/>
                                      </a:lnTo>
                                      <a:lnTo>
                                        <a:pt x="3947" y="45"/>
                                      </a:lnTo>
                                      <a:lnTo>
                                        <a:pt x="3907" y="40"/>
                                      </a:lnTo>
                                      <a:lnTo>
                                        <a:pt x="3863" y="35"/>
                                      </a:lnTo>
                                      <a:lnTo>
                                        <a:pt x="3812" y="30"/>
                                      </a:lnTo>
                                      <a:lnTo>
                                        <a:pt x="3758" y="26"/>
                                      </a:lnTo>
                                      <a:lnTo>
                                        <a:pt x="3703" y="21"/>
                                      </a:lnTo>
                                      <a:lnTo>
                                        <a:pt x="3645" y="18"/>
                                      </a:lnTo>
                                      <a:lnTo>
                                        <a:pt x="3587" y="14"/>
                                      </a:lnTo>
                                      <a:lnTo>
                                        <a:pt x="3529" y="11"/>
                                      </a:lnTo>
                                      <a:lnTo>
                                        <a:pt x="3473" y="8"/>
                                      </a:lnTo>
                                      <a:lnTo>
                                        <a:pt x="3421" y="6"/>
                                      </a:lnTo>
                                      <a:lnTo>
                                        <a:pt x="3373" y="4"/>
                                      </a:lnTo>
                                      <a:lnTo>
                                        <a:pt x="3329" y="3"/>
                                      </a:lnTo>
                                      <a:lnTo>
                                        <a:pt x="3293" y="2"/>
                                      </a:lnTo>
                                      <a:lnTo>
                                        <a:pt x="3263" y="0"/>
                                      </a:lnTo>
                                      <a:lnTo>
                                        <a:pt x="3224" y="2"/>
                                      </a:lnTo>
                                      <a:lnTo>
                                        <a:pt x="3183" y="4"/>
                                      </a:lnTo>
                                      <a:lnTo>
                                        <a:pt x="3141" y="8"/>
                                      </a:lnTo>
                                      <a:lnTo>
                                        <a:pt x="3101" y="12"/>
                                      </a:lnTo>
                                      <a:lnTo>
                                        <a:pt x="3058" y="18"/>
                                      </a:lnTo>
                                      <a:lnTo>
                                        <a:pt x="3016" y="25"/>
                                      </a:lnTo>
                                      <a:lnTo>
                                        <a:pt x="2974" y="34"/>
                                      </a:lnTo>
                                      <a:lnTo>
                                        <a:pt x="2931" y="43"/>
                                      </a:lnTo>
                                      <a:lnTo>
                                        <a:pt x="2889" y="54"/>
                                      </a:lnTo>
                                      <a:lnTo>
                                        <a:pt x="2846" y="66"/>
                                      </a:lnTo>
                                      <a:lnTo>
                                        <a:pt x="2804" y="80"/>
                                      </a:lnTo>
                                      <a:lnTo>
                                        <a:pt x="2762" y="94"/>
                                      </a:lnTo>
                                      <a:lnTo>
                                        <a:pt x="2720" y="110"/>
                                      </a:lnTo>
                                      <a:lnTo>
                                        <a:pt x="2680" y="126"/>
                                      </a:lnTo>
                                      <a:lnTo>
                                        <a:pt x="2640" y="145"/>
                                      </a:lnTo>
                                      <a:lnTo>
                                        <a:pt x="2601" y="163"/>
                                      </a:lnTo>
                                      <a:lnTo>
                                        <a:pt x="2563" y="183"/>
                                      </a:lnTo>
                                      <a:lnTo>
                                        <a:pt x="2525" y="205"/>
                                      </a:lnTo>
                                      <a:lnTo>
                                        <a:pt x="2490" y="227"/>
                                      </a:lnTo>
                                      <a:lnTo>
                                        <a:pt x="2455" y="249"/>
                                      </a:lnTo>
                                      <a:lnTo>
                                        <a:pt x="2422" y="274"/>
                                      </a:lnTo>
                                      <a:lnTo>
                                        <a:pt x="2391" y="299"/>
                                      </a:lnTo>
                                      <a:lnTo>
                                        <a:pt x="2361" y="324"/>
                                      </a:lnTo>
                                      <a:lnTo>
                                        <a:pt x="2333" y="352"/>
                                      </a:lnTo>
                                      <a:lnTo>
                                        <a:pt x="2307" y="379"/>
                                      </a:lnTo>
                                      <a:lnTo>
                                        <a:pt x="2283" y="409"/>
                                      </a:lnTo>
                                      <a:lnTo>
                                        <a:pt x="2261" y="438"/>
                                      </a:lnTo>
                                      <a:lnTo>
                                        <a:pt x="2241" y="468"/>
                                      </a:lnTo>
                                      <a:lnTo>
                                        <a:pt x="2224" y="500"/>
                                      </a:lnTo>
                                      <a:lnTo>
                                        <a:pt x="2210" y="531"/>
                                      </a:lnTo>
                                      <a:lnTo>
                                        <a:pt x="2198" y="565"/>
                                      </a:lnTo>
                                      <a:lnTo>
                                        <a:pt x="2189" y="598"/>
                                      </a:lnTo>
                                      <a:lnTo>
                                        <a:pt x="2228" y="1036"/>
                                      </a:lnTo>
                                      <a:lnTo>
                                        <a:pt x="2275" y="1120"/>
                                      </a:lnTo>
                                      <a:lnTo>
                                        <a:pt x="2325" y="1197"/>
                                      </a:lnTo>
                                      <a:lnTo>
                                        <a:pt x="2374" y="1269"/>
                                      </a:lnTo>
                                      <a:lnTo>
                                        <a:pt x="2426" y="1334"/>
                                      </a:lnTo>
                                      <a:lnTo>
                                        <a:pt x="2478" y="1394"/>
                                      </a:lnTo>
                                      <a:lnTo>
                                        <a:pt x="2529" y="1448"/>
                                      </a:lnTo>
                                      <a:lnTo>
                                        <a:pt x="2579" y="1497"/>
                                      </a:lnTo>
                                      <a:lnTo>
                                        <a:pt x="2630" y="1541"/>
                                      </a:lnTo>
                                      <a:lnTo>
                                        <a:pt x="2678" y="1580"/>
                                      </a:lnTo>
                                      <a:lnTo>
                                        <a:pt x="2723" y="1615"/>
                                      </a:lnTo>
                                      <a:lnTo>
                                        <a:pt x="2767" y="1646"/>
                                      </a:lnTo>
                                      <a:lnTo>
                                        <a:pt x="2808" y="1672"/>
                                      </a:lnTo>
                                      <a:lnTo>
                                        <a:pt x="2844" y="1695"/>
                                      </a:lnTo>
                                      <a:lnTo>
                                        <a:pt x="2878" y="1714"/>
                                      </a:lnTo>
                                      <a:lnTo>
                                        <a:pt x="2906" y="1730"/>
                                      </a:lnTo>
                                      <a:lnTo>
                                        <a:pt x="2929" y="1743"/>
                                      </a:lnTo>
                                      <a:lnTo>
                                        <a:pt x="2947" y="1754"/>
                                      </a:lnTo>
                                      <a:lnTo>
                                        <a:pt x="2959" y="1762"/>
                                      </a:lnTo>
                                      <a:lnTo>
                                        <a:pt x="2964" y="1768"/>
                                      </a:lnTo>
                                      <a:lnTo>
                                        <a:pt x="2963" y="1772"/>
                                      </a:lnTo>
                                      <a:lnTo>
                                        <a:pt x="2954" y="1774"/>
                                      </a:lnTo>
                                      <a:lnTo>
                                        <a:pt x="2937" y="1774"/>
                                      </a:lnTo>
                                      <a:lnTo>
                                        <a:pt x="2912" y="1774"/>
                                      </a:lnTo>
                                      <a:lnTo>
                                        <a:pt x="2878" y="1772"/>
                                      </a:lnTo>
                                      <a:lnTo>
                                        <a:pt x="2781" y="1767"/>
                                      </a:lnTo>
                                      <a:lnTo>
                                        <a:pt x="2643" y="1759"/>
                                      </a:lnTo>
                                      <a:lnTo>
                                        <a:pt x="2558" y="1757"/>
                                      </a:lnTo>
                                      <a:lnTo>
                                        <a:pt x="2461" y="1754"/>
                                      </a:lnTo>
                                      <a:lnTo>
                                        <a:pt x="2351" y="1753"/>
                                      </a:lnTo>
                                      <a:lnTo>
                                        <a:pt x="2228" y="1752"/>
                                      </a:lnTo>
                                      <a:lnTo>
                                        <a:pt x="2206" y="1753"/>
                                      </a:lnTo>
                                      <a:lnTo>
                                        <a:pt x="2188" y="1755"/>
                                      </a:lnTo>
                                      <a:lnTo>
                                        <a:pt x="2178" y="1757"/>
                                      </a:lnTo>
                                      <a:lnTo>
                                        <a:pt x="2171" y="1759"/>
                                      </a:lnTo>
                                      <a:lnTo>
                                        <a:pt x="2164" y="1763"/>
                                      </a:lnTo>
                                      <a:lnTo>
                                        <a:pt x="2157" y="1765"/>
                                      </a:lnTo>
                                      <a:lnTo>
                                        <a:pt x="2145" y="1772"/>
                                      </a:lnTo>
                                      <a:lnTo>
                                        <a:pt x="2135" y="1780"/>
                                      </a:lnTo>
                                      <a:lnTo>
                                        <a:pt x="2127" y="1789"/>
                                      </a:lnTo>
                                      <a:lnTo>
                                        <a:pt x="2120" y="1799"/>
                                      </a:lnTo>
                                      <a:lnTo>
                                        <a:pt x="2113" y="1810"/>
                                      </a:lnTo>
                                      <a:lnTo>
                                        <a:pt x="2106" y="1822"/>
                                      </a:lnTo>
                                      <a:lnTo>
                                        <a:pt x="2101" y="1836"/>
                                      </a:lnTo>
                                      <a:lnTo>
                                        <a:pt x="2096" y="1850"/>
                                      </a:lnTo>
                                      <a:lnTo>
                                        <a:pt x="2084" y="1879"/>
                                      </a:lnTo>
                                      <a:lnTo>
                                        <a:pt x="2069" y="1912"/>
                                      </a:lnTo>
                                      <a:lnTo>
                                        <a:pt x="2077" y="1918"/>
                                      </a:lnTo>
                                      <a:lnTo>
                                        <a:pt x="2086" y="1925"/>
                                      </a:lnTo>
                                      <a:lnTo>
                                        <a:pt x="2095" y="1934"/>
                                      </a:lnTo>
                                      <a:lnTo>
                                        <a:pt x="2105" y="1944"/>
                                      </a:lnTo>
                                      <a:lnTo>
                                        <a:pt x="2128" y="1969"/>
                                      </a:lnTo>
                                      <a:lnTo>
                                        <a:pt x="2152" y="1997"/>
                                      </a:lnTo>
                                      <a:lnTo>
                                        <a:pt x="2178" y="2029"/>
                                      </a:lnTo>
                                      <a:lnTo>
                                        <a:pt x="2207" y="2064"/>
                                      </a:lnTo>
                                      <a:lnTo>
                                        <a:pt x="2234" y="2102"/>
                                      </a:lnTo>
                                      <a:lnTo>
                                        <a:pt x="2264" y="2140"/>
                                      </a:lnTo>
                                      <a:lnTo>
                                        <a:pt x="2320" y="2218"/>
                                      </a:lnTo>
                                      <a:lnTo>
                                        <a:pt x="2371" y="2294"/>
                                      </a:lnTo>
                                      <a:lnTo>
                                        <a:pt x="2415" y="2361"/>
                                      </a:lnTo>
                                      <a:lnTo>
                                        <a:pt x="2447" y="2413"/>
                                      </a:lnTo>
                                      <a:lnTo>
                                        <a:pt x="2465" y="2446"/>
                                      </a:lnTo>
                                      <a:lnTo>
                                        <a:pt x="2478" y="2475"/>
                                      </a:lnTo>
                                      <a:lnTo>
                                        <a:pt x="2487" y="2499"/>
                                      </a:lnTo>
                                      <a:lnTo>
                                        <a:pt x="2493" y="2521"/>
                                      </a:lnTo>
                                      <a:lnTo>
                                        <a:pt x="2494" y="2539"/>
                                      </a:lnTo>
                                      <a:lnTo>
                                        <a:pt x="2493" y="2553"/>
                                      </a:lnTo>
                                      <a:lnTo>
                                        <a:pt x="2488" y="2564"/>
                                      </a:lnTo>
                                      <a:lnTo>
                                        <a:pt x="2480" y="2572"/>
                                      </a:lnTo>
                                      <a:lnTo>
                                        <a:pt x="2469" y="2579"/>
                                      </a:lnTo>
                                      <a:lnTo>
                                        <a:pt x="2455" y="2582"/>
                                      </a:lnTo>
                                      <a:lnTo>
                                        <a:pt x="2439" y="2583"/>
                                      </a:lnTo>
                                      <a:lnTo>
                                        <a:pt x="2422" y="2582"/>
                                      </a:lnTo>
                                      <a:lnTo>
                                        <a:pt x="2403" y="2579"/>
                                      </a:lnTo>
                                      <a:lnTo>
                                        <a:pt x="2381" y="2575"/>
                                      </a:lnTo>
                                      <a:lnTo>
                                        <a:pt x="2358" y="2568"/>
                                      </a:lnTo>
                                      <a:lnTo>
                                        <a:pt x="2335" y="2560"/>
                                      </a:lnTo>
                                      <a:lnTo>
                                        <a:pt x="2310" y="2552"/>
                                      </a:lnTo>
                                      <a:lnTo>
                                        <a:pt x="2285" y="2543"/>
                                      </a:lnTo>
                                      <a:lnTo>
                                        <a:pt x="2259" y="2533"/>
                                      </a:lnTo>
                                      <a:lnTo>
                                        <a:pt x="2233" y="2522"/>
                                      </a:lnTo>
                                      <a:lnTo>
                                        <a:pt x="2182" y="2500"/>
                                      </a:lnTo>
                                      <a:lnTo>
                                        <a:pt x="2132" y="2479"/>
                                      </a:lnTo>
                                      <a:lnTo>
                                        <a:pt x="2086" y="2460"/>
                                      </a:lnTo>
                                      <a:lnTo>
                                        <a:pt x="2046" y="2444"/>
                                      </a:lnTo>
                                      <a:lnTo>
                                        <a:pt x="2028" y="2438"/>
                                      </a:lnTo>
                                      <a:lnTo>
                                        <a:pt x="2013" y="2433"/>
                                      </a:lnTo>
                                      <a:lnTo>
                                        <a:pt x="2000" y="2430"/>
                                      </a:lnTo>
                                      <a:lnTo>
                                        <a:pt x="1990" y="2429"/>
                                      </a:lnTo>
                                      <a:lnTo>
                                        <a:pt x="1969" y="2442"/>
                                      </a:lnTo>
                                      <a:lnTo>
                                        <a:pt x="1920" y="2476"/>
                                      </a:lnTo>
                                      <a:lnTo>
                                        <a:pt x="1850" y="2526"/>
                                      </a:lnTo>
                                      <a:lnTo>
                                        <a:pt x="1770" y="2585"/>
                                      </a:lnTo>
                                      <a:lnTo>
                                        <a:pt x="1729" y="2616"/>
                                      </a:lnTo>
                                      <a:lnTo>
                                        <a:pt x="1689" y="2647"/>
                                      </a:lnTo>
                                      <a:lnTo>
                                        <a:pt x="1653" y="2677"/>
                                      </a:lnTo>
                                      <a:lnTo>
                                        <a:pt x="1619" y="2705"/>
                                      </a:lnTo>
                                      <a:lnTo>
                                        <a:pt x="1605" y="2719"/>
                                      </a:lnTo>
                                      <a:lnTo>
                                        <a:pt x="1592" y="2731"/>
                                      </a:lnTo>
                                      <a:lnTo>
                                        <a:pt x="1580" y="2743"/>
                                      </a:lnTo>
                                      <a:lnTo>
                                        <a:pt x="1571" y="2754"/>
                                      </a:lnTo>
                                      <a:lnTo>
                                        <a:pt x="1563" y="2764"/>
                                      </a:lnTo>
                                      <a:lnTo>
                                        <a:pt x="1556" y="2773"/>
                                      </a:lnTo>
                                      <a:lnTo>
                                        <a:pt x="1552" y="2781"/>
                                      </a:lnTo>
                                      <a:lnTo>
                                        <a:pt x="1551" y="2788"/>
                                      </a:lnTo>
                                      <a:lnTo>
                                        <a:pt x="1552" y="2829"/>
                                      </a:lnTo>
                                      <a:lnTo>
                                        <a:pt x="1554" y="2871"/>
                                      </a:lnTo>
                                      <a:lnTo>
                                        <a:pt x="1557" y="2909"/>
                                      </a:lnTo>
                                      <a:lnTo>
                                        <a:pt x="1563" y="2947"/>
                                      </a:lnTo>
                                      <a:lnTo>
                                        <a:pt x="1569" y="2984"/>
                                      </a:lnTo>
                                      <a:lnTo>
                                        <a:pt x="1575" y="3018"/>
                                      </a:lnTo>
                                      <a:lnTo>
                                        <a:pt x="1583" y="3052"/>
                                      </a:lnTo>
                                      <a:lnTo>
                                        <a:pt x="1592" y="3084"/>
                                      </a:lnTo>
                                      <a:lnTo>
                                        <a:pt x="1601" y="3116"/>
                                      </a:lnTo>
                                      <a:lnTo>
                                        <a:pt x="1611" y="3146"/>
                                      </a:lnTo>
                                      <a:lnTo>
                                        <a:pt x="1622" y="3175"/>
                                      </a:lnTo>
                                      <a:lnTo>
                                        <a:pt x="1634" y="3203"/>
                                      </a:lnTo>
                                      <a:lnTo>
                                        <a:pt x="1645" y="3231"/>
                                      </a:lnTo>
                                      <a:lnTo>
                                        <a:pt x="1657" y="3258"/>
                                      </a:lnTo>
                                      <a:lnTo>
                                        <a:pt x="1669" y="3284"/>
                                      </a:lnTo>
                                      <a:lnTo>
                                        <a:pt x="1682" y="3309"/>
                                      </a:lnTo>
                                      <a:lnTo>
                                        <a:pt x="1707" y="3359"/>
                                      </a:lnTo>
                                      <a:lnTo>
                                        <a:pt x="1731" y="3407"/>
                                      </a:lnTo>
                                      <a:lnTo>
                                        <a:pt x="1754" y="3455"/>
                                      </a:lnTo>
                                      <a:lnTo>
                                        <a:pt x="1777" y="3502"/>
                                      </a:lnTo>
                                      <a:lnTo>
                                        <a:pt x="1786" y="3526"/>
                                      </a:lnTo>
                                      <a:lnTo>
                                        <a:pt x="1795" y="3550"/>
                                      </a:lnTo>
                                      <a:lnTo>
                                        <a:pt x="1804" y="3574"/>
                                      </a:lnTo>
                                      <a:lnTo>
                                        <a:pt x="1811" y="3599"/>
                                      </a:lnTo>
                                      <a:lnTo>
                                        <a:pt x="1817" y="3624"/>
                                      </a:lnTo>
                                      <a:lnTo>
                                        <a:pt x="1823" y="3649"/>
                                      </a:lnTo>
                                      <a:lnTo>
                                        <a:pt x="1827" y="3676"/>
                                      </a:lnTo>
                                      <a:lnTo>
                                        <a:pt x="1830" y="3703"/>
                                      </a:lnTo>
                                      <a:lnTo>
                                        <a:pt x="1809" y="3696"/>
                                      </a:lnTo>
                                      <a:lnTo>
                                        <a:pt x="1789" y="3688"/>
                                      </a:lnTo>
                                      <a:lnTo>
                                        <a:pt x="1770" y="3679"/>
                                      </a:lnTo>
                                      <a:lnTo>
                                        <a:pt x="1750" y="3668"/>
                                      </a:lnTo>
                                      <a:lnTo>
                                        <a:pt x="1731" y="3654"/>
                                      </a:lnTo>
                                      <a:lnTo>
                                        <a:pt x="1712" y="3640"/>
                                      </a:lnTo>
                                      <a:lnTo>
                                        <a:pt x="1692" y="3626"/>
                                      </a:lnTo>
                                      <a:lnTo>
                                        <a:pt x="1673" y="3610"/>
                                      </a:lnTo>
                                      <a:lnTo>
                                        <a:pt x="1635" y="3575"/>
                                      </a:lnTo>
                                      <a:lnTo>
                                        <a:pt x="1594" y="3539"/>
                                      </a:lnTo>
                                      <a:lnTo>
                                        <a:pt x="1552" y="3500"/>
                                      </a:lnTo>
                                      <a:lnTo>
                                        <a:pt x="1509" y="3462"/>
                                      </a:lnTo>
                                      <a:lnTo>
                                        <a:pt x="1485" y="3442"/>
                                      </a:lnTo>
                                      <a:lnTo>
                                        <a:pt x="1461" y="3424"/>
                                      </a:lnTo>
                                      <a:lnTo>
                                        <a:pt x="1437" y="3406"/>
                                      </a:lnTo>
                                      <a:lnTo>
                                        <a:pt x="1410" y="3388"/>
                                      </a:lnTo>
                                      <a:lnTo>
                                        <a:pt x="1384" y="3371"/>
                                      </a:lnTo>
                                      <a:lnTo>
                                        <a:pt x="1356" y="3355"/>
                                      </a:lnTo>
                                      <a:lnTo>
                                        <a:pt x="1326" y="3340"/>
                                      </a:lnTo>
                                      <a:lnTo>
                                        <a:pt x="1296" y="3325"/>
                                      </a:lnTo>
                                      <a:lnTo>
                                        <a:pt x="1263" y="3312"/>
                                      </a:lnTo>
                                      <a:lnTo>
                                        <a:pt x="1230" y="3300"/>
                                      </a:lnTo>
                                      <a:lnTo>
                                        <a:pt x="1195" y="3290"/>
                                      </a:lnTo>
                                      <a:lnTo>
                                        <a:pt x="1159" y="3281"/>
                                      </a:lnTo>
                                      <a:lnTo>
                                        <a:pt x="1120" y="3275"/>
                                      </a:lnTo>
                                      <a:lnTo>
                                        <a:pt x="1081" y="3269"/>
                                      </a:lnTo>
                                      <a:lnTo>
                                        <a:pt x="1038" y="3266"/>
                                      </a:lnTo>
                                      <a:lnTo>
                                        <a:pt x="994" y="3265"/>
                                      </a:lnTo>
                                      <a:lnTo>
                                        <a:pt x="915" y="3265"/>
                                      </a:lnTo>
                                      <a:lnTo>
                                        <a:pt x="895" y="3267"/>
                                      </a:lnTo>
                                      <a:lnTo>
                                        <a:pt x="876" y="3273"/>
                                      </a:lnTo>
                                      <a:lnTo>
                                        <a:pt x="856" y="3282"/>
                                      </a:lnTo>
                                      <a:lnTo>
                                        <a:pt x="838" y="3295"/>
                                      </a:lnTo>
                                      <a:lnTo>
                                        <a:pt x="821" y="3311"/>
                                      </a:lnTo>
                                      <a:lnTo>
                                        <a:pt x="804" y="3330"/>
                                      </a:lnTo>
                                      <a:lnTo>
                                        <a:pt x="787" y="3352"/>
                                      </a:lnTo>
                                      <a:lnTo>
                                        <a:pt x="772" y="3375"/>
                                      </a:lnTo>
                                      <a:lnTo>
                                        <a:pt x="757" y="3403"/>
                                      </a:lnTo>
                                      <a:lnTo>
                                        <a:pt x="742" y="3431"/>
                                      </a:lnTo>
                                      <a:lnTo>
                                        <a:pt x="727" y="3462"/>
                                      </a:lnTo>
                                      <a:lnTo>
                                        <a:pt x="713" y="3494"/>
                                      </a:lnTo>
                                      <a:lnTo>
                                        <a:pt x="700" y="3528"/>
                                      </a:lnTo>
                                      <a:lnTo>
                                        <a:pt x="686" y="3562"/>
                                      </a:lnTo>
                                      <a:lnTo>
                                        <a:pt x="674" y="3599"/>
                                      </a:lnTo>
                                      <a:lnTo>
                                        <a:pt x="660" y="3635"/>
                                      </a:lnTo>
                                      <a:lnTo>
                                        <a:pt x="635" y="3710"/>
                                      </a:lnTo>
                                      <a:lnTo>
                                        <a:pt x="611" y="3786"/>
                                      </a:lnTo>
                                      <a:lnTo>
                                        <a:pt x="586" y="3863"/>
                                      </a:lnTo>
                                      <a:lnTo>
                                        <a:pt x="563" y="3935"/>
                                      </a:lnTo>
                                      <a:lnTo>
                                        <a:pt x="551" y="3970"/>
                                      </a:lnTo>
                                      <a:lnTo>
                                        <a:pt x="539" y="4004"/>
                                      </a:lnTo>
                                      <a:lnTo>
                                        <a:pt x="527" y="4035"/>
                                      </a:lnTo>
                                      <a:lnTo>
                                        <a:pt x="513" y="4066"/>
                                      </a:lnTo>
                                      <a:lnTo>
                                        <a:pt x="501" y="4094"/>
                                      </a:lnTo>
                                      <a:lnTo>
                                        <a:pt x="488" y="4120"/>
                                      </a:lnTo>
                                      <a:lnTo>
                                        <a:pt x="475" y="4144"/>
                                      </a:lnTo>
                                      <a:lnTo>
                                        <a:pt x="462" y="4165"/>
                                      </a:lnTo>
                                      <a:lnTo>
                                        <a:pt x="425" y="4217"/>
                                      </a:lnTo>
                                      <a:lnTo>
                                        <a:pt x="388" y="4268"/>
                                      </a:lnTo>
                                      <a:lnTo>
                                        <a:pt x="348" y="4318"/>
                                      </a:lnTo>
                                      <a:lnTo>
                                        <a:pt x="309" y="4368"/>
                                      </a:lnTo>
                                      <a:lnTo>
                                        <a:pt x="270" y="4419"/>
                                      </a:lnTo>
                                      <a:lnTo>
                                        <a:pt x="231" y="4470"/>
                                      </a:lnTo>
                                      <a:lnTo>
                                        <a:pt x="213" y="4495"/>
                                      </a:lnTo>
                                      <a:lnTo>
                                        <a:pt x="195" y="4521"/>
                                      </a:lnTo>
                                      <a:lnTo>
                                        <a:pt x="176" y="4548"/>
                                      </a:lnTo>
                                      <a:lnTo>
                                        <a:pt x="159" y="4574"/>
                                      </a:lnTo>
                                      <a:lnTo>
                                        <a:pt x="142" y="4601"/>
                                      </a:lnTo>
                                      <a:lnTo>
                                        <a:pt x="126" y="4629"/>
                                      </a:lnTo>
                                      <a:lnTo>
                                        <a:pt x="111" y="4657"/>
                                      </a:lnTo>
                                      <a:lnTo>
                                        <a:pt x="95" y="4686"/>
                                      </a:lnTo>
                                      <a:lnTo>
                                        <a:pt x="81" y="4715"/>
                                      </a:lnTo>
                                      <a:lnTo>
                                        <a:pt x="68" y="4746"/>
                                      </a:lnTo>
                                      <a:lnTo>
                                        <a:pt x="56" y="4776"/>
                                      </a:lnTo>
                                      <a:lnTo>
                                        <a:pt x="45" y="4808"/>
                                      </a:lnTo>
                                      <a:lnTo>
                                        <a:pt x="34" y="4841"/>
                                      </a:lnTo>
                                      <a:lnTo>
                                        <a:pt x="26" y="4875"/>
                                      </a:lnTo>
                                      <a:lnTo>
                                        <a:pt x="18" y="4908"/>
                                      </a:lnTo>
                                      <a:lnTo>
                                        <a:pt x="12" y="4944"/>
                                      </a:lnTo>
                                      <a:lnTo>
                                        <a:pt x="6" y="4980"/>
                                      </a:lnTo>
                                      <a:lnTo>
                                        <a:pt x="3" y="5018"/>
                                      </a:lnTo>
                                      <a:lnTo>
                                        <a:pt x="0" y="5056"/>
                                      </a:lnTo>
                                      <a:lnTo>
                                        <a:pt x="0" y="5096"/>
                                      </a:lnTo>
                                      <a:lnTo>
                                        <a:pt x="1" y="5141"/>
                                      </a:lnTo>
                                      <a:lnTo>
                                        <a:pt x="6" y="5187"/>
                                      </a:lnTo>
                                      <a:lnTo>
                                        <a:pt x="14" y="5232"/>
                                      </a:lnTo>
                                      <a:lnTo>
                                        <a:pt x="25" y="5276"/>
                                      </a:lnTo>
                                      <a:lnTo>
                                        <a:pt x="40" y="5320"/>
                                      </a:lnTo>
                                      <a:lnTo>
                                        <a:pt x="56" y="5364"/>
                                      </a:lnTo>
                                      <a:lnTo>
                                        <a:pt x="75" y="5406"/>
                                      </a:lnTo>
                                      <a:lnTo>
                                        <a:pt x="96" y="5449"/>
                                      </a:lnTo>
                                      <a:lnTo>
                                        <a:pt x="121" y="5491"/>
                                      </a:lnTo>
                                      <a:lnTo>
                                        <a:pt x="146" y="5532"/>
                                      </a:lnTo>
                                      <a:lnTo>
                                        <a:pt x="173" y="5573"/>
                                      </a:lnTo>
                                      <a:lnTo>
                                        <a:pt x="203" y="5612"/>
                                      </a:lnTo>
                                      <a:lnTo>
                                        <a:pt x="233" y="5652"/>
                                      </a:lnTo>
                                      <a:lnTo>
                                        <a:pt x="266" y="5691"/>
                                      </a:lnTo>
                                      <a:lnTo>
                                        <a:pt x="299" y="5728"/>
                                      </a:lnTo>
                                      <a:lnTo>
                                        <a:pt x="335" y="5765"/>
                                      </a:lnTo>
                                      <a:lnTo>
                                        <a:pt x="370" y="5801"/>
                                      </a:lnTo>
                                      <a:lnTo>
                                        <a:pt x="407" y="5836"/>
                                      </a:lnTo>
                                      <a:lnTo>
                                        <a:pt x="443" y="5870"/>
                                      </a:lnTo>
                                      <a:lnTo>
                                        <a:pt x="481" y="5904"/>
                                      </a:lnTo>
                                      <a:lnTo>
                                        <a:pt x="519" y="5935"/>
                                      </a:lnTo>
                                      <a:lnTo>
                                        <a:pt x="557" y="5967"/>
                                      </a:lnTo>
                                      <a:lnTo>
                                        <a:pt x="596" y="5997"/>
                                      </a:lnTo>
                                      <a:lnTo>
                                        <a:pt x="633" y="6026"/>
                                      </a:lnTo>
                                      <a:lnTo>
                                        <a:pt x="671" y="6053"/>
                                      </a:lnTo>
                                      <a:lnTo>
                                        <a:pt x="708" y="6080"/>
                                      </a:lnTo>
                                      <a:lnTo>
                                        <a:pt x="745" y="6106"/>
                                      </a:lnTo>
                                      <a:lnTo>
                                        <a:pt x="780" y="6129"/>
                                      </a:lnTo>
                                      <a:lnTo>
                                        <a:pt x="816" y="6152"/>
                                      </a:lnTo>
                                      <a:lnTo>
                                        <a:pt x="849" y="6174"/>
                                      </a:lnTo>
                                      <a:lnTo>
                                        <a:pt x="882" y="6193"/>
                                      </a:lnTo>
                                      <a:lnTo>
                                        <a:pt x="913" y="6212"/>
                                      </a:lnTo>
                                      <a:lnTo>
                                        <a:pt x="941" y="6229"/>
                                      </a:lnTo>
                                      <a:lnTo>
                                        <a:pt x="970" y="6248"/>
                                      </a:lnTo>
                                      <a:lnTo>
                                        <a:pt x="1001" y="6269"/>
                                      </a:lnTo>
                                      <a:lnTo>
                                        <a:pt x="1036" y="6292"/>
                                      </a:lnTo>
                                      <a:lnTo>
                                        <a:pt x="1110" y="6344"/>
                                      </a:lnTo>
                                      <a:lnTo>
                                        <a:pt x="1192" y="6403"/>
                                      </a:lnTo>
                                      <a:lnTo>
                                        <a:pt x="1279" y="6467"/>
                                      </a:lnTo>
                                      <a:lnTo>
                                        <a:pt x="1371" y="6533"/>
                                      </a:lnTo>
                                      <a:lnTo>
                                        <a:pt x="1464" y="6601"/>
                                      </a:lnTo>
                                      <a:lnTo>
                                        <a:pt x="1560" y="6669"/>
                                      </a:lnTo>
                                      <a:lnTo>
                                        <a:pt x="1606" y="6703"/>
                                      </a:lnTo>
                                      <a:lnTo>
                                        <a:pt x="1654" y="6735"/>
                                      </a:lnTo>
                                      <a:lnTo>
                                        <a:pt x="1701" y="6766"/>
                                      </a:lnTo>
                                      <a:lnTo>
                                        <a:pt x="1747" y="6797"/>
                                      </a:lnTo>
                                      <a:lnTo>
                                        <a:pt x="1792" y="6826"/>
                                      </a:lnTo>
                                      <a:lnTo>
                                        <a:pt x="1837" y="6855"/>
                                      </a:lnTo>
                                      <a:lnTo>
                                        <a:pt x="1880" y="6881"/>
                                      </a:lnTo>
                                      <a:lnTo>
                                        <a:pt x="1922" y="6904"/>
                                      </a:lnTo>
                                      <a:lnTo>
                                        <a:pt x="1962" y="6927"/>
                                      </a:lnTo>
                                      <a:lnTo>
                                        <a:pt x="2001" y="6947"/>
                                      </a:lnTo>
                                      <a:lnTo>
                                        <a:pt x="2038" y="6964"/>
                                      </a:lnTo>
                                      <a:lnTo>
                                        <a:pt x="2073" y="6979"/>
                                      </a:lnTo>
                                      <a:lnTo>
                                        <a:pt x="2105" y="6991"/>
                                      </a:lnTo>
                                      <a:lnTo>
                                        <a:pt x="2136" y="7000"/>
                                      </a:lnTo>
                                      <a:lnTo>
                                        <a:pt x="2163" y="7005"/>
                                      </a:lnTo>
                                      <a:lnTo>
                                        <a:pt x="2189" y="7007"/>
                                      </a:lnTo>
                                      <a:lnTo>
                                        <a:pt x="2208" y="7006"/>
                                      </a:lnTo>
                                      <a:lnTo>
                                        <a:pt x="2228" y="7005"/>
                                      </a:lnTo>
                                      <a:lnTo>
                                        <a:pt x="2249" y="7002"/>
                                      </a:lnTo>
                                      <a:lnTo>
                                        <a:pt x="2271" y="6999"/>
                                      </a:lnTo>
                                      <a:lnTo>
                                        <a:pt x="2293" y="6995"/>
                                      </a:lnTo>
                                      <a:lnTo>
                                        <a:pt x="2316" y="6990"/>
                                      </a:lnTo>
                                      <a:lnTo>
                                        <a:pt x="2340" y="6985"/>
                                      </a:lnTo>
                                      <a:lnTo>
                                        <a:pt x="2364" y="6978"/>
                                      </a:lnTo>
                                      <a:lnTo>
                                        <a:pt x="2414" y="6963"/>
                                      </a:lnTo>
                                      <a:lnTo>
                                        <a:pt x="2465" y="6947"/>
                                      </a:lnTo>
                                      <a:lnTo>
                                        <a:pt x="2515" y="6929"/>
                                      </a:lnTo>
                                      <a:lnTo>
                                        <a:pt x="2567" y="6909"/>
                                      </a:lnTo>
                                      <a:lnTo>
                                        <a:pt x="2618" y="6888"/>
                                      </a:lnTo>
                                      <a:lnTo>
                                        <a:pt x="2669" y="6868"/>
                                      </a:lnTo>
                                      <a:lnTo>
                                        <a:pt x="2718" y="6847"/>
                                      </a:lnTo>
                                      <a:lnTo>
                                        <a:pt x="2766" y="6826"/>
                                      </a:lnTo>
                                      <a:lnTo>
                                        <a:pt x="2812" y="6807"/>
                                      </a:lnTo>
                                      <a:lnTo>
                                        <a:pt x="2855" y="6788"/>
                                      </a:lnTo>
                                      <a:lnTo>
                                        <a:pt x="2896" y="6772"/>
                                      </a:lnTo>
                                      <a:lnTo>
                                        <a:pt x="2932" y="6756"/>
                                      </a:lnTo>
                                      <a:lnTo>
                                        <a:pt x="2993" y="6731"/>
                                      </a:lnTo>
                                      <a:lnTo>
                                        <a:pt x="3046" y="6708"/>
                                      </a:lnTo>
                                      <a:lnTo>
                                        <a:pt x="3070" y="6696"/>
                                      </a:lnTo>
                                      <a:lnTo>
                                        <a:pt x="3093" y="6685"/>
                                      </a:lnTo>
                                      <a:lnTo>
                                        <a:pt x="3113" y="6674"/>
                                      </a:lnTo>
                                      <a:lnTo>
                                        <a:pt x="3132" y="6663"/>
                                      </a:lnTo>
                                      <a:lnTo>
                                        <a:pt x="3150" y="6653"/>
                                      </a:lnTo>
                                      <a:lnTo>
                                        <a:pt x="3167" y="6642"/>
                                      </a:lnTo>
                                      <a:lnTo>
                                        <a:pt x="3182" y="6630"/>
                                      </a:lnTo>
                                      <a:lnTo>
                                        <a:pt x="3197" y="6619"/>
                                      </a:lnTo>
                                      <a:lnTo>
                                        <a:pt x="3210" y="6608"/>
                                      </a:lnTo>
                                      <a:lnTo>
                                        <a:pt x="3224" y="6596"/>
                                      </a:lnTo>
                                      <a:lnTo>
                                        <a:pt x="3236" y="6584"/>
                                      </a:lnTo>
                                      <a:lnTo>
                                        <a:pt x="3247" y="6572"/>
                                      </a:lnTo>
                                      <a:lnTo>
                                        <a:pt x="3258" y="6558"/>
                                      </a:lnTo>
                                      <a:lnTo>
                                        <a:pt x="3268" y="6545"/>
                                      </a:lnTo>
                                      <a:lnTo>
                                        <a:pt x="3279" y="6531"/>
                                      </a:lnTo>
                                      <a:lnTo>
                                        <a:pt x="3290" y="6516"/>
                                      </a:lnTo>
                                      <a:lnTo>
                                        <a:pt x="3310" y="6484"/>
                                      </a:lnTo>
                                      <a:lnTo>
                                        <a:pt x="3331" y="6450"/>
                                      </a:lnTo>
                                      <a:lnTo>
                                        <a:pt x="3378" y="6368"/>
                                      </a:lnTo>
                                      <a:lnTo>
                                        <a:pt x="3438" y="6266"/>
                                      </a:lnTo>
                                      <a:lnTo>
                                        <a:pt x="3476" y="6202"/>
                                      </a:lnTo>
                                      <a:lnTo>
                                        <a:pt x="3518" y="6129"/>
                                      </a:lnTo>
                                      <a:lnTo>
                                        <a:pt x="3561" y="6051"/>
                                      </a:lnTo>
                                      <a:lnTo>
                                        <a:pt x="3606" y="5966"/>
                                      </a:lnTo>
                                      <a:lnTo>
                                        <a:pt x="3628" y="5921"/>
                                      </a:lnTo>
                                      <a:lnTo>
                                        <a:pt x="3651" y="5875"/>
                                      </a:lnTo>
                                      <a:lnTo>
                                        <a:pt x="3673" y="5829"/>
                                      </a:lnTo>
                                      <a:lnTo>
                                        <a:pt x="3695" y="5780"/>
                                      </a:lnTo>
                                      <a:lnTo>
                                        <a:pt x="3718" y="5732"/>
                                      </a:lnTo>
                                      <a:lnTo>
                                        <a:pt x="3740" y="5682"/>
                                      </a:lnTo>
                                      <a:lnTo>
                                        <a:pt x="3761" y="5633"/>
                                      </a:lnTo>
                                      <a:lnTo>
                                        <a:pt x="3783" y="5581"/>
                                      </a:lnTo>
                                      <a:lnTo>
                                        <a:pt x="3803" y="5530"/>
                                      </a:lnTo>
                                      <a:lnTo>
                                        <a:pt x="3822" y="5478"/>
                                      </a:lnTo>
                                      <a:lnTo>
                                        <a:pt x="3842" y="5428"/>
                                      </a:lnTo>
                                      <a:lnTo>
                                        <a:pt x="3860" y="5375"/>
                                      </a:lnTo>
                                      <a:lnTo>
                                        <a:pt x="3877" y="5323"/>
                                      </a:lnTo>
                                      <a:lnTo>
                                        <a:pt x="3893" y="5271"/>
                                      </a:lnTo>
                                      <a:lnTo>
                                        <a:pt x="3909" y="5220"/>
                                      </a:lnTo>
                                      <a:lnTo>
                                        <a:pt x="3922" y="5168"/>
                                      </a:lnTo>
                                      <a:lnTo>
                                        <a:pt x="3935" y="5117"/>
                                      </a:lnTo>
                                      <a:lnTo>
                                        <a:pt x="3946" y="5066"/>
                                      </a:lnTo>
                                      <a:lnTo>
                                        <a:pt x="3955" y="5017"/>
                                      </a:lnTo>
                                      <a:lnTo>
                                        <a:pt x="3963" y="4967"/>
                                      </a:lnTo>
                                      <a:lnTo>
                                        <a:pt x="3970" y="4918"/>
                                      </a:lnTo>
                                      <a:lnTo>
                                        <a:pt x="3975" y="4870"/>
                                      </a:lnTo>
                                      <a:lnTo>
                                        <a:pt x="3978" y="4824"/>
                                      </a:lnTo>
                                      <a:lnTo>
                                        <a:pt x="3979" y="4777"/>
                                      </a:lnTo>
                                      <a:lnTo>
                                        <a:pt x="3979" y="4578"/>
                                      </a:lnTo>
                                      <a:lnTo>
                                        <a:pt x="3978" y="4535"/>
                                      </a:lnTo>
                                      <a:lnTo>
                                        <a:pt x="3975" y="4493"/>
                                      </a:lnTo>
                                      <a:lnTo>
                                        <a:pt x="3970" y="4450"/>
                                      </a:lnTo>
                                      <a:lnTo>
                                        <a:pt x="3964" y="4409"/>
                                      </a:lnTo>
                                      <a:lnTo>
                                        <a:pt x="3956" y="4369"/>
                                      </a:lnTo>
                                      <a:lnTo>
                                        <a:pt x="3946" y="4328"/>
                                      </a:lnTo>
                                      <a:lnTo>
                                        <a:pt x="3935" y="4290"/>
                                      </a:lnTo>
                                      <a:lnTo>
                                        <a:pt x="3923" y="4251"/>
                                      </a:lnTo>
                                      <a:lnTo>
                                        <a:pt x="3909" y="4214"/>
                                      </a:lnTo>
                                      <a:lnTo>
                                        <a:pt x="3893" y="4177"/>
                                      </a:lnTo>
                                      <a:lnTo>
                                        <a:pt x="3877" y="4141"/>
                                      </a:lnTo>
                                      <a:lnTo>
                                        <a:pt x="3859" y="4105"/>
                                      </a:lnTo>
                                      <a:lnTo>
                                        <a:pt x="3840" y="4071"/>
                                      </a:lnTo>
                                      <a:lnTo>
                                        <a:pt x="3820" y="4037"/>
                                      </a:lnTo>
                                      <a:lnTo>
                                        <a:pt x="3799" y="4004"/>
                                      </a:lnTo>
                                      <a:lnTo>
                                        <a:pt x="3778" y="3971"/>
                                      </a:lnTo>
                                      <a:lnTo>
                                        <a:pt x="3755" y="3940"/>
                                      </a:lnTo>
                                      <a:lnTo>
                                        <a:pt x="3732" y="3909"/>
                                      </a:lnTo>
                                      <a:lnTo>
                                        <a:pt x="3708" y="3880"/>
                                      </a:lnTo>
                                      <a:lnTo>
                                        <a:pt x="3683" y="3850"/>
                                      </a:lnTo>
                                      <a:lnTo>
                                        <a:pt x="3658" y="3822"/>
                                      </a:lnTo>
                                      <a:lnTo>
                                        <a:pt x="3633" y="3794"/>
                                      </a:lnTo>
                                      <a:lnTo>
                                        <a:pt x="3606" y="3767"/>
                                      </a:lnTo>
                                      <a:lnTo>
                                        <a:pt x="3580" y="3741"/>
                                      </a:lnTo>
                                      <a:lnTo>
                                        <a:pt x="3553" y="3715"/>
                                      </a:lnTo>
                                      <a:lnTo>
                                        <a:pt x="3527" y="3691"/>
                                      </a:lnTo>
                                      <a:lnTo>
                                        <a:pt x="3500" y="3667"/>
                                      </a:lnTo>
                                      <a:lnTo>
                                        <a:pt x="3473" y="3644"/>
                                      </a:lnTo>
                                      <a:lnTo>
                                        <a:pt x="3446" y="3622"/>
                                      </a:lnTo>
                                      <a:lnTo>
                                        <a:pt x="3419" y="3600"/>
                                      </a:lnTo>
                                      <a:lnTo>
                                        <a:pt x="3392" y="3579"/>
                                      </a:lnTo>
                                      <a:lnTo>
                                        <a:pt x="3367" y="3560"/>
                                      </a:lnTo>
                                      <a:lnTo>
                                        <a:pt x="3340" y="3540"/>
                                      </a:lnTo>
                                      <a:lnTo>
                                        <a:pt x="3314" y="3518"/>
                                      </a:lnTo>
                                      <a:lnTo>
                                        <a:pt x="3288" y="3496"/>
                                      </a:lnTo>
                                      <a:lnTo>
                                        <a:pt x="3261" y="3473"/>
                                      </a:lnTo>
                                      <a:lnTo>
                                        <a:pt x="3236" y="3449"/>
                                      </a:lnTo>
                                      <a:lnTo>
                                        <a:pt x="3210" y="3425"/>
                                      </a:lnTo>
                                      <a:lnTo>
                                        <a:pt x="3184" y="3400"/>
                                      </a:lnTo>
                                      <a:lnTo>
                                        <a:pt x="3159" y="3373"/>
                                      </a:lnTo>
                                      <a:lnTo>
                                        <a:pt x="3133" y="3346"/>
                                      </a:lnTo>
                                      <a:lnTo>
                                        <a:pt x="3109" y="3319"/>
                                      </a:lnTo>
                                      <a:lnTo>
                                        <a:pt x="3084" y="3291"/>
                                      </a:lnTo>
                                      <a:lnTo>
                                        <a:pt x="3059" y="3262"/>
                                      </a:lnTo>
                                      <a:lnTo>
                                        <a:pt x="3011" y="3204"/>
                                      </a:lnTo>
                                      <a:lnTo>
                                        <a:pt x="2963" y="3144"/>
                                      </a:lnTo>
                                      <a:lnTo>
                                        <a:pt x="2916" y="3083"/>
                                      </a:lnTo>
                                      <a:lnTo>
                                        <a:pt x="2870" y="3022"/>
                                      </a:lnTo>
                                      <a:lnTo>
                                        <a:pt x="2827" y="2961"/>
                                      </a:lnTo>
                                      <a:lnTo>
                                        <a:pt x="2783" y="2900"/>
                                      </a:lnTo>
                                      <a:lnTo>
                                        <a:pt x="2742" y="2839"/>
                                      </a:lnTo>
                                      <a:lnTo>
                                        <a:pt x="2702" y="2781"/>
                                      </a:lnTo>
                                      <a:lnTo>
                                        <a:pt x="2662" y="2724"/>
                                      </a:lnTo>
                                      <a:lnTo>
                                        <a:pt x="2626" y="2668"/>
                                      </a:lnTo>
                                      <a:lnTo>
                                        <a:pt x="2658" y="2678"/>
                                      </a:lnTo>
                                      <a:lnTo>
                                        <a:pt x="2696" y="2694"/>
                                      </a:lnTo>
                                      <a:lnTo>
                                        <a:pt x="2738" y="2717"/>
                                      </a:lnTo>
                                      <a:lnTo>
                                        <a:pt x="2783" y="2744"/>
                                      </a:lnTo>
                                      <a:lnTo>
                                        <a:pt x="2833" y="2777"/>
                                      </a:lnTo>
                                      <a:lnTo>
                                        <a:pt x="2886" y="2813"/>
                                      </a:lnTo>
                                      <a:lnTo>
                                        <a:pt x="2940" y="2855"/>
                                      </a:lnTo>
                                      <a:lnTo>
                                        <a:pt x="2998" y="2899"/>
                                      </a:lnTo>
                                      <a:lnTo>
                                        <a:pt x="3058" y="2948"/>
                                      </a:lnTo>
                                      <a:lnTo>
                                        <a:pt x="3120" y="3000"/>
                                      </a:lnTo>
                                      <a:lnTo>
                                        <a:pt x="3182" y="3055"/>
                                      </a:lnTo>
                                      <a:lnTo>
                                        <a:pt x="3246" y="3111"/>
                                      </a:lnTo>
                                      <a:lnTo>
                                        <a:pt x="3311" y="3171"/>
                                      </a:lnTo>
                                      <a:lnTo>
                                        <a:pt x="3375" y="3232"/>
                                      </a:lnTo>
                                      <a:lnTo>
                                        <a:pt x="3440" y="3294"/>
                                      </a:lnTo>
                                      <a:lnTo>
                                        <a:pt x="3503" y="3358"/>
                                      </a:lnTo>
                                      <a:lnTo>
                                        <a:pt x="3566" y="3422"/>
                                      </a:lnTo>
                                      <a:lnTo>
                                        <a:pt x="3627" y="3486"/>
                                      </a:lnTo>
                                      <a:lnTo>
                                        <a:pt x="3687" y="3551"/>
                                      </a:lnTo>
                                      <a:lnTo>
                                        <a:pt x="3744" y="3615"/>
                                      </a:lnTo>
                                      <a:lnTo>
                                        <a:pt x="3800" y="3678"/>
                                      </a:lnTo>
                                      <a:lnTo>
                                        <a:pt x="3853" y="3740"/>
                                      </a:lnTo>
                                      <a:lnTo>
                                        <a:pt x="3901" y="3801"/>
                                      </a:lnTo>
                                      <a:lnTo>
                                        <a:pt x="3947" y="3860"/>
                                      </a:lnTo>
                                      <a:lnTo>
                                        <a:pt x="3989" y="3916"/>
                                      </a:lnTo>
                                      <a:lnTo>
                                        <a:pt x="4026" y="3970"/>
                                      </a:lnTo>
                                      <a:lnTo>
                                        <a:pt x="4059" y="4021"/>
                                      </a:lnTo>
                                      <a:lnTo>
                                        <a:pt x="4086" y="4069"/>
                                      </a:lnTo>
                                      <a:lnTo>
                                        <a:pt x="4108" y="4113"/>
                                      </a:lnTo>
                                      <a:lnTo>
                                        <a:pt x="4125" y="4153"/>
                                      </a:lnTo>
                                      <a:lnTo>
                                        <a:pt x="4135" y="4189"/>
                                      </a:lnTo>
                                      <a:lnTo>
                                        <a:pt x="4138" y="4220"/>
                                      </a:lnTo>
                                      <a:lnTo>
                                        <a:pt x="4137" y="4283"/>
                                      </a:lnTo>
                                      <a:lnTo>
                                        <a:pt x="4135" y="4348"/>
                                      </a:lnTo>
                                      <a:lnTo>
                                        <a:pt x="4131" y="4417"/>
                                      </a:lnTo>
                                      <a:lnTo>
                                        <a:pt x="4127" y="4487"/>
                                      </a:lnTo>
                                      <a:lnTo>
                                        <a:pt x="4122" y="4560"/>
                                      </a:lnTo>
                                      <a:lnTo>
                                        <a:pt x="4117" y="4633"/>
                                      </a:lnTo>
                                      <a:lnTo>
                                        <a:pt x="4110" y="4706"/>
                                      </a:lnTo>
                                      <a:lnTo>
                                        <a:pt x="4105" y="4780"/>
                                      </a:lnTo>
                                      <a:lnTo>
                                        <a:pt x="4100" y="4852"/>
                                      </a:lnTo>
                                      <a:lnTo>
                                        <a:pt x="4096" y="4924"/>
                                      </a:lnTo>
                                      <a:lnTo>
                                        <a:pt x="4093" y="4993"/>
                                      </a:lnTo>
                                      <a:lnTo>
                                        <a:pt x="4092" y="5060"/>
                                      </a:lnTo>
                                      <a:lnTo>
                                        <a:pt x="4092" y="5092"/>
                                      </a:lnTo>
                                      <a:lnTo>
                                        <a:pt x="4092" y="5123"/>
                                      </a:lnTo>
                                      <a:lnTo>
                                        <a:pt x="4093" y="5154"/>
                                      </a:lnTo>
                                      <a:lnTo>
                                        <a:pt x="4094" y="5183"/>
                                      </a:lnTo>
                                      <a:lnTo>
                                        <a:pt x="4096" y="5210"/>
                                      </a:lnTo>
                                      <a:lnTo>
                                        <a:pt x="4098" y="5238"/>
                                      </a:lnTo>
                                      <a:lnTo>
                                        <a:pt x="4101" y="5263"/>
                                      </a:lnTo>
                                      <a:lnTo>
                                        <a:pt x="4105" y="5288"/>
                                      </a:lnTo>
                                      <a:lnTo>
                                        <a:pt x="4109" y="5313"/>
                                      </a:lnTo>
                                      <a:lnTo>
                                        <a:pt x="4116" y="5338"/>
                                      </a:lnTo>
                                      <a:lnTo>
                                        <a:pt x="4122" y="5364"/>
                                      </a:lnTo>
                                      <a:lnTo>
                                        <a:pt x="4128" y="5389"/>
                                      </a:lnTo>
                                      <a:lnTo>
                                        <a:pt x="4143" y="5443"/>
                                      </a:lnTo>
                                      <a:lnTo>
                                        <a:pt x="4160" y="5498"/>
                                      </a:lnTo>
                                      <a:lnTo>
                                        <a:pt x="4178" y="5554"/>
                                      </a:lnTo>
                                      <a:lnTo>
                                        <a:pt x="4198" y="5610"/>
                                      </a:lnTo>
                                      <a:lnTo>
                                        <a:pt x="4218" y="5668"/>
                                      </a:lnTo>
                                      <a:lnTo>
                                        <a:pt x="4237" y="5727"/>
                                      </a:lnTo>
                                      <a:lnTo>
                                        <a:pt x="4257" y="5787"/>
                                      </a:lnTo>
                                      <a:lnTo>
                                        <a:pt x="4275" y="5847"/>
                                      </a:lnTo>
                                      <a:lnTo>
                                        <a:pt x="4292" y="5908"/>
                                      </a:lnTo>
                                      <a:lnTo>
                                        <a:pt x="4307" y="5968"/>
                                      </a:lnTo>
                                      <a:lnTo>
                                        <a:pt x="4313" y="5998"/>
                                      </a:lnTo>
                                      <a:lnTo>
                                        <a:pt x="4319" y="6029"/>
                                      </a:lnTo>
                                      <a:lnTo>
                                        <a:pt x="4325" y="6059"/>
                                      </a:lnTo>
                                      <a:lnTo>
                                        <a:pt x="4329" y="6089"/>
                                      </a:lnTo>
                                      <a:lnTo>
                                        <a:pt x="4333" y="6120"/>
                                      </a:lnTo>
                                      <a:lnTo>
                                        <a:pt x="4335" y="6150"/>
                                      </a:lnTo>
                                      <a:lnTo>
                                        <a:pt x="4337" y="6181"/>
                                      </a:lnTo>
                                      <a:lnTo>
                                        <a:pt x="4337" y="6210"/>
                                      </a:lnTo>
                                      <a:lnTo>
                                        <a:pt x="4337" y="6330"/>
                                      </a:lnTo>
                                      <a:lnTo>
                                        <a:pt x="4337" y="6347"/>
                                      </a:lnTo>
                                      <a:lnTo>
                                        <a:pt x="4335" y="6364"/>
                                      </a:lnTo>
                                      <a:lnTo>
                                        <a:pt x="4333" y="6380"/>
                                      </a:lnTo>
                                      <a:lnTo>
                                        <a:pt x="4330" y="6396"/>
                                      </a:lnTo>
                                      <a:lnTo>
                                        <a:pt x="4326" y="6413"/>
                                      </a:lnTo>
                                      <a:lnTo>
                                        <a:pt x="4321" y="6429"/>
                                      </a:lnTo>
                                      <a:lnTo>
                                        <a:pt x="4315" y="6446"/>
                                      </a:lnTo>
                                      <a:lnTo>
                                        <a:pt x="4309" y="6461"/>
                                      </a:lnTo>
                                      <a:lnTo>
                                        <a:pt x="4302" y="6476"/>
                                      </a:lnTo>
                                      <a:lnTo>
                                        <a:pt x="4295" y="6492"/>
                                      </a:lnTo>
                                      <a:lnTo>
                                        <a:pt x="4286" y="6507"/>
                                      </a:lnTo>
                                      <a:lnTo>
                                        <a:pt x="4278" y="6522"/>
                                      </a:lnTo>
                                      <a:lnTo>
                                        <a:pt x="4268" y="6536"/>
                                      </a:lnTo>
                                      <a:lnTo>
                                        <a:pt x="4259" y="6549"/>
                                      </a:lnTo>
                                      <a:lnTo>
                                        <a:pt x="4247" y="6562"/>
                                      </a:lnTo>
                                      <a:lnTo>
                                        <a:pt x="4237" y="6576"/>
                                      </a:lnTo>
                                      <a:lnTo>
                                        <a:pt x="4225" y="6588"/>
                                      </a:lnTo>
                                      <a:lnTo>
                                        <a:pt x="4213" y="6600"/>
                                      </a:lnTo>
                                      <a:lnTo>
                                        <a:pt x="4201" y="6611"/>
                                      </a:lnTo>
                                      <a:lnTo>
                                        <a:pt x="4189" y="6621"/>
                                      </a:lnTo>
                                      <a:lnTo>
                                        <a:pt x="4175" y="6631"/>
                                      </a:lnTo>
                                      <a:lnTo>
                                        <a:pt x="4162" y="6641"/>
                                      </a:lnTo>
                                      <a:lnTo>
                                        <a:pt x="4148" y="6650"/>
                                      </a:lnTo>
                                      <a:lnTo>
                                        <a:pt x="4135" y="6658"/>
                                      </a:lnTo>
                                      <a:lnTo>
                                        <a:pt x="4121" y="6664"/>
                                      </a:lnTo>
                                      <a:lnTo>
                                        <a:pt x="4106" y="6671"/>
                                      </a:lnTo>
                                      <a:lnTo>
                                        <a:pt x="4092" y="6676"/>
                                      </a:lnTo>
                                      <a:lnTo>
                                        <a:pt x="4077" y="6680"/>
                                      </a:lnTo>
                                      <a:lnTo>
                                        <a:pt x="4063" y="6684"/>
                                      </a:lnTo>
                                      <a:lnTo>
                                        <a:pt x="4048" y="6686"/>
                                      </a:lnTo>
                                      <a:lnTo>
                                        <a:pt x="4033" y="6688"/>
                                      </a:lnTo>
                                      <a:lnTo>
                                        <a:pt x="4019" y="6688"/>
                                      </a:lnTo>
                                      <a:lnTo>
                                        <a:pt x="3929" y="6687"/>
                                      </a:lnTo>
                                      <a:lnTo>
                                        <a:pt x="3841" y="6686"/>
                                      </a:lnTo>
                                      <a:lnTo>
                                        <a:pt x="3756" y="6686"/>
                                      </a:lnTo>
                                      <a:lnTo>
                                        <a:pt x="3676" y="6687"/>
                                      </a:lnTo>
                                      <a:lnTo>
                                        <a:pt x="3638" y="6689"/>
                                      </a:lnTo>
                                      <a:lnTo>
                                        <a:pt x="3599" y="6692"/>
                                      </a:lnTo>
                                      <a:lnTo>
                                        <a:pt x="3562" y="6696"/>
                                      </a:lnTo>
                                      <a:lnTo>
                                        <a:pt x="3527" y="6700"/>
                                      </a:lnTo>
                                      <a:lnTo>
                                        <a:pt x="3492" y="6708"/>
                                      </a:lnTo>
                                      <a:lnTo>
                                        <a:pt x="3460" y="6716"/>
                                      </a:lnTo>
                                      <a:lnTo>
                                        <a:pt x="3429" y="6725"/>
                                      </a:lnTo>
                                      <a:lnTo>
                                        <a:pt x="3398" y="6736"/>
                                      </a:lnTo>
                                      <a:lnTo>
                                        <a:pt x="3369" y="6749"/>
                                      </a:lnTo>
                                      <a:lnTo>
                                        <a:pt x="3341" y="6764"/>
                                      </a:lnTo>
                                      <a:lnTo>
                                        <a:pt x="3316" y="6783"/>
                                      </a:lnTo>
                                      <a:lnTo>
                                        <a:pt x="3292" y="6802"/>
                                      </a:lnTo>
                                      <a:lnTo>
                                        <a:pt x="3269" y="6825"/>
                                      </a:lnTo>
                                      <a:lnTo>
                                        <a:pt x="3248" y="6851"/>
                                      </a:lnTo>
                                      <a:lnTo>
                                        <a:pt x="3229" y="6879"/>
                                      </a:lnTo>
                                      <a:lnTo>
                                        <a:pt x="3211" y="6910"/>
                                      </a:lnTo>
                                      <a:lnTo>
                                        <a:pt x="3196" y="6944"/>
                                      </a:lnTo>
                                      <a:lnTo>
                                        <a:pt x="3182" y="6982"/>
                                      </a:lnTo>
                                      <a:lnTo>
                                        <a:pt x="3171" y="7023"/>
                                      </a:lnTo>
                                      <a:lnTo>
                                        <a:pt x="3161" y="7068"/>
                                      </a:lnTo>
                                      <a:lnTo>
                                        <a:pt x="3154" y="7116"/>
                                      </a:lnTo>
                                      <a:lnTo>
                                        <a:pt x="3147" y="7168"/>
                                      </a:lnTo>
                                      <a:lnTo>
                                        <a:pt x="3144" y="7225"/>
                                      </a:lnTo>
                                      <a:lnTo>
                                        <a:pt x="3143" y="7285"/>
                                      </a:lnTo>
                                      <a:lnTo>
                                        <a:pt x="3143" y="7365"/>
                                      </a:lnTo>
                                      <a:lnTo>
                                        <a:pt x="3146" y="7421"/>
                                      </a:lnTo>
                                      <a:lnTo>
                                        <a:pt x="3156" y="7476"/>
                                      </a:lnTo>
                                      <a:lnTo>
                                        <a:pt x="3170" y="7530"/>
                                      </a:lnTo>
                                      <a:lnTo>
                                        <a:pt x="3189" y="7583"/>
                                      </a:lnTo>
                                      <a:lnTo>
                                        <a:pt x="3214" y="7633"/>
                                      </a:lnTo>
                                      <a:lnTo>
                                        <a:pt x="3244" y="7682"/>
                                      </a:lnTo>
                                      <a:lnTo>
                                        <a:pt x="3278" y="7731"/>
                                      </a:lnTo>
                                      <a:lnTo>
                                        <a:pt x="3317" y="7776"/>
                                      </a:lnTo>
                                      <a:lnTo>
                                        <a:pt x="3360" y="7822"/>
                                      </a:lnTo>
                                      <a:lnTo>
                                        <a:pt x="3406" y="7865"/>
                                      </a:lnTo>
                                      <a:lnTo>
                                        <a:pt x="3456" y="7907"/>
                                      </a:lnTo>
                                      <a:lnTo>
                                        <a:pt x="3509" y="7947"/>
                                      </a:lnTo>
                                      <a:lnTo>
                                        <a:pt x="3566" y="7985"/>
                                      </a:lnTo>
                                      <a:lnTo>
                                        <a:pt x="3624" y="8022"/>
                                      </a:lnTo>
                                      <a:lnTo>
                                        <a:pt x="3685" y="8058"/>
                                      </a:lnTo>
                                      <a:lnTo>
                                        <a:pt x="3749" y="8090"/>
                                      </a:lnTo>
                                      <a:lnTo>
                                        <a:pt x="3815" y="8122"/>
                                      </a:lnTo>
                                      <a:lnTo>
                                        <a:pt x="3882" y="8152"/>
                                      </a:lnTo>
                                      <a:lnTo>
                                        <a:pt x="3951" y="8179"/>
                                      </a:lnTo>
                                      <a:lnTo>
                                        <a:pt x="4020" y="8206"/>
                                      </a:lnTo>
                                      <a:lnTo>
                                        <a:pt x="4091" y="8230"/>
                                      </a:lnTo>
                                      <a:lnTo>
                                        <a:pt x="4162" y="8251"/>
                                      </a:lnTo>
                                      <a:lnTo>
                                        <a:pt x="4234" y="8272"/>
                                      </a:lnTo>
                                      <a:lnTo>
                                        <a:pt x="4306" y="8290"/>
                                      </a:lnTo>
                                      <a:lnTo>
                                        <a:pt x="4378" y="8306"/>
                                      </a:lnTo>
                                      <a:lnTo>
                                        <a:pt x="4449" y="8320"/>
                                      </a:lnTo>
                                      <a:lnTo>
                                        <a:pt x="4520" y="8333"/>
                                      </a:lnTo>
                                      <a:lnTo>
                                        <a:pt x="4589" y="8343"/>
                                      </a:lnTo>
                                      <a:lnTo>
                                        <a:pt x="4658" y="8350"/>
                                      </a:lnTo>
                                      <a:lnTo>
                                        <a:pt x="4725" y="8356"/>
                                      </a:lnTo>
                                      <a:lnTo>
                                        <a:pt x="4790" y="8359"/>
                                      </a:lnTo>
                                      <a:lnTo>
                                        <a:pt x="4854" y="8360"/>
                                      </a:lnTo>
                                      <a:lnTo>
                                        <a:pt x="5252" y="8360"/>
                                      </a:lnTo>
                                      <a:lnTo>
                                        <a:pt x="5311" y="8358"/>
                                      </a:lnTo>
                                      <a:lnTo>
                                        <a:pt x="5373" y="8352"/>
                                      </a:lnTo>
                                      <a:lnTo>
                                        <a:pt x="5438" y="8343"/>
                                      </a:lnTo>
                                      <a:lnTo>
                                        <a:pt x="5505" y="8329"/>
                                      </a:lnTo>
                                      <a:lnTo>
                                        <a:pt x="5575" y="8312"/>
                                      </a:lnTo>
                                      <a:lnTo>
                                        <a:pt x="5647" y="8292"/>
                                      </a:lnTo>
                                      <a:lnTo>
                                        <a:pt x="5721" y="8270"/>
                                      </a:lnTo>
                                      <a:lnTo>
                                        <a:pt x="5797" y="8244"/>
                                      </a:lnTo>
                                      <a:lnTo>
                                        <a:pt x="5874" y="8216"/>
                                      </a:lnTo>
                                      <a:lnTo>
                                        <a:pt x="5952" y="8185"/>
                                      </a:lnTo>
                                      <a:lnTo>
                                        <a:pt x="6031" y="8153"/>
                                      </a:lnTo>
                                      <a:lnTo>
                                        <a:pt x="6110" y="8118"/>
                                      </a:lnTo>
                                      <a:lnTo>
                                        <a:pt x="6191" y="8082"/>
                                      </a:lnTo>
                                      <a:lnTo>
                                        <a:pt x="6270" y="8043"/>
                                      </a:lnTo>
                                      <a:lnTo>
                                        <a:pt x="6350" y="8004"/>
                                      </a:lnTo>
                                      <a:lnTo>
                                        <a:pt x="6429" y="7963"/>
                                      </a:lnTo>
                                      <a:lnTo>
                                        <a:pt x="6506" y="7923"/>
                                      </a:lnTo>
                                      <a:lnTo>
                                        <a:pt x="6583" y="7880"/>
                                      </a:lnTo>
                                      <a:lnTo>
                                        <a:pt x="6659" y="7837"/>
                                      </a:lnTo>
                                      <a:lnTo>
                                        <a:pt x="6733" y="7794"/>
                                      </a:lnTo>
                                      <a:lnTo>
                                        <a:pt x="6805" y="7750"/>
                                      </a:lnTo>
                                      <a:lnTo>
                                        <a:pt x="6874" y="7706"/>
                                      </a:lnTo>
                                      <a:lnTo>
                                        <a:pt x="6942" y="7664"/>
                                      </a:lnTo>
                                      <a:lnTo>
                                        <a:pt x="7006" y="7620"/>
                                      </a:lnTo>
                                      <a:lnTo>
                                        <a:pt x="7068" y="7578"/>
                                      </a:lnTo>
                                      <a:lnTo>
                                        <a:pt x="7127" y="7537"/>
                                      </a:lnTo>
                                      <a:lnTo>
                                        <a:pt x="7181" y="7496"/>
                                      </a:lnTo>
                                      <a:lnTo>
                                        <a:pt x="7233" y="7457"/>
                                      </a:lnTo>
                                      <a:lnTo>
                                        <a:pt x="7279" y="7419"/>
                                      </a:lnTo>
                                      <a:lnTo>
                                        <a:pt x="7321" y="7383"/>
                                      </a:lnTo>
                                      <a:lnTo>
                                        <a:pt x="7359" y="7349"/>
                                      </a:lnTo>
                                      <a:lnTo>
                                        <a:pt x="7392" y="7317"/>
                                      </a:lnTo>
                                      <a:lnTo>
                                        <a:pt x="7414" y="7292"/>
                                      </a:lnTo>
                                      <a:lnTo>
                                        <a:pt x="7436" y="7267"/>
                                      </a:lnTo>
                                      <a:lnTo>
                                        <a:pt x="7457" y="7240"/>
                                      </a:lnTo>
                                      <a:lnTo>
                                        <a:pt x="7477" y="7212"/>
                                      </a:lnTo>
                                      <a:lnTo>
                                        <a:pt x="7497" y="7185"/>
                                      </a:lnTo>
                                      <a:lnTo>
                                        <a:pt x="7517" y="7155"/>
                                      </a:lnTo>
                                      <a:lnTo>
                                        <a:pt x="7535" y="7125"/>
                                      </a:lnTo>
                                      <a:lnTo>
                                        <a:pt x="7553" y="7094"/>
                                      </a:lnTo>
                                      <a:lnTo>
                                        <a:pt x="7572" y="7063"/>
                                      </a:lnTo>
                                      <a:lnTo>
                                        <a:pt x="7589" y="7030"/>
                                      </a:lnTo>
                                      <a:lnTo>
                                        <a:pt x="7606" y="6998"/>
                                      </a:lnTo>
                                      <a:lnTo>
                                        <a:pt x="7623" y="6964"/>
                                      </a:lnTo>
                                      <a:lnTo>
                                        <a:pt x="7657" y="6897"/>
                                      </a:lnTo>
                                      <a:lnTo>
                                        <a:pt x="7689" y="6829"/>
                                      </a:lnTo>
                                      <a:lnTo>
                                        <a:pt x="7723" y="6761"/>
                                      </a:lnTo>
                                      <a:lnTo>
                                        <a:pt x="7756" y="6693"/>
                                      </a:lnTo>
                                      <a:lnTo>
                                        <a:pt x="7791" y="6626"/>
                                      </a:lnTo>
                                      <a:lnTo>
                                        <a:pt x="7826" y="6559"/>
                                      </a:lnTo>
                                      <a:lnTo>
                                        <a:pt x="7843" y="6528"/>
                                      </a:lnTo>
                                      <a:lnTo>
                                        <a:pt x="7863" y="6495"/>
                                      </a:lnTo>
                                      <a:lnTo>
                                        <a:pt x="7882" y="6465"/>
                                      </a:lnTo>
                                      <a:lnTo>
                                        <a:pt x="7902" y="6435"/>
                                      </a:lnTo>
                                      <a:lnTo>
                                        <a:pt x="7923" y="6404"/>
                                      </a:lnTo>
                                      <a:lnTo>
                                        <a:pt x="7944" y="6376"/>
                                      </a:lnTo>
                                      <a:lnTo>
                                        <a:pt x="7965" y="6347"/>
                                      </a:lnTo>
                                      <a:lnTo>
                                        <a:pt x="7989" y="6320"/>
                                      </a:lnTo>
                                      <a:lnTo>
                                        <a:pt x="8022" y="6280"/>
                                      </a:lnTo>
                                      <a:lnTo>
                                        <a:pt x="8062" y="6234"/>
                                      </a:lnTo>
                                      <a:lnTo>
                                        <a:pt x="8105" y="6181"/>
                                      </a:lnTo>
                                      <a:lnTo>
                                        <a:pt x="8153" y="6122"/>
                                      </a:lnTo>
                                      <a:lnTo>
                                        <a:pt x="8203" y="6059"/>
                                      </a:lnTo>
                                      <a:lnTo>
                                        <a:pt x="8253" y="5991"/>
                                      </a:lnTo>
                                      <a:lnTo>
                                        <a:pt x="8304" y="5921"/>
                                      </a:lnTo>
                                      <a:lnTo>
                                        <a:pt x="8354" y="5849"/>
                                      </a:lnTo>
                                      <a:lnTo>
                                        <a:pt x="8378" y="5812"/>
                                      </a:lnTo>
                                      <a:lnTo>
                                        <a:pt x="8402" y="5776"/>
                                      </a:lnTo>
                                      <a:lnTo>
                                        <a:pt x="8425" y="5738"/>
                                      </a:lnTo>
                                      <a:lnTo>
                                        <a:pt x="8446" y="5702"/>
                                      </a:lnTo>
                                      <a:lnTo>
                                        <a:pt x="8467" y="5664"/>
                                      </a:lnTo>
                                      <a:lnTo>
                                        <a:pt x="8488" y="5628"/>
                                      </a:lnTo>
                                      <a:lnTo>
                                        <a:pt x="8506" y="5591"/>
                                      </a:lnTo>
                                      <a:lnTo>
                                        <a:pt x="8523" y="5556"/>
                                      </a:lnTo>
                                      <a:lnTo>
                                        <a:pt x="8539" y="5520"/>
                                      </a:lnTo>
                                      <a:lnTo>
                                        <a:pt x="8553" y="5486"/>
                                      </a:lnTo>
                                      <a:lnTo>
                                        <a:pt x="8565" y="5451"/>
                                      </a:lnTo>
                                      <a:lnTo>
                                        <a:pt x="8575" y="5418"/>
                                      </a:lnTo>
                                      <a:lnTo>
                                        <a:pt x="8583" y="5385"/>
                                      </a:lnTo>
                                      <a:lnTo>
                                        <a:pt x="8589" y="5355"/>
                                      </a:lnTo>
                                      <a:lnTo>
                                        <a:pt x="8593" y="5324"/>
                                      </a:lnTo>
                                      <a:lnTo>
                                        <a:pt x="8594" y="5295"/>
                                      </a:lnTo>
                                      <a:lnTo>
                                        <a:pt x="8594" y="5216"/>
                                      </a:lnTo>
                                      <a:lnTo>
                                        <a:pt x="8593" y="5184"/>
                                      </a:lnTo>
                                      <a:lnTo>
                                        <a:pt x="8589" y="5153"/>
                                      </a:lnTo>
                                      <a:lnTo>
                                        <a:pt x="8583" y="5121"/>
                                      </a:lnTo>
                                      <a:lnTo>
                                        <a:pt x="8575" y="5091"/>
                                      </a:lnTo>
                                      <a:lnTo>
                                        <a:pt x="8565" y="5061"/>
                                      </a:lnTo>
                                      <a:lnTo>
                                        <a:pt x="8553" y="5031"/>
                                      </a:lnTo>
                                      <a:lnTo>
                                        <a:pt x="8539" y="5002"/>
                                      </a:lnTo>
                                      <a:lnTo>
                                        <a:pt x="8523" y="4973"/>
                                      </a:lnTo>
                                      <a:lnTo>
                                        <a:pt x="8505" y="4945"/>
                                      </a:lnTo>
                                      <a:lnTo>
                                        <a:pt x="8487" y="4916"/>
                                      </a:lnTo>
                                      <a:lnTo>
                                        <a:pt x="8467" y="4889"/>
                                      </a:lnTo>
                                      <a:lnTo>
                                        <a:pt x="8446" y="4861"/>
                                      </a:lnTo>
                                      <a:lnTo>
                                        <a:pt x="8424" y="4835"/>
                                      </a:lnTo>
                                      <a:lnTo>
                                        <a:pt x="8402" y="4808"/>
                                      </a:lnTo>
                                      <a:lnTo>
                                        <a:pt x="8378" y="4781"/>
                                      </a:lnTo>
                                      <a:lnTo>
                                        <a:pt x="8354" y="4755"/>
                                      </a:lnTo>
                                      <a:lnTo>
                                        <a:pt x="8304" y="4704"/>
                                      </a:lnTo>
                                      <a:lnTo>
                                        <a:pt x="8253" y="4654"/>
                                      </a:lnTo>
                                      <a:lnTo>
                                        <a:pt x="8204" y="4606"/>
                                      </a:lnTo>
                                      <a:lnTo>
                                        <a:pt x="8156" y="4559"/>
                                      </a:lnTo>
                                      <a:lnTo>
                                        <a:pt x="8132" y="4535"/>
                                      </a:lnTo>
                                      <a:lnTo>
                                        <a:pt x="8109" y="4512"/>
                                      </a:lnTo>
                                      <a:lnTo>
                                        <a:pt x="8088" y="4490"/>
                                      </a:lnTo>
                                      <a:lnTo>
                                        <a:pt x="8068" y="4467"/>
                                      </a:lnTo>
                                      <a:lnTo>
                                        <a:pt x="8047" y="4445"/>
                                      </a:lnTo>
                                      <a:lnTo>
                                        <a:pt x="8030" y="4423"/>
                                      </a:lnTo>
                                      <a:lnTo>
                                        <a:pt x="8013" y="4402"/>
                                      </a:lnTo>
                                      <a:lnTo>
                                        <a:pt x="7998" y="4379"/>
                                      </a:lnTo>
                                      <a:lnTo>
                                        <a:pt x="8037" y="4381"/>
                                      </a:lnTo>
                                      <a:lnTo>
                                        <a:pt x="8076" y="4385"/>
                                      </a:lnTo>
                                      <a:lnTo>
                                        <a:pt x="8111" y="4391"/>
                                      </a:lnTo>
                                      <a:lnTo>
                                        <a:pt x="8147" y="4401"/>
                                      </a:lnTo>
                                      <a:lnTo>
                                        <a:pt x="8179" y="4411"/>
                                      </a:lnTo>
                                      <a:lnTo>
                                        <a:pt x="8211" y="4424"/>
                                      </a:lnTo>
                                      <a:lnTo>
                                        <a:pt x="8241" y="4438"/>
                                      </a:lnTo>
                                      <a:lnTo>
                                        <a:pt x="8271" y="4454"/>
                                      </a:lnTo>
                                      <a:lnTo>
                                        <a:pt x="8299" y="4472"/>
                                      </a:lnTo>
                                      <a:lnTo>
                                        <a:pt x="8325" y="4491"/>
                                      </a:lnTo>
                                      <a:lnTo>
                                        <a:pt x="8352" y="4510"/>
                                      </a:lnTo>
                                      <a:lnTo>
                                        <a:pt x="8377" y="4530"/>
                                      </a:lnTo>
                                      <a:lnTo>
                                        <a:pt x="8402" y="4552"/>
                                      </a:lnTo>
                                      <a:lnTo>
                                        <a:pt x="8426" y="4574"/>
                                      </a:lnTo>
                                      <a:lnTo>
                                        <a:pt x="8449" y="4596"/>
                                      </a:lnTo>
                                      <a:lnTo>
                                        <a:pt x="8473" y="4619"/>
                                      </a:lnTo>
                                      <a:lnTo>
                                        <a:pt x="8518" y="4663"/>
                                      </a:lnTo>
                                      <a:lnTo>
                                        <a:pt x="8563" y="4706"/>
                                      </a:lnTo>
                                      <a:lnTo>
                                        <a:pt x="8586" y="4727"/>
                                      </a:lnTo>
                                      <a:lnTo>
                                        <a:pt x="8609" y="4747"/>
                                      </a:lnTo>
                                      <a:lnTo>
                                        <a:pt x="8632" y="4765"/>
                                      </a:lnTo>
                                      <a:lnTo>
                                        <a:pt x="8656" y="4782"/>
                                      </a:lnTo>
                                      <a:lnTo>
                                        <a:pt x="8680" y="4798"/>
                                      </a:lnTo>
                                      <a:lnTo>
                                        <a:pt x="8705" y="4814"/>
                                      </a:lnTo>
                                      <a:lnTo>
                                        <a:pt x="8730" y="4826"/>
                                      </a:lnTo>
                                      <a:lnTo>
                                        <a:pt x="8757" y="4837"/>
                                      </a:lnTo>
                                      <a:lnTo>
                                        <a:pt x="8784" y="4845"/>
                                      </a:lnTo>
                                      <a:lnTo>
                                        <a:pt x="8812" y="4852"/>
                                      </a:lnTo>
                                      <a:lnTo>
                                        <a:pt x="8843" y="4856"/>
                                      </a:lnTo>
                                      <a:lnTo>
                                        <a:pt x="8873" y="4857"/>
                                      </a:lnTo>
                                      <a:lnTo>
                                        <a:pt x="8905" y="4854"/>
                                      </a:lnTo>
                                      <a:lnTo>
                                        <a:pt x="8937" y="4846"/>
                                      </a:lnTo>
                                      <a:lnTo>
                                        <a:pt x="8970" y="4834"/>
                                      </a:lnTo>
                                      <a:lnTo>
                                        <a:pt x="9002" y="4816"/>
                                      </a:lnTo>
                                      <a:lnTo>
                                        <a:pt x="9036" y="4794"/>
                                      </a:lnTo>
                                      <a:lnTo>
                                        <a:pt x="9068" y="4768"/>
                                      </a:lnTo>
                                      <a:lnTo>
                                        <a:pt x="9101" y="4738"/>
                                      </a:lnTo>
                                      <a:lnTo>
                                        <a:pt x="9134" y="4705"/>
                                      </a:lnTo>
                                      <a:lnTo>
                                        <a:pt x="9166" y="4668"/>
                                      </a:lnTo>
                                      <a:lnTo>
                                        <a:pt x="9198" y="4630"/>
                                      </a:lnTo>
                                      <a:lnTo>
                                        <a:pt x="9230" y="4588"/>
                                      </a:lnTo>
                                      <a:lnTo>
                                        <a:pt x="9261" y="4545"/>
                                      </a:lnTo>
                                      <a:lnTo>
                                        <a:pt x="9291" y="4499"/>
                                      </a:lnTo>
                                      <a:lnTo>
                                        <a:pt x="9321" y="4452"/>
                                      </a:lnTo>
                                      <a:lnTo>
                                        <a:pt x="9349" y="4405"/>
                                      </a:lnTo>
                                      <a:lnTo>
                                        <a:pt x="9378" y="4355"/>
                                      </a:lnTo>
                                      <a:lnTo>
                                        <a:pt x="9405" y="4305"/>
                                      </a:lnTo>
                                      <a:lnTo>
                                        <a:pt x="9430" y="4255"/>
                                      </a:lnTo>
                                      <a:lnTo>
                                        <a:pt x="9456" y="4206"/>
                                      </a:lnTo>
                                      <a:lnTo>
                                        <a:pt x="9479" y="4156"/>
                                      </a:lnTo>
                                      <a:lnTo>
                                        <a:pt x="9501" y="4107"/>
                                      </a:lnTo>
                                      <a:lnTo>
                                        <a:pt x="9522" y="4059"/>
                                      </a:lnTo>
                                      <a:lnTo>
                                        <a:pt x="9541" y="4013"/>
                                      </a:lnTo>
                                      <a:lnTo>
                                        <a:pt x="9558" y="3968"/>
                                      </a:lnTo>
                                      <a:lnTo>
                                        <a:pt x="9575" y="3924"/>
                                      </a:lnTo>
                                      <a:lnTo>
                                        <a:pt x="9589" y="3884"/>
                                      </a:lnTo>
                                      <a:lnTo>
                                        <a:pt x="9600" y="3845"/>
                                      </a:lnTo>
                                      <a:lnTo>
                                        <a:pt x="9611" y="3810"/>
                                      </a:lnTo>
                                      <a:lnTo>
                                        <a:pt x="9618" y="3777"/>
                                      </a:lnTo>
                                      <a:lnTo>
                                        <a:pt x="9624" y="3749"/>
                                      </a:lnTo>
                                      <a:lnTo>
                                        <a:pt x="9628" y="3724"/>
                                      </a:lnTo>
                                      <a:lnTo>
                                        <a:pt x="9629" y="3703"/>
                                      </a:lnTo>
                                      <a:lnTo>
                                        <a:pt x="9627" y="3682"/>
                                      </a:lnTo>
                                      <a:lnTo>
                                        <a:pt x="9622" y="3657"/>
                                      </a:lnTo>
                                      <a:lnTo>
                                        <a:pt x="9615" y="3629"/>
                                      </a:lnTo>
                                      <a:lnTo>
                                        <a:pt x="9604" y="3598"/>
                                      </a:lnTo>
                                      <a:lnTo>
                                        <a:pt x="9591" y="3564"/>
                                      </a:lnTo>
                                      <a:lnTo>
                                        <a:pt x="9575" y="3528"/>
                                      </a:lnTo>
                                      <a:lnTo>
                                        <a:pt x="9557" y="3489"/>
                                      </a:lnTo>
                                      <a:lnTo>
                                        <a:pt x="9537" y="3448"/>
                                      </a:lnTo>
                                      <a:lnTo>
                                        <a:pt x="9515" y="3407"/>
                                      </a:lnTo>
                                      <a:lnTo>
                                        <a:pt x="9491" y="3362"/>
                                      </a:lnTo>
                                      <a:lnTo>
                                        <a:pt x="9466" y="3316"/>
                                      </a:lnTo>
                                      <a:lnTo>
                                        <a:pt x="9440" y="3271"/>
                                      </a:lnTo>
                                      <a:lnTo>
                                        <a:pt x="9383" y="3174"/>
                                      </a:lnTo>
                                      <a:lnTo>
                                        <a:pt x="9324" y="3077"/>
                                      </a:lnTo>
                                      <a:lnTo>
                                        <a:pt x="9263" y="2981"/>
                                      </a:lnTo>
                                      <a:lnTo>
                                        <a:pt x="9202" y="2885"/>
                                      </a:lnTo>
                                      <a:lnTo>
                                        <a:pt x="9143" y="2794"/>
                                      </a:lnTo>
                                      <a:lnTo>
                                        <a:pt x="9086" y="2709"/>
                                      </a:lnTo>
                                      <a:lnTo>
                                        <a:pt x="9035" y="2630"/>
                                      </a:lnTo>
                                      <a:lnTo>
                                        <a:pt x="8989" y="2562"/>
                                      </a:lnTo>
                                      <a:lnTo>
                                        <a:pt x="8950" y="2504"/>
                                      </a:lnTo>
                                      <a:lnTo>
                                        <a:pt x="8921" y="2461"/>
                                      </a:lnTo>
                                      <a:lnTo>
                                        <a:pt x="8867" y="2380"/>
                                      </a:lnTo>
                                      <a:lnTo>
                                        <a:pt x="8816" y="2301"/>
                                      </a:lnTo>
                                      <a:lnTo>
                                        <a:pt x="8765" y="2227"/>
                                      </a:lnTo>
                                      <a:lnTo>
                                        <a:pt x="8714" y="2155"/>
                                      </a:lnTo>
                                      <a:lnTo>
                                        <a:pt x="8663" y="2087"/>
                                      </a:lnTo>
                                      <a:lnTo>
                                        <a:pt x="8614" y="2021"/>
                                      </a:lnTo>
                                      <a:lnTo>
                                        <a:pt x="8587" y="1989"/>
                                      </a:lnTo>
                                      <a:lnTo>
                                        <a:pt x="8561" y="1957"/>
                                      </a:lnTo>
                                      <a:lnTo>
                                        <a:pt x="8534" y="1927"/>
                                      </a:lnTo>
                                      <a:lnTo>
                                        <a:pt x="8508" y="1895"/>
                                      </a:lnTo>
                                      <a:lnTo>
                                        <a:pt x="8481" y="1866"/>
                                      </a:lnTo>
                                      <a:lnTo>
                                        <a:pt x="8452" y="1837"/>
                                      </a:lnTo>
                                      <a:lnTo>
                                        <a:pt x="8424" y="1808"/>
                                      </a:lnTo>
                                      <a:lnTo>
                                        <a:pt x="8394" y="1780"/>
                                      </a:lnTo>
                                      <a:lnTo>
                                        <a:pt x="8364" y="1752"/>
                                      </a:lnTo>
                                      <a:lnTo>
                                        <a:pt x="8333" y="1725"/>
                                      </a:lnTo>
                                      <a:lnTo>
                                        <a:pt x="8301" y="1699"/>
                                      </a:lnTo>
                                      <a:lnTo>
                                        <a:pt x="8268" y="1672"/>
                                      </a:lnTo>
                                      <a:lnTo>
                                        <a:pt x="8233" y="1646"/>
                                      </a:lnTo>
                                      <a:lnTo>
                                        <a:pt x="8198" y="1620"/>
                                      </a:lnTo>
                                      <a:lnTo>
                                        <a:pt x="8161" y="1595"/>
                                      </a:lnTo>
                                      <a:lnTo>
                                        <a:pt x="8124" y="1571"/>
                                      </a:lnTo>
                                      <a:lnTo>
                                        <a:pt x="8084" y="1545"/>
                                      </a:lnTo>
                                      <a:lnTo>
                                        <a:pt x="8043" y="1522"/>
                                      </a:lnTo>
                                      <a:lnTo>
                                        <a:pt x="8002" y="1498"/>
                                      </a:lnTo>
                                      <a:lnTo>
                                        <a:pt x="7958" y="1473"/>
                                      </a:lnTo>
                                      <a:lnTo>
                                        <a:pt x="7600" y="1235"/>
                                      </a:lnTo>
                                      <a:lnTo>
                                        <a:pt x="7506" y="1189"/>
                                      </a:lnTo>
                                      <a:lnTo>
                                        <a:pt x="7419" y="1142"/>
                                      </a:lnTo>
                                      <a:lnTo>
                                        <a:pt x="7342" y="1096"/>
                                      </a:lnTo>
                                      <a:lnTo>
                                        <a:pt x="7272" y="1048"/>
                                      </a:lnTo>
                                      <a:lnTo>
                                        <a:pt x="7210" y="1000"/>
                                      </a:lnTo>
                                      <a:lnTo>
                                        <a:pt x="7154" y="953"/>
                                      </a:lnTo>
                                      <a:lnTo>
                                        <a:pt x="7105" y="906"/>
                                      </a:lnTo>
                                      <a:lnTo>
                                        <a:pt x="7062" y="858"/>
                                      </a:lnTo>
                                      <a:lnTo>
                                        <a:pt x="7024" y="810"/>
                                      </a:lnTo>
                                      <a:lnTo>
                                        <a:pt x="6990" y="765"/>
                                      </a:lnTo>
                                      <a:lnTo>
                                        <a:pt x="6960" y="718"/>
                                      </a:lnTo>
                                      <a:lnTo>
                                        <a:pt x="6934" y="673"/>
                                      </a:lnTo>
                                      <a:lnTo>
                                        <a:pt x="6912" y="629"/>
                                      </a:lnTo>
                                      <a:lnTo>
                                        <a:pt x="6892" y="586"/>
                                      </a:lnTo>
                                      <a:lnTo>
                                        <a:pt x="6874" y="545"/>
                                      </a:lnTo>
                                      <a:lnTo>
                                        <a:pt x="6858" y="504"/>
                                      </a:lnTo>
                                      <a:lnTo>
                                        <a:pt x="6844" y="465"/>
                                      </a:lnTo>
                                      <a:lnTo>
                                        <a:pt x="6829" y="428"/>
                                      </a:lnTo>
                                      <a:lnTo>
                                        <a:pt x="6815" y="392"/>
                                      </a:lnTo>
                                      <a:lnTo>
                                        <a:pt x="6800" y="359"/>
                                      </a:lnTo>
                                      <a:lnTo>
                                        <a:pt x="6785" y="327"/>
                                      </a:lnTo>
                                      <a:lnTo>
                                        <a:pt x="6768" y="298"/>
                                      </a:lnTo>
                                      <a:lnTo>
                                        <a:pt x="6749" y="272"/>
                                      </a:lnTo>
                                      <a:lnTo>
                                        <a:pt x="6727" y="246"/>
                                      </a:lnTo>
                                      <a:lnTo>
                                        <a:pt x="6703" y="225"/>
                                      </a:lnTo>
                                      <a:lnTo>
                                        <a:pt x="6676" y="207"/>
                                      </a:lnTo>
                                      <a:lnTo>
                                        <a:pt x="6643" y="190"/>
                                      </a:lnTo>
                                      <a:lnTo>
                                        <a:pt x="6608" y="177"/>
                                      </a:lnTo>
                                      <a:lnTo>
                                        <a:pt x="6566" y="168"/>
                                      </a:lnTo>
                                      <a:lnTo>
                                        <a:pt x="6518" y="162"/>
                                      </a:lnTo>
                                      <a:lnTo>
                                        <a:pt x="6466" y="159"/>
                                      </a:lnTo>
                                      <a:lnTo>
                                        <a:pt x="6406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84B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79"/>
                                  <a:ext cx="185" cy="167"/>
                                </a:xfrm>
                                <a:custGeom>
                                  <a:avLst/>
                                  <a:gdLst>
                                    <a:gd name="T0" fmla="*/ 11 w 3144"/>
                                    <a:gd name="T1" fmla="*/ 705 h 2826"/>
                                    <a:gd name="T2" fmla="*/ 146 w 3144"/>
                                    <a:gd name="T3" fmla="*/ 897 h 2826"/>
                                    <a:gd name="T4" fmla="*/ 373 w 3144"/>
                                    <a:gd name="T5" fmla="*/ 1207 h 2826"/>
                                    <a:gd name="T6" fmla="*/ 520 w 3144"/>
                                    <a:gd name="T7" fmla="*/ 1442 h 2826"/>
                                    <a:gd name="T8" fmla="*/ 620 w 3144"/>
                                    <a:gd name="T9" fmla="*/ 1691 h 2826"/>
                                    <a:gd name="T10" fmla="*/ 720 w 3144"/>
                                    <a:gd name="T11" fmla="*/ 1929 h 2826"/>
                                    <a:gd name="T12" fmla="*/ 792 w 3144"/>
                                    <a:gd name="T13" fmla="*/ 2060 h 2826"/>
                                    <a:gd name="T14" fmla="*/ 881 w 3144"/>
                                    <a:gd name="T15" fmla="*/ 2179 h 2826"/>
                                    <a:gd name="T16" fmla="*/ 992 w 3144"/>
                                    <a:gd name="T17" fmla="*/ 2289 h 2826"/>
                                    <a:gd name="T18" fmla="*/ 1512 w 3144"/>
                                    <a:gd name="T19" fmla="*/ 2707 h 2826"/>
                                    <a:gd name="T20" fmla="*/ 1586 w 3144"/>
                                    <a:gd name="T21" fmla="*/ 2769 h 2826"/>
                                    <a:gd name="T22" fmla="*/ 1651 w 3144"/>
                                    <a:gd name="T23" fmla="*/ 2816 h 2826"/>
                                    <a:gd name="T24" fmla="*/ 1739 w 3144"/>
                                    <a:gd name="T25" fmla="*/ 2826 h 2826"/>
                                    <a:gd name="T26" fmla="*/ 1857 w 3144"/>
                                    <a:gd name="T27" fmla="*/ 2801 h 2826"/>
                                    <a:gd name="T28" fmla="*/ 1946 w 3144"/>
                                    <a:gd name="T29" fmla="*/ 2751 h 2826"/>
                                    <a:gd name="T30" fmla="*/ 2078 w 3144"/>
                                    <a:gd name="T31" fmla="*/ 2636 h 2826"/>
                                    <a:gd name="T32" fmla="*/ 2157 w 3144"/>
                                    <a:gd name="T33" fmla="*/ 2582 h 2826"/>
                                    <a:gd name="T34" fmla="*/ 2259 w 3144"/>
                                    <a:gd name="T35" fmla="*/ 2551 h 2826"/>
                                    <a:gd name="T36" fmla="*/ 2432 w 3144"/>
                                    <a:gd name="T37" fmla="*/ 2549 h 2826"/>
                                    <a:gd name="T38" fmla="*/ 2527 w 3144"/>
                                    <a:gd name="T39" fmla="*/ 2562 h 2826"/>
                                    <a:gd name="T40" fmla="*/ 2652 w 3144"/>
                                    <a:gd name="T41" fmla="*/ 2608 h 2826"/>
                                    <a:gd name="T42" fmla="*/ 2761 w 3144"/>
                                    <a:gd name="T43" fmla="*/ 2652 h 2826"/>
                                    <a:gd name="T44" fmla="*/ 2832 w 3144"/>
                                    <a:gd name="T45" fmla="*/ 2666 h 2826"/>
                                    <a:gd name="T46" fmla="*/ 2923 w 3144"/>
                                    <a:gd name="T47" fmla="*/ 2666 h 2826"/>
                                    <a:gd name="T48" fmla="*/ 2972 w 3144"/>
                                    <a:gd name="T49" fmla="*/ 2649 h 2826"/>
                                    <a:gd name="T50" fmla="*/ 3060 w 3144"/>
                                    <a:gd name="T51" fmla="*/ 2583 h 2826"/>
                                    <a:gd name="T52" fmla="*/ 3125 w 3144"/>
                                    <a:gd name="T53" fmla="*/ 2496 h 2826"/>
                                    <a:gd name="T54" fmla="*/ 3141 w 3144"/>
                                    <a:gd name="T55" fmla="*/ 2447 h 2826"/>
                                    <a:gd name="T56" fmla="*/ 3140 w 3144"/>
                                    <a:gd name="T57" fmla="*/ 2243 h 2826"/>
                                    <a:gd name="T58" fmla="*/ 3112 w 3144"/>
                                    <a:gd name="T59" fmla="*/ 2178 h 2826"/>
                                    <a:gd name="T60" fmla="*/ 3057 w 3144"/>
                                    <a:gd name="T61" fmla="*/ 2120 h 2826"/>
                                    <a:gd name="T62" fmla="*/ 2985 w 3144"/>
                                    <a:gd name="T63" fmla="*/ 2068 h 2826"/>
                                    <a:gd name="T64" fmla="*/ 2904 w 3144"/>
                                    <a:gd name="T65" fmla="*/ 2027 h 2826"/>
                                    <a:gd name="T66" fmla="*/ 2822 w 3144"/>
                                    <a:gd name="T67" fmla="*/ 2001 h 2826"/>
                                    <a:gd name="T68" fmla="*/ 2746 w 3144"/>
                                    <a:gd name="T69" fmla="*/ 1991 h 2826"/>
                                    <a:gd name="T70" fmla="*/ 2390 w 3144"/>
                                    <a:gd name="T71" fmla="*/ 1527 h 2826"/>
                                    <a:gd name="T72" fmla="*/ 2209 w 3144"/>
                                    <a:gd name="T73" fmla="*/ 1179 h 2826"/>
                                    <a:gd name="T74" fmla="*/ 2099 w 3144"/>
                                    <a:gd name="T75" fmla="*/ 906 h 2826"/>
                                    <a:gd name="T76" fmla="*/ 1992 w 3144"/>
                                    <a:gd name="T77" fmla="*/ 673 h 2826"/>
                                    <a:gd name="T78" fmla="*/ 1893 w 3144"/>
                                    <a:gd name="T79" fmla="*/ 517 h 2826"/>
                                    <a:gd name="T80" fmla="*/ 1766 w 3144"/>
                                    <a:gd name="T81" fmla="*/ 366 h 2826"/>
                                    <a:gd name="T82" fmla="*/ 1626 w 3144"/>
                                    <a:gd name="T83" fmla="*/ 240 h 2826"/>
                                    <a:gd name="T84" fmla="*/ 1466 w 3144"/>
                                    <a:gd name="T85" fmla="*/ 139 h 2826"/>
                                    <a:gd name="T86" fmla="*/ 1282 w 3144"/>
                                    <a:gd name="T87" fmla="*/ 66 h 2826"/>
                                    <a:gd name="T88" fmla="*/ 1065 w 3144"/>
                                    <a:gd name="T89" fmla="*/ 21 h 2826"/>
                                    <a:gd name="T90" fmla="*/ 812 w 3144"/>
                                    <a:gd name="T91" fmla="*/ 1 h 2826"/>
                                    <a:gd name="T92" fmla="*/ 658 w 3144"/>
                                    <a:gd name="T93" fmla="*/ 13 h 2826"/>
                                    <a:gd name="T94" fmla="*/ 510 w 3144"/>
                                    <a:gd name="T95" fmla="*/ 60 h 2826"/>
                                    <a:gd name="T96" fmla="*/ 353 w 3144"/>
                                    <a:gd name="T97" fmla="*/ 135 h 2826"/>
                                    <a:gd name="T98" fmla="*/ 206 w 3144"/>
                                    <a:gd name="T99" fmla="*/ 231 h 2826"/>
                                    <a:gd name="T100" fmla="*/ 86 w 3144"/>
                                    <a:gd name="T101" fmla="*/ 338 h 2826"/>
                                    <a:gd name="T102" fmla="*/ 13 w 3144"/>
                                    <a:gd name="T103" fmla="*/ 451 h 28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144" h="2826">
                                      <a:moveTo>
                                        <a:pt x="0" y="518"/>
                                      </a:moveTo>
                                      <a:lnTo>
                                        <a:pt x="0" y="677"/>
                                      </a:lnTo>
                                      <a:lnTo>
                                        <a:pt x="1" y="683"/>
                                      </a:lnTo>
                                      <a:lnTo>
                                        <a:pt x="5" y="692"/>
                                      </a:lnTo>
                                      <a:lnTo>
                                        <a:pt x="11" y="705"/>
                                      </a:lnTo>
                                      <a:lnTo>
                                        <a:pt x="19" y="719"/>
                                      </a:lnTo>
                                      <a:lnTo>
                                        <a:pt x="42" y="752"/>
                                      </a:lnTo>
                                      <a:lnTo>
                                        <a:pt x="71" y="794"/>
                                      </a:lnTo>
                                      <a:lnTo>
                                        <a:pt x="106" y="843"/>
                                      </a:lnTo>
                                      <a:lnTo>
                                        <a:pt x="146" y="897"/>
                                      </a:lnTo>
                                      <a:lnTo>
                                        <a:pt x="189" y="954"/>
                                      </a:lnTo>
                                      <a:lnTo>
                                        <a:pt x="234" y="1015"/>
                                      </a:lnTo>
                                      <a:lnTo>
                                        <a:pt x="281" y="1078"/>
                                      </a:lnTo>
                                      <a:lnTo>
                                        <a:pt x="328" y="1143"/>
                                      </a:lnTo>
                                      <a:lnTo>
                                        <a:pt x="373" y="1207"/>
                                      </a:lnTo>
                                      <a:lnTo>
                                        <a:pt x="416" y="1270"/>
                                      </a:lnTo>
                                      <a:lnTo>
                                        <a:pt x="456" y="1331"/>
                                      </a:lnTo>
                                      <a:lnTo>
                                        <a:pt x="490" y="1389"/>
                                      </a:lnTo>
                                      <a:lnTo>
                                        <a:pt x="505" y="1416"/>
                                      </a:lnTo>
                                      <a:lnTo>
                                        <a:pt x="520" y="1442"/>
                                      </a:lnTo>
                                      <a:lnTo>
                                        <a:pt x="531" y="1466"/>
                                      </a:lnTo>
                                      <a:lnTo>
                                        <a:pt x="541" y="1489"/>
                                      </a:lnTo>
                                      <a:lnTo>
                                        <a:pt x="569" y="1559"/>
                                      </a:lnTo>
                                      <a:lnTo>
                                        <a:pt x="595" y="1626"/>
                                      </a:lnTo>
                                      <a:lnTo>
                                        <a:pt x="620" y="1691"/>
                                      </a:lnTo>
                                      <a:lnTo>
                                        <a:pt x="645" y="1753"/>
                                      </a:lnTo>
                                      <a:lnTo>
                                        <a:pt x="670" y="1814"/>
                                      </a:lnTo>
                                      <a:lnTo>
                                        <a:pt x="694" y="1872"/>
                                      </a:lnTo>
                                      <a:lnTo>
                                        <a:pt x="707" y="1900"/>
                                      </a:lnTo>
                                      <a:lnTo>
                                        <a:pt x="720" y="1929"/>
                                      </a:lnTo>
                                      <a:lnTo>
                                        <a:pt x="734" y="1956"/>
                                      </a:lnTo>
                                      <a:lnTo>
                                        <a:pt x="748" y="1983"/>
                                      </a:lnTo>
                                      <a:lnTo>
                                        <a:pt x="762" y="2009"/>
                                      </a:lnTo>
                                      <a:lnTo>
                                        <a:pt x="777" y="2034"/>
                                      </a:lnTo>
                                      <a:lnTo>
                                        <a:pt x="792" y="2060"/>
                                      </a:lnTo>
                                      <a:lnTo>
                                        <a:pt x="809" y="2085"/>
                                      </a:lnTo>
                                      <a:lnTo>
                                        <a:pt x="825" y="2109"/>
                                      </a:lnTo>
                                      <a:lnTo>
                                        <a:pt x="843" y="2133"/>
                                      </a:lnTo>
                                      <a:lnTo>
                                        <a:pt x="861" y="2157"/>
                                      </a:lnTo>
                                      <a:lnTo>
                                        <a:pt x="881" y="2179"/>
                                      </a:lnTo>
                                      <a:lnTo>
                                        <a:pt x="901" y="2203"/>
                                      </a:lnTo>
                                      <a:lnTo>
                                        <a:pt x="922" y="2224"/>
                                      </a:lnTo>
                                      <a:lnTo>
                                        <a:pt x="945" y="2246"/>
                                      </a:lnTo>
                                      <a:lnTo>
                                        <a:pt x="968" y="2268"/>
                                      </a:lnTo>
                                      <a:lnTo>
                                        <a:pt x="992" y="2289"/>
                                      </a:lnTo>
                                      <a:lnTo>
                                        <a:pt x="1019" y="2309"/>
                                      </a:lnTo>
                                      <a:lnTo>
                                        <a:pt x="1046" y="2330"/>
                                      </a:lnTo>
                                      <a:lnTo>
                                        <a:pt x="1075" y="2349"/>
                                      </a:lnTo>
                                      <a:lnTo>
                                        <a:pt x="1452" y="2345"/>
                                      </a:lnTo>
                                      <a:lnTo>
                                        <a:pt x="1512" y="2707"/>
                                      </a:lnTo>
                                      <a:lnTo>
                                        <a:pt x="1527" y="2717"/>
                                      </a:lnTo>
                                      <a:lnTo>
                                        <a:pt x="1540" y="2729"/>
                                      </a:lnTo>
                                      <a:lnTo>
                                        <a:pt x="1552" y="2739"/>
                                      </a:lnTo>
                                      <a:lnTo>
                                        <a:pt x="1565" y="2749"/>
                                      </a:lnTo>
                                      <a:lnTo>
                                        <a:pt x="1586" y="2769"/>
                                      </a:lnTo>
                                      <a:lnTo>
                                        <a:pt x="1606" y="2787"/>
                                      </a:lnTo>
                                      <a:lnTo>
                                        <a:pt x="1616" y="2796"/>
                                      </a:lnTo>
                                      <a:lnTo>
                                        <a:pt x="1628" y="2804"/>
                                      </a:lnTo>
                                      <a:lnTo>
                                        <a:pt x="1639" y="2810"/>
                                      </a:lnTo>
                                      <a:lnTo>
                                        <a:pt x="1651" y="2816"/>
                                      </a:lnTo>
                                      <a:lnTo>
                                        <a:pt x="1664" y="2820"/>
                                      </a:lnTo>
                                      <a:lnTo>
                                        <a:pt x="1678" y="2824"/>
                                      </a:lnTo>
                                      <a:lnTo>
                                        <a:pt x="1694" y="2826"/>
                                      </a:lnTo>
                                      <a:lnTo>
                                        <a:pt x="1711" y="2826"/>
                                      </a:lnTo>
                                      <a:lnTo>
                                        <a:pt x="1739" y="2826"/>
                                      </a:lnTo>
                                      <a:lnTo>
                                        <a:pt x="1766" y="2823"/>
                                      </a:lnTo>
                                      <a:lnTo>
                                        <a:pt x="1790" y="2820"/>
                                      </a:lnTo>
                                      <a:lnTo>
                                        <a:pt x="1814" y="2815"/>
                                      </a:lnTo>
                                      <a:lnTo>
                                        <a:pt x="1836" y="2809"/>
                                      </a:lnTo>
                                      <a:lnTo>
                                        <a:pt x="1857" y="2801"/>
                                      </a:lnTo>
                                      <a:lnTo>
                                        <a:pt x="1876" y="2793"/>
                                      </a:lnTo>
                                      <a:lnTo>
                                        <a:pt x="1895" y="2783"/>
                                      </a:lnTo>
                                      <a:lnTo>
                                        <a:pt x="1913" y="2773"/>
                                      </a:lnTo>
                                      <a:lnTo>
                                        <a:pt x="1930" y="2762"/>
                                      </a:lnTo>
                                      <a:lnTo>
                                        <a:pt x="1946" y="2751"/>
                                      </a:lnTo>
                                      <a:lnTo>
                                        <a:pt x="1962" y="2739"/>
                                      </a:lnTo>
                                      <a:lnTo>
                                        <a:pt x="1992" y="2713"/>
                                      </a:lnTo>
                                      <a:lnTo>
                                        <a:pt x="2020" y="2687"/>
                                      </a:lnTo>
                                      <a:lnTo>
                                        <a:pt x="2049" y="2662"/>
                                      </a:lnTo>
                                      <a:lnTo>
                                        <a:pt x="2078" y="2636"/>
                                      </a:lnTo>
                                      <a:lnTo>
                                        <a:pt x="2092" y="2624"/>
                                      </a:lnTo>
                                      <a:lnTo>
                                        <a:pt x="2108" y="2613"/>
                                      </a:lnTo>
                                      <a:lnTo>
                                        <a:pt x="2124" y="2602"/>
                                      </a:lnTo>
                                      <a:lnTo>
                                        <a:pt x="2140" y="2592"/>
                                      </a:lnTo>
                                      <a:lnTo>
                                        <a:pt x="2157" y="2582"/>
                                      </a:lnTo>
                                      <a:lnTo>
                                        <a:pt x="2175" y="2573"/>
                                      </a:lnTo>
                                      <a:lnTo>
                                        <a:pt x="2195" y="2566"/>
                                      </a:lnTo>
                                      <a:lnTo>
                                        <a:pt x="2215" y="2560"/>
                                      </a:lnTo>
                                      <a:lnTo>
                                        <a:pt x="2236" y="2555"/>
                                      </a:lnTo>
                                      <a:lnTo>
                                        <a:pt x="2259" y="2551"/>
                                      </a:lnTo>
                                      <a:lnTo>
                                        <a:pt x="2282" y="2549"/>
                                      </a:lnTo>
                                      <a:lnTo>
                                        <a:pt x="2308" y="2548"/>
                                      </a:lnTo>
                                      <a:lnTo>
                                        <a:pt x="2388" y="2548"/>
                                      </a:lnTo>
                                      <a:lnTo>
                                        <a:pt x="2410" y="2548"/>
                                      </a:lnTo>
                                      <a:lnTo>
                                        <a:pt x="2432" y="2549"/>
                                      </a:lnTo>
                                      <a:lnTo>
                                        <a:pt x="2452" y="2551"/>
                                      </a:lnTo>
                                      <a:lnTo>
                                        <a:pt x="2473" y="2553"/>
                                      </a:lnTo>
                                      <a:lnTo>
                                        <a:pt x="2491" y="2556"/>
                                      </a:lnTo>
                                      <a:lnTo>
                                        <a:pt x="2509" y="2559"/>
                                      </a:lnTo>
                                      <a:lnTo>
                                        <a:pt x="2527" y="2562"/>
                                      </a:lnTo>
                                      <a:lnTo>
                                        <a:pt x="2543" y="2566"/>
                                      </a:lnTo>
                                      <a:lnTo>
                                        <a:pt x="2573" y="2575"/>
                                      </a:lnTo>
                                      <a:lnTo>
                                        <a:pt x="2601" y="2585"/>
                                      </a:lnTo>
                                      <a:lnTo>
                                        <a:pt x="2627" y="2597"/>
                                      </a:lnTo>
                                      <a:lnTo>
                                        <a:pt x="2652" y="2608"/>
                                      </a:lnTo>
                                      <a:lnTo>
                                        <a:pt x="2676" y="2619"/>
                                      </a:lnTo>
                                      <a:lnTo>
                                        <a:pt x="2700" y="2629"/>
                                      </a:lnTo>
                                      <a:lnTo>
                                        <a:pt x="2723" y="2639"/>
                                      </a:lnTo>
                                      <a:lnTo>
                                        <a:pt x="2749" y="2648"/>
                                      </a:lnTo>
                                      <a:lnTo>
                                        <a:pt x="2761" y="2652"/>
                                      </a:lnTo>
                                      <a:lnTo>
                                        <a:pt x="2774" y="2657"/>
                                      </a:lnTo>
                                      <a:lnTo>
                                        <a:pt x="2788" y="2660"/>
                                      </a:lnTo>
                                      <a:lnTo>
                                        <a:pt x="2803" y="2663"/>
                                      </a:lnTo>
                                      <a:lnTo>
                                        <a:pt x="2817" y="2665"/>
                                      </a:lnTo>
                                      <a:lnTo>
                                        <a:pt x="2832" y="2666"/>
                                      </a:lnTo>
                                      <a:lnTo>
                                        <a:pt x="2848" y="2667"/>
                                      </a:lnTo>
                                      <a:lnTo>
                                        <a:pt x="2865" y="2668"/>
                                      </a:lnTo>
                                      <a:lnTo>
                                        <a:pt x="2905" y="2668"/>
                                      </a:lnTo>
                                      <a:lnTo>
                                        <a:pt x="2914" y="2667"/>
                                      </a:lnTo>
                                      <a:lnTo>
                                        <a:pt x="2923" y="2666"/>
                                      </a:lnTo>
                                      <a:lnTo>
                                        <a:pt x="2932" y="2664"/>
                                      </a:lnTo>
                                      <a:lnTo>
                                        <a:pt x="2943" y="2661"/>
                                      </a:lnTo>
                                      <a:lnTo>
                                        <a:pt x="2952" y="2658"/>
                                      </a:lnTo>
                                      <a:lnTo>
                                        <a:pt x="2962" y="2653"/>
                                      </a:lnTo>
                                      <a:lnTo>
                                        <a:pt x="2972" y="2649"/>
                                      </a:lnTo>
                                      <a:lnTo>
                                        <a:pt x="2982" y="2643"/>
                                      </a:lnTo>
                                      <a:lnTo>
                                        <a:pt x="3002" y="2631"/>
                                      </a:lnTo>
                                      <a:lnTo>
                                        <a:pt x="3022" y="2617"/>
                                      </a:lnTo>
                                      <a:lnTo>
                                        <a:pt x="3041" y="2601"/>
                                      </a:lnTo>
                                      <a:lnTo>
                                        <a:pt x="3060" y="2583"/>
                                      </a:lnTo>
                                      <a:lnTo>
                                        <a:pt x="3078" y="2565"/>
                                      </a:lnTo>
                                      <a:lnTo>
                                        <a:pt x="3093" y="2546"/>
                                      </a:lnTo>
                                      <a:lnTo>
                                        <a:pt x="3107" y="2527"/>
                                      </a:lnTo>
                                      <a:lnTo>
                                        <a:pt x="3120" y="2506"/>
                                      </a:lnTo>
                                      <a:lnTo>
                                        <a:pt x="3125" y="2496"/>
                                      </a:lnTo>
                                      <a:lnTo>
                                        <a:pt x="3129" y="2486"/>
                                      </a:lnTo>
                                      <a:lnTo>
                                        <a:pt x="3133" y="2477"/>
                                      </a:lnTo>
                                      <a:lnTo>
                                        <a:pt x="3137" y="2467"/>
                                      </a:lnTo>
                                      <a:lnTo>
                                        <a:pt x="3139" y="2457"/>
                                      </a:lnTo>
                                      <a:lnTo>
                                        <a:pt x="3141" y="2447"/>
                                      </a:lnTo>
                                      <a:lnTo>
                                        <a:pt x="3144" y="2437"/>
                                      </a:lnTo>
                                      <a:lnTo>
                                        <a:pt x="3144" y="2428"/>
                                      </a:lnTo>
                                      <a:lnTo>
                                        <a:pt x="3144" y="2269"/>
                                      </a:lnTo>
                                      <a:lnTo>
                                        <a:pt x="3142" y="2257"/>
                                      </a:lnTo>
                                      <a:lnTo>
                                        <a:pt x="3140" y="2243"/>
                                      </a:lnTo>
                                      <a:lnTo>
                                        <a:pt x="3137" y="2230"/>
                                      </a:lnTo>
                                      <a:lnTo>
                                        <a:pt x="3132" y="2217"/>
                                      </a:lnTo>
                                      <a:lnTo>
                                        <a:pt x="3126" y="2204"/>
                                      </a:lnTo>
                                      <a:lnTo>
                                        <a:pt x="3120" y="2192"/>
                                      </a:lnTo>
                                      <a:lnTo>
                                        <a:pt x="3112" y="2178"/>
                                      </a:lnTo>
                                      <a:lnTo>
                                        <a:pt x="3103" y="2166"/>
                                      </a:lnTo>
                                      <a:lnTo>
                                        <a:pt x="3093" y="2154"/>
                                      </a:lnTo>
                                      <a:lnTo>
                                        <a:pt x="3082" y="2142"/>
                                      </a:lnTo>
                                      <a:lnTo>
                                        <a:pt x="3069" y="2131"/>
                                      </a:lnTo>
                                      <a:lnTo>
                                        <a:pt x="3057" y="2120"/>
                                      </a:lnTo>
                                      <a:lnTo>
                                        <a:pt x="3044" y="2108"/>
                                      </a:lnTo>
                                      <a:lnTo>
                                        <a:pt x="3030" y="2097"/>
                                      </a:lnTo>
                                      <a:lnTo>
                                        <a:pt x="3016" y="2087"/>
                                      </a:lnTo>
                                      <a:lnTo>
                                        <a:pt x="3001" y="2077"/>
                                      </a:lnTo>
                                      <a:lnTo>
                                        <a:pt x="2985" y="2068"/>
                                      </a:lnTo>
                                      <a:lnTo>
                                        <a:pt x="2970" y="2059"/>
                                      </a:lnTo>
                                      <a:lnTo>
                                        <a:pt x="2954" y="2050"/>
                                      </a:lnTo>
                                      <a:lnTo>
                                        <a:pt x="2938" y="2041"/>
                                      </a:lnTo>
                                      <a:lnTo>
                                        <a:pt x="2921" y="2034"/>
                                      </a:lnTo>
                                      <a:lnTo>
                                        <a:pt x="2904" y="2027"/>
                                      </a:lnTo>
                                      <a:lnTo>
                                        <a:pt x="2888" y="2020"/>
                                      </a:lnTo>
                                      <a:lnTo>
                                        <a:pt x="2872" y="2014"/>
                                      </a:lnTo>
                                      <a:lnTo>
                                        <a:pt x="2854" y="2009"/>
                                      </a:lnTo>
                                      <a:lnTo>
                                        <a:pt x="2838" y="2004"/>
                                      </a:lnTo>
                                      <a:lnTo>
                                        <a:pt x="2822" y="2001"/>
                                      </a:lnTo>
                                      <a:lnTo>
                                        <a:pt x="2806" y="1997"/>
                                      </a:lnTo>
                                      <a:lnTo>
                                        <a:pt x="2790" y="1995"/>
                                      </a:lnTo>
                                      <a:lnTo>
                                        <a:pt x="2775" y="1993"/>
                                      </a:lnTo>
                                      <a:lnTo>
                                        <a:pt x="2760" y="1991"/>
                                      </a:lnTo>
                                      <a:lnTo>
                                        <a:pt x="2746" y="1991"/>
                                      </a:lnTo>
                                      <a:lnTo>
                                        <a:pt x="2467" y="1991"/>
                                      </a:lnTo>
                                      <a:lnTo>
                                        <a:pt x="2467" y="1672"/>
                                      </a:lnTo>
                                      <a:lnTo>
                                        <a:pt x="2457" y="1652"/>
                                      </a:lnTo>
                                      <a:lnTo>
                                        <a:pt x="2429" y="1600"/>
                                      </a:lnTo>
                                      <a:lnTo>
                                        <a:pt x="2390" y="1527"/>
                                      </a:lnTo>
                                      <a:lnTo>
                                        <a:pt x="2343" y="1440"/>
                                      </a:lnTo>
                                      <a:lnTo>
                                        <a:pt x="2293" y="1347"/>
                                      </a:lnTo>
                                      <a:lnTo>
                                        <a:pt x="2248" y="1257"/>
                                      </a:lnTo>
                                      <a:lnTo>
                                        <a:pt x="2226" y="1216"/>
                                      </a:lnTo>
                                      <a:lnTo>
                                        <a:pt x="2209" y="1179"/>
                                      </a:lnTo>
                                      <a:lnTo>
                                        <a:pt x="2195" y="1146"/>
                                      </a:lnTo>
                                      <a:lnTo>
                                        <a:pt x="2184" y="1120"/>
                                      </a:lnTo>
                                      <a:lnTo>
                                        <a:pt x="2159" y="1056"/>
                                      </a:lnTo>
                                      <a:lnTo>
                                        <a:pt x="2131" y="983"/>
                                      </a:lnTo>
                                      <a:lnTo>
                                        <a:pt x="2099" y="906"/>
                                      </a:lnTo>
                                      <a:lnTo>
                                        <a:pt x="2065" y="826"/>
                                      </a:lnTo>
                                      <a:lnTo>
                                        <a:pt x="2047" y="787"/>
                                      </a:lnTo>
                                      <a:lnTo>
                                        <a:pt x="2028" y="747"/>
                                      </a:lnTo>
                                      <a:lnTo>
                                        <a:pt x="2010" y="710"/>
                                      </a:lnTo>
                                      <a:lnTo>
                                        <a:pt x="1992" y="673"/>
                                      </a:lnTo>
                                      <a:lnTo>
                                        <a:pt x="1973" y="639"/>
                                      </a:lnTo>
                                      <a:lnTo>
                                        <a:pt x="1954" y="606"/>
                                      </a:lnTo>
                                      <a:lnTo>
                                        <a:pt x="1936" y="577"/>
                                      </a:lnTo>
                                      <a:lnTo>
                                        <a:pt x="1918" y="550"/>
                                      </a:lnTo>
                                      <a:lnTo>
                                        <a:pt x="1893" y="517"/>
                                      </a:lnTo>
                                      <a:lnTo>
                                        <a:pt x="1868" y="484"/>
                                      </a:lnTo>
                                      <a:lnTo>
                                        <a:pt x="1843" y="453"/>
                                      </a:lnTo>
                                      <a:lnTo>
                                        <a:pt x="1817" y="423"/>
                                      </a:lnTo>
                                      <a:lnTo>
                                        <a:pt x="1792" y="393"/>
                                      </a:lnTo>
                                      <a:lnTo>
                                        <a:pt x="1766" y="366"/>
                                      </a:lnTo>
                                      <a:lnTo>
                                        <a:pt x="1738" y="338"/>
                                      </a:lnTo>
                                      <a:lnTo>
                                        <a:pt x="1712" y="312"/>
                                      </a:lnTo>
                                      <a:lnTo>
                                        <a:pt x="1683" y="286"/>
                                      </a:lnTo>
                                      <a:lnTo>
                                        <a:pt x="1655" y="263"/>
                                      </a:lnTo>
                                      <a:lnTo>
                                        <a:pt x="1626" y="240"/>
                                      </a:lnTo>
                                      <a:lnTo>
                                        <a:pt x="1595" y="217"/>
                                      </a:lnTo>
                                      <a:lnTo>
                                        <a:pt x="1565" y="196"/>
                                      </a:lnTo>
                                      <a:lnTo>
                                        <a:pt x="1532" y="177"/>
                                      </a:lnTo>
                                      <a:lnTo>
                                        <a:pt x="1500" y="158"/>
                                      </a:lnTo>
                                      <a:lnTo>
                                        <a:pt x="1466" y="139"/>
                                      </a:lnTo>
                                      <a:lnTo>
                                        <a:pt x="1432" y="123"/>
                                      </a:lnTo>
                                      <a:lnTo>
                                        <a:pt x="1396" y="108"/>
                                      </a:lnTo>
                                      <a:lnTo>
                                        <a:pt x="1359" y="93"/>
                                      </a:lnTo>
                                      <a:lnTo>
                                        <a:pt x="1321" y="79"/>
                                      </a:lnTo>
                                      <a:lnTo>
                                        <a:pt x="1282" y="66"/>
                                      </a:lnTo>
                                      <a:lnTo>
                                        <a:pt x="1241" y="55"/>
                                      </a:lnTo>
                                      <a:lnTo>
                                        <a:pt x="1199" y="45"/>
                                      </a:lnTo>
                                      <a:lnTo>
                                        <a:pt x="1157" y="36"/>
                                      </a:lnTo>
                                      <a:lnTo>
                                        <a:pt x="1112" y="28"/>
                                      </a:lnTo>
                                      <a:lnTo>
                                        <a:pt x="1065" y="21"/>
                                      </a:lnTo>
                                      <a:lnTo>
                                        <a:pt x="1018" y="14"/>
                                      </a:lnTo>
                                      <a:lnTo>
                                        <a:pt x="969" y="9"/>
                                      </a:lnTo>
                                      <a:lnTo>
                                        <a:pt x="918" y="5"/>
                                      </a:lnTo>
                                      <a:lnTo>
                                        <a:pt x="866" y="2"/>
                                      </a:lnTo>
                                      <a:lnTo>
                                        <a:pt x="812" y="1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34" y="1"/>
                                      </a:lnTo>
                                      <a:lnTo>
                                        <a:pt x="709" y="3"/>
                                      </a:lnTo>
                                      <a:lnTo>
                                        <a:pt x="684" y="7"/>
                                      </a:lnTo>
                                      <a:lnTo>
                                        <a:pt x="658" y="13"/>
                                      </a:lnTo>
                                      <a:lnTo>
                                        <a:pt x="630" y="21"/>
                                      </a:lnTo>
                                      <a:lnTo>
                                        <a:pt x="602" y="29"/>
                                      </a:lnTo>
                                      <a:lnTo>
                                        <a:pt x="571" y="38"/>
                                      </a:lnTo>
                                      <a:lnTo>
                                        <a:pt x="542" y="48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479" y="73"/>
                                      </a:lnTo>
                                      <a:lnTo>
                                        <a:pt x="447" y="88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385" y="118"/>
                                      </a:lnTo>
                                      <a:lnTo>
                                        <a:pt x="353" y="135"/>
                                      </a:lnTo>
                                      <a:lnTo>
                                        <a:pt x="323" y="153"/>
                                      </a:lnTo>
                                      <a:lnTo>
                                        <a:pt x="292" y="171"/>
                                      </a:lnTo>
                                      <a:lnTo>
                                        <a:pt x="263" y="190"/>
                                      </a:lnTo>
                                      <a:lnTo>
                                        <a:pt x="233" y="210"/>
                                      </a:lnTo>
                                      <a:lnTo>
                                        <a:pt x="206" y="231"/>
                                      </a:lnTo>
                                      <a:lnTo>
                                        <a:pt x="179" y="251"/>
                                      </a:lnTo>
                                      <a:lnTo>
                                        <a:pt x="153" y="272"/>
                                      </a:lnTo>
                                      <a:lnTo>
                                        <a:pt x="129" y="294"/>
                                      </a:lnTo>
                                      <a:lnTo>
                                        <a:pt x="107" y="316"/>
                                      </a:lnTo>
                                      <a:lnTo>
                                        <a:pt x="86" y="338"/>
                                      </a:lnTo>
                                      <a:lnTo>
                                        <a:pt x="67" y="361"/>
                                      </a:lnTo>
                                      <a:lnTo>
                                        <a:pt x="50" y="383"/>
                                      </a:lnTo>
                                      <a:lnTo>
                                        <a:pt x="36" y="405"/>
                                      </a:lnTo>
                                      <a:lnTo>
                                        <a:pt x="23" y="429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6" y="473"/>
                                      </a:lnTo>
                                      <a:lnTo>
                                        <a:pt x="1" y="496"/>
                                      </a:lnTo>
                                      <a:lnTo>
                                        <a:pt x="0" y="5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67.95pt;margin-top:4.7pt;width:24.7pt;height:19.25pt;z-index:251752448" coordsize="955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">
                      <v:shape id="Freeform 183" o:spid="_x0000_s1027" style="position:absolute;left:513;width:98;height:152;visibility:visible;mso-wrap-style:square;v-text-anchor:top" coordsize="1671,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30r8A&#10;AADcAAAADwAAAGRycy9kb3ducmV2LnhtbERPS4vCMBC+L/gfwgje1lQXV6lGUUEQbz4Qj0MztsVm&#10;Epqsbf+9EYS9zcf3nMWqNZV4Uu1LywpGwwQEcWZ1ybmCy3n3PQPhA7LGyjIp6MjDatn7WmCqbcNH&#10;ep5CLmII+xQVFCG4VEqfFWTQD60jjtzd1gZDhHUudY1NDDeVHCfJrzRYcmwo0NG2oOxx+jMKDrfG&#10;NrvL1U1/vKUN87bbuE6pQb9dz0EEasO/+OPe6zh/Mob3M/E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03fSvwAAANwAAAAPAAAAAAAAAAAAAAAAAJgCAABkcnMvZG93bnJl&#10;di54bWxQSwUGAAAAAAQABAD1AAAAhAMAAAAA&#10;" path="m1194,2587r40,l1257,2571r23,-19l1302,2530r22,-23l1346,2482r21,-27l1388,2427r20,-31l1427,2365r19,-34l1464,2297r19,-37l1499,2224r17,-38l1531,2147r16,-40l1561,2067r13,-42l1587,1983r12,-41l1610,1899r11,-44l1630,1813r9,-44l1646,1727r6,-43l1658,1640r5,-42l1666,1556r3,-42l1671,1474r,-41l1671,1035r-1,-35l1668,963r-3,-38l1660,885r-6,-41l1647,804r-8,-43l1630,719r-10,-43l1607,632r-13,-42l1581,546r-14,-42l1551,462r-17,-42l1517,380r-18,-39l1480,302r-20,-36l1440,231r-21,-33l1397,166r-22,-29l1353,111,1328,86,1305,64,1281,46,1256,29,1231,17,1206,8,1180,2,1154,,1035,r-28,1l975,6r-33,6l907,21,870,33,831,47,792,63,751,81r-43,20l666,123r-43,23l580,172r-44,26l493,226r-42,30l409,285r-42,32l327,349r-39,34l251,416r-36,35l182,486r-32,35l121,556,95,592,71,628,50,664,33,698,19,734,8,768,2,803,,836r,40l1,896r1,21l4,935r3,17l10,968r5,16l19,999r7,14l31,1027r6,13l44,1053r7,13l65,1091r15,25l95,1143r15,28l116,1187r7,16l129,1220r6,18l140,1258r5,20l150,1299r3,24l156,1347r3,26l160,1402r1,29l161,1519r-1,89l161,1651r1,44l165,1738r3,40l170,1799r3,20l176,1838r3,19l183,1876r5,18l193,1911r6,17l205,1945r7,16l219,1976r8,14l237,2004r10,13l258,2029r11,11l280,2050r15,11l313,2075r20,15l382,2123r55,38l501,2203r69,43l642,2292r76,46l793,2382r74,43l938,2465r67,36l1035,2518r30,14l1092,2547r26,12l1141,2569r20,8l1179,2583r15,4xe" fillcolor="#00923f" stroked="f">
                        <v:path arrowok="t" o:connecttype="custom" o:connectlocs="74,151;78,147;81,143;85,137;88,131;91,124;93,117;95,109;97,101;98,94;98,87;98,59;97,52;96,45;94,37;92,30;89,22;86,16;82,10;78,5;74,2;69,0;59,0;53,1;46,4;39,7;31,12;24,17;17,23;11,29;6,35;2,41;0,47;0,53;0,56;1,59;2,61;4,64;6,69;8,72;9,75;9,79;9,84;9,97;10,104;10,108;11,111;12,114;13,117;15,119;17,121;22,125;33,132;47,140;59,147;64,150;68,151" o:connectangles="0,0,0,0,0,0,0,0,0,0,0,0,0,0,0,0,0,0,0,0,0,0,0,0,0,0,0,0,0,0,0,0,0,0,0,0,0,0,0,0,0,0,0,0,0,0,0,0,0,0,0,0,0,0,0,0,0"/>
                      </v:shape>
                      <v:shape id="Freeform 184" o:spid="_x0000_s1028" style="position:absolute;left:260;top:40;width:89;height:117;visibility:visible;mso-wrap-style:square;v-text-anchor:top" coordsize="1512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0/28MA&#10;AADcAAAADwAAAGRycy9kb3ducmV2LnhtbERPTWvCQBC9F/oflhG8NRsrlZq6iijSnkStSo9DdkyC&#10;2dmQ3SbRX+8Kgrd5vM+ZzDpTioZqV1hWMIhiEMSp1QVnCva/q7dPEM4jaywtk4ILOZhNX18mmGjb&#10;8paanc9ECGGXoILc+yqR0qU5GXSRrYgDd7K1QR9gnUldYxvCTSnf43gkDRYcGnKsaJFTet79GwWL&#10;w3rz16wu2Xc1H6XD41WX7XKsVL/Xzb9AeOr8U/xw/+gw/2MI92fC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0/28MAAADcAAAADwAAAAAAAAAAAAAAAACYAgAAZHJzL2Rv&#10;d25yZXYueG1sUEsFBgAAAAAEAAQA9QAAAIgDAAAAAA==&#10;" path="m,636r,40l1,727r4,46l11,817r9,41l31,896r13,36l58,964r16,32l92,1025r19,29l130,1080r21,26l194,1156r44,49l261,1229r22,26l304,1280r22,26l347,1335r19,29l385,1395r18,33l419,1463r14,38l445,1541r12,43l466,1630r6,50l476,1734r2,56l492,1812r15,20l522,1851r17,20l556,1888r18,16l583,1912r11,7l604,1926r10,8l625,1940r11,6l647,1952r12,5l671,1962r13,5l697,1971r13,4l724,1978r15,3l753,1984r16,2l784,1987r17,2l818,1989r17,l864,1988r29,-5l922,1975r30,-11l981,1951r30,-17l1040,1914r29,-21l1099,1870r28,-26l1156,1817r27,-30l1210,1756r27,-33l1262,1690r26,-35l1312,1620r23,-37l1357,1547r21,-39l1397,1471r19,-39l1434,1395r15,-39l1463,1318r12,-37l1486,1244r10,-36l1503,1173r5,-34l1511,1106r1,-32l1511,1055r-1,-20l1507,1015r-3,-19l1499,975r-5,-20l1487,935r-7,-20l1465,873r-16,-43l1431,786r-19,-47l1394,691r-18,-51l1367,615r-8,-27l1351,560r-7,-28l1337,503r-6,-29l1326,444r-5,-32l1318,381r-3,-34l1314,314r-1,-36l1289,261r-26,-19l1238,220r-26,-22l1185,176r-27,-24l1130,129r-28,-22l1072,85,1042,65r-16,-9l1011,47,994,39,977,30,961,24,944,18,926,13,909,8,891,5,873,2,854,,835,,677,,656,1,636,5r-22,6l590,20,566,30,541,44,514,59,488,75,461,93r-29,20l404,134r-28,21l348,179r-28,24l292,228r-27,26l237,279r-25,27l187,333r-25,26l139,386r-22,26l96,438,78,464,61,489,46,514,32,537,21,559r-9,23l5,601,1,619,,636xe" fillcolor="red" stroked="f">
                        <v:path arrowok="t" o:connecttype="custom" o:connectlocs="0,43;1,50;3,57;7,62;11,68;17,74;20,79;24,84;26,91;28,99;29,107;32,110;34,112;36,114;38,115;40,116;43,116;45,117;48,117;53,117;58,115;63,111;68,107;73,101;77,95;81,89;84,82;87,75;88,69;89,63;89,60;88,56;86,51;83,43;80,36;79,31;78,26;77,20;76,15;71,12;67,8;61,4;59,2;56,1;52,0;49,0;37,0;33,2;29,4;24,8;19,12;14,16;10,21;6,26;3,30;1,34;0,37" o:connectangles="0,0,0,0,0,0,0,0,0,0,0,0,0,0,0,0,0,0,0,0,0,0,0,0,0,0,0,0,0,0,0,0,0,0,0,0,0,0,0,0,0,0,0,0,0,0,0,0,0,0,0,0,0,0,0,0,0"/>
                      </v:shape>
                      <v:shape id="Freeform 185" o:spid="_x0000_s1029" style="position:absolute;left:609;top:112;width:203;height:314;visibility:visible;mso-wrap-style:square;v-text-anchor:top" coordsize="3462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ahcEA&#10;AADcAAAADwAAAGRycy9kb3ducmV2LnhtbERPS4vCMBC+C/6HMMLeNHVZi1SjiKJ43PUBHodmbIvN&#10;pCTZtru/frMgeJuP7znLdW9q0ZLzlWUF00kCgji3uuJCweW8H89B+ICssbZMCn7Iw3o1HCwx07bj&#10;L2pPoRAxhH2GCsoQmkxKn5dk0E9sQxy5u3UGQ4SukNphF8NNLd+TJJUGK44NJTa0LSl/nL6NguP0&#10;khzO6e+s2d3ctUsr/Gy7VKm3Ub9ZgAjUh5f46T7qOH/2Af/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P2oXBAAAA3AAAAA8AAAAAAAAAAAAAAAAAmAIAAGRycy9kb3du&#10;cmV2LnhtbFBLBQYAAAAABAAEAPUAAACGAwAAAAA=&#10;" path="m238,5056r41,l358,5056r,-239l478,4817r16,l508,4818r14,2l534,4822r12,5l555,4831r9,6l571,4843r6,7l583,4859r4,9l590,4879r3,12l595,4905r1,15l596,4936r,120l836,5056r,159l866,5194r29,-21l909,5162r14,-10l937,5143r16,-9l968,5126r16,-7l1002,5112r19,-5l1041,5102r22,-3l1087,5097r27,-2l1234,5095r22,2l1277,5098r20,2l1315,5102r16,3l1346,5109r14,4l1373,5118r12,5l1395,5129r10,6l1414,5142r8,7l1430,5157r8,9l1445,5174r27,36l1501,5251r9,10l1518,5271r10,11l1539,5292r11,12l1562,5314r15,10l1592,5334r39,-40l1631,5255r40,-40l1679,5190r10,-30l1703,5127r17,-38l1739,5049r21,-45l1784,4957r25,-49l1864,4801r60,-113l1985,4571r63,-120l2110,4331r59,-117l2198,4158r26,-56l2248,4049r24,-52l2293,3949r18,-46l2327,3859r14,-39l2351,3784r7,-32l2362,3724r,-24l2268,3066r-1,-13l2266,3041r1,-10l2269,3020r2,-9l2275,3001r4,-9l2285,2983r5,-8l2297,2968r7,-7l2311,2954r17,-12l2347,2929r38,-21l2425,2889r18,-9l2460,2870r7,-5l2475,2859r7,-6l2488,2847r6,-6l2500,2833r5,-8l2511,2817r9,-19l2529,2777r8,-22l2545,2732r6,-26l2557,2681r10,-53l2577,2575r8,-50l2595,2477r5,-23l2605,2432r7,-22l2619,2389r6,-21l2633,2347r7,-20l2648,2306r17,-38l2683,2229r19,-37l2722,2155r42,-73l2806,2010r22,-37l2850,1936r21,-38l2892,1859r25,-48l2949,1751r38,-70l3030,1602r45,-86l3123,1425r49,-94l3220,1234r47,-96l3312,1043r21,-47l3352,951r20,-44l3389,864r16,-42l3419,784r12,-38l3442,711r8,-33l3457,649r3,-28l3462,598r-1,-29l3457,540r-5,-29l3445,482r-11,-27l3423,428r-13,-28l3396,373r-16,-26l3361,321r-19,-24l3321,272r-21,-23l3276,226r-24,-22l3226,183r-26,-20l3173,143r-29,-18l3116,108,3086,92,3057,76,3027,63,2995,50,2965,39r-32,-9l2902,21r-32,-8l2839,8,2807,4,2776,1,2745,,2467,r-39,2l2388,9r-40,9l2307,33r-41,17l2225,70r-41,24l2143,120r-41,30l2062,182r-40,35l1983,254r-39,40l1906,335r-36,43l1834,422r-34,47l1766,517r-31,50l1705,616r-29,51l1650,719r-25,52l1603,822r-20,53l1564,928r-15,53l1536,1032r-10,52l1518,1135r-4,51l1512,1234r-11,41l1551,1831r-20,31l1508,1891r-25,30l1458,1950r-28,29l1402,2009r-28,29l1343,2067r-62,60l1218,2187r-31,31l1155,2248r-31,33l1094,2312r-31,34l1034,2379r-29,34l978,2448r-25,36l928,2520r-23,38l884,2597r-20,39l847,2677r-15,41l820,2761r-11,45l801,2851r-4,47l795,2946r,200l796,3167r1,19l799,3206r2,16l805,3238r4,15l814,3266r5,14l824,3292r6,11l837,3313r6,10l858,3343r15,18l890,3380r17,19l923,3421r16,23l947,3457r8,16l963,3488r7,16l976,3521r7,20l989,3561r5,22l927,3584r-65,2l800,3591r-60,5l684,3604r-54,11l578,3626r-49,13l483,3654r-45,17l396,3691r-39,20l319,3734r-34,25l251,3786r-30,29l193,3846r-26,34l143,3915r-22,37l100,3991r-18,43l66,4077r-14,47l39,4173r-11,51l19,4276r-7,56l7,4390r-4,60l1,4513,,4578r,120l,4716r1,16l3,4749r2,16l8,4781r4,14l16,4810r5,13l26,4838r6,13l38,4863r6,12l52,4887r8,12l68,4910r8,10l93,4940r19,19l132,4978r21,16l173,5011r23,15l217,5042r21,14xe" fillcolor="#da251d" stroked="f">
                        <v:path arrowok="t" o:connecttype="custom" o:connectlocs="29,284;33,285;35,288;49,307;56,302;62,300;76,300;81,302;84,304;90,311;96,312;101,300;113,276;130,241;137,225;133,180;134,176;137,173;145,169;147,166;150,159;152,144;155,137;162,123;171,107;186,78;198,53;202,40;202,30;198,20;191,12;181,5;170,1;145,0;130,4;116,15;104,30;94,48;89,67;88,111;79,122;64,136;54,148;48,163;47,186;48,192;50,197;56,204;58,210;40,212;23,217;11,226;4,240;0,258;0,279;1,284;4,288;9,294" o:connectangles="0,0,0,0,0,0,0,0,0,0,0,0,0,0,0,0,0,0,0,0,0,0,0,0,0,0,0,0,0,0,0,0,0,0,0,0,0,0,0,0,0,0,0,0,0,0,0,0,0,0,0,0,0,0,0,0,0,0"/>
                      </v:shape>
                      <v:shape id="Freeform 186" o:spid="_x0000_s1030" style="position:absolute;left:302;top:173;width:73;height:56;visibility:visible;mso-wrap-style:square;v-text-anchor:top" coordsize="1234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xBMEA&#10;AADcAAAADwAAAGRycy9kb3ducmV2LnhtbERPS2sCMRC+C/0PYQreNFtBKVujSFXw5qvQ9jZsprvb&#10;JpMlievqrzdCwdt8fM+ZzjtrREs+1I4VvAwzEMSF0zWXCj6O68EriBCRNRrHpOBCAeazp94Uc+3O&#10;vKf2EEuRQjjkqKCKscmlDEVFFsPQNcSJ+3HeYkzQl1J7PKdwa+QoyybSYs2pocKG3isq/g4nq8B8&#10;ozl+tQv85c+V3tlyufWTq1L9527xBiJSFx/if/dGp/njMdyfS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VcQTBAAAA3AAAAA8AAAAAAAAAAAAAAAAAmAIAAGRycy9kb3du&#10;cmV2LnhtbFBLBQYAAAAABAAEAPUAAACGAwAAAAA=&#10;" path="m,517r,24l2,563r3,22l9,607r6,22l21,649r7,21l36,690r8,20l54,728r11,19l76,765r13,17l102,798r14,16l131,829r15,14l162,857r17,12l196,882r17,11l232,903r19,10l270,921r19,8l310,936r20,5l351,947r22,4l394,953r22,2l438,955r119,l581,955r22,-2l625,949r22,-5l667,938r20,-7l707,923r18,-9l742,904r16,-11l775,881r15,-14l805,853r14,-14l832,823r13,-17l857,789r11,-17l878,754r10,-20l896,715r9,-20l914,674r7,-21l927,633r6,-22l938,589r5,-22l947,545r3,-23l953,500r2,-22l1114,478r17,-1l1146,476r13,-1l1171,471r11,-3l1193,463r8,-5l1208,452r7,-8l1220,436r4,-10l1228,415r2,-13l1232,389r1,-15l1234,358r,-40l1232,304r-3,-15l1225,275r-7,-15l1210,246r-10,-15l1187,217r-12,-13l1161,189r-15,-13l1130,163r-18,-13l1095,137r-18,-13l1058,112r-20,-11l998,80,957,59,918,42,879,28,861,22,842,16,825,11,810,7,795,4,781,2,767,1,756,,724,1,690,2,657,4,624,7r-33,4l557,16r-32,6l491,29r-32,8l427,46,395,56,365,68,334,80,305,93r-29,14l248,121r-26,18l195,156r-24,18l147,193r-21,21l106,236,87,258,69,283,54,308,40,334,28,362r-9,28l10,420,4,451,1,484,,517xe" fillcolor="red" stroked="f">
                        <v:path arrowok="t" o:connecttype="custom" o:connectlocs="0,33;1,37;2,40;4,44;6,47;9,49;12,52;15,54;18,55;22,56;26,56;36,56;39,55;43,54;46,52;48,49;51,46;53,43;54,40;55,36;56,32;56,28;68,28;70,27;71,27;72,25;73,23;73,19;72,16;71,14;69,11;66,9;63,7;57,3;51,1;48,0;45,0;41,0;35,1;29,2;23,3;18,5;13,8;9,11;5,15;2,20;1,25;0,30" o:connectangles="0,0,0,0,0,0,0,0,0,0,0,0,0,0,0,0,0,0,0,0,0,0,0,0,0,0,0,0,0,0,0,0,0,0,0,0,0,0,0,0,0,0,0,0,0,0,0,0"/>
                      </v:shape>
                      <v:shape id="Freeform 187" o:spid="_x0000_s1031" style="position:absolute;left:475;top:152;width:117;height:216;visibility:visible;mso-wrap-style:square;v-text-anchor:top" coordsize="1990,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pbr4A&#10;AADcAAAADwAAAGRycy9kb3ducmV2LnhtbERPy6rCMBDdC/5DmAvubHrFF71GUUFw6+MDhmZsS5tJ&#10;bxNt7dcbQXA3h/Oc1aYzlXhQ4wrLCn6jGARxanXBmYLr5TBegnAeWWNlmRQ8ycFmPRysMNG25RM9&#10;zj4TIYRdggpy7+tESpfmZNBFtiYO3M02Bn2ATSZ1g20IN5WcxPFcGiw4NORY0z6ntDzfjQLD5X/Z&#10;zabm1spyMZF9v7sfeqVGP932D4Snzn/FH/dRh/mzObyfC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bKW6+AAAA3AAAAA8AAAAAAAAAAAAAAAAAmAIAAGRycy9kb3ducmV2&#10;LnhtbFBLBQYAAAAABAAEAPUAAACDAwAAAAA=&#10;" path="m1870,r-40,l1777,35r-71,45l1622,133r-89,54l1488,212r-44,25l1401,260r-40,19l1341,288r-18,8l1305,303r-16,5l1272,313r-14,3l1245,318r-12,1l1193,319r-16,-1l1162,316r-14,-3l1134,309r-13,-5l1110,297r-12,-8l1088,281r-10,-8l1068,263r-9,-9l1051,244r-16,-23l1021,199,995,156,971,117r-6,-7l958,102r-6,-6l945,91r-8,-6l930,82r-7,-2l915,79r-12,1l892,82r-11,3l871,89r-11,5l850,99r-10,7l831,113r-9,8l814,129r-8,10l797,148r-8,12l782,171r-7,11l769,193r-12,25l746,244r-9,27l729,298r-6,26l719,349r-3,26l716,398r,240l765,642r56,4l883,651r65,6l1017,664r69,9l1121,678r35,5l1190,689r34,8l1257,704r33,8l1320,721r30,9l1379,741r27,10l1432,764r23,13l1476,790r19,15l1512,821r13,17l1536,856r8,18l1549,894r2,22l1551,1036r-1,17l1548,1069r-4,16l1540,1099r-7,15l1526,1127r-9,12l1507,1150r-11,10l1483,1168r-13,9l1457,1183r-15,5l1426,1192r-17,2l1392,1195r-16,-1l1360,1193r-16,-1l1329,1190r-14,-3l1302,1184r-13,-4l1276,1176r-25,-10l1227,1156r-24,-10l1179,1135r-24,-11l1128,1113r-28,-10l1069,1093r-16,-4l1037,1086r-18,-3l1000,1080r-20,-2l960,1076r-23,-1l915,1075r-120,l787,1075r-8,1l771,1078r-8,2l747,1086r-18,8l712,1104r-16,11l680,1126r-14,13l650,1152r-13,13l626,1179r-10,13l608,1204r-6,11l600,1220r-2,5l597,1230r,4l598,1244r1,11l602,1266r4,13l611,1293r6,15l624,1324r8,15l649,1374r20,36l691,1449r22,38l761,1564r46,73l846,1701r30,51l861,1771r-14,20l832,1809r-14,16l803,1841r-16,15l771,1870r-15,13l740,1896r-16,11l708,1920r-17,10l658,1951r-33,20l590,1992r-34,20l521,2034r-35,23l469,2070r-18,13l434,2096r-17,15l399,2127r-18,16l364,2160r-17,18l333,2197r-20,25l291,2255r-25,37l238,2335r-29,45l180,2429r-31,49l120,2528r-28,48l67,2623r-22,44l26,2706r-14,34l7,2754r-4,13l,2778r,8l,2801r3,15l6,2832r5,17l16,2868r7,18l31,2906r11,20l52,2947r11,21l74,2990r13,22l100,3033r14,22l129,3077r15,21l159,3118r15,21l191,3159r16,18l224,3195r16,18l257,3228r17,15l290,3256r16,13l323,3279r16,9l354,3295r15,5l383,3303r15,1l433,3303r34,-4l498,3292r29,-8l554,3273r25,-12l603,3248r22,-14l644,3220r20,-14l680,3191r15,-13l722,3153r22,-18l752,3128r8,-4l767,3123r6,1l777,3130r5,9l785,3152r3,17l790,3191r2,28l793,3250r1,39l795,3383r,120l795,3508r2,5l800,3518r4,6l808,3530r5,6l818,3543r6,6l839,3562r16,13l873,3588r19,13l912,3614r20,11l952,3635r19,9l989,3652r17,5l1015,3660r7,1l1028,3662r6,l1233,3662r31,-1l1296,3656r29,-8l1355,3638r28,-14l1410,3609r27,-20l1463,3569r25,-23l1513,3521r23,-27l1558,3465r22,-30l1600,3404r20,-34l1639,3335r18,-34l1673,3264r15,-36l1704,3190r13,-37l1729,3114r11,-38l1751,3038r8,-38l1768,2961r7,-37l1780,2887r5,-37l1788,2815r2,-35l1790,2747r,-398l1789,2318r-2,-26l1783,2270r-5,-20l1772,2233r-7,-15l1757,2204r-7,-14l1743,2176r-7,-14l1729,2147r-6,-17l1718,2109r-4,-22l1713,2075r-1,-14l1711,2046r,-16l1711,1991r1,-34l1714,1923r4,-34l1723,1856r6,-34l1736,1789r8,-34l1754,1721r10,-34l1776,1654r11,-34l1799,1587r25,-67l1850,1452r26,-69l1901,1314r12,-35l1925,1244r10,-36l1946,1173r9,-36l1963,1100r8,-36l1978,1027r5,-37l1986,952r3,-37l1990,876r,-279l1989,581r,-17l1987,546r-2,-17l1980,495r-7,-37l1964,422r-9,-35l1944,351r-11,-35l1920,281r-13,-33l1893,215r-13,-30l1866,156r-13,-29l1840,102,1826,77,1870,xe" fillcolor="#00923f" stroked="f">
                        <v:path arrowok="t" o:connecttype="custom" o:connectlocs="87,13;76,18;68,19;63,16;57,7;54,5;50,6;46,9;43,18;48,38;70,41;83,44;90,50;91,64;87,69;81,70;75,69;65,65;56,63;45,64;38,68;35,72;36,76;42,88;49,107;43,112;31,120;22,126;14,138;3,157;0,165;2,173;8,181;14,190;21,194;31,194;40,188;45,184;47,192;47,208;51,212;59,216;76,216;87,209;96,197;102,181;105,166;105,133;102,127;101,120;102,106;107,90;114,69;117,54;116,29;112,15;110,0" o:connectangles="0,0,0,0,0,0,0,0,0,0,0,0,0,0,0,0,0,0,0,0,0,0,0,0,0,0,0,0,0,0,0,0,0,0,0,0,0,0,0,0,0,0,0,0,0,0,0,0,0,0,0,0,0,0,0,0,0"/>
                      </v:shape>
                      <v:shape id="Freeform 188" o:spid="_x0000_s1032" style="position:absolute;left:288;top:272;width:87;height:103;visibility:visible;mso-wrap-style:square;v-text-anchor:top" coordsize="147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bgcIA&#10;AADcAAAADwAAAGRycy9kb3ducmV2LnhtbERPTWsCMRC9F/wPYQRvNVuhVrdGaYWilF6qgngbNtPN&#10;0s0kJNFd/fVNodDbPN7nLFa9bcWFQmwcK3gYFyCIK6cbrhUc9m/3MxAxIWtsHZOCK0VYLQd3Cyy1&#10;6/iTLrtUixzCsUQFJiVfShkrQxbj2HnizH25YDFlGGqpA3Y53LZyUhRTabHh3GDQ09pQ9b07WwXz&#10;E3avH8Ee04aNnfmbr9/XJ6VGw/7lGUSiPv2L/9xbnec/PsHvM/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5uBwgAAANwAAAAPAAAAAAAAAAAAAAAAAJgCAABkcnMvZG93&#10;bnJldi54bWxQSwUGAAAAAAQABAD1AAAAhwMAAAAA&#10;" path="m,439r,46l1,534r2,51l7,636r4,53l16,742r7,55l30,851r9,56l50,961r11,55l73,1070r13,54l101,1178r17,51l136,1280r19,49l175,1377r23,45l221,1466r25,41l274,1546r28,37l332,1616r32,31l398,1673r34,23l470,1716r38,15l549,1743r42,6l636,1752r120,l766,1751r10,-2l787,1746r11,-5l810,1735r12,-6l834,1721r12,-10l901,1670r63,-48l998,1597r37,-25l1054,1560r19,-11l1095,1538r21,-11l1137,1518r24,-10l1184,1499r24,-7l1233,1486r26,-6l1285,1476r28,-3l1323,1431r12,-41l1347,1350r13,-39l1386,1232r26,-78l1424,1115r12,-41l1446,1032r8,-43l1461,944r6,-47l1469,873r1,-24l1471,822r1,-25l1472,597r-1,-26l1468,544r-5,-26l1458,491r-8,-26l1441,439r-11,-27l1417,386r-13,-25l1390,335r-16,-25l1356,285r-18,-23l1319,239r-19,-24l1278,194r-22,-21l1234,152r-24,-18l1187,116,1162,99,1137,82,1112,68,1087,54,1060,42,1034,32r-27,-9l981,14,954,8,927,4,901,1,875,,636,,618,1,598,3,576,7r-22,5l531,19r-25,8l481,36,455,46,430,57,404,69,377,82,350,96r-26,15l297,126r-25,16l246,159r-25,16l197,192r-25,18l150,228r-21,18l108,264,89,282,72,301,56,319,41,337,29,355,19,373r-9,17l4,406,1,422,,439xe" fillcolor="red" stroked="f">
                        <v:path arrowok="t" o:connecttype="custom" o:connectlocs="0,31;1,41;2,50;4,60;6,69;9,78;13,86;18,93;24,98;30,102;38,103;46,103;48,102;50,101;59,94;63,91;67,89;71,88;76,87;79,82;82,72;85,63;86,55;87,50;87,35;86,30;85,26;83,21;80,17;77,13;73,9;69,6;64,3;60,1;55,0;38,0;34,0;30,2;25,3;21,6;16,8;12,11;8,14;4,18;2,21;0,24" o:connectangles="0,0,0,0,0,0,0,0,0,0,0,0,0,0,0,0,0,0,0,0,0,0,0,0,0,0,0,0,0,0,0,0,0,0,0,0,0,0,0,0,0,0,0,0,0,0"/>
                      </v:shape>
                      <v:shape id="Freeform 189" o:spid="_x0000_s1033" style="position:absolute;left:737;top:368;width:218;height:203;visibility:visible;mso-wrap-style:square;v-text-anchor:top" coordsize="3701,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posUA&#10;AADcAAAADwAAAGRycy9kb3ducmV2LnhtbESPS2sDMQyE74X+B6NCb403hYRlGyeEQErJoXkechRr&#10;7aNZy4vtJtt/Xx0CuUnMaObTbDG4Tl0pxNazgfEoA0VcettybeB0XL/loGJCtth5JgN/FGExf36a&#10;YWH9jfd0PaRaSQjHAg00KfWF1rFsyGEc+Z5YtMoHh0nWUGsb8CbhrtPvWTbVDluWhgZ7WjVUXg6/&#10;zsB5E36qvBqv++Wkxt1G55/f29yY15dh+QEq0ZAe5vv1lxX8id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emixQAAANwAAAAPAAAAAAAAAAAAAAAAAJgCAABkcnMv&#10;ZG93bnJldi54bWxQSwUGAAAAAAQABAD1AAAAigMAAAAA&#10;" path="m1154,2150r-16,-5l1123,2141r-14,-5l1097,2131r-11,-5l1076,2121r-9,-5l1059,2111r-13,-11l1034,2090r-9,-9l1018,2072r-7,-8l1003,2056r-8,-7l986,2042r-12,-5l958,2033r-19,-2l916,2030r-359,l535,2032r-23,7l490,2050r-24,14l442,2082r-24,22l395,2129r-24,27l347,2187r-23,32l301,2255r-24,36l255,2330r-22,40l211,2412r-20,43l171,2499r-20,44l132,2589r-18,44l98,2678r-16,45l67,2767r-13,44l42,2853r-11,41l22,2935r-7,37l9,3010r-6,33l1,3076,,3105r1,22l6,3148r7,20l22,3188r12,19l47,3225r16,18l82,3260r19,17l122,3292r24,15l170,3321r26,15l223,3348r28,13l279,3372r30,11l339,3393r31,10l401,3412r32,8l464,3428r32,6l527,3440r32,6l589,3450r29,4l649,3457r28,3l705,3462r26,1l756,3463r80,l863,3462r26,-4l916,3451r26,-8l967,3432r26,-13l1018,3404r26,-18l1068,3368r24,-20l1117,3326r23,-22l1163,3281r25,-25l1211,3231r22,-26l1279,3152r46,-54l1369,3045r45,-51l1436,2969r23,-24l1481,2921r22,-21l1526,2880r22,-19l1570,2842r22,-16l1623,2826r33,-1l1691,2823r36,-2l1765,2818r39,-5l1843,2809r41,-6l1924,2797r42,-7l2007,2781r41,-8l2090,2763r40,-10l2171,2742r39,-11l2249,2717r38,-13l2322,2690r35,-15l2390,2659r30,-17l2450,2625r26,-19l2501,2588r22,-21l2541,2546r16,-21l2570,2501r9,-23l2585,2454r2,-26l2587,2030r51,-12l2689,2004r52,-14l2792,1972r51,-17l2893,1937r50,-20l2992,1895r48,-22l3088,1849r46,-26l3179,1796r45,-29l3268,1738r41,-31l3349,1673r38,-34l3425,1603r35,-39l3493,1526r30,-42l3553,1442r26,-45l3604,1351r22,-47l3645,1254r16,-52l3676,1148r11,-55l3695,1036r4,-59l3701,916r,-358l3700,532r-3,-25l3692,481r-6,-25l3678,432r-10,-26l3656,381r-13,-24l3629,333r-15,-24l3596,286r-17,-23l3560,241r-19,-21l3519,198r-21,-20l3476,159r-24,-19l3429,122r-24,-16l3380,90,3355,75,3330,62,3305,50,3279,39,3254,29r-26,-8l3203,14,3177,8,3153,3,3128,1,3104,,2985,r-14,1l2956,3r-17,3l2921,10r-20,6l2880,23r-22,7l2834,38r-49,18l2732,77r-54,24l2624,125r-54,26l2518,177r-50,25l2422,228r-41,23l2346,272r-15,10l2318,292r-11,9l2298,308r-41,37l2222,381r-32,33l2163,446r-24,29l2119,503r-16,26l2090,553r-10,24l2072,599r-5,21l2064,641r-1,19l2064,678r2,19l2069,714r4,18l2079,749r6,18l2090,784r6,17l2101,819r5,19l2110,857r3,20l2115,899r,21l2114,943r-4,25l2105,994r-8,27l2086,1051r-14,28l2059,1106r-15,25l2028,1153r-16,21l1994,1193r-18,17l1957,1225r-20,15l1917,1253r-20,11l1876,1275r-22,9l1833,1293r-22,9l1788,1309r-88,24l1613,1355r-21,7l1572,1369r-20,7l1533,1384r-19,8l1496,1401r-17,10l1463,1423r-22,17l1422,1457r-17,18l1389,1493r-16,20l1359,1533r-12,20l1335,1575r-11,21l1313,1618r-9,23l1296,1664r-8,23l1281,1711r-7,23l1268,1758r-12,49l1243,1857r-11,49l1220,1956r-13,50l1192,2055r-8,24l1174,2102r-10,25l1154,2150xe" fillcolor="#dd137b" stroked="f">
                        <v:path arrowok="t" o:connecttype="custom" o:connectlocs="64,125;60,122;57,119;30,120;22,126;14,139;7,154;2,170;0,182;3,189;10,195;20,199;31,202;42,203;54,202;63,197;71,189;85,174;92,167;104,165;118,163;132,159;144,154;151,147;158,117;176,111;192,102;206,89;215,74;218,54;217,25;212,17;205,9;196,4;187,0;174,0;167,2;148,10;137,17;127,26;122,35;122,42;124,48;125,55;121,65;115,72;108,76;93,80;86,83;80,90;76,98;73,109;69,123" o:connectangles="0,0,0,0,0,0,0,0,0,0,0,0,0,0,0,0,0,0,0,0,0,0,0,0,0,0,0,0,0,0,0,0,0,0,0,0,0,0,0,0,0,0,0,0,0,0,0,0,0,0,0,0,0"/>
                      </v:shape>
                      <v:shape id="Freeform 190" o:spid="_x0000_s1034" style="position:absolute;left:183;top:372;width:566;height:492;visibility:visible;mso-wrap-style:square;v-text-anchor:top" coordsize="9629,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e98EA&#10;AADcAAAADwAAAGRycy9kb3ducmV2LnhtbERPS2vCQBC+C/6HZYTedKOloqmriLYivfmo0NuQnSbB&#10;7GzITjX+e7cgeJuP7zmzResqdaEmlJ4NDAcJKOLM25JzA8fDZ38CKgiyxcozGbhRgMW825lhav2V&#10;d3TZS65iCIcUDRQidap1yApyGAa+Jo7cr28cSoRNrm2D1xjuKj1KkrF2WHJsKLCmVUHZef/nDGxO&#10;P/I63nr9LaPz1wfLRpL1yZiXXrt8ByXUylP8cG9tnP82hf9n4gV6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w3vfBAAAA3AAAAA8AAAAAAAAAAAAAAAAAmAIAAGRycy9kb3du&#10;cmV2LnhtbFBLBQYAAAAABAAEAPUAAACGAwAAAAA=&#10;" path="m6406,160r-88,1l6230,162r-88,2l6054,167r-89,3l5877,173r-87,4l5701,180r-87,4l5527,187r-86,4l5353,193r-85,3l5183,198r-85,1l5014,200r-20,l4976,201r-18,4l4940,207r-16,4l4909,215r-15,5l4880,225r-29,12l4825,250r-26,14l4775,280r-25,15l4724,309r-26,13l4670,334r-15,6l4640,345r-15,4l4609,353r-18,3l4574,358r-19,1l4536,359r-18,l4500,357r-17,-4l4466,349r-18,-6l4431,336r-16,-8l4399,319r-18,-9l4365,300r-16,-11l4334,278r-33,-25l4270,227r-33,-26l4206,175r-33,-25l4141,125r-16,-11l4107,103r-16,-9l4074,84r-17,-8l4039,67r-17,-6l4004,55r-24,-5l3947,45r-40,-5l3863,35r-51,-5l3758,26r-55,-5l3645,18r-58,-4l3529,11,3473,8,3421,6,3373,4,3329,3,3293,2,3263,r-39,2l3183,4r-42,4l3101,12r-43,6l3016,25r-42,9l2931,43r-42,11l2846,66r-42,14l2762,94r-42,16l2680,126r-40,19l2601,163r-38,20l2525,205r-35,22l2455,249r-33,25l2391,299r-30,25l2333,352r-26,27l2283,409r-22,29l2241,468r-17,32l2210,531r-12,34l2189,598r39,438l2275,1120r50,77l2374,1269r52,65l2478,1394r51,54l2579,1497r51,44l2678,1580r45,35l2767,1646r41,26l2844,1695r34,19l2906,1730r23,13l2947,1754r12,8l2964,1768r-1,4l2954,1774r-17,l2912,1774r-34,-2l2781,1767r-138,-8l2558,1757r-97,-3l2351,1753r-123,-1l2206,1753r-18,2l2178,1757r-7,2l2164,1763r-7,2l2145,1772r-10,8l2127,1789r-7,10l2113,1810r-7,12l2101,1836r-5,14l2084,1879r-15,33l2077,1918r9,7l2095,1934r10,10l2128,1969r24,28l2178,2029r29,35l2234,2102r30,38l2320,2218r51,76l2415,2361r32,52l2465,2446r13,29l2487,2499r6,22l2494,2539r-1,14l2488,2564r-8,8l2469,2579r-14,3l2439,2583r-17,-1l2403,2579r-22,-4l2358,2568r-23,-8l2310,2552r-25,-9l2259,2533r-26,-11l2182,2500r-50,-21l2086,2460r-40,-16l2028,2438r-15,-5l2000,2430r-10,-1l1969,2442r-49,34l1850,2526r-80,59l1729,2616r-40,31l1653,2677r-34,28l1605,2719r-13,12l1580,2743r-9,11l1563,2764r-7,9l1552,2781r-1,7l1552,2829r2,42l1557,2909r6,38l1569,2984r6,34l1583,3052r9,32l1601,3116r10,30l1622,3175r12,28l1645,3231r12,27l1669,3284r13,25l1707,3359r24,48l1754,3455r23,47l1786,3526r9,24l1804,3574r7,25l1817,3624r6,25l1827,3676r3,27l1809,3696r-20,-8l1770,3679r-20,-11l1731,3654r-19,-14l1692,3626r-19,-16l1635,3575r-41,-36l1552,3500r-43,-38l1485,3442r-24,-18l1437,3406r-27,-18l1384,3371r-28,-16l1326,3340r-30,-15l1263,3312r-33,-12l1195,3290r-36,-9l1120,3275r-39,-6l1038,3266r-44,-1l915,3265r-20,2l876,3273r-20,9l838,3295r-17,16l804,3330r-17,22l772,3375r-15,28l742,3431r-15,31l713,3494r-13,34l686,3562r-12,37l660,3635r-25,75l611,3786r-25,77l563,3935r-12,35l539,4004r-12,31l513,4066r-12,28l488,4120r-13,24l462,4165r-37,52l388,4268r-40,50l309,4368r-39,51l231,4470r-18,25l195,4521r-19,27l159,4574r-17,27l126,4629r-15,28l95,4686r-14,29l68,4746r-12,30l45,4808r-11,33l26,4875r-8,33l12,4944r-6,36l3,5018,,5056r,40l1,5141r5,46l14,5232r11,44l40,5320r16,44l75,5406r21,43l121,5491r25,41l173,5573r30,39l233,5652r33,39l299,5728r36,37l370,5801r37,35l443,5870r38,34l519,5935r38,32l596,5997r37,29l671,6053r37,27l745,6106r35,23l816,6152r33,22l882,6193r31,19l941,6229r29,19l1001,6269r35,23l1110,6344r82,59l1279,6467r92,66l1464,6601r96,68l1606,6703r48,32l1701,6766r46,31l1792,6826r45,29l1880,6881r42,23l1962,6927r39,20l2038,6964r35,15l2105,6991r31,9l2163,7005r26,2l2208,7006r20,-1l2249,7002r22,-3l2293,6995r23,-5l2340,6985r24,-7l2414,6963r51,-16l2515,6929r52,-20l2618,6888r51,-20l2718,6847r48,-21l2812,6807r43,-19l2896,6772r36,-16l2993,6731r53,-23l3070,6696r23,-11l3113,6674r19,-11l3150,6653r17,-11l3182,6630r15,-11l3210,6608r14,-12l3236,6584r11,-12l3258,6558r10,-13l3279,6531r11,-15l3310,6484r21,-34l3378,6368r60,-102l3476,6202r42,-73l3561,6051r45,-85l3628,5921r23,-46l3673,5829r22,-49l3718,5732r22,-50l3761,5633r22,-52l3803,5530r19,-52l3842,5428r18,-53l3877,5323r16,-52l3909,5220r13,-52l3935,5117r11,-51l3955,5017r8,-50l3970,4918r5,-48l3978,4824r1,-47l3979,4578r-1,-43l3975,4493r-5,-43l3964,4409r-8,-40l3946,4328r-11,-38l3923,4251r-14,-37l3893,4177r-16,-36l3859,4105r-19,-34l3820,4037r-21,-33l3778,3971r-23,-31l3732,3909r-24,-29l3683,3850r-25,-28l3633,3794r-27,-27l3580,3741r-27,-26l3527,3691r-27,-24l3473,3644r-27,-22l3419,3600r-27,-21l3367,3560r-27,-20l3314,3518r-26,-22l3261,3473r-25,-24l3210,3425r-26,-25l3159,3373r-26,-27l3109,3319r-25,-28l3059,3262r-48,-58l2963,3144r-47,-61l2870,3022r-43,-61l2783,2900r-41,-61l2702,2781r-40,-57l2626,2668r32,10l2696,2694r42,23l2783,2744r50,33l2886,2813r54,42l2998,2899r60,49l3120,3000r62,55l3246,3111r65,60l3375,3232r65,62l3503,3358r63,64l3627,3486r60,65l3744,3615r56,63l3853,3740r48,61l3947,3860r42,56l4026,3970r33,51l4086,4069r22,44l4125,4153r10,36l4138,4220r-1,63l4135,4348r-4,69l4127,4487r-5,73l4117,4633r-7,73l4105,4780r-5,72l4096,4924r-3,69l4092,5060r,32l4092,5123r1,31l4094,5183r2,27l4098,5238r3,25l4105,5288r4,25l4116,5338r6,26l4128,5389r15,54l4160,5498r18,56l4198,5610r20,58l4237,5727r20,60l4275,5847r17,61l4307,5968r6,30l4319,6029r6,30l4329,6089r4,31l4335,6150r2,31l4337,6210r,120l4337,6347r-2,17l4333,6380r-3,16l4326,6413r-5,16l4315,6446r-6,15l4302,6476r-7,16l4286,6507r-8,15l4268,6536r-9,13l4247,6562r-10,14l4225,6588r-12,12l4201,6611r-12,10l4175,6631r-13,10l4148,6650r-13,8l4121,6664r-15,7l4092,6676r-15,4l4063,6684r-15,2l4033,6688r-14,l3929,6687r-88,-1l3756,6686r-80,1l3638,6689r-39,3l3562,6696r-35,4l3492,6708r-32,8l3429,6725r-31,11l3369,6749r-28,15l3316,6783r-24,19l3269,6825r-21,26l3229,6879r-18,31l3196,6944r-14,38l3171,7023r-10,45l3154,7116r-7,52l3144,7225r-1,60l3143,7365r3,56l3156,7476r14,54l3189,7583r25,50l3244,7682r34,49l3317,7776r43,46l3406,7865r50,42l3509,7947r57,38l3624,8022r61,36l3749,8090r66,32l3882,8152r69,27l4020,8206r71,24l4162,8251r72,21l4306,8290r72,16l4449,8320r71,13l4589,8343r69,7l4725,8356r65,3l4854,8360r398,l5311,8358r62,-6l5438,8343r67,-14l5575,8312r72,-20l5721,8270r76,-26l5874,8216r78,-31l6031,8153r79,-35l6191,8082r79,-39l6350,8004r79,-41l6506,7923r77,-43l6659,7837r74,-43l6805,7750r69,-44l6942,7664r64,-44l7068,7578r59,-41l7181,7496r52,-39l7279,7419r42,-36l7359,7349r33,-32l7414,7292r22,-25l7457,7240r20,-28l7497,7185r20,-30l7535,7125r18,-31l7572,7063r17,-33l7606,6998r17,-34l7657,6897r32,-68l7723,6761r33,-68l7791,6626r35,-67l7843,6528r20,-33l7882,6465r20,-30l7923,6404r21,-28l7965,6347r24,-27l8022,6280r40,-46l8105,6181r48,-59l8203,6059r50,-68l8304,5921r50,-72l8378,5812r24,-36l8425,5738r21,-36l8467,5664r21,-36l8506,5591r17,-35l8539,5520r14,-34l8565,5451r10,-33l8583,5385r6,-30l8593,5324r1,-29l8594,5216r-1,-32l8589,5153r-6,-32l8575,5091r-10,-30l8553,5031r-14,-29l8523,4973r-18,-28l8487,4916r-20,-27l8446,4861r-22,-26l8402,4808r-24,-27l8354,4755r-50,-51l8253,4654r-49,-48l8156,4559r-24,-24l8109,4512r-21,-22l8068,4467r-21,-22l8030,4423r-17,-21l7998,4379r39,2l8076,4385r35,6l8147,4401r32,10l8211,4424r30,14l8271,4454r28,18l8325,4491r27,19l8377,4530r25,22l8426,4574r23,22l8473,4619r45,44l8563,4706r23,21l8609,4747r23,18l8656,4782r24,16l8705,4814r25,12l8757,4837r27,8l8812,4852r31,4l8873,4857r32,-3l8937,4846r33,-12l9002,4816r34,-22l9068,4768r33,-30l9134,4705r32,-37l9198,4630r32,-42l9261,4545r30,-46l9321,4452r28,-47l9378,4355r27,-50l9430,4255r26,-49l9479,4156r22,-49l9522,4059r19,-46l9558,3968r17,-44l9589,3884r11,-39l9611,3810r7,-33l9624,3749r4,-25l9629,3703r-2,-21l9622,3657r-7,-28l9604,3598r-13,-34l9575,3528r-18,-39l9537,3448r-22,-41l9491,3362r-25,-46l9440,3271r-57,-97l9324,3077r-61,-96l9202,2885r-59,-91l9086,2709r-51,-79l8989,2562r-39,-58l8921,2461r-54,-81l8816,2301r-51,-74l8714,2155r-51,-68l8614,2021r-27,-32l8561,1957r-27,-30l8508,1895r-27,-29l8452,1837r-28,-29l8394,1780r-30,-28l8333,1725r-32,-26l8268,1672r-35,-26l8198,1620r-37,-25l8124,1571r-40,-26l8043,1522r-41,-24l7958,1473,7600,1235r-94,-46l7419,1142r-77,-46l7272,1048r-62,-48l7154,953r-49,-47l7062,858r-38,-48l6990,765r-30,-47l6934,673r-22,-44l6892,586r-18,-41l6858,504r-14,-39l6829,428r-14,-36l6800,359r-15,-32l6768,298r-19,-26l6727,246r-24,-21l6676,207r-33,-17l6608,177r-42,-9l6518,162r-52,-3l6406,160xe" fillcolor="#8e84b7" stroked="f">
                        <v:path arrowok="t" o:connecttype="custom" o:connectlocs="305,12;279,17;263,21;242,7;214,1;175,2;141,18;143,79;174,104;128,104;123,114;147,148;133,149;99,156;92,176;104,206;99,213;72,194;45,199;31,237;9,269;0,298;16,335;48,362;97,396;130,412;163,402;189,389;212,351;230,307;233,257;216,227;193,206;164,171;187,180;237,234;241,286;243,317;255,360;252,383;241,393;205,395;186,416;200,463;257,489;336,487;404,454;441,423;462,382;492,342;505,312;494,283;472,258;498,272;523,286;551,256;566,219;548,181;505,117;478,92;411,45;394,13" o:connectangles="0,0,0,0,0,0,0,0,0,0,0,0,0,0,0,0,0,0,0,0,0,0,0,0,0,0,0,0,0,0,0,0,0,0,0,0,0,0,0,0,0,0,0,0,0,0,0,0,0,0,0,0,0,0,0,0,0,0,0,0,0,0"/>
                      </v:shape>
                      <v:shape id="Freeform 191" o:spid="_x0000_s1035" style="position:absolute;top:379;width:185;height:167;visibility:visible;mso-wrap-style:square;v-text-anchor:top" coordsize="3144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vxsYA&#10;AADcAAAADwAAAGRycy9kb3ducmV2LnhtbESPzW7CQAyE75X6DitX6qWCDRwABRZEI5AQFQf+7iZr&#10;koisN81uIe3T14dKvdma8czn2aJztbpTGyrPBgb9BBRx7m3FhYHTcd2bgAoR2WLtmQx8U4DF/Plp&#10;hqn1D97T/RALJSEcUjRQxtikWoe8JIeh7xti0a6+dRhlbQttW3xIuKv1MElG2mHF0lBiQ1lJ+e3w&#10;5Qzg23Z3+Xj3qyZbfWZhvDz/OBoY8/rSLaegInXx3/x3vbGCPxJ8eUY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FvxsYAAADcAAAADwAAAAAAAAAAAAAAAACYAgAAZHJz&#10;L2Rvd25yZXYueG1sUEsFBgAAAAAEAAQA9QAAAIsDAAAAAA==&#10;" path="m,518l,677r1,6l5,692r6,13l19,719r23,33l71,794r35,49l146,897r43,57l234,1015r47,63l328,1143r45,64l416,1270r40,61l490,1389r15,27l520,1442r11,24l541,1489r28,70l595,1626r25,65l645,1753r25,61l694,1872r13,28l720,1929r14,27l748,1983r14,26l777,2034r15,26l809,2085r16,24l843,2133r18,24l881,2179r20,24l922,2224r23,22l968,2268r24,21l1019,2309r27,21l1075,2349r377,-4l1512,2707r15,10l1540,2729r12,10l1565,2749r21,20l1606,2787r10,9l1628,2804r11,6l1651,2816r13,4l1678,2824r16,2l1711,2826r28,l1766,2823r24,-3l1814,2815r22,-6l1857,2801r19,-8l1895,2783r18,-10l1930,2762r16,-11l1962,2739r30,-26l2020,2687r29,-25l2078,2636r14,-12l2108,2613r16,-11l2140,2592r17,-10l2175,2573r20,-7l2215,2560r21,-5l2259,2551r23,-2l2308,2548r80,l2410,2548r22,1l2452,2551r21,2l2491,2556r18,3l2527,2562r16,4l2573,2575r28,10l2627,2597r25,11l2676,2619r24,10l2723,2639r26,9l2761,2652r13,5l2788,2660r15,3l2817,2665r15,1l2848,2667r17,1l2905,2668r9,-1l2923,2666r9,-2l2943,2661r9,-3l2962,2653r10,-4l2982,2643r20,-12l3022,2617r19,-16l3060,2583r18,-18l3093,2546r14,-19l3120,2506r5,-10l3129,2486r4,-9l3137,2467r2,-10l3141,2447r3,-10l3144,2428r,-159l3142,2257r-2,-14l3137,2230r-5,-13l3126,2204r-6,-12l3112,2178r-9,-12l3093,2154r-11,-12l3069,2131r-12,-11l3044,2108r-14,-11l3016,2087r-15,-10l2985,2068r-15,-9l2954,2050r-16,-9l2921,2034r-17,-7l2888,2020r-16,-6l2854,2009r-16,-5l2822,2001r-16,-4l2790,1995r-15,-2l2760,1991r-14,l2467,1991r,-319l2457,1652r-28,-52l2390,1527r-47,-87l2293,1347r-45,-90l2226,1216r-17,-37l2195,1146r-11,-26l2159,1056r-28,-73l2099,906r-34,-80l2047,787r-19,-40l2010,710r-18,-37l1973,639r-19,-33l1936,577r-18,-27l1893,517r-25,-33l1843,453r-26,-30l1792,393r-26,-27l1738,338r-26,-26l1683,286r-28,-23l1626,240r-31,-23l1565,196r-33,-19l1500,158r-34,-19l1432,123r-36,-15l1359,93,1321,79,1282,66,1241,55,1199,45r-42,-9l1112,28r-47,-7l1018,14,969,9,918,5,866,2,812,1,756,,734,1,709,3,684,7r-26,6l630,21r-28,8l571,38,542,48,510,60,479,73,447,88r-31,15l385,118r-32,17l323,153r-31,18l263,190r-30,20l206,231r-27,20l153,272r-24,22l107,316,86,338,67,361,50,383,36,405,23,429,13,451,6,473,1,496,,518xe" fillcolor="#dd137b" stroked="f">
                        <v:path arrowok="t" o:connecttype="custom" o:connectlocs="1,42;9,53;22,71;31,85;36,100;42,114;47,122;52,129;58,135;89,160;93,164;97,166;102,167;109,166;115,163;122,156;127,153;133,151;143,151;149,151;156,154;162,157;167,158;172,158;175,157;180,153;184,147;185,145;185,133;183,129;180,125;176,122;171,120;166,118;162,118;141,90;130,70;124,54;117,40;111,31;104,22;96,14;86,8;75,4;63,1;48,0;39,1;30,4;21,8;12,14;5,20;1,27" o:connectangles="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4700270</wp:posOffset>
                      </wp:positionH>
                      <wp:positionV relativeFrom="paragraph">
                        <wp:posOffset>65405</wp:posOffset>
                      </wp:positionV>
                      <wp:extent cx="247650" cy="220345"/>
                      <wp:effectExtent l="4445" t="8255" r="0" b="0"/>
                      <wp:wrapNone/>
                      <wp:docPr id="133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220345"/>
                                <a:chOff x="2509" y="3551"/>
                                <a:chExt cx="6996" cy="5798"/>
                              </a:xfrm>
                            </wpg:grpSpPr>
                            <wpg:grpSp>
                              <wpg:cNvPr id="134" name="Group 295"/>
                              <wpg:cNvGrpSpPr>
                                <a:grpSpLocks/>
                              </wpg:cNvGrpSpPr>
                              <wpg:grpSpPr bwMode="auto">
                                <a:xfrm rot="-276679">
                                  <a:off x="2509" y="3672"/>
                                  <a:ext cx="6996" cy="5495"/>
                                  <a:chOff x="0" y="683"/>
                                  <a:chExt cx="6996" cy="5495"/>
                                </a:xfrm>
                              </wpg:grpSpPr>
                              <wps:wsp>
                                <wps:cNvPr id="135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683"/>
                                    <a:ext cx="6996" cy="5495"/>
                                  </a:xfrm>
                                  <a:custGeom>
                                    <a:avLst/>
                                    <a:gdLst>
                                      <a:gd name="T0" fmla="*/ 19939 w 20988"/>
                                      <a:gd name="T1" fmla="*/ 2441 h 16486"/>
                                      <a:gd name="T2" fmla="*/ 19041 w 20988"/>
                                      <a:gd name="T3" fmla="*/ 2913 h 16486"/>
                                      <a:gd name="T4" fmla="*/ 18675 w 20988"/>
                                      <a:gd name="T5" fmla="*/ 3085 h 16486"/>
                                      <a:gd name="T6" fmla="*/ 18429 w 20988"/>
                                      <a:gd name="T7" fmla="*/ 3128 h 16486"/>
                                      <a:gd name="T8" fmla="*/ 8679 w 20988"/>
                                      <a:gd name="T9" fmla="*/ 9871 h 16486"/>
                                      <a:gd name="T10" fmla="*/ 8629 w 20988"/>
                                      <a:gd name="T11" fmla="*/ 10359 h 16486"/>
                                      <a:gd name="T12" fmla="*/ 8954 w 20988"/>
                                      <a:gd name="T13" fmla="*/ 10890 h 16486"/>
                                      <a:gd name="T14" fmla="*/ 9529 w 20988"/>
                                      <a:gd name="T15" fmla="*/ 11060 h 16486"/>
                                      <a:gd name="T16" fmla="*/ 9929 w 20988"/>
                                      <a:gd name="T17" fmla="*/ 10848 h 16486"/>
                                      <a:gd name="T18" fmla="*/ 10090 w 20988"/>
                                      <a:gd name="T19" fmla="*/ 10793 h 16486"/>
                                      <a:gd name="T20" fmla="*/ 10212 w 20988"/>
                                      <a:gd name="T21" fmla="*/ 10818 h 16486"/>
                                      <a:gd name="T22" fmla="*/ 10264 w 20988"/>
                                      <a:gd name="T23" fmla="*/ 10931 h 16486"/>
                                      <a:gd name="T24" fmla="*/ 9948 w 20988"/>
                                      <a:gd name="T25" fmla="*/ 11893 h 16486"/>
                                      <a:gd name="T26" fmla="*/ 9278 w 20988"/>
                                      <a:gd name="T27" fmla="*/ 12636 h 16486"/>
                                      <a:gd name="T28" fmla="*/ 8419 w 20988"/>
                                      <a:gd name="T29" fmla="*/ 13097 h 16486"/>
                                      <a:gd name="T30" fmla="*/ 7668 w 20988"/>
                                      <a:gd name="T31" fmla="*/ 13247 h 16486"/>
                                      <a:gd name="T32" fmla="*/ 7139 w 20988"/>
                                      <a:gd name="T33" fmla="*/ 13461 h 16486"/>
                                      <a:gd name="T34" fmla="*/ 6706 w 20988"/>
                                      <a:gd name="T35" fmla="*/ 13842 h 16486"/>
                                      <a:gd name="T36" fmla="*/ 6414 w 20988"/>
                                      <a:gd name="T37" fmla="*/ 14396 h 16486"/>
                                      <a:gd name="T38" fmla="*/ 5597 w 20988"/>
                                      <a:gd name="T39" fmla="*/ 15969 h 16486"/>
                                      <a:gd name="T40" fmla="*/ 4162 w 20988"/>
                                      <a:gd name="T41" fmla="*/ 16474 h 16486"/>
                                      <a:gd name="T42" fmla="*/ 2326 w 20988"/>
                                      <a:gd name="T43" fmla="*/ 15521 h 16486"/>
                                      <a:gd name="T44" fmla="*/ 498 w 20988"/>
                                      <a:gd name="T45" fmla="*/ 13220 h 16486"/>
                                      <a:gd name="T46" fmla="*/ 8 w 20988"/>
                                      <a:gd name="T47" fmla="*/ 11193 h 16486"/>
                                      <a:gd name="T48" fmla="*/ 703 w 20988"/>
                                      <a:gd name="T49" fmla="*/ 9764 h 16486"/>
                                      <a:gd name="T50" fmla="*/ 2365 w 20988"/>
                                      <a:gd name="T51" fmla="*/ 9263 h 16486"/>
                                      <a:gd name="T52" fmla="*/ 3374 w 20988"/>
                                      <a:gd name="T53" fmla="*/ 9311 h 16486"/>
                                      <a:gd name="T54" fmla="*/ 3857 w 20988"/>
                                      <a:gd name="T55" fmla="*/ 9110 h 16486"/>
                                      <a:gd name="T56" fmla="*/ 4246 w 20988"/>
                                      <a:gd name="T57" fmla="*/ 8659 h 16486"/>
                                      <a:gd name="T58" fmla="*/ 4806 w 20988"/>
                                      <a:gd name="T59" fmla="*/ 7779 h 16486"/>
                                      <a:gd name="T60" fmla="*/ 5499 w 20988"/>
                                      <a:gd name="T61" fmla="*/ 7097 h 16486"/>
                                      <a:gd name="T62" fmla="*/ 6397 w 20988"/>
                                      <a:gd name="T63" fmla="*/ 6679 h 16486"/>
                                      <a:gd name="T64" fmla="*/ 7452 w 20988"/>
                                      <a:gd name="T65" fmla="*/ 6718 h 16486"/>
                                      <a:gd name="T66" fmla="*/ 7654 w 20988"/>
                                      <a:gd name="T67" fmla="*/ 6841 h 16486"/>
                                      <a:gd name="T68" fmla="*/ 7637 w 20988"/>
                                      <a:gd name="T69" fmla="*/ 6961 h 16486"/>
                                      <a:gd name="T70" fmla="*/ 7529 w 20988"/>
                                      <a:gd name="T71" fmla="*/ 7085 h 16486"/>
                                      <a:gd name="T72" fmla="*/ 7200 w 20988"/>
                                      <a:gd name="T73" fmla="*/ 7316 h 16486"/>
                                      <a:gd name="T74" fmla="*/ 6996 w 20988"/>
                                      <a:gd name="T75" fmla="*/ 7883 h 16486"/>
                                      <a:gd name="T76" fmla="*/ 7238 w 20988"/>
                                      <a:gd name="T77" fmla="*/ 8397 h 16486"/>
                                      <a:gd name="T78" fmla="*/ 7658 w 20988"/>
                                      <a:gd name="T79" fmla="*/ 8591 h 16486"/>
                                      <a:gd name="T80" fmla="*/ 12073 w 20988"/>
                                      <a:gd name="T81" fmla="*/ 5738 h 16486"/>
                                      <a:gd name="T82" fmla="*/ 17634 w 20988"/>
                                      <a:gd name="T83" fmla="*/ 2105 h 16486"/>
                                      <a:gd name="T84" fmla="*/ 17779 w 20988"/>
                                      <a:gd name="T85" fmla="*/ 1751 h 16486"/>
                                      <a:gd name="T86" fmla="*/ 18253 w 20988"/>
                                      <a:gd name="T87" fmla="*/ 1263 h 16486"/>
                                      <a:gd name="T88" fmla="*/ 19131 w 20988"/>
                                      <a:gd name="T89" fmla="*/ 556 h 16486"/>
                                      <a:gd name="T90" fmla="*/ 19759 w 20988"/>
                                      <a:gd name="T91" fmla="*/ 35 h 16486"/>
                                      <a:gd name="T92" fmla="*/ 19911 w 20988"/>
                                      <a:gd name="T93" fmla="*/ 40 h 16486"/>
                                      <a:gd name="T94" fmla="*/ 19946 w 20988"/>
                                      <a:gd name="T95" fmla="*/ 306 h 16486"/>
                                      <a:gd name="T96" fmla="*/ 20076 w 20988"/>
                                      <a:gd name="T97" fmla="*/ 392 h 16486"/>
                                      <a:gd name="T98" fmla="*/ 20187 w 20988"/>
                                      <a:gd name="T99" fmla="*/ 489 h 16486"/>
                                      <a:gd name="T100" fmla="*/ 20219 w 20988"/>
                                      <a:gd name="T101" fmla="*/ 657 h 16486"/>
                                      <a:gd name="T102" fmla="*/ 20318 w 20988"/>
                                      <a:gd name="T103" fmla="*/ 763 h 16486"/>
                                      <a:gd name="T104" fmla="*/ 20440 w 20988"/>
                                      <a:gd name="T105" fmla="*/ 869 h 16486"/>
                                      <a:gd name="T106" fmla="*/ 20453 w 20988"/>
                                      <a:gd name="T107" fmla="*/ 1000 h 16486"/>
                                      <a:gd name="T108" fmla="*/ 20555 w 20988"/>
                                      <a:gd name="T109" fmla="*/ 1163 h 16486"/>
                                      <a:gd name="T110" fmla="*/ 20688 w 20988"/>
                                      <a:gd name="T111" fmla="*/ 1273 h 16486"/>
                                      <a:gd name="T112" fmla="*/ 20682 w 20988"/>
                                      <a:gd name="T113" fmla="*/ 1425 h 16486"/>
                                      <a:gd name="T114" fmla="*/ 20764 w 20988"/>
                                      <a:gd name="T115" fmla="*/ 1505 h 16486"/>
                                      <a:gd name="T116" fmla="*/ 20911 w 20988"/>
                                      <a:gd name="T117" fmla="*/ 1588 h 16486"/>
                                      <a:gd name="T118" fmla="*/ 20988 w 20988"/>
                                      <a:gd name="T119" fmla="*/ 1736 h 16486"/>
                                      <a:gd name="T120" fmla="*/ 20887 w 20988"/>
                                      <a:gd name="T121" fmla="*/ 1925 h 164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0988" h="16486">
                                        <a:moveTo>
                                          <a:pt x="20795" y="1993"/>
                                        </a:moveTo>
                                        <a:lnTo>
                                          <a:pt x="20684" y="2048"/>
                                        </a:lnTo>
                                        <a:lnTo>
                                          <a:pt x="20573" y="2103"/>
                                        </a:lnTo>
                                        <a:lnTo>
                                          <a:pt x="20466" y="2160"/>
                                        </a:lnTo>
                                        <a:lnTo>
                                          <a:pt x="20358" y="2216"/>
                                        </a:lnTo>
                                        <a:lnTo>
                                          <a:pt x="20253" y="2271"/>
                                        </a:lnTo>
                                        <a:lnTo>
                                          <a:pt x="20148" y="2328"/>
                                        </a:lnTo>
                                        <a:lnTo>
                                          <a:pt x="20044" y="2384"/>
                                        </a:lnTo>
                                        <a:lnTo>
                                          <a:pt x="19939" y="2441"/>
                                        </a:lnTo>
                                        <a:lnTo>
                                          <a:pt x="19835" y="2496"/>
                                        </a:lnTo>
                                        <a:lnTo>
                                          <a:pt x="19730" y="2552"/>
                                        </a:lnTo>
                                        <a:lnTo>
                                          <a:pt x="19625" y="2608"/>
                                        </a:lnTo>
                                        <a:lnTo>
                                          <a:pt x="19519" y="2665"/>
                                        </a:lnTo>
                                        <a:lnTo>
                                          <a:pt x="19413" y="2720"/>
                                        </a:lnTo>
                                        <a:lnTo>
                                          <a:pt x="19304" y="2776"/>
                                        </a:lnTo>
                                        <a:lnTo>
                                          <a:pt x="19195" y="2831"/>
                                        </a:lnTo>
                                        <a:lnTo>
                                          <a:pt x="19083" y="2887"/>
                                        </a:lnTo>
                                        <a:lnTo>
                                          <a:pt x="19041" y="2913"/>
                                        </a:lnTo>
                                        <a:lnTo>
                                          <a:pt x="18995" y="2939"/>
                                        </a:lnTo>
                                        <a:lnTo>
                                          <a:pt x="18947" y="2967"/>
                                        </a:lnTo>
                                        <a:lnTo>
                                          <a:pt x="18896" y="2993"/>
                                        </a:lnTo>
                                        <a:lnTo>
                                          <a:pt x="18842" y="3019"/>
                                        </a:lnTo>
                                        <a:lnTo>
                                          <a:pt x="18787" y="3043"/>
                                        </a:lnTo>
                                        <a:lnTo>
                                          <a:pt x="18759" y="3054"/>
                                        </a:lnTo>
                                        <a:lnTo>
                                          <a:pt x="18732" y="3065"/>
                                        </a:lnTo>
                                        <a:lnTo>
                                          <a:pt x="18703" y="3075"/>
                                        </a:lnTo>
                                        <a:lnTo>
                                          <a:pt x="18675" y="3085"/>
                                        </a:lnTo>
                                        <a:lnTo>
                                          <a:pt x="18647" y="3094"/>
                                        </a:lnTo>
                                        <a:lnTo>
                                          <a:pt x="18619" y="3102"/>
                                        </a:lnTo>
                                        <a:lnTo>
                                          <a:pt x="18591" y="3108"/>
                                        </a:lnTo>
                                        <a:lnTo>
                                          <a:pt x="18563" y="3115"/>
                                        </a:lnTo>
                                        <a:lnTo>
                                          <a:pt x="18535" y="3120"/>
                                        </a:lnTo>
                                        <a:lnTo>
                                          <a:pt x="18507" y="3124"/>
                                        </a:lnTo>
                                        <a:lnTo>
                                          <a:pt x="18481" y="3127"/>
                                        </a:lnTo>
                                        <a:lnTo>
                                          <a:pt x="18455" y="3128"/>
                                        </a:lnTo>
                                        <a:lnTo>
                                          <a:pt x="18429" y="3128"/>
                                        </a:lnTo>
                                        <a:lnTo>
                                          <a:pt x="18403" y="3127"/>
                                        </a:lnTo>
                                        <a:lnTo>
                                          <a:pt x="18378" y="3124"/>
                                        </a:lnTo>
                                        <a:lnTo>
                                          <a:pt x="18354" y="3119"/>
                                        </a:lnTo>
                                        <a:lnTo>
                                          <a:pt x="18330" y="3113"/>
                                        </a:lnTo>
                                        <a:lnTo>
                                          <a:pt x="18308" y="3106"/>
                                        </a:lnTo>
                                        <a:lnTo>
                                          <a:pt x="18286" y="3096"/>
                                        </a:lnTo>
                                        <a:lnTo>
                                          <a:pt x="18265" y="3085"/>
                                        </a:lnTo>
                                        <a:lnTo>
                                          <a:pt x="8714" y="9837"/>
                                        </a:lnTo>
                                        <a:lnTo>
                                          <a:pt x="8679" y="9871"/>
                                        </a:lnTo>
                                        <a:lnTo>
                                          <a:pt x="8651" y="9911"/>
                                        </a:lnTo>
                                        <a:lnTo>
                                          <a:pt x="8629" y="9955"/>
                                        </a:lnTo>
                                        <a:lnTo>
                                          <a:pt x="8613" y="10004"/>
                                        </a:lnTo>
                                        <a:lnTo>
                                          <a:pt x="8602" y="10056"/>
                                        </a:lnTo>
                                        <a:lnTo>
                                          <a:pt x="8597" y="10113"/>
                                        </a:lnTo>
                                        <a:lnTo>
                                          <a:pt x="8597" y="10172"/>
                                        </a:lnTo>
                                        <a:lnTo>
                                          <a:pt x="8604" y="10232"/>
                                        </a:lnTo>
                                        <a:lnTo>
                                          <a:pt x="8613" y="10295"/>
                                        </a:lnTo>
                                        <a:lnTo>
                                          <a:pt x="8629" y="10359"/>
                                        </a:lnTo>
                                        <a:lnTo>
                                          <a:pt x="8648" y="10423"/>
                                        </a:lnTo>
                                        <a:lnTo>
                                          <a:pt x="8673" y="10488"/>
                                        </a:lnTo>
                                        <a:lnTo>
                                          <a:pt x="8701" y="10551"/>
                                        </a:lnTo>
                                        <a:lnTo>
                                          <a:pt x="8734" y="10614"/>
                                        </a:lnTo>
                                        <a:lnTo>
                                          <a:pt x="8770" y="10675"/>
                                        </a:lnTo>
                                        <a:lnTo>
                                          <a:pt x="8811" y="10733"/>
                                        </a:lnTo>
                                        <a:lnTo>
                                          <a:pt x="8856" y="10789"/>
                                        </a:lnTo>
                                        <a:lnTo>
                                          <a:pt x="8903" y="10842"/>
                                        </a:lnTo>
                                        <a:lnTo>
                                          <a:pt x="8954" y="10890"/>
                                        </a:lnTo>
                                        <a:lnTo>
                                          <a:pt x="9008" y="10935"/>
                                        </a:lnTo>
                                        <a:lnTo>
                                          <a:pt x="9064" y="10973"/>
                                        </a:lnTo>
                                        <a:lnTo>
                                          <a:pt x="9123" y="11007"/>
                                        </a:lnTo>
                                        <a:lnTo>
                                          <a:pt x="9186" y="11035"/>
                                        </a:lnTo>
                                        <a:lnTo>
                                          <a:pt x="9250" y="11054"/>
                                        </a:lnTo>
                                        <a:lnTo>
                                          <a:pt x="9317" y="11069"/>
                                        </a:lnTo>
                                        <a:lnTo>
                                          <a:pt x="9386" y="11074"/>
                                        </a:lnTo>
                                        <a:lnTo>
                                          <a:pt x="9456" y="11071"/>
                                        </a:lnTo>
                                        <a:lnTo>
                                          <a:pt x="9529" y="11060"/>
                                        </a:lnTo>
                                        <a:lnTo>
                                          <a:pt x="9602" y="11037"/>
                                        </a:lnTo>
                                        <a:lnTo>
                                          <a:pt x="9678" y="11006"/>
                                        </a:lnTo>
                                        <a:lnTo>
                                          <a:pt x="9754" y="10964"/>
                                        </a:lnTo>
                                        <a:lnTo>
                                          <a:pt x="9832" y="10911"/>
                                        </a:lnTo>
                                        <a:lnTo>
                                          <a:pt x="9851" y="10897"/>
                                        </a:lnTo>
                                        <a:lnTo>
                                          <a:pt x="9871" y="10884"/>
                                        </a:lnTo>
                                        <a:lnTo>
                                          <a:pt x="9891" y="10871"/>
                                        </a:lnTo>
                                        <a:lnTo>
                                          <a:pt x="9909" y="10860"/>
                                        </a:lnTo>
                                        <a:lnTo>
                                          <a:pt x="9929" y="10848"/>
                                        </a:lnTo>
                                        <a:lnTo>
                                          <a:pt x="9947" y="10839"/>
                                        </a:lnTo>
                                        <a:lnTo>
                                          <a:pt x="9967" y="10830"/>
                                        </a:lnTo>
                                        <a:lnTo>
                                          <a:pt x="9985" y="10822"/>
                                        </a:lnTo>
                                        <a:lnTo>
                                          <a:pt x="10003" y="10814"/>
                                        </a:lnTo>
                                        <a:lnTo>
                                          <a:pt x="10022" y="10809"/>
                                        </a:lnTo>
                                        <a:lnTo>
                                          <a:pt x="10039" y="10804"/>
                                        </a:lnTo>
                                        <a:lnTo>
                                          <a:pt x="10057" y="10799"/>
                                        </a:lnTo>
                                        <a:lnTo>
                                          <a:pt x="10074" y="10796"/>
                                        </a:lnTo>
                                        <a:lnTo>
                                          <a:pt x="10090" y="10793"/>
                                        </a:lnTo>
                                        <a:lnTo>
                                          <a:pt x="10107" y="10792"/>
                                        </a:lnTo>
                                        <a:lnTo>
                                          <a:pt x="10121" y="10792"/>
                                        </a:lnTo>
                                        <a:lnTo>
                                          <a:pt x="10137" y="10792"/>
                                        </a:lnTo>
                                        <a:lnTo>
                                          <a:pt x="10152" y="10795"/>
                                        </a:lnTo>
                                        <a:lnTo>
                                          <a:pt x="10165" y="10797"/>
                                        </a:lnTo>
                                        <a:lnTo>
                                          <a:pt x="10178" y="10800"/>
                                        </a:lnTo>
                                        <a:lnTo>
                                          <a:pt x="10190" y="10805"/>
                                        </a:lnTo>
                                        <a:lnTo>
                                          <a:pt x="10201" y="10810"/>
                                        </a:lnTo>
                                        <a:lnTo>
                                          <a:pt x="10212" y="10818"/>
                                        </a:lnTo>
                                        <a:lnTo>
                                          <a:pt x="10222" y="10826"/>
                                        </a:lnTo>
                                        <a:lnTo>
                                          <a:pt x="10230" y="10835"/>
                                        </a:lnTo>
                                        <a:lnTo>
                                          <a:pt x="10238" y="10846"/>
                                        </a:lnTo>
                                        <a:lnTo>
                                          <a:pt x="10246" y="10856"/>
                                        </a:lnTo>
                                        <a:lnTo>
                                          <a:pt x="10251" y="10869"/>
                                        </a:lnTo>
                                        <a:lnTo>
                                          <a:pt x="10257" y="10883"/>
                                        </a:lnTo>
                                        <a:lnTo>
                                          <a:pt x="10261" y="10898"/>
                                        </a:lnTo>
                                        <a:lnTo>
                                          <a:pt x="10263" y="10914"/>
                                        </a:lnTo>
                                        <a:lnTo>
                                          <a:pt x="10264" y="10931"/>
                                        </a:lnTo>
                                        <a:lnTo>
                                          <a:pt x="10253" y="11046"/>
                                        </a:lnTo>
                                        <a:lnTo>
                                          <a:pt x="10234" y="11159"/>
                                        </a:lnTo>
                                        <a:lnTo>
                                          <a:pt x="10209" y="11271"/>
                                        </a:lnTo>
                                        <a:lnTo>
                                          <a:pt x="10179" y="11381"/>
                                        </a:lnTo>
                                        <a:lnTo>
                                          <a:pt x="10142" y="11487"/>
                                        </a:lnTo>
                                        <a:lnTo>
                                          <a:pt x="10102" y="11592"/>
                                        </a:lnTo>
                                        <a:lnTo>
                                          <a:pt x="10056" y="11694"/>
                                        </a:lnTo>
                                        <a:lnTo>
                                          <a:pt x="10005" y="11794"/>
                                        </a:lnTo>
                                        <a:lnTo>
                                          <a:pt x="9948" y="11893"/>
                                        </a:lnTo>
                                        <a:lnTo>
                                          <a:pt x="9888" y="11987"/>
                                        </a:lnTo>
                                        <a:lnTo>
                                          <a:pt x="9824" y="12079"/>
                                        </a:lnTo>
                                        <a:lnTo>
                                          <a:pt x="9757" y="12167"/>
                                        </a:lnTo>
                                        <a:lnTo>
                                          <a:pt x="9685" y="12253"/>
                                        </a:lnTo>
                                        <a:lnTo>
                                          <a:pt x="9609" y="12336"/>
                                        </a:lnTo>
                                        <a:lnTo>
                                          <a:pt x="9530" y="12416"/>
                                        </a:lnTo>
                                        <a:lnTo>
                                          <a:pt x="9449" y="12492"/>
                                        </a:lnTo>
                                        <a:lnTo>
                                          <a:pt x="9365" y="12565"/>
                                        </a:lnTo>
                                        <a:lnTo>
                                          <a:pt x="9278" y="12636"/>
                                        </a:lnTo>
                                        <a:lnTo>
                                          <a:pt x="9189" y="12702"/>
                                        </a:lnTo>
                                        <a:lnTo>
                                          <a:pt x="9097" y="12765"/>
                                        </a:lnTo>
                                        <a:lnTo>
                                          <a:pt x="9004" y="12824"/>
                                        </a:lnTo>
                                        <a:lnTo>
                                          <a:pt x="8909" y="12879"/>
                                        </a:lnTo>
                                        <a:lnTo>
                                          <a:pt x="8814" y="12930"/>
                                        </a:lnTo>
                                        <a:lnTo>
                                          <a:pt x="8715" y="12979"/>
                                        </a:lnTo>
                                        <a:lnTo>
                                          <a:pt x="8617" y="13022"/>
                                        </a:lnTo>
                                        <a:lnTo>
                                          <a:pt x="8519" y="13061"/>
                                        </a:lnTo>
                                        <a:lnTo>
                                          <a:pt x="8419" y="13097"/>
                                        </a:lnTo>
                                        <a:lnTo>
                                          <a:pt x="8319" y="13127"/>
                                        </a:lnTo>
                                        <a:lnTo>
                                          <a:pt x="8219" y="13153"/>
                                        </a:lnTo>
                                        <a:lnTo>
                                          <a:pt x="8120" y="13175"/>
                                        </a:lnTo>
                                        <a:lnTo>
                                          <a:pt x="8020" y="13192"/>
                                        </a:lnTo>
                                        <a:lnTo>
                                          <a:pt x="7922" y="13205"/>
                                        </a:lnTo>
                                        <a:lnTo>
                                          <a:pt x="7857" y="13213"/>
                                        </a:lnTo>
                                        <a:lnTo>
                                          <a:pt x="7794" y="13223"/>
                                        </a:lnTo>
                                        <a:lnTo>
                                          <a:pt x="7730" y="13234"/>
                                        </a:lnTo>
                                        <a:lnTo>
                                          <a:pt x="7668" y="13247"/>
                                        </a:lnTo>
                                        <a:lnTo>
                                          <a:pt x="7606" y="13263"/>
                                        </a:lnTo>
                                        <a:lnTo>
                                          <a:pt x="7544" y="13282"/>
                                        </a:lnTo>
                                        <a:lnTo>
                                          <a:pt x="7484" y="13301"/>
                                        </a:lnTo>
                                        <a:lnTo>
                                          <a:pt x="7425" y="13322"/>
                                        </a:lnTo>
                                        <a:lnTo>
                                          <a:pt x="7365" y="13346"/>
                                        </a:lnTo>
                                        <a:lnTo>
                                          <a:pt x="7306" y="13372"/>
                                        </a:lnTo>
                                        <a:lnTo>
                                          <a:pt x="7250" y="13400"/>
                                        </a:lnTo>
                                        <a:lnTo>
                                          <a:pt x="7194" y="13428"/>
                                        </a:lnTo>
                                        <a:lnTo>
                                          <a:pt x="7139" y="13461"/>
                                        </a:lnTo>
                                        <a:lnTo>
                                          <a:pt x="7085" y="13495"/>
                                        </a:lnTo>
                                        <a:lnTo>
                                          <a:pt x="7032" y="13531"/>
                                        </a:lnTo>
                                        <a:lnTo>
                                          <a:pt x="6982" y="13569"/>
                                        </a:lnTo>
                                        <a:lnTo>
                                          <a:pt x="6933" y="13609"/>
                                        </a:lnTo>
                                        <a:lnTo>
                                          <a:pt x="6884" y="13651"/>
                                        </a:lnTo>
                                        <a:lnTo>
                                          <a:pt x="6837" y="13696"/>
                                        </a:lnTo>
                                        <a:lnTo>
                                          <a:pt x="6792" y="13742"/>
                                        </a:lnTo>
                                        <a:lnTo>
                                          <a:pt x="6748" y="13791"/>
                                        </a:lnTo>
                                        <a:lnTo>
                                          <a:pt x="6706" y="13842"/>
                                        </a:lnTo>
                                        <a:lnTo>
                                          <a:pt x="6666" y="13894"/>
                                        </a:lnTo>
                                        <a:lnTo>
                                          <a:pt x="6627" y="13949"/>
                                        </a:lnTo>
                                        <a:lnTo>
                                          <a:pt x="6590" y="14007"/>
                                        </a:lnTo>
                                        <a:lnTo>
                                          <a:pt x="6556" y="14066"/>
                                        </a:lnTo>
                                        <a:lnTo>
                                          <a:pt x="6523" y="14128"/>
                                        </a:lnTo>
                                        <a:lnTo>
                                          <a:pt x="6493" y="14191"/>
                                        </a:lnTo>
                                        <a:lnTo>
                                          <a:pt x="6464" y="14257"/>
                                        </a:lnTo>
                                        <a:lnTo>
                                          <a:pt x="6438" y="14326"/>
                                        </a:lnTo>
                                        <a:lnTo>
                                          <a:pt x="6414" y="14396"/>
                                        </a:lnTo>
                                        <a:lnTo>
                                          <a:pt x="6392" y="14469"/>
                                        </a:lnTo>
                                        <a:lnTo>
                                          <a:pt x="6323" y="14705"/>
                                        </a:lnTo>
                                        <a:lnTo>
                                          <a:pt x="6243" y="14928"/>
                                        </a:lnTo>
                                        <a:lnTo>
                                          <a:pt x="6155" y="15138"/>
                                        </a:lnTo>
                                        <a:lnTo>
                                          <a:pt x="6059" y="15333"/>
                                        </a:lnTo>
                                        <a:lnTo>
                                          <a:pt x="5955" y="15514"/>
                                        </a:lnTo>
                                        <a:lnTo>
                                          <a:pt x="5843" y="15681"/>
                                        </a:lnTo>
                                        <a:lnTo>
                                          <a:pt x="5723" y="15833"/>
                                        </a:lnTo>
                                        <a:lnTo>
                                          <a:pt x="5597" y="15969"/>
                                        </a:lnTo>
                                        <a:lnTo>
                                          <a:pt x="5462" y="16091"/>
                                        </a:lnTo>
                                        <a:lnTo>
                                          <a:pt x="5322" y="16196"/>
                                        </a:lnTo>
                                        <a:lnTo>
                                          <a:pt x="5174" y="16287"/>
                                        </a:lnTo>
                                        <a:lnTo>
                                          <a:pt x="5020" y="16360"/>
                                        </a:lnTo>
                                        <a:lnTo>
                                          <a:pt x="4860" y="16416"/>
                                        </a:lnTo>
                                        <a:lnTo>
                                          <a:pt x="4693" y="16457"/>
                                        </a:lnTo>
                                        <a:lnTo>
                                          <a:pt x="4522" y="16481"/>
                                        </a:lnTo>
                                        <a:lnTo>
                                          <a:pt x="4345" y="16486"/>
                                        </a:lnTo>
                                        <a:lnTo>
                                          <a:pt x="4162" y="16474"/>
                                        </a:lnTo>
                                        <a:lnTo>
                                          <a:pt x="3975" y="16444"/>
                                        </a:lnTo>
                                        <a:lnTo>
                                          <a:pt x="3782" y="16395"/>
                                        </a:lnTo>
                                        <a:lnTo>
                                          <a:pt x="3585" y="16329"/>
                                        </a:lnTo>
                                        <a:lnTo>
                                          <a:pt x="3384" y="16243"/>
                                        </a:lnTo>
                                        <a:lnTo>
                                          <a:pt x="3180" y="16138"/>
                                        </a:lnTo>
                                        <a:lnTo>
                                          <a:pt x="2971" y="16014"/>
                                        </a:lnTo>
                                        <a:lnTo>
                                          <a:pt x="2759" y="15870"/>
                                        </a:lnTo>
                                        <a:lnTo>
                                          <a:pt x="2543" y="15706"/>
                                        </a:lnTo>
                                        <a:lnTo>
                                          <a:pt x="2326" y="15521"/>
                                        </a:lnTo>
                                        <a:lnTo>
                                          <a:pt x="2104" y="15316"/>
                                        </a:lnTo>
                                        <a:lnTo>
                                          <a:pt x="1880" y="15090"/>
                                        </a:lnTo>
                                        <a:lnTo>
                                          <a:pt x="1654" y="14842"/>
                                        </a:lnTo>
                                        <a:lnTo>
                                          <a:pt x="1426" y="14574"/>
                                        </a:lnTo>
                                        <a:lnTo>
                                          <a:pt x="1196" y="14284"/>
                                        </a:lnTo>
                                        <a:lnTo>
                                          <a:pt x="964" y="13970"/>
                                        </a:lnTo>
                                        <a:lnTo>
                                          <a:pt x="791" y="13718"/>
                                        </a:lnTo>
                                        <a:lnTo>
                                          <a:pt x="636" y="13468"/>
                                        </a:lnTo>
                                        <a:lnTo>
                                          <a:pt x="498" y="13220"/>
                                        </a:lnTo>
                                        <a:lnTo>
                                          <a:pt x="379" y="12976"/>
                                        </a:lnTo>
                                        <a:lnTo>
                                          <a:pt x="275" y="12736"/>
                                        </a:lnTo>
                                        <a:lnTo>
                                          <a:pt x="190" y="12499"/>
                                        </a:lnTo>
                                        <a:lnTo>
                                          <a:pt x="121" y="12268"/>
                                        </a:lnTo>
                                        <a:lnTo>
                                          <a:pt x="67" y="12041"/>
                                        </a:lnTo>
                                        <a:lnTo>
                                          <a:pt x="29" y="11819"/>
                                        </a:lnTo>
                                        <a:lnTo>
                                          <a:pt x="7" y="11604"/>
                                        </a:lnTo>
                                        <a:lnTo>
                                          <a:pt x="0" y="11395"/>
                                        </a:lnTo>
                                        <a:lnTo>
                                          <a:pt x="8" y="11193"/>
                                        </a:lnTo>
                                        <a:lnTo>
                                          <a:pt x="30" y="10999"/>
                                        </a:lnTo>
                                        <a:lnTo>
                                          <a:pt x="67" y="10813"/>
                                        </a:lnTo>
                                        <a:lnTo>
                                          <a:pt x="118" y="10635"/>
                                        </a:lnTo>
                                        <a:lnTo>
                                          <a:pt x="184" y="10464"/>
                                        </a:lnTo>
                                        <a:lnTo>
                                          <a:pt x="261" y="10304"/>
                                        </a:lnTo>
                                        <a:lnTo>
                                          <a:pt x="353" y="10153"/>
                                        </a:lnTo>
                                        <a:lnTo>
                                          <a:pt x="456" y="10013"/>
                                        </a:lnTo>
                                        <a:lnTo>
                                          <a:pt x="573" y="9883"/>
                                        </a:lnTo>
                                        <a:lnTo>
                                          <a:pt x="703" y="9764"/>
                                        </a:lnTo>
                                        <a:lnTo>
                                          <a:pt x="843" y="9656"/>
                                        </a:lnTo>
                                        <a:lnTo>
                                          <a:pt x="997" y="9560"/>
                                        </a:lnTo>
                                        <a:lnTo>
                                          <a:pt x="1161" y="9476"/>
                                        </a:lnTo>
                                        <a:lnTo>
                                          <a:pt x="1335" y="9406"/>
                                        </a:lnTo>
                                        <a:lnTo>
                                          <a:pt x="1520" y="9349"/>
                                        </a:lnTo>
                                        <a:lnTo>
                                          <a:pt x="1717" y="9306"/>
                                        </a:lnTo>
                                        <a:lnTo>
                                          <a:pt x="1923" y="9276"/>
                                        </a:lnTo>
                                        <a:lnTo>
                                          <a:pt x="2139" y="9261"/>
                                        </a:lnTo>
                                        <a:lnTo>
                                          <a:pt x="2365" y="9263"/>
                                        </a:lnTo>
                                        <a:lnTo>
                                          <a:pt x="2600" y="9278"/>
                                        </a:lnTo>
                                        <a:lnTo>
                                          <a:pt x="2844" y="9311"/>
                                        </a:lnTo>
                                        <a:lnTo>
                                          <a:pt x="2932" y="9319"/>
                                        </a:lnTo>
                                        <a:lnTo>
                                          <a:pt x="3014" y="9324"/>
                                        </a:lnTo>
                                        <a:lnTo>
                                          <a:pt x="3093" y="9327"/>
                                        </a:lnTo>
                                        <a:lnTo>
                                          <a:pt x="3169" y="9327"/>
                                        </a:lnTo>
                                        <a:lnTo>
                                          <a:pt x="3240" y="9324"/>
                                        </a:lnTo>
                                        <a:lnTo>
                                          <a:pt x="3310" y="9319"/>
                                        </a:lnTo>
                                        <a:lnTo>
                                          <a:pt x="3374" y="9311"/>
                                        </a:lnTo>
                                        <a:lnTo>
                                          <a:pt x="3437" y="9301"/>
                                        </a:lnTo>
                                        <a:lnTo>
                                          <a:pt x="3497" y="9288"/>
                                        </a:lnTo>
                                        <a:lnTo>
                                          <a:pt x="3554" y="9270"/>
                                        </a:lnTo>
                                        <a:lnTo>
                                          <a:pt x="3609" y="9252"/>
                                        </a:lnTo>
                                        <a:lnTo>
                                          <a:pt x="3662" y="9230"/>
                                        </a:lnTo>
                                        <a:lnTo>
                                          <a:pt x="3712" y="9204"/>
                                        </a:lnTo>
                                        <a:lnTo>
                                          <a:pt x="3762" y="9176"/>
                                        </a:lnTo>
                                        <a:lnTo>
                                          <a:pt x="3809" y="9145"/>
                                        </a:lnTo>
                                        <a:lnTo>
                                          <a:pt x="3857" y="9110"/>
                                        </a:lnTo>
                                        <a:lnTo>
                                          <a:pt x="3901" y="9074"/>
                                        </a:lnTo>
                                        <a:lnTo>
                                          <a:pt x="3946" y="9033"/>
                                        </a:lnTo>
                                        <a:lnTo>
                                          <a:pt x="3989" y="8990"/>
                                        </a:lnTo>
                                        <a:lnTo>
                                          <a:pt x="4032" y="8943"/>
                                        </a:lnTo>
                                        <a:lnTo>
                                          <a:pt x="4076" y="8893"/>
                                        </a:lnTo>
                                        <a:lnTo>
                                          <a:pt x="4118" y="8839"/>
                                        </a:lnTo>
                                        <a:lnTo>
                                          <a:pt x="4161" y="8783"/>
                                        </a:lnTo>
                                        <a:lnTo>
                                          <a:pt x="4203" y="8722"/>
                                        </a:lnTo>
                                        <a:lnTo>
                                          <a:pt x="4246" y="8659"/>
                                        </a:lnTo>
                                        <a:lnTo>
                                          <a:pt x="4291" y="8592"/>
                                        </a:lnTo>
                                        <a:lnTo>
                                          <a:pt x="4335" y="8521"/>
                                        </a:lnTo>
                                        <a:lnTo>
                                          <a:pt x="4381" y="8448"/>
                                        </a:lnTo>
                                        <a:lnTo>
                                          <a:pt x="4477" y="8289"/>
                                        </a:lnTo>
                                        <a:lnTo>
                                          <a:pt x="4579" y="8117"/>
                                        </a:lnTo>
                                        <a:lnTo>
                                          <a:pt x="4632" y="8032"/>
                                        </a:lnTo>
                                        <a:lnTo>
                                          <a:pt x="4687" y="7947"/>
                                        </a:lnTo>
                                        <a:lnTo>
                                          <a:pt x="4745" y="7863"/>
                                        </a:lnTo>
                                        <a:lnTo>
                                          <a:pt x="4806" y="7779"/>
                                        </a:lnTo>
                                        <a:lnTo>
                                          <a:pt x="4872" y="7696"/>
                                        </a:lnTo>
                                        <a:lnTo>
                                          <a:pt x="4940" y="7614"/>
                                        </a:lnTo>
                                        <a:lnTo>
                                          <a:pt x="5011" y="7534"/>
                                        </a:lnTo>
                                        <a:lnTo>
                                          <a:pt x="5086" y="7455"/>
                                        </a:lnTo>
                                        <a:lnTo>
                                          <a:pt x="5162" y="7378"/>
                                        </a:lnTo>
                                        <a:lnTo>
                                          <a:pt x="5242" y="7304"/>
                                        </a:lnTo>
                                        <a:lnTo>
                                          <a:pt x="5324" y="7232"/>
                                        </a:lnTo>
                                        <a:lnTo>
                                          <a:pt x="5411" y="7163"/>
                                        </a:lnTo>
                                        <a:lnTo>
                                          <a:pt x="5499" y="7097"/>
                                        </a:lnTo>
                                        <a:lnTo>
                                          <a:pt x="5589" y="7034"/>
                                        </a:lnTo>
                                        <a:lnTo>
                                          <a:pt x="5683" y="6974"/>
                                        </a:lnTo>
                                        <a:lnTo>
                                          <a:pt x="5777" y="6919"/>
                                        </a:lnTo>
                                        <a:lnTo>
                                          <a:pt x="5875" y="6866"/>
                                        </a:lnTo>
                                        <a:lnTo>
                                          <a:pt x="5975" y="6819"/>
                                        </a:lnTo>
                                        <a:lnTo>
                                          <a:pt x="6077" y="6777"/>
                                        </a:lnTo>
                                        <a:lnTo>
                                          <a:pt x="6182" y="6739"/>
                                        </a:lnTo>
                                        <a:lnTo>
                                          <a:pt x="6289" y="6706"/>
                                        </a:lnTo>
                                        <a:lnTo>
                                          <a:pt x="6397" y="6679"/>
                                        </a:lnTo>
                                        <a:lnTo>
                                          <a:pt x="6508" y="6658"/>
                                        </a:lnTo>
                                        <a:lnTo>
                                          <a:pt x="6620" y="6642"/>
                                        </a:lnTo>
                                        <a:lnTo>
                                          <a:pt x="6735" y="6631"/>
                                        </a:lnTo>
                                        <a:lnTo>
                                          <a:pt x="6850" y="6629"/>
                                        </a:lnTo>
                                        <a:lnTo>
                                          <a:pt x="6967" y="6631"/>
                                        </a:lnTo>
                                        <a:lnTo>
                                          <a:pt x="7086" y="6642"/>
                                        </a:lnTo>
                                        <a:lnTo>
                                          <a:pt x="7207" y="6660"/>
                                        </a:lnTo>
                                        <a:lnTo>
                                          <a:pt x="7329" y="6685"/>
                                        </a:lnTo>
                                        <a:lnTo>
                                          <a:pt x="7452" y="6718"/>
                                        </a:lnTo>
                                        <a:lnTo>
                                          <a:pt x="7577" y="6759"/>
                                        </a:lnTo>
                                        <a:lnTo>
                                          <a:pt x="7591" y="6766"/>
                                        </a:lnTo>
                                        <a:lnTo>
                                          <a:pt x="7606" y="6776"/>
                                        </a:lnTo>
                                        <a:lnTo>
                                          <a:pt x="7617" y="6786"/>
                                        </a:lnTo>
                                        <a:lnTo>
                                          <a:pt x="7628" y="6795"/>
                                        </a:lnTo>
                                        <a:lnTo>
                                          <a:pt x="7636" y="6806"/>
                                        </a:lnTo>
                                        <a:lnTo>
                                          <a:pt x="7644" y="6818"/>
                                        </a:lnTo>
                                        <a:lnTo>
                                          <a:pt x="7650" y="6829"/>
                                        </a:lnTo>
                                        <a:lnTo>
                                          <a:pt x="7654" y="6841"/>
                                        </a:lnTo>
                                        <a:lnTo>
                                          <a:pt x="7658" y="6853"/>
                                        </a:lnTo>
                                        <a:lnTo>
                                          <a:pt x="7659" y="6866"/>
                                        </a:lnTo>
                                        <a:lnTo>
                                          <a:pt x="7659" y="6878"/>
                                        </a:lnTo>
                                        <a:lnTo>
                                          <a:pt x="7659" y="6891"/>
                                        </a:lnTo>
                                        <a:lnTo>
                                          <a:pt x="7657" y="6906"/>
                                        </a:lnTo>
                                        <a:lnTo>
                                          <a:pt x="7654" y="6919"/>
                                        </a:lnTo>
                                        <a:lnTo>
                                          <a:pt x="7650" y="6932"/>
                                        </a:lnTo>
                                        <a:lnTo>
                                          <a:pt x="7645" y="6946"/>
                                        </a:lnTo>
                                        <a:lnTo>
                                          <a:pt x="7637" y="6961"/>
                                        </a:lnTo>
                                        <a:lnTo>
                                          <a:pt x="7629" y="6974"/>
                                        </a:lnTo>
                                        <a:lnTo>
                                          <a:pt x="7620" y="6988"/>
                                        </a:lnTo>
                                        <a:lnTo>
                                          <a:pt x="7611" y="7003"/>
                                        </a:lnTo>
                                        <a:lnTo>
                                          <a:pt x="7599" y="7017"/>
                                        </a:lnTo>
                                        <a:lnTo>
                                          <a:pt x="7587" y="7030"/>
                                        </a:lnTo>
                                        <a:lnTo>
                                          <a:pt x="7574" y="7045"/>
                                        </a:lnTo>
                                        <a:lnTo>
                                          <a:pt x="7560" y="7058"/>
                                        </a:lnTo>
                                        <a:lnTo>
                                          <a:pt x="7545" y="7072"/>
                                        </a:lnTo>
                                        <a:lnTo>
                                          <a:pt x="7529" y="7085"/>
                                        </a:lnTo>
                                        <a:lnTo>
                                          <a:pt x="7512" y="7098"/>
                                        </a:lnTo>
                                        <a:lnTo>
                                          <a:pt x="7494" y="7111"/>
                                        </a:lnTo>
                                        <a:lnTo>
                                          <a:pt x="7476" y="7125"/>
                                        </a:lnTo>
                                        <a:lnTo>
                                          <a:pt x="7456" y="7136"/>
                                        </a:lnTo>
                                        <a:lnTo>
                                          <a:pt x="7436" y="7149"/>
                                        </a:lnTo>
                                        <a:lnTo>
                                          <a:pt x="7415" y="7160"/>
                                        </a:lnTo>
                                        <a:lnTo>
                                          <a:pt x="7334" y="7209"/>
                                        </a:lnTo>
                                        <a:lnTo>
                                          <a:pt x="7263" y="7261"/>
                                        </a:lnTo>
                                        <a:lnTo>
                                          <a:pt x="7200" y="7316"/>
                                        </a:lnTo>
                                        <a:lnTo>
                                          <a:pt x="7148" y="7374"/>
                                        </a:lnTo>
                                        <a:lnTo>
                                          <a:pt x="7103" y="7433"/>
                                        </a:lnTo>
                                        <a:lnTo>
                                          <a:pt x="7066" y="7494"/>
                                        </a:lnTo>
                                        <a:lnTo>
                                          <a:pt x="7038" y="7557"/>
                                        </a:lnTo>
                                        <a:lnTo>
                                          <a:pt x="7015" y="7622"/>
                                        </a:lnTo>
                                        <a:lnTo>
                                          <a:pt x="7001" y="7687"/>
                                        </a:lnTo>
                                        <a:lnTo>
                                          <a:pt x="6993" y="7753"/>
                                        </a:lnTo>
                                        <a:lnTo>
                                          <a:pt x="6992" y="7818"/>
                                        </a:lnTo>
                                        <a:lnTo>
                                          <a:pt x="6996" y="7883"/>
                                        </a:lnTo>
                                        <a:lnTo>
                                          <a:pt x="7005" y="7948"/>
                                        </a:lnTo>
                                        <a:lnTo>
                                          <a:pt x="7020" y="8011"/>
                                        </a:lnTo>
                                        <a:lnTo>
                                          <a:pt x="7040" y="8074"/>
                                        </a:lnTo>
                                        <a:lnTo>
                                          <a:pt x="7064" y="8135"/>
                                        </a:lnTo>
                                        <a:lnTo>
                                          <a:pt x="7093" y="8192"/>
                                        </a:lnTo>
                                        <a:lnTo>
                                          <a:pt x="7124" y="8249"/>
                                        </a:lnTo>
                                        <a:lnTo>
                                          <a:pt x="7160" y="8301"/>
                                        </a:lnTo>
                                        <a:lnTo>
                                          <a:pt x="7198" y="8351"/>
                                        </a:lnTo>
                                        <a:lnTo>
                                          <a:pt x="7238" y="8397"/>
                                        </a:lnTo>
                                        <a:lnTo>
                                          <a:pt x="7282" y="8439"/>
                                        </a:lnTo>
                                        <a:lnTo>
                                          <a:pt x="7326" y="8477"/>
                                        </a:lnTo>
                                        <a:lnTo>
                                          <a:pt x="7372" y="8511"/>
                                        </a:lnTo>
                                        <a:lnTo>
                                          <a:pt x="7419" y="8539"/>
                                        </a:lnTo>
                                        <a:lnTo>
                                          <a:pt x="7466" y="8562"/>
                                        </a:lnTo>
                                        <a:lnTo>
                                          <a:pt x="7515" y="8578"/>
                                        </a:lnTo>
                                        <a:lnTo>
                                          <a:pt x="7564" y="8590"/>
                                        </a:lnTo>
                                        <a:lnTo>
                                          <a:pt x="7611" y="8594"/>
                                        </a:lnTo>
                                        <a:lnTo>
                                          <a:pt x="7658" y="8591"/>
                                        </a:lnTo>
                                        <a:lnTo>
                                          <a:pt x="7704" y="8582"/>
                                        </a:lnTo>
                                        <a:lnTo>
                                          <a:pt x="7749" y="8565"/>
                                        </a:lnTo>
                                        <a:lnTo>
                                          <a:pt x="8366" y="8161"/>
                                        </a:lnTo>
                                        <a:lnTo>
                                          <a:pt x="8984" y="7757"/>
                                        </a:lnTo>
                                        <a:lnTo>
                                          <a:pt x="9602" y="7353"/>
                                        </a:lnTo>
                                        <a:lnTo>
                                          <a:pt x="10220" y="6949"/>
                                        </a:lnTo>
                                        <a:lnTo>
                                          <a:pt x="10838" y="6546"/>
                                        </a:lnTo>
                                        <a:lnTo>
                                          <a:pt x="11456" y="6142"/>
                                        </a:lnTo>
                                        <a:lnTo>
                                          <a:pt x="12073" y="5738"/>
                                        </a:lnTo>
                                        <a:lnTo>
                                          <a:pt x="12691" y="5334"/>
                                        </a:lnTo>
                                        <a:lnTo>
                                          <a:pt x="13309" y="4931"/>
                                        </a:lnTo>
                                        <a:lnTo>
                                          <a:pt x="13927" y="4527"/>
                                        </a:lnTo>
                                        <a:lnTo>
                                          <a:pt x="14545" y="4123"/>
                                        </a:lnTo>
                                        <a:lnTo>
                                          <a:pt x="15163" y="3719"/>
                                        </a:lnTo>
                                        <a:lnTo>
                                          <a:pt x="15780" y="3315"/>
                                        </a:lnTo>
                                        <a:lnTo>
                                          <a:pt x="16398" y="2913"/>
                                        </a:lnTo>
                                        <a:lnTo>
                                          <a:pt x="17016" y="2509"/>
                                        </a:lnTo>
                                        <a:lnTo>
                                          <a:pt x="17634" y="2105"/>
                                        </a:lnTo>
                                        <a:lnTo>
                                          <a:pt x="17643" y="2067"/>
                                        </a:lnTo>
                                        <a:lnTo>
                                          <a:pt x="17654" y="2030"/>
                                        </a:lnTo>
                                        <a:lnTo>
                                          <a:pt x="17665" y="1992"/>
                                        </a:lnTo>
                                        <a:lnTo>
                                          <a:pt x="17680" y="1953"/>
                                        </a:lnTo>
                                        <a:lnTo>
                                          <a:pt x="17694" y="1915"/>
                                        </a:lnTo>
                                        <a:lnTo>
                                          <a:pt x="17713" y="1874"/>
                                        </a:lnTo>
                                        <a:lnTo>
                                          <a:pt x="17732" y="1833"/>
                                        </a:lnTo>
                                        <a:lnTo>
                                          <a:pt x="17755" y="1793"/>
                                        </a:lnTo>
                                        <a:lnTo>
                                          <a:pt x="17779" y="1751"/>
                                        </a:lnTo>
                                        <a:lnTo>
                                          <a:pt x="17808" y="1707"/>
                                        </a:lnTo>
                                        <a:lnTo>
                                          <a:pt x="17840" y="1663"/>
                                        </a:lnTo>
                                        <a:lnTo>
                                          <a:pt x="17877" y="1617"/>
                                        </a:lnTo>
                                        <a:lnTo>
                                          <a:pt x="17915" y="1571"/>
                                        </a:lnTo>
                                        <a:lnTo>
                                          <a:pt x="17959" y="1522"/>
                                        </a:lnTo>
                                        <a:lnTo>
                                          <a:pt x="18006" y="1473"/>
                                        </a:lnTo>
                                        <a:lnTo>
                                          <a:pt x="18059" y="1421"/>
                                        </a:lnTo>
                                        <a:lnTo>
                                          <a:pt x="18156" y="1343"/>
                                        </a:lnTo>
                                        <a:lnTo>
                                          <a:pt x="18253" y="1263"/>
                                        </a:lnTo>
                                        <a:lnTo>
                                          <a:pt x="18350" y="1184"/>
                                        </a:lnTo>
                                        <a:lnTo>
                                          <a:pt x="18448" y="1107"/>
                                        </a:lnTo>
                                        <a:lnTo>
                                          <a:pt x="18546" y="1028"/>
                                        </a:lnTo>
                                        <a:lnTo>
                                          <a:pt x="18644" y="949"/>
                                        </a:lnTo>
                                        <a:lnTo>
                                          <a:pt x="18741" y="872"/>
                                        </a:lnTo>
                                        <a:lnTo>
                                          <a:pt x="18839" y="793"/>
                                        </a:lnTo>
                                        <a:lnTo>
                                          <a:pt x="18936" y="714"/>
                                        </a:lnTo>
                                        <a:lnTo>
                                          <a:pt x="19033" y="636"/>
                                        </a:lnTo>
                                        <a:lnTo>
                                          <a:pt x="19131" y="556"/>
                                        </a:lnTo>
                                        <a:lnTo>
                                          <a:pt x="19228" y="476"/>
                                        </a:lnTo>
                                        <a:lnTo>
                                          <a:pt x="19323" y="396"/>
                                        </a:lnTo>
                                        <a:lnTo>
                                          <a:pt x="19418" y="314"/>
                                        </a:lnTo>
                                        <a:lnTo>
                                          <a:pt x="19514" y="233"/>
                                        </a:lnTo>
                                        <a:lnTo>
                                          <a:pt x="19608" y="150"/>
                                        </a:lnTo>
                                        <a:lnTo>
                                          <a:pt x="19651" y="112"/>
                                        </a:lnTo>
                                        <a:lnTo>
                                          <a:pt x="19691" y="81"/>
                                        </a:lnTo>
                                        <a:lnTo>
                                          <a:pt x="19726" y="55"/>
                                        </a:lnTo>
                                        <a:lnTo>
                                          <a:pt x="19759" y="35"/>
                                        </a:lnTo>
                                        <a:lnTo>
                                          <a:pt x="19786" y="19"/>
                                        </a:lnTo>
                                        <a:lnTo>
                                          <a:pt x="19811" y="9"/>
                                        </a:lnTo>
                                        <a:lnTo>
                                          <a:pt x="19834" y="2"/>
                                        </a:lnTo>
                                        <a:lnTo>
                                          <a:pt x="19852" y="0"/>
                                        </a:lnTo>
                                        <a:lnTo>
                                          <a:pt x="19869" y="2"/>
                                        </a:lnTo>
                                        <a:lnTo>
                                          <a:pt x="19882" y="7"/>
                                        </a:lnTo>
                                        <a:lnTo>
                                          <a:pt x="19894" y="15"/>
                                        </a:lnTo>
                                        <a:lnTo>
                                          <a:pt x="19903" y="27"/>
                                        </a:lnTo>
                                        <a:lnTo>
                                          <a:pt x="19911" y="40"/>
                                        </a:lnTo>
                                        <a:lnTo>
                                          <a:pt x="19918" y="56"/>
                                        </a:lnTo>
                                        <a:lnTo>
                                          <a:pt x="19922" y="74"/>
                                        </a:lnTo>
                                        <a:lnTo>
                                          <a:pt x="19925" y="94"/>
                                        </a:lnTo>
                                        <a:lnTo>
                                          <a:pt x="19929" y="136"/>
                                        </a:lnTo>
                                        <a:lnTo>
                                          <a:pt x="19932" y="181"/>
                                        </a:lnTo>
                                        <a:lnTo>
                                          <a:pt x="19935" y="226"/>
                                        </a:lnTo>
                                        <a:lnTo>
                                          <a:pt x="19939" y="268"/>
                                        </a:lnTo>
                                        <a:lnTo>
                                          <a:pt x="19943" y="288"/>
                                        </a:lnTo>
                                        <a:lnTo>
                                          <a:pt x="19946" y="306"/>
                                        </a:lnTo>
                                        <a:lnTo>
                                          <a:pt x="19952" y="322"/>
                                        </a:lnTo>
                                        <a:lnTo>
                                          <a:pt x="19958" y="337"/>
                                        </a:lnTo>
                                        <a:lnTo>
                                          <a:pt x="19967" y="347"/>
                                        </a:lnTo>
                                        <a:lnTo>
                                          <a:pt x="19978" y="356"/>
                                        </a:lnTo>
                                        <a:lnTo>
                                          <a:pt x="19991" y="362"/>
                                        </a:lnTo>
                                        <a:lnTo>
                                          <a:pt x="20005" y="363"/>
                                        </a:lnTo>
                                        <a:lnTo>
                                          <a:pt x="20032" y="372"/>
                                        </a:lnTo>
                                        <a:lnTo>
                                          <a:pt x="20055" y="383"/>
                                        </a:lnTo>
                                        <a:lnTo>
                                          <a:pt x="20076" y="392"/>
                                        </a:lnTo>
                                        <a:lnTo>
                                          <a:pt x="20096" y="402"/>
                                        </a:lnTo>
                                        <a:lnTo>
                                          <a:pt x="20113" y="413"/>
                                        </a:lnTo>
                                        <a:lnTo>
                                          <a:pt x="20129" y="423"/>
                                        </a:lnTo>
                                        <a:lnTo>
                                          <a:pt x="20142" y="434"/>
                                        </a:lnTo>
                                        <a:lnTo>
                                          <a:pt x="20154" y="444"/>
                                        </a:lnTo>
                                        <a:lnTo>
                                          <a:pt x="20164" y="455"/>
                                        </a:lnTo>
                                        <a:lnTo>
                                          <a:pt x="20173" y="466"/>
                                        </a:lnTo>
                                        <a:lnTo>
                                          <a:pt x="20180" y="477"/>
                                        </a:lnTo>
                                        <a:lnTo>
                                          <a:pt x="20187" y="489"/>
                                        </a:lnTo>
                                        <a:lnTo>
                                          <a:pt x="20192" y="501"/>
                                        </a:lnTo>
                                        <a:lnTo>
                                          <a:pt x="20197" y="512"/>
                                        </a:lnTo>
                                        <a:lnTo>
                                          <a:pt x="20200" y="523"/>
                                        </a:lnTo>
                                        <a:lnTo>
                                          <a:pt x="20202" y="535"/>
                                        </a:lnTo>
                                        <a:lnTo>
                                          <a:pt x="20209" y="581"/>
                                        </a:lnTo>
                                        <a:lnTo>
                                          <a:pt x="20213" y="625"/>
                                        </a:lnTo>
                                        <a:lnTo>
                                          <a:pt x="20214" y="636"/>
                                        </a:lnTo>
                                        <a:lnTo>
                                          <a:pt x="20217" y="646"/>
                                        </a:lnTo>
                                        <a:lnTo>
                                          <a:pt x="20219" y="657"/>
                                        </a:lnTo>
                                        <a:lnTo>
                                          <a:pt x="20222" y="667"/>
                                        </a:lnTo>
                                        <a:lnTo>
                                          <a:pt x="20226" y="676"/>
                                        </a:lnTo>
                                        <a:lnTo>
                                          <a:pt x="20231" y="687"/>
                                        </a:lnTo>
                                        <a:lnTo>
                                          <a:pt x="20236" y="696"/>
                                        </a:lnTo>
                                        <a:lnTo>
                                          <a:pt x="20244" y="705"/>
                                        </a:lnTo>
                                        <a:lnTo>
                                          <a:pt x="20260" y="721"/>
                                        </a:lnTo>
                                        <a:lnTo>
                                          <a:pt x="20278" y="735"/>
                                        </a:lnTo>
                                        <a:lnTo>
                                          <a:pt x="20298" y="750"/>
                                        </a:lnTo>
                                        <a:lnTo>
                                          <a:pt x="20318" y="763"/>
                                        </a:lnTo>
                                        <a:lnTo>
                                          <a:pt x="20340" y="777"/>
                                        </a:lnTo>
                                        <a:lnTo>
                                          <a:pt x="20361" y="790"/>
                                        </a:lnTo>
                                        <a:lnTo>
                                          <a:pt x="20381" y="805"/>
                                        </a:lnTo>
                                        <a:lnTo>
                                          <a:pt x="20400" y="821"/>
                                        </a:lnTo>
                                        <a:lnTo>
                                          <a:pt x="20410" y="830"/>
                                        </a:lnTo>
                                        <a:lnTo>
                                          <a:pt x="20417" y="839"/>
                                        </a:lnTo>
                                        <a:lnTo>
                                          <a:pt x="20425" y="848"/>
                                        </a:lnTo>
                                        <a:lnTo>
                                          <a:pt x="20433" y="857"/>
                                        </a:lnTo>
                                        <a:lnTo>
                                          <a:pt x="20440" y="869"/>
                                        </a:lnTo>
                                        <a:lnTo>
                                          <a:pt x="20445" y="880"/>
                                        </a:lnTo>
                                        <a:lnTo>
                                          <a:pt x="20450" y="891"/>
                                        </a:lnTo>
                                        <a:lnTo>
                                          <a:pt x="20454" y="905"/>
                                        </a:lnTo>
                                        <a:lnTo>
                                          <a:pt x="20457" y="918"/>
                                        </a:lnTo>
                                        <a:lnTo>
                                          <a:pt x="20458" y="932"/>
                                        </a:lnTo>
                                        <a:lnTo>
                                          <a:pt x="20458" y="948"/>
                                        </a:lnTo>
                                        <a:lnTo>
                                          <a:pt x="20458" y="965"/>
                                        </a:lnTo>
                                        <a:lnTo>
                                          <a:pt x="20455" y="982"/>
                                        </a:lnTo>
                                        <a:lnTo>
                                          <a:pt x="20453" y="1000"/>
                                        </a:lnTo>
                                        <a:lnTo>
                                          <a:pt x="20448" y="1020"/>
                                        </a:lnTo>
                                        <a:lnTo>
                                          <a:pt x="20442" y="1040"/>
                                        </a:lnTo>
                                        <a:lnTo>
                                          <a:pt x="20459" y="1070"/>
                                        </a:lnTo>
                                        <a:lnTo>
                                          <a:pt x="20475" y="1093"/>
                                        </a:lnTo>
                                        <a:lnTo>
                                          <a:pt x="20492" y="1114"/>
                                        </a:lnTo>
                                        <a:lnTo>
                                          <a:pt x="20508" y="1130"/>
                                        </a:lnTo>
                                        <a:lnTo>
                                          <a:pt x="20524" y="1143"/>
                                        </a:lnTo>
                                        <a:lnTo>
                                          <a:pt x="20539" y="1155"/>
                                        </a:lnTo>
                                        <a:lnTo>
                                          <a:pt x="20555" y="1163"/>
                                        </a:lnTo>
                                        <a:lnTo>
                                          <a:pt x="20570" y="1171"/>
                                        </a:lnTo>
                                        <a:lnTo>
                                          <a:pt x="20598" y="1183"/>
                                        </a:lnTo>
                                        <a:lnTo>
                                          <a:pt x="20626" y="1196"/>
                                        </a:lnTo>
                                        <a:lnTo>
                                          <a:pt x="20639" y="1205"/>
                                        </a:lnTo>
                                        <a:lnTo>
                                          <a:pt x="20652" y="1214"/>
                                        </a:lnTo>
                                        <a:lnTo>
                                          <a:pt x="20664" y="1227"/>
                                        </a:lnTo>
                                        <a:lnTo>
                                          <a:pt x="20677" y="1243"/>
                                        </a:lnTo>
                                        <a:lnTo>
                                          <a:pt x="20684" y="1259"/>
                                        </a:lnTo>
                                        <a:lnTo>
                                          <a:pt x="20688" y="1273"/>
                                        </a:lnTo>
                                        <a:lnTo>
                                          <a:pt x="20689" y="1288"/>
                                        </a:lnTo>
                                        <a:lnTo>
                                          <a:pt x="20688" y="1302"/>
                                        </a:lnTo>
                                        <a:lnTo>
                                          <a:pt x="20682" y="1328"/>
                                        </a:lnTo>
                                        <a:lnTo>
                                          <a:pt x="20677" y="1356"/>
                                        </a:lnTo>
                                        <a:lnTo>
                                          <a:pt x="20674" y="1370"/>
                                        </a:lnTo>
                                        <a:lnTo>
                                          <a:pt x="20674" y="1385"/>
                                        </a:lnTo>
                                        <a:lnTo>
                                          <a:pt x="20676" y="1400"/>
                                        </a:lnTo>
                                        <a:lnTo>
                                          <a:pt x="20680" y="1417"/>
                                        </a:lnTo>
                                        <a:lnTo>
                                          <a:pt x="20682" y="1425"/>
                                        </a:lnTo>
                                        <a:lnTo>
                                          <a:pt x="20686" y="1435"/>
                                        </a:lnTo>
                                        <a:lnTo>
                                          <a:pt x="20692" y="1444"/>
                                        </a:lnTo>
                                        <a:lnTo>
                                          <a:pt x="20697" y="1454"/>
                                        </a:lnTo>
                                        <a:lnTo>
                                          <a:pt x="20705" y="1465"/>
                                        </a:lnTo>
                                        <a:lnTo>
                                          <a:pt x="20713" y="1475"/>
                                        </a:lnTo>
                                        <a:lnTo>
                                          <a:pt x="20722" y="1486"/>
                                        </a:lnTo>
                                        <a:lnTo>
                                          <a:pt x="20732" y="1497"/>
                                        </a:lnTo>
                                        <a:lnTo>
                                          <a:pt x="20747" y="1500"/>
                                        </a:lnTo>
                                        <a:lnTo>
                                          <a:pt x="20764" y="1505"/>
                                        </a:lnTo>
                                        <a:lnTo>
                                          <a:pt x="20779" y="1511"/>
                                        </a:lnTo>
                                        <a:lnTo>
                                          <a:pt x="20796" y="1517"/>
                                        </a:lnTo>
                                        <a:lnTo>
                                          <a:pt x="20814" y="1524"/>
                                        </a:lnTo>
                                        <a:lnTo>
                                          <a:pt x="20831" y="1533"/>
                                        </a:lnTo>
                                        <a:lnTo>
                                          <a:pt x="20846" y="1542"/>
                                        </a:lnTo>
                                        <a:lnTo>
                                          <a:pt x="20863" y="1551"/>
                                        </a:lnTo>
                                        <a:lnTo>
                                          <a:pt x="20879" y="1563"/>
                                        </a:lnTo>
                                        <a:lnTo>
                                          <a:pt x="20895" y="1575"/>
                                        </a:lnTo>
                                        <a:lnTo>
                                          <a:pt x="20911" y="1588"/>
                                        </a:lnTo>
                                        <a:lnTo>
                                          <a:pt x="20924" y="1601"/>
                                        </a:lnTo>
                                        <a:lnTo>
                                          <a:pt x="20937" y="1616"/>
                                        </a:lnTo>
                                        <a:lnTo>
                                          <a:pt x="20949" y="1631"/>
                                        </a:lnTo>
                                        <a:lnTo>
                                          <a:pt x="20959" y="1647"/>
                                        </a:lnTo>
                                        <a:lnTo>
                                          <a:pt x="20968" y="1664"/>
                                        </a:lnTo>
                                        <a:lnTo>
                                          <a:pt x="20976" y="1681"/>
                                        </a:lnTo>
                                        <a:lnTo>
                                          <a:pt x="20983" y="1698"/>
                                        </a:lnTo>
                                        <a:lnTo>
                                          <a:pt x="20985" y="1717"/>
                                        </a:lnTo>
                                        <a:lnTo>
                                          <a:pt x="20988" y="1736"/>
                                        </a:lnTo>
                                        <a:lnTo>
                                          <a:pt x="20987" y="1755"/>
                                        </a:lnTo>
                                        <a:lnTo>
                                          <a:pt x="20984" y="1776"/>
                                        </a:lnTo>
                                        <a:lnTo>
                                          <a:pt x="20979" y="1795"/>
                                        </a:lnTo>
                                        <a:lnTo>
                                          <a:pt x="20971" y="1816"/>
                                        </a:lnTo>
                                        <a:lnTo>
                                          <a:pt x="20960" y="1837"/>
                                        </a:lnTo>
                                        <a:lnTo>
                                          <a:pt x="20947" y="1858"/>
                                        </a:lnTo>
                                        <a:lnTo>
                                          <a:pt x="20930" y="1880"/>
                                        </a:lnTo>
                                        <a:lnTo>
                                          <a:pt x="20911" y="1903"/>
                                        </a:lnTo>
                                        <a:lnTo>
                                          <a:pt x="20887" y="1925"/>
                                        </a:lnTo>
                                        <a:lnTo>
                                          <a:pt x="20859" y="1947"/>
                                        </a:lnTo>
                                        <a:lnTo>
                                          <a:pt x="20829" y="1970"/>
                                        </a:lnTo>
                                        <a:lnTo>
                                          <a:pt x="20795" y="19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8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Freeform 2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15" y="5140"/>
                                    <a:ext cx="200" cy="201"/>
                                  </a:xfrm>
                                  <a:custGeom>
                                    <a:avLst/>
                                    <a:gdLst>
                                      <a:gd name="T0" fmla="*/ 575 w 601"/>
                                      <a:gd name="T1" fmla="*/ 179 h 601"/>
                                      <a:gd name="T2" fmla="*/ 593 w 601"/>
                                      <a:gd name="T3" fmla="*/ 235 h 601"/>
                                      <a:gd name="T4" fmla="*/ 601 w 601"/>
                                      <a:gd name="T5" fmla="*/ 293 h 601"/>
                                      <a:gd name="T6" fmla="*/ 597 w 601"/>
                                      <a:gd name="T7" fmla="*/ 351 h 601"/>
                                      <a:gd name="T8" fmla="*/ 583 w 601"/>
                                      <a:gd name="T9" fmla="*/ 406 h 601"/>
                                      <a:gd name="T10" fmla="*/ 557 w 601"/>
                                      <a:gd name="T11" fmla="*/ 458 h 601"/>
                                      <a:gd name="T12" fmla="*/ 521 w 601"/>
                                      <a:gd name="T13" fmla="*/ 504 h 601"/>
                                      <a:gd name="T14" fmla="*/ 477 w 601"/>
                                      <a:gd name="T15" fmla="*/ 545 h 601"/>
                                      <a:gd name="T16" fmla="*/ 423 w 601"/>
                                      <a:gd name="T17" fmla="*/ 575 h 601"/>
                                      <a:gd name="T18" fmla="*/ 366 w 601"/>
                                      <a:gd name="T19" fmla="*/ 593 h 601"/>
                                      <a:gd name="T20" fmla="*/ 309 w 601"/>
                                      <a:gd name="T21" fmla="*/ 601 h 601"/>
                                      <a:gd name="T22" fmla="*/ 252 w 601"/>
                                      <a:gd name="T23" fmla="*/ 597 h 601"/>
                                      <a:gd name="T24" fmla="*/ 196 w 601"/>
                                      <a:gd name="T25" fmla="*/ 581 h 601"/>
                                      <a:gd name="T26" fmla="*/ 143 w 601"/>
                                      <a:gd name="T27" fmla="*/ 557 h 601"/>
                                      <a:gd name="T28" fmla="*/ 98 w 601"/>
                                      <a:gd name="T29" fmla="*/ 521 h 601"/>
                                      <a:gd name="T30" fmla="*/ 58 w 601"/>
                                      <a:gd name="T31" fmla="*/ 477 h 601"/>
                                      <a:gd name="T32" fmla="*/ 27 w 601"/>
                                      <a:gd name="T33" fmla="*/ 423 h 601"/>
                                      <a:gd name="T34" fmla="*/ 8 w 601"/>
                                      <a:gd name="T35" fmla="*/ 366 h 601"/>
                                      <a:gd name="T36" fmla="*/ 0 w 601"/>
                                      <a:gd name="T37" fmla="*/ 309 h 601"/>
                                      <a:gd name="T38" fmla="*/ 4 w 601"/>
                                      <a:gd name="T39" fmla="*/ 252 h 601"/>
                                      <a:gd name="T40" fmla="*/ 20 w 601"/>
                                      <a:gd name="T41" fmla="*/ 196 h 601"/>
                                      <a:gd name="T42" fmla="*/ 45 w 601"/>
                                      <a:gd name="T43" fmla="*/ 143 h 601"/>
                                      <a:gd name="T44" fmla="*/ 81 w 601"/>
                                      <a:gd name="T45" fmla="*/ 97 h 601"/>
                                      <a:gd name="T46" fmla="*/ 126 w 601"/>
                                      <a:gd name="T47" fmla="*/ 57 h 601"/>
                                      <a:gd name="T48" fmla="*/ 179 w 601"/>
                                      <a:gd name="T49" fmla="*/ 27 h 601"/>
                                      <a:gd name="T50" fmla="*/ 235 w 601"/>
                                      <a:gd name="T51" fmla="*/ 8 h 601"/>
                                      <a:gd name="T52" fmla="*/ 293 w 601"/>
                                      <a:gd name="T53" fmla="*/ 0 h 601"/>
                                      <a:gd name="T54" fmla="*/ 351 w 601"/>
                                      <a:gd name="T55" fmla="*/ 4 h 601"/>
                                      <a:gd name="T56" fmla="*/ 406 w 601"/>
                                      <a:gd name="T57" fmla="*/ 20 h 601"/>
                                      <a:gd name="T58" fmla="*/ 458 w 601"/>
                                      <a:gd name="T59" fmla="*/ 45 h 601"/>
                                      <a:gd name="T60" fmla="*/ 506 w 601"/>
                                      <a:gd name="T61" fmla="*/ 80 h 601"/>
                                      <a:gd name="T62" fmla="*/ 545 w 601"/>
                                      <a:gd name="T63" fmla="*/ 125 h 601"/>
                                      <a:gd name="T64" fmla="*/ 474 w 601"/>
                                      <a:gd name="T65" fmla="*/ 234 h 601"/>
                                      <a:gd name="T66" fmla="*/ 486 w 601"/>
                                      <a:gd name="T67" fmla="*/ 305 h 601"/>
                                      <a:gd name="T68" fmla="*/ 471 w 601"/>
                                      <a:gd name="T69" fmla="*/ 374 h 601"/>
                                      <a:gd name="T70" fmla="*/ 431 w 601"/>
                                      <a:gd name="T71" fmla="*/ 433 h 601"/>
                                      <a:gd name="T72" fmla="*/ 368 w 601"/>
                                      <a:gd name="T73" fmla="*/ 474 h 601"/>
                                      <a:gd name="T74" fmla="*/ 297 w 601"/>
                                      <a:gd name="T75" fmla="*/ 486 h 601"/>
                                      <a:gd name="T76" fmla="*/ 227 w 601"/>
                                      <a:gd name="T77" fmla="*/ 471 h 601"/>
                                      <a:gd name="T78" fmla="*/ 168 w 601"/>
                                      <a:gd name="T79" fmla="*/ 431 h 601"/>
                                      <a:gd name="T80" fmla="*/ 128 w 601"/>
                                      <a:gd name="T81" fmla="*/ 368 h 601"/>
                                      <a:gd name="T82" fmla="*/ 116 w 601"/>
                                      <a:gd name="T83" fmla="*/ 297 h 601"/>
                                      <a:gd name="T84" fmla="*/ 130 w 601"/>
                                      <a:gd name="T85" fmla="*/ 227 h 601"/>
                                      <a:gd name="T86" fmla="*/ 171 w 601"/>
                                      <a:gd name="T87" fmla="*/ 168 h 601"/>
                                      <a:gd name="T88" fmla="*/ 234 w 601"/>
                                      <a:gd name="T89" fmla="*/ 128 h 601"/>
                                      <a:gd name="T90" fmla="*/ 305 w 601"/>
                                      <a:gd name="T91" fmla="*/ 116 h 601"/>
                                      <a:gd name="T92" fmla="*/ 374 w 601"/>
                                      <a:gd name="T93" fmla="*/ 130 h 601"/>
                                      <a:gd name="T94" fmla="*/ 433 w 601"/>
                                      <a:gd name="T95" fmla="*/ 171 h 6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01" h="601">
                                        <a:moveTo>
                                          <a:pt x="554" y="138"/>
                                        </a:moveTo>
                                        <a:lnTo>
                                          <a:pt x="562" y="151"/>
                                        </a:lnTo>
                                        <a:lnTo>
                                          <a:pt x="568" y="164"/>
                                        </a:lnTo>
                                        <a:lnTo>
                                          <a:pt x="575" y="179"/>
                                        </a:lnTo>
                                        <a:lnTo>
                                          <a:pt x="582" y="192"/>
                                        </a:lnTo>
                                        <a:lnTo>
                                          <a:pt x="586" y="206"/>
                                        </a:lnTo>
                                        <a:lnTo>
                                          <a:pt x="591" y="221"/>
                                        </a:lnTo>
                                        <a:lnTo>
                                          <a:pt x="593" y="235"/>
                                        </a:lnTo>
                                        <a:lnTo>
                                          <a:pt x="597" y="250"/>
                                        </a:lnTo>
                                        <a:lnTo>
                                          <a:pt x="599" y="264"/>
                                        </a:lnTo>
                                        <a:lnTo>
                                          <a:pt x="600" y="278"/>
                                        </a:lnTo>
                                        <a:lnTo>
                                          <a:pt x="601" y="293"/>
                                        </a:lnTo>
                                        <a:lnTo>
                                          <a:pt x="601" y="307"/>
                                        </a:lnTo>
                                        <a:lnTo>
                                          <a:pt x="600" y="322"/>
                                        </a:lnTo>
                                        <a:lnTo>
                                          <a:pt x="599" y="336"/>
                                        </a:lnTo>
                                        <a:lnTo>
                                          <a:pt x="597" y="351"/>
                                        </a:lnTo>
                                        <a:lnTo>
                                          <a:pt x="595" y="364"/>
                                        </a:lnTo>
                                        <a:lnTo>
                                          <a:pt x="591" y="378"/>
                                        </a:lnTo>
                                        <a:lnTo>
                                          <a:pt x="587" y="393"/>
                                        </a:lnTo>
                                        <a:lnTo>
                                          <a:pt x="583" y="406"/>
                                        </a:lnTo>
                                        <a:lnTo>
                                          <a:pt x="576" y="419"/>
                                        </a:lnTo>
                                        <a:lnTo>
                                          <a:pt x="571" y="432"/>
                                        </a:lnTo>
                                        <a:lnTo>
                                          <a:pt x="565" y="445"/>
                                        </a:lnTo>
                                        <a:lnTo>
                                          <a:pt x="557" y="458"/>
                                        </a:lnTo>
                                        <a:lnTo>
                                          <a:pt x="549" y="470"/>
                                        </a:lnTo>
                                        <a:lnTo>
                                          <a:pt x="541" y="482"/>
                                        </a:lnTo>
                                        <a:lnTo>
                                          <a:pt x="532" y="494"/>
                                        </a:lnTo>
                                        <a:lnTo>
                                          <a:pt x="521" y="504"/>
                                        </a:lnTo>
                                        <a:lnTo>
                                          <a:pt x="511" y="516"/>
                                        </a:lnTo>
                                        <a:lnTo>
                                          <a:pt x="500" y="525"/>
                                        </a:lnTo>
                                        <a:lnTo>
                                          <a:pt x="488" y="536"/>
                                        </a:lnTo>
                                        <a:lnTo>
                                          <a:pt x="477" y="545"/>
                                        </a:lnTo>
                                        <a:lnTo>
                                          <a:pt x="464" y="553"/>
                                        </a:lnTo>
                                        <a:lnTo>
                                          <a:pt x="450" y="562"/>
                                        </a:lnTo>
                                        <a:lnTo>
                                          <a:pt x="437" y="568"/>
                                        </a:lnTo>
                                        <a:lnTo>
                                          <a:pt x="423" y="575"/>
                                        </a:lnTo>
                                        <a:lnTo>
                                          <a:pt x="410" y="580"/>
                                        </a:lnTo>
                                        <a:lnTo>
                                          <a:pt x="395" y="585"/>
                                        </a:lnTo>
                                        <a:lnTo>
                                          <a:pt x="381" y="591"/>
                                        </a:lnTo>
                                        <a:lnTo>
                                          <a:pt x="366" y="593"/>
                                        </a:lnTo>
                                        <a:lnTo>
                                          <a:pt x="353" y="596"/>
                                        </a:lnTo>
                                        <a:lnTo>
                                          <a:pt x="338" y="599"/>
                                        </a:lnTo>
                                        <a:lnTo>
                                          <a:pt x="323" y="600"/>
                                        </a:lnTo>
                                        <a:lnTo>
                                          <a:pt x="309" y="601"/>
                                        </a:lnTo>
                                        <a:lnTo>
                                          <a:pt x="294" y="601"/>
                                        </a:lnTo>
                                        <a:lnTo>
                                          <a:pt x="280" y="600"/>
                                        </a:lnTo>
                                        <a:lnTo>
                                          <a:pt x="265" y="599"/>
                                        </a:lnTo>
                                        <a:lnTo>
                                          <a:pt x="252" y="597"/>
                                        </a:lnTo>
                                        <a:lnTo>
                                          <a:pt x="238" y="595"/>
                                        </a:lnTo>
                                        <a:lnTo>
                                          <a:pt x="223" y="591"/>
                                        </a:lnTo>
                                        <a:lnTo>
                                          <a:pt x="210" y="587"/>
                                        </a:lnTo>
                                        <a:lnTo>
                                          <a:pt x="196" y="581"/>
                                        </a:lnTo>
                                        <a:lnTo>
                                          <a:pt x="183" y="576"/>
                                        </a:lnTo>
                                        <a:lnTo>
                                          <a:pt x="170" y="571"/>
                                        </a:lnTo>
                                        <a:lnTo>
                                          <a:pt x="157" y="564"/>
                                        </a:lnTo>
                                        <a:lnTo>
                                          <a:pt x="143" y="557"/>
                                        </a:lnTo>
                                        <a:lnTo>
                                          <a:pt x="132" y="549"/>
                                        </a:lnTo>
                                        <a:lnTo>
                                          <a:pt x="120" y="541"/>
                                        </a:lnTo>
                                        <a:lnTo>
                                          <a:pt x="108" y="532"/>
                                        </a:lnTo>
                                        <a:lnTo>
                                          <a:pt x="98" y="521"/>
                                        </a:lnTo>
                                        <a:lnTo>
                                          <a:pt x="87" y="511"/>
                                        </a:lnTo>
                                        <a:lnTo>
                                          <a:pt x="77" y="500"/>
                                        </a:lnTo>
                                        <a:lnTo>
                                          <a:pt x="67" y="488"/>
                                        </a:lnTo>
                                        <a:lnTo>
                                          <a:pt x="58" y="477"/>
                                        </a:lnTo>
                                        <a:lnTo>
                                          <a:pt x="49" y="463"/>
                                        </a:lnTo>
                                        <a:lnTo>
                                          <a:pt x="41" y="450"/>
                                        </a:lnTo>
                                        <a:lnTo>
                                          <a:pt x="33" y="437"/>
                                        </a:lnTo>
                                        <a:lnTo>
                                          <a:pt x="27" y="423"/>
                                        </a:lnTo>
                                        <a:lnTo>
                                          <a:pt x="21" y="410"/>
                                        </a:lnTo>
                                        <a:lnTo>
                                          <a:pt x="16" y="395"/>
                                        </a:lnTo>
                                        <a:lnTo>
                                          <a:pt x="12" y="381"/>
                                        </a:lnTo>
                                        <a:lnTo>
                                          <a:pt x="8" y="366"/>
                                        </a:lnTo>
                                        <a:lnTo>
                                          <a:pt x="6" y="352"/>
                                        </a:lnTo>
                                        <a:lnTo>
                                          <a:pt x="3" y="337"/>
                                        </a:lnTo>
                                        <a:lnTo>
                                          <a:pt x="2" y="323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2" y="280"/>
                                        </a:lnTo>
                                        <a:lnTo>
                                          <a:pt x="3" y="265"/>
                                        </a:lnTo>
                                        <a:lnTo>
                                          <a:pt x="4" y="252"/>
                                        </a:lnTo>
                                        <a:lnTo>
                                          <a:pt x="8" y="238"/>
                                        </a:lnTo>
                                        <a:lnTo>
                                          <a:pt x="11" y="223"/>
                                        </a:lnTo>
                                        <a:lnTo>
                                          <a:pt x="15" y="209"/>
                                        </a:lnTo>
                                        <a:lnTo>
                                          <a:pt x="20" y="196"/>
                                        </a:lnTo>
                                        <a:lnTo>
                                          <a:pt x="25" y="183"/>
                                        </a:lnTo>
                                        <a:lnTo>
                                          <a:pt x="31" y="170"/>
                                        </a:lnTo>
                                        <a:lnTo>
                                          <a:pt x="39" y="156"/>
                                        </a:lnTo>
                                        <a:lnTo>
                                          <a:pt x="45" y="143"/>
                                        </a:lnTo>
                                        <a:lnTo>
                                          <a:pt x="53" y="132"/>
                                        </a:lnTo>
                                        <a:lnTo>
                                          <a:pt x="62" y="120"/>
                                        </a:lnTo>
                                        <a:lnTo>
                                          <a:pt x="71" y="108"/>
                                        </a:lnTo>
                                        <a:lnTo>
                                          <a:pt x="81" y="97"/>
                                        </a:lnTo>
                                        <a:lnTo>
                                          <a:pt x="91" y="87"/>
                                        </a:lnTo>
                                        <a:lnTo>
                                          <a:pt x="101" y="76"/>
                                        </a:lnTo>
                                        <a:lnTo>
                                          <a:pt x="113" y="66"/>
                                        </a:lnTo>
                                        <a:lnTo>
                                          <a:pt x="126" y="57"/>
                                        </a:lnTo>
                                        <a:lnTo>
                                          <a:pt x="138" y="49"/>
                                        </a:lnTo>
                                        <a:lnTo>
                                          <a:pt x="151" y="41"/>
                                        </a:lnTo>
                                        <a:lnTo>
                                          <a:pt x="166" y="33"/>
                                        </a:lnTo>
                                        <a:lnTo>
                                          <a:pt x="179" y="27"/>
                                        </a:lnTo>
                                        <a:lnTo>
                                          <a:pt x="193" y="21"/>
                                        </a:lnTo>
                                        <a:lnTo>
                                          <a:pt x="206" y="16"/>
                                        </a:lnTo>
                                        <a:lnTo>
                                          <a:pt x="221" y="12"/>
                                        </a:lnTo>
                                        <a:lnTo>
                                          <a:pt x="235" y="8"/>
                                        </a:lnTo>
                                        <a:lnTo>
                                          <a:pt x="250" y="6"/>
                                        </a:lnTo>
                                        <a:lnTo>
                                          <a:pt x="264" y="3"/>
                                        </a:lnTo>
                                        <a:lnTo>
                                          <a:pt x="279" y="2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307" y="0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36" y="3"/>
                                        </a:lnTo>
                                        <a:lnTo>
                                          <a:pt x="351" y="4"/>
                                        </a:lnTo>
                                        <a:lnTo>
                                          <a:pt x="365" y="7"/>
                                        </a:lnTo>
                                        <a:lnTo>
                                          <a:pt x="378" y="11"/>
                                        </a:lnTo>
                                        <a:lnTo>
                                          <a:pt x="393" y="15"/>
                                        </a:lnTo>
                                        <a:lnTo>
                                          <a:pt x="406" y="20"/>
                                        </a:lnTo>
                                        <a:lnTo>
                                          <a:pt x="419" y="25"/>
                                        </a:lnTo>
                                        <a:lnTo>
                                          <a:pt x="432" y="31"/>
                                        </a:lnTo>
                                        <a:lnTo>
                                          <a:pt x="445" y="37"/>
                                        </a:lnTo>
                                        <a:lnTo>
                                          <a:pt x="458" y="45"/>
                                        </a:lnTo>
                                        <a:lnTo>
                                          <a:pt x="470" y="53"/>
                                        </a:lnTo>
                                        <a:lnTo>
                                          <a:pt x="482" y="62"/>
                                        </a:lnTo>
                                        <a:lnTo>
                                          <a:pt x="494" y="71"/>
                                        </a:lnTo>
                                        <a:lnTo>
                                          <a:pt x="506" y="80"/>
                                        </a:lnTo>
                                        <a:lnTo>
                                          <a:pt x="516" y="91"/>
                                        </a:lnTo>
                                        <a:lnTo>
                                          <a:pt x="525" y="101"/>
                                        </a:lnTo>
                                        <a:lnTo>
                                          <a:pt x="536" y="113"/>
                                        </a:lnTo>
                                        <a:lnTo>
                                          <a:pt x="545" y="125"/>
                                        </a:lnTo>
                                        <a:lnTo>
                                          <a:pt x="554" y="138"/>
                                        </a:lnTo>
                                        <a:close/>
                                        <a:moveTo>
                                          <a:pt x="457" y="200"/>
                                        </a:moveTo>
                                        <a:lnTo>
                                          <a:pt x="466" y="217"/>
                                        </a:lnTo>
                                        <a:lnTo>
                                          <a:pt x="474" y="234"/>
                                        </a:lnTo>
                                        <a:lnTo>
                                          <a:pt x="479" y="251"/>
                                        </a:lnTo>
                                        <a:lnTo>
                                          <a:pt x="483" y="269"/>
                                        </a:lnTo>
                                        <a:lnTo>
                                          <a:pt x="486" y="286"/>
                                        </a:lnTo>
                                        <a:lnTo>
                                          <a:pt x="486" y="305"/>
                                        </a:lnTo>
                                        <a:lnTo>
                                          <a:pt x="486" y="323"/>
                                        </a:lnTo>
                                        <a:lnTo>
                                          <a:pt x="482" y="340"/>
                                        </a:lnTo>
                                        <a:lnTo>
                                          <a:pt x="478" y="357"/>
                                        </a:lnTo>
                                        <a:lnTo>
                                          <a:pt x="471" y="374"/>
                                        </a:lnTo>
                                        <a:lnTo>
                                          <a:pt x="464" y="390"/>
                                        </a:lnTo>
                                        <a:lnTo>
                                          <a:pt x="454" y="406"/>
                                        </a:lnTo>
                                        <a:lnTo>
                                          <a:pt x="444" y="420"/>
                                        </a:lnTo>
                                        <a:lnTo>
                                          <a:pt x="431" y="433"/>
                                        </a:lnTo>
                                        <a:lnTo>
                                          <a:pt x="418" y="445"/>
                                        </a:lnTo>
                                        <a:lnTo>
                                          <a:pt x="402" y="457"/>
                                        </a:lnTo>
                                        <a:lnTo>
                                          <a:pt x="385" y="466"/>
                                        </a:lnTo>
                                        <a:lnTo>
                                          <a:pt x="368" y="474"/>
                                        </a:lnTo>
                                        <a:lnTo>
                                          <a:pt x="351" y="479"/>
                                        </a:lnTo>
                                        <a:lnTo>
                                          <a:pt x="334" y="483"/>
                                        </a:lnTo>
                                        <a:lnTo>
                                          <a:pt x="315" y="486"/>
                                        </a:lnTo>
                                        <a:lnTo>
                                          <a:pt x="297" y="486"/>
                                        </a:lnTo>
                                        <a:lnTo>
                                          <a:pt x="280" y="484"/>
                                        </a:lnTo>
                                        <a:lnTo>
                                          <a:pt x="262" y="482"/>
                                        </a:lnTo>
                                        <a:lnTo>
                                          <a:pt x="244" y="478"/>
                                        </a:lnTo>
                                        <a:lnTo>
                                          <a:pt x="227" y="471"/>
                                        </a:lnTo>
                                        <a:lnTo>
                                          <a:pt x="212" y="463"/>
                                        </a:lnTo>
                                        <a:lnTo>
                                          <a:pt x="197" y="454"/>
                                        </a:lnTo>
                                        <a:lnTo>
                                          <a:pt x="182" y="442"/>
                                        </a:lnTo>
                                        <a:lnTo>
                                          <a:pt x="168" y="431"/>
                                        </a:lnTo>
                                        <a:lnTo>
                                          <a:pt x="157" y="416"/>
                                        </a:lnTo>
                                        <a:lnTo>
                                          <a:pt x="145" y="400"/>
                                        </a:lnTo>
                                        <a:lnTo>
                                          <a:pt x="136" y="385"/>
                                        </a:lnTo>
                                        <a:lnTo>
                                          <a:pt x="128" y="368"/>
                                        </a:lnTo>
                                        <a:lnTo>
                                          <a:pt x="122" y="351"/>
                                        </a:lnTo>
                                        <a:lnTo>
                                          <a:pt x="119" y="332"/>
                                        </a:lnTo>
                                        <a:lnTo>
                                          <a:pt x="116" y="315"/>
                                        </a:lnTo>
                                        <a:lnTo>
                                          <a:pt x="116" y="297"/>
                                        </a:lnTo>
                                        <a:lnTo>
                                          <a:pt x="117" y="278"/>
                                        </a:lnTo>
                                        <a:lnTo>
                                          <a:pt x="120" y="261"/>
                                        </a:lnTo>
                                        <a:lnTo>
                                          <a:pt x="125" y="244"/>
                                        </a:lnTo>
                                        <a:lnTo>
                                          <a:pt x="130" y="227"/>
                                        </a:lnTo>
                                        <a:lnTo>
                                          <a:pt x="138" y="212"/>
                                        </a:lnTo>
                                        <a:lnTo>
                                          <a:pt x="147" y="196"/>
                                        </a:lnTo>
                                        <a:lnTo>
                                          <a:pt x="159" y="181"/>
                                        </a:lnTo>
                                        <a:lnTo>
                                          <a:pt x="171" y="168"/>
                                        </a:lnTo>
                                        <a:lnTo>
                                          <a:pt x="185" y="156"/>
                                        </a:lnTo>
                                        <a:lnTo>
                                          <a:pt x="201" y="145"/>
                                        </a:lnTo>
                                        <a:lnTo>
                                          <a:pt x="217" y="135"/>
                                        </a:lnTo>
                                        <a:lnTo>
                                          <a:pt x="234" y="128"/>
                                        </a:lnTo>
                                        <a:lnTo>
                                          <a:pt x="251" y="122"/>
                                        </a:lnTo>
                                        <a:lnTo>
                                          <a:pt x="269" y="118"/>
                                        </a:lnTo>
                                        <a:lnTo>
                                          <a:pt x="288" y="116"/>
                                        </a:lnTo>
                                        <a:lnTo>
                                          <a:pt x="305" y="116"/>
                                        </a:lnTo>
                                        <a:lnTo>
                                          <a:pt x="323" y="117"/>
                                        </a:lnTo>
                                        <a:lnTo>
                                          <a:pt x="340" y="120"/>
                                        </a:lnTo>
                                        <a:lnTo>
                                          <a:pt x="357" y="124"/>
                                        </a:lnTo>
                                        <a:lnTo>
                                          <a:pt x="374" y="130"/>
                                        </a:lnTo>
                                        <a:lnTo>
                                          <a:pt x="390" y="138"/>
                                        </a:lnTo>
                                        <a:lnTo>
                                          <a:pt x="406" y="147"/>
                                        </a:lnTo>
                                        <a:lnTo>
                                          <a:pt x="420" y="159"/>
                                        </a:lnTo>
                                        <a:lnTo>
                                          <a:pt x="433" y="171"/>
                                        </a:lnTo>
                                        <a:lnTo>
                                          <a:pt x="446" y="185"/>
                                        </a:lnTo>
                                        <a:lnTo>
                                          <a:pt x="457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1" y="5196"/>
                                    <a:ext cx="88" cy="89"/>
                                  </a:xfrm>
                                  <a:custGeom>
                                    <a:avLst/>
                                    <a:gdLst>
                                      <a:gd name="T0" fmla="*/ 251 w 265"/>
                                      <a:gd name="T1" fmla="*/ 72 h 265"/>
                                      <a:gd name="T2" fmla="*/ 260 w 265"/>
                                      <a:gd name="T3" fmla="*/ 97 h 265"/>
                                      <a:gd name="T4" fmla="*/ 265 w 265"/>
                                      <a:gd name="T5" fmla="*/ 122 h 265"/>
                                      <a:gd name="T6" fmla="*/ 264 w 265"/>
                                      <a:gd name="T7" fmla="*/ 149 h 265"/>
                                      <a:gd name="T8" fmla="*/ 259 w 265"/>
                                      <a:gd name="T9" fmla="*/ 173 h 265"/>
                                      <a:gd name="T10" fmla="*/ 250 w 265"/>
                                      <a:gd name="T11" fmla="*/ 197 h 265"/>
                                      <a:gd name="T12" fmla="*/ 235 w 265"/>
                                      <a:gd name="T13" fmla="*/ 218 h 265"/>
                                      <a:gd name="T14" fmla="*/ 216 w 265"/>
                                      <a:gd name="T15" fmla="*/ 236 h 265"/>
                                      <a:gd name="T16" fmla="*/ 193 w 265"/>
                                      <a:gd name="T17" fmla="*/ 251 h 265"/>
                                      <a:gd name="T18" fmla="*/ 168 w 265"/>
                                      <a:gd name="T19" fmla="*/ 260 h 265"/>
                                      <a:gd name="T20" fmla="*/ 143 w 265"/>
                                      <a:gd name="T21" fmla="*/ 265 h 265"/>
                                      <a:gd name="T22" fmla="*/ 117 w 265"/>
                                      <a:gd name="T23" fmla="*/ 264 h 265"/>
                                      <a:gd name="T24" fmla="*/ 94 w 265"/>
                                      <a:gd name="T25" fmla="*/ 259 h 265"/>
                                      <a:gd name="T26" fmla="*/ 70 w 265"/>
                                      <a:gd name="T27" fmla="*/ 250 h 265"/>
                                      <a:gd name="T28" fmla="*/ 48 w 265"/>
                                      <a:gd name="T29" fmla="*/ 235 h 265"/>
                                      <a:gd name="T30" fmla="*/ 29 w 265"/>
                                      <a:gd name="T31" fmla="*/ 215 h 265"/>
                                      <a:gd name="T32" fmla="*/ 15 w 265"/>
                                      <a:gd name="T33" fmla="*/ 193 h 265"/>
                                      <a:gd name="T34" fmla="*/ 6 w 265"/>
                                      <a:gd name="T35" fmla="*/ 168 h 265"/>
                                      <a:gd name="T36" fmla="*/ 2 w 265"/>
                                      <a:gd name="T37" fmla="*/ 143 h 265"/>
                                      <a:gd name="T38" fmla="*/ 2 w 265"/>
                                      <a:gd name="T39" fmla="*/ 117 h 265"/>
                                      <a:gd name="T40" fmla="*/ 7 w 265"/>
                                      <a:gd name="T41" fmla="*/ 92 h 265"/>
                                      <a:gd name="T42" fmla="*/ 17 w 265"/>
                                      <a:gd name="T43" fmla="*/ 70 h 265"/>
                                      <a:gd name="T44" fmla="*/ 32 w 265"/>
                                      <a:gd name="T45" fmla="*/ 48 h 265"/>
                                      <a:gd name="T46" fmla="*/ 50 w 265"/>
                                      <a:gd name="T47" fmla="*/ 29 h 265"/>
                                      <a:gd name="T48" fmla="*/ 73 w 265"/>
                                      <a:gd name="T49" fmla="*/ 15 h 265"/>
                                      <a:gd name="T50" fmla="*/ 97 w 265"/>
                                      <a:gd name="T51" fmla="*/ 6 h 265"/>
                                      <a:gd name="T52" fmla="*/ 124 w 265"/>
                                      <a:gd name="T53" fmla="*/ 0 h 265"/>
                                      <a:gd name="T54" fmla="*/ 149 w 265"/>
                                      <a:gd name="T55" fmla="*/ 2 h 265"/>
                                      <a:gd name="T56" fmla="*/ 174 w 265"/>
                                      <a:gd name="T57" fmla="*/ 7 h 265"/>
                                      <a:gd name="T58" fmla="*/ 197 w 265"/>
                                      <a:gd name="T59" fmla="*/ 17 h 265"/>
                                      <a:gd name="T60" fmla="*/ 218 w 265"/>
                                      <a:gd name="T61" fmla="*/ 32 h 265"/>
                                      <a:gd name="T62" fmla="*/ 237 w 265"/>
                                      <a:gd name="T63" fmla="*/ 50 h 2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65" h="265">
                                        <a:moveTo>
                                          <a:pt x="244" y="61"/>
                                        </a:moveTo>
                                        <a:lnTo>
                                          <a:pt x="251" y="72"/>
                                        </a:lnTo>
                                        <a:lnTo>
                                          <a:pt x="256" y="86"/>
                                        </a:lnTo>
                                        <a:lnTo>
                                          <a:pt x="260" y="97"/>
                                        </a:lnTo>
                                        <a:lnTo>
                                          <a:pt x="264" y="110"/>
                                        </a:lnTo>
                                        <a:lnTo>
                                          <a:pt x="265" y="122"/>
                                        </a:lnTo>
                                        <a:lnTo>
                                          <a:pt x="265" y="135"/>
                                        </a:lnTo>
                                        <a:lnTo>
                                          <a:pt x="264" y="149"/>
                                        </a:lnTo>
                                        <a:lnTo>
                                          <a:pt x="263" y="160"/>
                                        </a:lnTo>
                                        <a:lnTo>
                                          <a:pt x="259" y="173"/>
                                        </a:lnTo>
                                        <a:lnTo>
                                          <a:pt x="255" y="185"/>
                                        </a:lnTo>
                                        <a:lnTo>
                                          <a:pt x="250" y="197"/>
                                        </a:lnTo>
                                        <a:lnTo>
                                          <a:pt x="243" y="208"/>
                                        </a:lnTo>
                                        <a:lnTo>
                                          <a:pt x="235" y="218"/>
                                        </a:lnTo>
                                        <a:lnTo>
                                          <a:pt x="226" y="227"/>
                                        </a:lnTo>
                                        <a:lnTo>
                                          <a:pt x="216" y="236"/>
                                        </a:lnTo>
                                        <a:lnTo>
                                          <a:pt x="205" y="244"/>
                                        </a:lnTo>
                                        <a:lnTo>
                                          <a:pt x="193" y="251"/>
                                        </a:lnTo>
                                        <a:lnTo>
                                          <a:pt x="181" y="256"/>
                                        </a:lnTo>
                                        <a:lnTo>
                                          <a:pt x="168" y="260"/>
                                        </a:lnTo>
                                        <a:lnTo>
                                          <a:pt x="156" y="263"/>
                                        </a:lnTo>
                                        <a:lnTo>
                                          <a:pt x="143" y="265"/>
                                        </a:lnTo>
                                        <a:lnTo>
                                          <a:pt x="130" y="265"/>
                                        </a:lnTo>
                                        <a:lnTo>
                                          <a:pt x="117" y="264"/>
                                        </a:lnTo>
                                        <a:lnTo>
                                          <a:pt x="105" y="263"/>
                                        </a:lnTo>
                                        <a:lnTo>
                                          <a:pt x="94" y="259"/>
                                        </a:lnTo>
                                        <a:lnTo>
                                          <a:pt x="80" y="255"/>
                                        </a:lnTo>
                                        <a:lnTo>
                                          <a:pt x="70" y="250"/>
                                        </a:lnTo>
                                        <a:lnTo>
                                          <a:pt x="58" y="242"/>
                                        </a:lnTo>
                                        <a:lnTo>
                                          <a:pt x="48" y="235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29" y="215"/>
                                        </a:lnTo>
                                        <a:lnTo>
                                          <a:pt x="21" y="205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0" y="180"/>
                                        </a:lnTo>
                                        <a:lnTo>
                                          <a:pt x="6" y="168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2" y="143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4" y="58"/>
                                        </a:lnTo>
                                        <a:lnTo>
                                          <a:pt x="32" y="48"/>
                                        </a:lnTo>
                                        <a:lnTo>
                                          <a:pt x="41" y="38"/>
                                        </a:lnTo>
                                        <a:lnTo>
                                          <a:pt x="50" y="29"/>
                                        </a:lnTo>
                                        <a:lnTo>
                                          <a:pt x="62" y="21"/>
                                        </a:lnTo>
                                        <a:lnTo>
                                          <a:pt x="73" y="15"/>
                                        </a:lnTo>
                                        <a:lnTo>
                                          <a:pt x="86" y="9"/>
                                        </a:lnTo>
                                        <a:lnTo>
                                          <a:pt x="97" y="6"/>
                                        </a:lnTo>
                                        <a:lnTo>
                                          <a:pt x="111" y="3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36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74" y="7"/>
                                        </a:lnTo>
                                        <a:lnTo>
                                          <a:pt x="185" y="11"/>
                                        </a:lnTo>
                                        <a:lnTo>
                                          <a:pt x="197" y="17"/>
                                        </a:lnTo>
                                        <a:lnTo>
                                          <a:pt x="208" y="24"/>
                                        </a:lnTo>
                                        <a:lnTo>
                                          <a:pt x="218" y="32"/>
                                        </a:lnTo>
                                        <a:lnTo>
                                          <a:pt x="227" y="40"/>
                                        </a:lnTo>
                                        <a:lnTo>
                                          <a:pt x="237" y="50"/>
                                        </a:lnTo>
                                        <a:lnTo>
                                          <a:pt x="244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2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0" y="5429"/>
                                    <a:ext cx="201" cy="200"/>
                                  </a:xfrm>
                                  <a:custGeom>
                                    <a:avLst/>
                                    <a:gdLst>
                                      <a:gd name="T0" fmla="*/ 575 w 601"/>
                                      <a:gd name="T1" fmla="*/ 178 h 601"/>
                                      <a:gd name="T2" fmla="*/ 593 w 601"/>
                                      <a:gd name="T3" fmla="*/ 235 h 601"/>
                                      <a:gd name="T4" fmla="*/ 601 w 601"/>
                                      <a:gd name="T5" fmla="*/ 292 h 601"/>
                                      <a:gd name="T6" fmla="*/ 597 w 601"/>
                                      <a:gd name="T7" fmla="*/ 350 h 601"/>
                                      <a:gd name="T8" fmla="*/ 582 w 601"/>
                                      <a:gd name="T9" fmla="*/ 405 h 601"/>
                                      <a:gd name="T10" fmla="*/ 557 w 601"/>
                                      <a:gd name="T11" fmla="*/ 458 h 601"/>
                                      <a:gd name="T12" fmla="*/ 521 w 601"/>
                                      <a:gd name="T13" fmla="*/ 505 h 601"/>
                                      <a:gd name="T14" fmla="*/ 477 w 601"/>
                                      <a:gd name="T15" fmla="*/ 544 h 601"/>
                                      <a:gd name="T16" fmla="*/ 423 w 601"/>
                                      <a:gd name="T17" fmla="*/ 574 h 601"/>
                                      <a:gd name="T18" fmla="*/ 366 w 601"/>
                                      <a:gd name="T19" fmla="*/ 594 h 601"/>
                                      <a:gd name="T20" fmla="*/ 309 w 601"/>
                                      <a:gd name="T21" fmla="*/ 601 h 601"/>
                                      <a:gd name="T22" fmla="*/ 251 w 601"/>
                                      <a:gd name="T23" fmla="*/ 597 h 601"/>
                                      <a:gd name="T24" fmla="*/ 196 w 601"/>
                                      <a:gd name="T25" fmla="*/ 582 h 601"/>
                                      <a:gd name="T26" fmla="*/ 143 w 601"/>
                                      <a:gd name="T27" fmla="*/ 556 h 601"/>
                                      <a:gd name="T28" fmla="*/ 98 w 601"/>
                                      <a:gd name="T29" fmla="*/ 521 h 601"/>
                                      <a:gd name="T30" fmla="*/ 57 w 601"/>
                                      <a:gd name="T31" fmla="*/ 476 h 601"/>
                                      <a:gd name="T32" fmla="*/ 27 w 601"/>
                                      <a:gd name="T33" fmla="*/ 422 h 601"/>
                                      <a:gd name="T34" fmla="*/ 8 w 601"/>
                                      <a:gd name="T35" fmla="*/ 367 h 601"/>
                                      <a:gd name="T36" fmla="*/ 0 w 601"/>
                                      <a:gd name="T37" fmla="*/ 309 h 601"/>
                                      <a:gd name="T38" fmla="*/ 4 w 601"/>
                                      <a:gd name="T39" fmla="*/ 252 h 601"/>
                                      <a:gd name="T40" fmla="*/ 20 w 601"/>
                                      <a:gd name="T41" fmla="*/ 195 h 601"/>
                                      <a:gd name="T42" fmla="*/ 45 w 601"/>
                                      <a:gd name="T43" fmla="*/ 144 h 601"/>
                                      <a:gd name="T44" fmla="*/ 80 w 601"/>
                                      <a:gd name="T45" fmla="*/ 97 h 601"/>
                                      <a:gd name="T46" fmla="*/ 125 w 601"/>
                                      <a:gd name="T47" fmla="*/ 57 h 601"/>
                                      <a:gd name="T48" fmla="*/ 179 w 601"/>
                                      <a:gd name="T49" fmla="*/ 26 h 601"/>
                                      <a:gd name="T50" fmla="*/ 235 w 601"/>
                                      <a:gd name="T51" fmla="*/ 8 h 601"/>
                                      <a:gd name="T52" fmla="*/ 293 w 601"/>
                                      <a:gd name="T53" fmla="*/ 0 h 601"/>
                                      <a:gd name="T54" fmla="*/ 351 w 601"/>
                                      <a:gd name="T55" fmla="*/ 5 h 601"/>
                                      <a:gd name="T56" fmla="*/ 406 w 601"/>
                                      <a:gd name="T57" fmla="*/ 19 h 601"/>
                                      <a:gd name="T58" fmla="*/ 458 w 601"/>
                                      <a:gd name="T59" fmla="*/ 44 h 601"/>
                                      <a:gd name="T60" fmla="*/ 504 w 601"/>
                                      <a:gd name="T61" fmla="*/ 80 h 601"/>
                                      <a:gd name="T62" fmla="*/ 545 w 601"/>
                                      <a:gd name="T63" fmla="*/ 126 h 601"/>
                                      <a:gd name="T64" fmla="*/ 474 w 601"/>
                                      <a:gd name="T65" fmla="*/ 233 h 601"/>
                                      <a:gd name="T66" fmla="*/ 486 w 601"/>
                                      <a:gd name="T67" fmla="*/ 304 h 601"/>
                                      <a:gd name="T68" fmla="*/ 471 w 601"/>
                                      <a:gd name="T69" fmla="*/ 374 h 601"/>
                                      <a:gd name="T70" fmla="*/ 431 w 601"/>
                                      <a:gd name="T71" fmla="*/ 433 h 601"/>
                                      <a:gd name="T72" fmla="*/ 368 w 601"/>
                                      <a:gd name="T73" fmla="*/ 473 h 601"/>
                                      <a:gd name="T74" fmla="*/ 297 w 601"/>
                                      <a:gd name="T75" fmla="*/ 486 h 601"/>
                                      <a:gd name="T76" fmla="*/ 227 w 601"/>
                                      <a:gd name="T77" fmla="*/ 471 h 601"/>
                                      <a:gd name="T78" fmla="*/ 168 w 601"/>
                                      <a:gd name="T79" fmla="*/ 430 h 601"/>
                                      <a:gd name="T80" fmla="*/ 128 w 601"/>
                                      <a:gd name="T81" fmla="*/ 367 h 601"/>
                                      <a:gd name="T82" fmla="*/ 116 w 601"/>
                                      <a:gd name="T83" fmla="*/ 296 h 601"/>
                                      <a:gd name="T84" fmla="*/ 130 w 601"/>
                                      <a:gd name="T85" fmla="*/ 227 h 601"/>
                                      <a:gd name="T86" fmla="*/ 171 w 601"/>
                                      <a:gd name="T87" fmla="*/ 168 h 601"/>
                                      <a:gd name="T88" fmla="*/ 234 w 601"/>
                                      <a:gd name="T89" fmla="*/ 127 h 601"/>
                                      <a:gd name="T90" fmla="*/ 305 w 601"/>
                                      <a:gd name="T91" fmla="*/ 115 h 601"/>
                                      <a:gd name="T92" fmla="*/ 374 w 601"/>
                                      <a:gd name="T93" fmla="*/ 130 h 601"/>
                                      <a:gd name="T94" fmla="*/ 433 w 601"/>
                                      <a:gd name="T95" fmla="*/ 170 h 6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01" h="601">
                                        <a:moveTo>
                                          <a:pt x="553" y="138"/>
                                        </a:moveTo>
                                        <a:lnTo>
                                          <a:pt x="562" y="151"/>
                                        </a:lnTo>
                                        <a:lnTo>
                                          <a:pt x="568" y="165"/>
                                        </a:lnTo>
                                        <a:lnTo>
                                          <a:pt x="575" y="178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86" y="206"/>
                                        </a:lnTo>
                                        <a:lnTo>
                                          <a:pt x="591" y="220"/>
                                        </a:lnTo>
                                        <a:lnTo>
                                          <a:pt x="593" y="235"/>
                                        </a:lnTo>
                                        <a:lnTo>
                                          <a:pt x="597" y="249"/>
                                        </a:lnTo>
                                        <a:lnTo>
                                          <a:pt x="599" y="263"/>
                                        </a:lnTo>
                                        <a:lnTo>
                                          <a:pt x="600" y="278"/>
                                        </a:lnTo>
                                        <a:lnTo>
                                          <a:pt x="601" y="292"/>
                                        </a:lnTo>
                                        <a:lnTo>
                                          <a:pt x="601" y="307"/>
                                        </a:lnTo>
                                        <a:lnTo>
                                          <a:pt x="600" y="321"/>
                                        </a:lnTo>
                                        <a:lnTo>
                                          <a:pt x="599" y="336"/>
                                        </a:lnTo>
                                        <a:lnTo>
                                          <a:pt x="597" y="350"/>
                                        </a:lnTo>
                                        <a:lnTo>
                                          <a:pt x="595" y="364"/>
                                        </a:lnTo>
                                        <a:lnTo>
                                          <a:pt x="591" y="378"/>
                                        </a:lnTo>
                                        <a:lnTo>
                                          <a:pt x="587" y="392"/>
                                        </a:lnTo>
                                        <a:lnTo>
                                          <a:pt x="582" y="405"/>
                                        </a:lnTo>
                                        <a:lnTo>
                                          <a:pt x="576" y="418"/>
                                        </a:lnTo>
                                        <a:lnTo>
                                          <a:pt x="571" y="433"/>
                                        </a:lnTo>
                                        <a:lnTo>
                                          <a:pt x="565" y="444"/>
                                        </a:lnTo>
                                        <a:lnTo>
                                          <a:pt x="557" y="458"/>
                                        </a:lnTo>
                                        <a:lnTo>
                                          <a:pt x="549" y="469"/>
                                        </a:lnTo>
                                        <a:lnTo>
                                          <a:pt x="541" y="481"/>
                                        </a:lnTo>
                                        <a:lnTo>
                                          <a:pt x="532" y="493"/>
                                        </a:lnTo>
                                        <a:lnTo>
                                          <a:pt x="521" y="505"/>
                                        </a:lnTo>
                                        <a:lnTo>
                                          <a:pt x="511" y="515"/>
                                        </a:lnTo>
                                        <a:lnTo>
                                          <a:pt x="500" y="526"/>
                                        </a:lnTo>
                                        <a:lnTo>
                                          <a:pt x="488" y="535"/>
                                        </a:lnTo>
                                        <a:lnTo>
                                          <a:pt x="477" y="544"/>
                                        </a:lnTo>
                                        <a:lnTo>
                                          <a:pt x="464" y="552"/>
                                        </a:lnTo>
                                        <a:lnTo>
                                          <a:pt x="450" y="561"/>
                                        </a:lnTo>
                                        <a:lnTo>
                                          <a:pt x="437" y="568"/>
                                        </a:lnTo>
                                        <a:lnTo>
                                          <a:pt x="423" y="574"/>
                                        </a:lnTo>
                                        <a:lnTo>
                                          <a:pt x="410" y="581"/>
                                        </a:lnTo>
                                        <a:lnTo>
                                          <a:pt x="395" y="586"/>
                                        </a:lnTo>
                                        <a:lnTo>
                                          <a:pt x="381" y="590"/>
                                        </a:lnTo>
                                        <a:lnTo>
                                          <a:pt x="366" y="594"/>
                                        </a:lnTo>
                                        <a:lnTo>
                                          <a:pt x="352" y="597"/>
                                        </a:lnTo>
                                        <a:lnTo>
                                          <a:pt x="338" y="598"/>
                                        </a:lnTo>
                                        <a:lnTo>
                                          <a:pt x="323" y="599"/>
                                        </a:lnTo>
                                        <a:lnTo>
                                          <a:pt x="309" y="601"/>
                                        </a:lnTo>
                                        <a:lnTo>
                                          <a:pt x="294" y="601"/>
                                        </a:lnTo>
                                        <a:lnTo>
                                          <a:pt x="280" y="601"/>
                                        </a:lnTo>
                                        <a:lnTo>
                                          <a:pt x="265" y="598"/>
                                        </a:lnTo>
                                        <a:lnTo>
                                          <a:pt x="251" y="597"/>
                                        </a:lnTo>
                                        <a:lnTo>
                                          <a:pt x="238" y="594"/>
                                        </a:lnTo>
                                        <a:lnTo>
                                          <a:pt x="223" y="590"/>
                                        </a:lnTo>
                                        <a:lnTo>
                                          <a:pt x="209" y="586"/>
                                        </a:lnTo>
                                        <a:lnTo>
                                          <a:pt x="196" y="582"/>
                                        </a:lnTo>
                                        <a:lnTo>
                                          <a:pt x="183" y="577"/>
                                        </a:lnTo>
                                        <a:lnTo>
                                          <a:pt x="170" y="570"/>
                                        </a:lnTo>
                                        <a:lnTo>
                                          <a:pt x="157" y="564"/>
                                        </a:lnTo>
                                        <a:lnTo>
                                          <a:pt x="143" y="556"/>
                                        </a:lnTo>
                                        <a:lnTo>
                                          <a:pt x="132" y="548"/>
                                        </a:lnTo>
                                        <a:lnTo>
                                          <a:pt x="120" y="540"/>
                                        </a:lnTo>
                                        <a:lnTo>
                                          <a:pt x="108" y="531"/>
                                        </a:lnTo>
                                        <a:lnTo>
                                          <a:pt x="98" y="521"/>
                                        </a:lnTo>
                                        <a:lnTo>
                                          <a:pt x="87" y="510"/>
                                        </a:lnTo>
                                        <a:lnTo>
                                          <a:pt x="77" y="500"/>
                                        </a:lnTo>
                                        <a:lnTo>
                                          <a:pt x="66" y="488"/>
                                        </a:lnTo>
                                        <a:lnTo>
                                          <a:pt x="57" y="476"/>
                                        </a:lnTo>
                                        <a:lnTo>
                                          <a:pt x="49" y="463"/>
                                        </a:lnTo>
                                        <a:lnTo>
                                          <a:pt x="41" y="450"/>
                                        </a:lnTo>
                                        <a:lnTo>
                                          <a:pt x="33" y="437"/>
                                        </a:lnTo>
                                        <a:lnTo>
                                          <a:pt x="27" y="422"/>
                                        </a:lnTo>
                                        <a:lnTo>
                                          <a:pt x="21" y="409"/>
                                        </a:lnTo>
                                        <a:lnTo>
                                          <a:pt x="16" y="395"/>
                                        </a:lnTo>
                                        <a:lnTo>
                                          <a:pt x="12" y="380"/>
                                        </a:lnTo>
                                        <a:lnTo>
                                          <a:pt x="8" y="367"/>
                                        </a:lnTo>
                                        <a:lnTo>
                                          <a:pt x="6" y="353"/>
                                        </a:lnTo>
                                        <a:lnTo>
                                          <a:pt x="3" y="338"/>
                                        </a:lnTo>
                                        <a:lnTo>
                                          <a:pt x="2" y="324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2" y="280"/>
                                        </a:lnTo>
                                        <a:lnTo>
                                          <a:pt x="3" y="266"/>
                                        </a:lnTo>
                                        <a:lnTo>
                                          <a:pt x="4" y="252"/>
                                        </a:lnTo>
                                        <a:lnTo>
                                          <a:pt x="7" y="237"/>
                                        </a:lnTo>
                                        <a:lnTo>
                                          <a:pt x="11" y="223"/>
                                        </a:lnTo>
                                        <a:lnTo>
                                          <a:pt x="15" y="210"/>
                                        </a:lnTo>
                                        <a:lnTo>
                                          <a:pt x="20" y="195"/>
                                        </a:lnTo>
                                        <a:lnTo>
                                          <a:pt x="25" y="182"/>
                                        </a:lnTo>
                                        <a:lnTo>
                                          <a:pt x="31" y="169"/>
                                        </a:lnTo>
                                        <a:lnTo>
                                          <a:pt x="37" y="156"/>
                                        </a:lnTo>
                                        <a:lnTo>
                                          <a:pt x="45" y="144"/>
                                        </a:lnTo>
                                        <a:lnTo>
                                          <a:pt x="53" y="131"/>
                                        </a:lnTo>
                                        <a:lnTo>
                                          <a:pt x="61" y="119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80" y="97"/>
                                        </a:lnTo>
                                        <a:lnTo>
                                          <a:pt x="91" y="86"/>
                                        </a:lnTo>
                                        <a:lnTo>
                                          <a:pt x="101" y="76"/>
                                        </a:lnTo>
                                        <a:lnTo>
                                          <a:pt x="113" y="67"/>
                                        </a:lnTo>
                                        <a:lnTo>
                                          <a:pt x="125" y="57"/>
                                        </a:lnTo>
                                        <a:lnTo>
                                          <a:pt x="138" y="48"/>
                                        </a:lnTo>
                                        <a:lnTo>
                                          <a:pt x="151" y="40"/>
                                        </a:lnTo>
                                        <a:lnTo>
                                          <a:pt x="164" y="33"/>
                                        </a:lnTo>
                                        <a:lnTo>
                                          <a:pt x="179" y="26"/>
                                        </a:lnTo>
                                        <a:lnTo>
                                          <a:pt x="192" y="21"/>
                                        </a:lnTo>
                                        <a:lnTo>
                                          <a:pt x="206" y="16"/>
                                        </a:lnTo>
                                        <a:lnTo>
                                          <a:pt x="221" y="12"/>
                                        </a:lnTo>
                                        <a:lnTo>
                                          <a:pt x="235" y="8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4" y="2"/>
                                        </a:lnTo>
                                        <a:lnTo>
                                          <a:pt x="279" y="1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307" y="0"/>
                                        </a:lnTo>
                                        <a:lnTo>
                                          <a:pt x="322" y="1"/>
                                        </a:lnTo>
                                        <a:lnTo>
                                          <a:pt x="336" y="2"/>
                                        </a:lnTo>
                                        <a:lnTo>
                                          <a:pt x="351" y="5"/>
                                        </a:lnTo>
                                        <a:lnTo>
                                          <a:pt x="364" y="8"/>
                                        </a:lnTo>
                                        <a:lnTo>
                                          <a:pt x="378" y="10"/>
                                        </a:lnTo>
                                        <a:lnTo>
                                          <a:pt x="393" y="14"/>
                                        </a:lnTo>
                                        <a:lnTo>
                                          <a:pt x="406" y="19"/>
                                        </a:lnTo>
                                        <a:lnTo>
                                          <a:pt x="419" y="25"/>
                                        </a:lnTo>
                                        <a:lnTo>
                                          <a:pt x="432" y="31"/>
                                        </a:lnTo>
                                        <a:lnTo>
                                          <a:pt x="445" y="38"/>
                                        </a:lnTo>
                                        <a:lnTo>
                                          <a:pt x="458" y="44"/>
                                        </a:lnTo>
                                        <a:lnTo>
                                          <a:pt x="470" y="52"/>
                                        </a:lnTo>
                                        <a:lnTo>
                                          <a:pt x="482" y="61"/>
                                        </a:lnTo>
                                        <a:lnTo>
                                          <a:pt x="494" y="71"/>
                                        </a:lnTo>
                                        <a:lnTo>
                                          <a:pt x="504" y="80"/>
                                        </a:lnTo>
                                        <a:lnTo>
                                          <a:pt x="516" y="90"/>
                                        </a:lnTo>
                                        <a:lnTo>
                                          <a:pt x="525" y="101"/>
                                        </a:lnTo>
                                        <a:lnTo>
                                          <a:pt x="536" y="113"/>
                                        </a:lnTo>
                                        <a:lnTo>
                                          <a:pt x="545" y="126"/>
                                        </a:lnTo>
                                        <a:lnTo>
                                          <a:pt x="553" y="138"/>
                                        </a:lnTo>
                                        <a:close/>
                                        <a:moveTo>
                                          <a:pt x="457" y="200"/>
                                        </a:moveTo>
                                        <a:lnTo>
                                          <a:pt x="466" y="216"/>
                                        </a:lnTo>
                                        <a:lnTo>
                                          <a:pt x="474" y="233"/>
                                        </a:lnTo>
                                        <a:lnTo>
                                          <a:pt x="479" y="250"/>
                                        </a:lnTo>
                                        <a:lnTo>
                                          <a:pt x="483" y="269"/>
                                        </a:lnTo>
                                        <a:lnTo>
                                          <a:pt x="486" y="287"/>
                                        </a:lnTo>
                                        <a:lnTo>
                                          <a:pt x="486" y="304"/>
                                        </a:lnTo>
                                        <a:lnTo>
                                          <a:pt x="485" y="322"/>
                                        </a:lnTo>
                                        <a:lnTo>
                                          <a:pt x="482" y="340"/>
                                        </a:lnTo>
                                        <a:lnTo>
                                          <a:pt x="478" y="357"/>
                                        </a:lnTo>
                                        <a:lnTo>
                                          <a:pt x="471" y="374"/>
                                        </a:lnTo>
                                        <a:lnTo>
                                          <a:pt x="464" y="389"/>
                                        </a:lnTo>
                                        <a:lnTo>
                                          <a:pt x="454" y="405"/>
                                        </a:lnTo>
                                        <a:lnTo>
                                          <a:pt x="443" y="420"/>
                                        </a:lnTo>
                                        <a:lnTo>
                                          <a:pt x="431" y="433"/>
                                        </a:lnTo>
                                        <a:lnTo>
                                          <a:pt x="416" y="446"/>
                                        </a:lnTo>
                                        <a:lnTo>
                                          <a:pt x="402" y="456"/>
                                        </a:lnTo>
                                        <a:lnTo>
                                          <a:pt x="385" y="465"/>
                                        </a:lnTo>
                                        <a:lnTo>
                                          <a:pt x="368" y="473"/>
                                        </a:lnTo>
                                        <a:lnTo>
                                          <a:pt x="351" y="479"/>
                                        </a:lnTo>
                                        <a:lnTo>
                                          <a:pt x="332" y="482"/>
                                        </a:lnTo>
                                        <a:lnTo>
                                          <a:pt x="315" y="485"/>
                                        </a:lnTo>
                                        <a:lnTo>
                                          <a:pt x="297" y="486"/>
                                        </a:lnTo>
                                        <a:lnTo>
                                          <a:pt x="280" y="485"/>
                                        </a:lnTo>
                                        <a:lnTo>
                                          <a:pt x="262" y="481"/>
                                        </a:lnTo>
                                        <a:lnTo>
                                          <a:pt x="244" y="477"/>
                                        </a:lnTo>
                                        <a:lnTo>
                                          <a:pt x="227" y="471"/>
                                        </a:lnTo>
                                        <a:lnTo>
                                          <a:pt x="212" y="463"/>
                                        </a:lnTo>
                                        <a:lnTo>
                                          <a:pt x="196" y="454"/>
                                        </a:lnTo>
                                        <a:lnTo>
                                          <a:pt x="181" y="443"/>
                                        </a:lnTo>
                                        <a:lnTo>
                                          <a:pt x="168" y="430"/>
                                        </a:lnTo>
                                        <a:lnTo>
                                          <a:pt x="157" y="416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36" y="384"/>
                                        </a:lnTo>
                                        <a:lnTo>
                                          <a:pt x="128" y="367"/>
                                        </a:lnTo>
                                        <a:lnTo>
                                          <a:pt x="122" y="350"/>
                                        </a:lnTo>
                                        <a:lnTo>
                                          <a:pt x="119" y="332"/>
                                        </a:lnTo>
                                        <a:lnTo>
                                          <a:pt x="116" y="315"/>
                                        </a:lnTo>
                                        <a:lnTo>
                                          <a:pt x="116" y="296"/>
                                        </a:lnTo>
                                        <a:lnTo>
                                          <a:pt x="117" y="279"/>
                                        </a:lnTo>
                                        <a:lnTo>
                                          <a:pt x="120" y="261"/>
                                        </a:lnTo>
                                        <a:lnTo>
                                          <a:pt x="124" y="244"/>
                                        </a:lnTo>
                                        <a:lnTo>
                                          <a:pt x="130" y="227"/>
                                        </a:lnTo>
                                        <a:lnTo>
                                          <a:pt x="138" y="211"/>
                                        </a:lnTo>
                                        <a:lnTo>
                                          <a:pt x="147" y="197"/>
                                        </a:lnTo>
                                        <a:lnTo>
                                          <a:pt x="159" y="182"/>
                                        </a:lnTo>
                                        <a:lnTo>
                                          <a:pt x="171" y="168"/>
                                        </a:lnTo>
                                        <a:lnTo>
                                          <a:pt x="185" y="156"/>
                                        </a:lnTo>
                                        <a:lnTo>
                                          <a:pt x="201" y="144"/>
                                        </a:lnTo>
                                        <a:lnTo>
                                          <a:pt x="217" y="135"/>
                                        </a:lnTo>
                                        <a:lnTo>
                                          <a:pt x="234" y="127"/>
                                        </a:lnTo>
                                        <a:lnTo>
                                          <a:pt x="251" y="122"/>
                                        </a:lnTo>
                                        <a:lnTo>
                                          <a:pt x="269" y="118"/>
                                        </a:lnTo>
                                        <a:lnTo>
                                          <a:pt x="286" y="115"/>
                                        </a:lnTo>
                                        <a:lnTo>
                                          <a:pt x="305" y="115"/>
                                        </a:lnTo>
                                        <a:lnTo>
                                          <a:pt x="323" y="117"/>
                                        </a:lnTo>
                                        <a:lnTo>
                                          <a:pt x="340" y="119"/>
                                        </a:lnTo>
                                        <a:lnTo>
                                          <a:pt x="357" y="124"/>
                                        </a:lnTo>
                                        <a:lnTo>
                                          <a:pt x="374" y="130"/>
                                        </a:lnTo>
                                        <a:lnTo>
                                          <a:pt x="390" y="138"/>
                                        </a:lnTo>
                                        <a:lnTo>
                                          <a:pt x="406" y="147"/>
                                        </a:lnTo>
                                        <a:lnTo>
                                          <a:pt x="420" y="158"/>
                                        </a:lnTo>
                                        <a:lnTo>
                                          <a:pt x="433" y="170"/>
                                        </a:lnTo>
                                        <a:lnTo>
                                          <a:pt x="445" y="185"/>
                                        </a:lnTo>
                                        <a:lnTo>
                                          <a:pt x="457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6" y="5485"/>
                                    <a:ext cx="89" cy="88"/>
                                  </a:xfrm>
                                  <a:custGeom>
                                    <a:avLst/>
                                    <a:gdLst>
                                      <a:gd name="T0" fmla="*/ 251 w 265"/>
                                      <a:gd name="T1" fmla="*/ 72 h 265"/>
                                      <a:gd name="T2" fmla="*/ 260 w 265"/>
                                      <a:gd name="T3" fmla="*/ 97 h 265"/>
                                      <a:gd name="T4" fmla="*/ 265 w 265"/>
                                      <a:gd name="T5" fmla="*/ 123 h 265"/>
                                      <a:gd name="T6" fmla="*/ 264 w 265"/>
                                      <a:gd name="T7" fmla="*/ 148 h 265"/>
                                      <a:gd name="T8" fmla="*/ 259 w 265"/>
                                      <a:gd name="T9" fmla="*/ 173 h 265"/>
                                      <a:gd name="T10" fmla="*/ 250 w 265"/>
                                      <a:gd name="T11" fmla="*/ 196 h 265"/>
                                      <a:gd name="T12" fmla="*/ 234 w 265"/>
                                      <a:gd name="T13" fmla="*/ 217 h 265"/>
                                      <a:gd name="T14" fmla="*/ 216 w 265"/>
                                      <a:gd name="T15" fmla="*/ 236 h 265"/>
                                      <a:gd name="T16" fmla="*/ 193 w 265"/>
                                      <a:gd name="T17" fmla="*/ 250 h 265"/>
                                      <a:gd name="T18" fmla="*/ 168 w 265"/>
                                      <a:gd name="T19" fmla="*/ 259 h 265"/>
                                      <a:gd name="T20" fmla="*/ 143 w 265"/>
                                      <a:gd name="T21" fmla="*/ 265 h 265"/>
                                      <a:gd name="T22" fmla="*/ 117 w 265"/>
                                      <a:gd name="T23" fmla="*/ 265 h 265"/>
                                      <a:gd name="T24" fmla="*/ 92 w 265"/>
                                      <a:gd name="T25" fmla="*/ 258 h 265"/>
                                      <a:gd name="T26" fmla="*/ 69 w 265"/>
                                      <a:gd name="T27" fmla="*/ 249 h 265"/>
                                      <a:gd name="T28" fmla="*/ 48 w 265"/>
                                      <a:gd name="T29" fmla="*/ 234 h 265"/>
                                      <a:gd name="T30" fmla="*/ 29 w 265"/>
                                      <a:gd name="T31" fmla="*/ 215 h 265"/>
                                      <a:gd name="T32" fmla="*/ 15 w 265"/>
                                      <a:gd name="T33" fmla="*/ 192 h 265"/>
                                      <a:gd name="T34" fmla="*/ 6 w 265"/>
                                      <a:gd name="T35" fmla="*/ 168 h 265"/>
                                      <a:gd name="T36" fmla="*/ 0 w 265"/>
                                      <a:gd name="T37" fmla="*/ 143 h 265"/>
                                      <a:gd name="T38" fmla="*/ 2 w 265"/>
                                      <a:gd name="T39" fmla="*/ 116 h 265"/>
                                      <a:gd name="T40" fmla="*/ 7 w 265"/>
                                      <a:gd name="T41" fmla="*/ 93 h 265"/>
                                      <a:gd name="T42" fmla="*/ 16 w 265"/>
                                      <a:gd name="T43" fmla="*/ 69 h 265"/>
                                      <a:gd name="T44" fmla="*/ 32 w 265"/>
                                      <a:gd name="T45" fmla="*/ 47 h 265"/>
                                      <a:gd name="T46" fmla="*/ 50 w 265"/>
                                      <a:gd name="T47" fmla="*/ 29 h 265"/>
                                      <a:gd name="T48" fmla="*/ 73 w 265"/>
                                      <a:gd name="T49" fmla="*/ 14 h 265"/>
                                      <a:gd name="T50" fmla="*/ 97 w 265"/>
                                      <a:gd name="T51" fmla="*/ 5 h 265"/>
                                      <a:gd name="T52" fmla="*/ 122 w 265"/>
                                      <a:gd name="T53" fmla="*/ 1 h 265"/>
                                      <a:gd name="T54" fmla="*/ 149 w 265"/>
                                      <a:gd name="T55" fmla="*/ 1 h 265"/>
                                      <a:gd name="T56" fmla="*/ 174 w 265"/>
                                      <a:gd name="T57" fmla="*/ 6 h 265"/>
                                      <a:gd name="T58" fmla="*/ 197 w 265"/>
                                      <a:gd name="T59" fmla="*/ 17 h 265"/>
                                      <a:gd name="T60" fmla="*/ 218 w 265"/>
                                      <a:gd name="T61" fmla="*/ 31 h 265"/>
                                      <a:gd name="T62" fmla="*/ 236 w 265"/>
                                      <a:gd name="T63" fmla="*/ 50 h 2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65" h="265">
                                        <a:moveTo>
                                          <a:pt x="244" y="60"/>
                                        </a:moveTo>
                                        <a:lnTo>
                                          <a:pt x="251" y="72"/>
                                        </a:lnTo>
                                        <a:lnTo>
                                          <a:pt x="256" y="85"/>
                                        </a:lnTo>
                                        <a:lnTo>
                                          <a:pt x="260" y="97"/>
                                        </a:lnTo>
                                        <a:lnTo>
                                          <a:pt x="264" y="110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65" y="135"/>
                                        </a:lnTo>
                                        <a:lnTo>
                                          <a:pt x="264" y="148"/>
                                        </a:lnTo>
                                        <a:lnTo>
                                          <a:pt x="263" y="161"/>
                                        </a:lnTo>
                                        <a:lnTo>
                                          <a:pt x="259" y="173"/>
                                        </a:lnTo>
                                        <a:lnTo>
                                          <a:pt x="255" y="185"/>
                                        </a:lnTo>
                                        <a:lnTo>
                                          <a:pt x="250" y="196"/>
                                        </a:lnTo>
                                        <a:lnTo>
                                          <a:pt x="242" y="207"/>
                                        </a:lnTo>
                                        <a:lnTo>
                                          <a:pt x="234" y="217"/>
                                        </a:lnTo>
                                        <a:lnTo>
                                          <a:pt x="226" y="227"/>
                                        </a:lnTo>
                                        <a:lnTo>
                                          <a:pt x="216" y="236"/>
                                        </a:lnTo>
                                        <a:lnTo>
                                          <a:pt x="205" y="244"/>
                                        </a:lnTo>
                                        <a:lnTo>
                                          <a:pt x="193" y="250"/>
                                        </a:lnTo>
                                        <a:lnTo>
                                          <a:pt x="181" y="255"/>
                                        </a:lnTo>
                                        <a:lnTo>
                                          <a:pt x="168" y="259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3" y="265"/>
                                        </a:lnTo>
                                        <a:lnTo>
                                          <a:pt x="130" y="265"/>
                                        </a:lnTo>
                                        <a:lnTo>
                                          <a:pt x="117" y="265"/>
                                        </a:lnTo>
                                        <a:lnTo>
                                          <a:pt x="105" y="262"/>
                                        </a:lnTo>
                                        <a:lnTo>
                                          <a:pt x="92" y="258"/>
                                        </a:lnTo>
                                        <a:lnTo>
                                          <a:pt x="80" y="254"/>
                                        </a:lnTo>
                                        <a:lnTo>
                                          <a:pt x="69" y="249"/>
                                        </a:lnTo>
                                        <a:lnTo>
                                          <a:pt x="58" y="242"/>
                                        </a:lnTo>
                                        <a:lnTo>
                                          <a:pt x="48" y="234"/>
                                        </a:lnTo>
                                        <a:lnTo>
                                          <a:pt x="38" y="225"/>
                                        </a:lnTo>
                                        <a:lnTo>
                                          <a:pt x="29" y="215"/>
                                        </a:lnTo>
                                        <a:lnTo>
                                          <a:pt x="21" y="204"/>
                                        </a:lnTo>
                                        <a:lnTo>
                                          <a:pt x="15" y="192"/>
                                        </a:lnTo>
                                        <a:lnTo>
                                          <a:pt x="10" y="181"/>
                                        </a:lnTo>
                                        <a:lnTo>
                                          <a:pt x="6" y="168"/>
                                        </a:lnTo>
                                        <a:lnTo>
                                          <a:pt x="3" y="156"/>
                                        </a:lnTo>
                                        <a:lnTo>
                                          <a:pt x="0" y="143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7" y="93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16" y="69"/>
                                        </a:lnTo>
                                        <a:lnTo>
                                          <a:pt x="24" y="57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50" y="29"/>
                                        </a:lnTo>
                                        <a:lnTo>
                                          <a:pt x="61" y="21"/>
                                        </a:lnTo>
                                        <a:lnTo>
                                          <a:pt x="73" y="14"/>
                                        </a:lnTo>
                                        <a:lnTo>
                                          <a:pt x="86" y="9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11" y="2"/>
                                        </a:lnTo>
                                        <a:lnTo>
                                          <a:pt x="122" y="1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149" y="1"/>
                                        </a:lnTo>
                                        <a:lnTo>
                                          <a:pt x="160" y="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185" y="10"/>
                                        </a:lnTo>
                                        <a:lnTo>
                                          <a:pt x="197" y="17"/>
                                        </a:lnTo>
                                        <a:lnTo>
                                          <a:pt x="208" y="23"/>
                                        </a:lnTo>
                                        <a:lnTo>
                                          <a:pt x="218" y="31"/>
                                        </a:lnTo>
                                        <a:lnTo>
                                          <a:pt x="227" y="40"/>
                                        </a:lnTo>
                                        <a:lnTo>
                                          <a:pt x="236" y="50"/>
                                        </a:lnTo>
                                        <a:lnTo>
                                          <a:pt x="244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3430"/>
                                    <a:ext cx="2148" cy="2094"/>
                                  </a:xfrm>
                                  <a:custGeom>
                                    <a:avLst/>
                                    <a:gdLst>
                                      <a:gd name="T0" fmla="*/ 3185 w 6443"/>
                                      <a:gd name="T1" fmla="*/ 317 h 6284"/>
                                      <a:gd name="T2" fmla="*/ 2869 w 6443"/>
                                      <a:gd name="T3" fmla="*/ 728 h 6284"/>
                                      <a:gd name="T4" fmla="*/ 2523 w 6443"/>
                                      <a:gd name="T5" fmla="*/ 1117 h 6284"/>
                                      <a:gd name="T6" fmla="*/ 2141 w 6443"/>
                                      <a:gd name="T7" fmla="*/ 1485 h 6284"/>
                                      <a:gd name="T8" fmla="*/ 1717 w 6443"/>
                                      <a:gd name="T9" fmla="*/ 1820 h 6284"/>
                                      <a:gd name="T10" fmla="*/ 1250 w 6443"/>
                                      <a:gd name="T11" fmla="*/ 2122 h 6284"/>
                                      <a:gd name="T12" fmla="*/ 732 w 6443"/>
                                      <a:gd name="T13" fmla="*/ 2382 h 6284"/>
                                      <a:gd name="T14" fmla="*/ 161 w 6443"/>
                                      <a:gd name="T15" fmla="*/ 2597 h 6284"/>
                                      <a:gd name="T16" fmla="*/ 5 w 6443"/>
                                      <a:gd name="T17" fmla="*/ 2864 h 6284"/>
                                      <a:gd name="T18" fmla="*/ 80 w 6443"/>
                                      <a:gd name="T19" fmla="*/ 3091 h 6284"/>
                                      <a:gd name="T20" fmla="*/ 230 w 6443"/>
                                      <a:gd name="T21" fmla="*/ 3261 h 6284"/>
                                      <a:gd name="T22" fmla="*/ 436 w 6443"/>
                                      <a:gd name="T23" fmla="*/ 3397 h 6284"/>
                                      <a:gd name="T24" fmla="*/ 807 w 6443"/>
                                      <a:gd name="T25" fmla="*/ 3591 h 6284"/>
                                      <a:gd name="T26" fmla="*/ 1069 w 6443"/>
                                      <a:gd name="T27" fmla="*/ 3746 h 6284"/>
                                      <a:gd name="T28" fmla="*/ 1318 w 6443"/>
                                      <a:gd name="T29" fmla="*/ 3948 h 6284"/>
                                      <a:gd name="T30" fmla="*/ 1564 w 6443"/>
                                      <a:gd name="T31" fmla="*/ 4239 h 6284"/>
                                      <a:gd name="T32" fmla="*/ 1797 w 6443"/>
                                      <a:gd name="T33" fmla="*/ 4608 h 6284"/>
                                      <a:gd name="T34" fmla="*/ 1943 w 6443"/>
                                      <a:gd name="T35" fmla="*/ 4961 h 6284"/>
                                      <a:gd name="T36" fmla="*/ 2029 w 6443"/>
                                      <a:gd name="T37" fmla="*/ 5288 h 6284"/>
                                      <a:gd name="T38" fmla="*/ 2090 w 6443"/>
                                      <a:gd name="T39" fmla="*/ 5585 h 6284"/>
                                      <a:gd name="T40" fmla="*/ 2155 w 6443"/>
                                      <a:gd name="T41" fmla="*/ 5841 h 6284"/>
                                      <a:gd name="T42" fmla="*/ 2256 w 6443"/>
                                      <a:gd name="T43" fmla="*/ 6052 h 6284"/>
                                      <a:gd name="T44" fmla="*/ 2427 w 6443"/>
                                      <a:gd name="T45" fmla="*/ 6208 h 6284"/>
                                      <a:gd name="T46" fmla="*/ 2663 w 6443"/>
                                      <a:gd name="T47" fmla="*/ 6217 h 6284"/>
                                      <a:gd name="T48" fmla="*/ 2847 w 6443"/>
                                      <a:gd name="T49" fmla="*/ 5963 h 6284"/>
                                      <a:gd name="T50" fmla="*/ 3032 w 6443"/>
                                      <a:gd name="T51" fmla="*/ 5731 h 6284"/>
                                      <a:gd name="T52" fmla="*/ 3219 w 6443"/>
                                      <a:gd name="T53" fmla="*/ 5522 h 6284"/>
                                      <a:gd name="T54" fmla="*/ 3409 w 6443"/>
                                      <a:gd name="T55" fmla="*/ 5337 h 6284"/>
                                      <a:gd name="T56" fmla="*/ 3602 w 6443"/>
                                      <a:gd name="T57" fmla="*/ 5173 h 6284"/>
                                      <a:gd name="T58" fmla="*/ 3799 w 6443"/>
                                      <a:gd name="T59" fmla="*/ 5033 h 6284"/>
                                      <a:gd name="T60" fmla="*/ 4000 w 6443"/>
                                      <a:gd name="T61" fmla="*/ 4915 h 6284"/>
                                      <a:gd name="T62" fmla="*/ 4240 w 6443"/>
                                      <a:gd name="T63" fmla="*/ 4803 h 6284"/>
                                      <a:gd name="T64" fmla="*/ 4582 w 6443"/>
                                      <a:gd name="T65" fmla="*/ 4685 h 6284"/>
                                      <a:gd name="T66" fmla="*/ 5003 w 6443"/>
                                      <a:gd name="T67" fmla="*/ 4572 h 6284"/>
                                      <a:gd name="T68" fmla="*/ 5405 w 6443"/>
                                      <a:gd name="T69" fmla="*/ 4453 h 6284"/>
                                      <a:gd name="T70" fmla="*/ 5701 w 6443"/>
                                      <a:gd name="T71" fmla="*/ 4324 h 6284"/>
                                      <a:gd name="T72" fmla="*/ 5970 w 6443"/>
                                      <a:gd name="T73" fmla="*/ 4139 h 6284"/>
                                      <a:gd name="T74" fmla="*/ 6206 w 6443"/>
                                      <a:gd name="T75" fmla="*/ 3874 h 6284"/>
                                      <a:gd name="T76" fmla="*/ 6401 w 6443"/>
                                      <a:gd name="T77" fmla="*/ 3507 h 6284"/>
                                      <a:gd name="T78" fmla="*/ 6176 w 6443"/>
                                      <a:gd name="T79" fmla="*/ 3405 h 6284"/>
                                      <a:gd name="T80" fmla="*/ 5885 w 6443"/>
                                      <a:gd name="T81" fmla="*/ 3352 h 6284"/>
                                      <a:gd name="T82" fmla="*/ 5664 w 6443"/>
                                      <a:gd name="T83" fmla="*/ 3236 h 6284"/>
                                      <a:gd name="T84" fmla="*/ 5515 w 6443"/>
                                      <a:gd name="T85" fmla="*/ 3064 h 6284"/>
                                      <a:gd name="T86" fmla="*/ 5436 w 6443"/>
                                      <a:gd name="T87" fmla="*/ 2850 h 6284"/>
                                      <a:gd name="T88" fmla="*/ 5427 w 6443"/>
                                      <a:gd name="T89" fmla="*/ 2601 h 6284"/>
                                      <a:gd name="T90" fmla="*/ 5486 w 6443"/>
                                      <a:gd name="T91" fmla="*/ 2327 h 6284"/>
                                      <a:gd name="T92" fmla="*/ 5612 w 6443"/>
                                      <a:gd name="T93" fmla="*/ 2039 h 6284"/>
                                      <a:gd name="T94" fmla="*/ 5456 w 6443"/>
                                      <a:gd name="T95" fmla="*/ 1747 h 6284"/>
                                      <a:gd name="T96" fmla="*/ 5197 w 6443"/>
                                      <a:gd name="T97" fmla="*/ 1418 h 6284"/>
                                      <a:gd name="T98" fmla="*/ 4961 w 6443"/>
                                      <a:gd name="T99" fmla="*/ 1060 h 6284"/>
                                      <a:gd name="T100" fmla="*/ 4829 w 6443"/>
                                      <a:gd name="T101" fmla="*/ 825 h 6284"/>
                                      <a:gd name="T102" fmla="*/ 4734 w 6443"/>
                                      <a:gd name="T103" fmla="*/ 632 h 6284"/>
                                      <a:gd name="T104" fmla="*/ 4444 w 6443"/>
                                      <a:gd name="T105" fmla="*/ 572 h 6284"/>
                                      <a:gd name="T106" fmla="*/ 4242 w 6443"/>
                                      <a:gd name="T107" fmla="*/ 556 h 6284"/>
                                      <a:gd name="T108" fmla="*/ 4088 w 6443"/>
                                      <a:gd name="T109" fmla="*/ 526 h 6284"/>
                                      <a:gd name="T110" fmla="*/ 3935 w 6443"/>
                                      <a:gd name="T111" fmla="*/ 471 h 6284"/>
                                      <a:gd name="T112" fmla="*/ 3781 w 6443"/>
                                      <a:gd name="T113" fmla="*/ 380 h 6284"/>
                                      <a:gd name="T114" fmla="*/ 3619 w 6443"/>
                                      <a:gd name="T115" fmla="*/ 246 h 6284"/>
                                      <a:gd name="T116" fmla="*/ 3447 w 6443"/>
                                      <a:gd name="T117" fmla="*/ 58 h 6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443" h="6284">
                                        <a:moveTo>
                                          <a:pt x="3403" y="0"/>
                                        </a:moveTo>
                                        <a:lnTo>
                                          <a:pt x="3332" y="106"/>
                                        </a:lnTo>
                                        <a:lnTo>
                                          <a:pt x="3258" y="212"/>
                                        </a:lnTo>
                                        <a:lnTo>
                                          <a:pt x="3185" y="317"/>
                                        </a:lnTo>
                                        <a:lnTo>
                                          <a:pt x="3109" y="421"/>
                                        </a:lnTo>
                                        <a:lnTo>
                                          <a:pt x="3030" y="524"/>
                                        </a:lnTo>
                                        <a:lnTo>
                                          <a:pt x="2952" y="627"/>
                                        </a:lnTo>
                                        <a:lnTo>
                                          <a:pt x="2869" y="728"/>
                                        </a:lnTo>
                                        <a:lnTo>
                                          <a:pt x="2786" y="826"/>
                                        </a:lnTo>
                                        <a:lnTo>
                                          <a:pt x="2701" y="926"/>
                                        </a:lnTo>
                                        <a:lnTo>
                                          <a:pt x="2613" y="1023"/>
                                        </a:lnTo>
                                        <a:lnTo>
                                          <a:pt x="2523" y="1117"/>
                                        </a:lnTo>
                                        <a:lnTo>
                                          <a:pt x="2431" y="1212"/>
                                        </a:lnTo>
                                        <a:lnTo>
                                          <a:pt x="2336" y="1305"/>
                                        </a:lnTo>
                                        <a:lnTo>
                                          <a:pt x="2239" y="1395"/>
                                        </a:lnTo>
                                        <a:lnTo>
                                          <a:pt x="2141" y="1485"/>
                                        </a:lnTo>
                                        <a:lnTo>
                                          <a:pt x="2039" y="1571"/>
                                        </a:lnTo>
                                        <a:lnTo>
                                          <a:pt x="1935" y="1656"/>
                                        </a:lnTo>
                                        <a:lnTo>
                                          <a:pt x="1827" y="1739"/>
                                        </a:lnTo>
                                        <a:lnTo>
                                          <a:pt x="1717" y="1820"/>
                                        </a:lnTo>
                                        <a:lnTo>
                                          <a:pt x="1606" y="1899"/>
                                        </a:lnTo>
                                        <a:lnTo>
                                          <a:pt x="1489" y="1975"/>
                                        </a:lnTo>
                                        <a:lnTo>
                                          <a:pt x="1371" y="2050"/>
                                        </a:lnTo>
                                        <a:lnTo>
                                          <a:pt x="1250" y="2122"/>
                                        </a:lnTo>
                                        <a:lnTo>
                                          <a:pt x="1126" y="2190"/>
                                        </a:lnTo>
                                        <a:lnTo>
                                          <a:pt x="997" y="2257"/>
                                        </a:lnTo>
                                        <a:lnTo>
                                          <a:pt x="867" y="2321"/>
                                        </a:lnTo>
                                        <a:lnTo>
                                          <a:pt x="732" y="2382"/>
                                        </a:lnTo>
                                        <a:lnTo>
                                          <a:pt x="594" y="2441"/>
                                        </a:lnTo>
                                        <a:lnTo>
                                          <a:pt x="454" y="2496"/>
                                        </a:lnTo>
                                        <a:lnTo>
                                          <a:pt x="310" y="2548"/>
                                        </a:lnTo>
                                        <a:lnTo>
                                          <a:pt x="161" y="2597"/>
                                        </a:lnTo>
                                        <a:lnTo>
                                          <a:pt x="9" y="2643"/>
                                        </a:lnTo>
                                        <a:lnTo>
                                          <a:pt x="1" y="2723"/>
                                        </a:lnTo>
                                        <a:lnTo>
                                          <a:pt x="0" y="2796"/>
                                        </a:lnTo>
                                        <a:lnTo>
                                          <a:pt x="5" y="2864"/>
                                        </a:lnTo>
                                        <a:lnTo>
                                          <a:pt x="16" y="2927"/>
                                        </a:lnTo>
                                        <a:lnTo>
                                          <a:pt x="32" y="2986"/>
                                        </a:lnTo>
                                        <a:lnTo>
                                          <a:pt x="54" y="3040"/>
                                        </a:lnTo>
                                        <a:lnTo>
                                          <a:pt x="80" y="3091"/>
                                        </a:lnTo>
                                        <a:lnTo>
                                          <a:pt x="112" y="3137"/>
                                        </a:lnTo>
                                        <a:lnTo>
                                          <a:pt x="147" y="3182"/>
                                        </a:lnTo>
                                        <a:lnTo>
                                          <a:pt x="186" y="3223"/>
                                        </a:lnTo>
                                        <a:lnTo>
                                          <a:pt x="230" y="3261"/>
                                        </a:lnTo>
                                        <a:lnTo>
                                          <a:pt x="277" y="3297"/>
                                        </a:lnTo>
                                        <a:lnTo>
                                          <a:pt x="327" y="3331"/>
                                        </a:lnTo>
                                        <a:lnTo>
                                          <a:pt x="380" y="3366"/>
                                        </a:lnTo>
                                        <a:lnTo>
                                          <a:pt x="436" y="3397"/>
                                        </a:lnTo>
                                        <a:lnTo>
                                          <a:pt x="493" y="3430"/>
                                        </a:lnTo>
                                        <a:lnTo>
                                          <a:pt x="615" y="3493"/>
                                        </a:lnTo>
                                        <a:lnTo>
                                          <a:pt x="743" y="3557"/>
                                        </a:lnTo>
                                        <a:lnTo>
                                          <a:pt x="807" y="3591"/>
                                        </a:lnTo>
                                        <a:lnTo>
                                          <a:pt x="872" y="3627"/>
                                        </a:lnTo>
                                        <a:lnTo>
                                          <a:pt x="938" y="3665"/>
                                        </a:lnTo>
                                        <a:lnTo>
                                          <a:pt x="1004" y="3704"/>
                                        </a:lnTo>
                                        <a:lnTo>
                                          <a:pt x="1069" y="3746"/>
                                        </a:lnTo>
                                        <a:lnTo>
                                          <a:pt x="1133" y="3792"/>
                                        </a:lnTo>
                                        <a:lnTo>
                                          <a:pt x="1196" y="3840"/>
                                        </a:lnTo>
                                        <a:lnTo>
                                          <a:pt x="1258" y="3892"/>
                                        </a:lnTo>
                                        <a:lnTo>
                                          <a:pt x="1318" y="3948"/>
                                        </a:lnTo>
                                        <a:lnTo>
                                          <a:pt x="1377" y="4010"/>
                                        </a:lnTo>
                                        <a:lnTo>
                                          <a:pt x="1433" y="4075"/>
                                        </a:lnTo>
                                        <a:lnTo>
                                          <a:pt x="1486" y="4146"/>
                                        </a:lnTo>
                                        <a:lnTo>
                                          <a:pt x="1564" y="4239"/>
                                        </a:lnTo>
                                        <a:lnTo>
                                          <a:pt x="1632" y="4332"/>
                                        </a:lnTo>
                                        <a:lnTo>
                                          <a:pt x="1694" y="4425"/>
                                        </a:lnTo>
                                        <a:lnTo>
                                          <a:pt x="1749" y="4517"/>
                                        </a:lnTo>
                                        <a:lnTo>
                                          <a:pt x="1797" y="4608"/>
                                        </a:lnTo>
                                        <a:lnTo>
                                          <a:pt x="1840" y="4698"/>
                                        </a:lnTo>
                                        <a:lnTo>
                                          <a:pt x="1880" y="4787"/>
                                        </a:lnTo>
                                        <a:lnTo>
                                          <a:pt x="1913" y="4874"/>
                                        </a:lnTo>
                                        <a:lnTo>
                                          <a:pt x="1943" y="4961"/>
                                        </a:lnTo>
                                        <a:lnTo>
                                          <a:pt x="1969" y="5045"/>
                                        </a:lnTo>
                                        <a:lnTo>
                                          <a:pt x="1991" y="5127"/>
                                        </a:lnTo>
                                        <a:lnTo>
                                          <a:pt x="2011" y="5208"/>
                                        </a:lnTo>
                                        <a:lnTo>
                                          <a:pt x="2029" y="5288"/>
                                        </a:lnTo>
                                        <a:lnTo>
                                          <a:pt x="2046" y="5366"/>
                                        </a:lnTo>
                                        <a:lnTo>
                                          <a:pt x="2061" y="5441"/>
                                        </a:lnTo>
                                        <a:lnTo>
                                          <a:pt x="2075" y="5514"/>
                                        </a:lnTo>
                                        <a:lnTo>
                                          <a:pt x="2090" y="5585"/>
                                        </a:lnTo>
                                        <a:lnTo>
                                          <a:pt x="2104" y="5653"/>
                                        </a:lnTo>
                                        <a:lnTo>
                                          <a:pt x="2120" y="5719"/>
                                        </a:lnTo>
                                        <a:lnTo>
                                          <a:pt x="2137" y="5782"/>
                                        </a:lnTo>
                                        <a:lnTo>
                                          <a:pt x="2155" y="5841"/>
                                        </a:lnTo>
                                        <a:lnTo>
                                          <a:pt x="2176" y="5898"/>
                                        </a:lnTo>
                                        <a:lnTo>
                                          <a:pt x="2200" y="5952"/>
                                        </a:lnTo>
                                        <a:lnTo>
                                          <a:pt x="2226" y="6003"/>
                                        </a:lnTo>
                                        <a:lnTo>
                                          <a:pt x="2256" y="6052"/>
                                        </a:lnTo>
                                        <a:lnTo>
                                          <a:pt x="2292" y="6096"/>
                                        </a:lnTo>
                                        <a:lnTo>
                                          <a:pt x="2331" y="6137"/>
                                        </a:lnTo>
                                        <a:lnTo>
                                          <a:pt x="2376" y="6174"/>
                                        </a:lnTo>
                                        <a:lnTo>
                                          <a:pt x="2427" y="6208"/>
                                        </a:lnTo>
                                        <a:lnTo>
                                          <a:pt x="2483" y="6237"/>
                                        </a:lnTo>
                                        <a:lnTo>
                                          <a:pt x="2548" y="6263"/>
                                        </a:lnTo>
                                        <a:lnTo>
                                          <a:pt x="2618" y="6284"/>
                                        </a:lnTo>
                                        <a:lnTo>
                                          <a:pt x="2663" y="6217"/>
                                        </a:lnTo>
                                        <a:lnTo>
                                          <a:pt x="2709" y="6152"/>
                                        </a:lnTo>
                                        <a:lnTo>
                                          <a:pt x="2755" y="6087"/>
                                        </a:lnTo>
                                        <a:lnTo>
                                          <a:pt x="2801" y="6024"/>
                                        </a:lnTo>
                                        <a:lnTo>
                                          <a:pt x="2847" y="5963"/>
                                        </a:lnTo>
                                        <a:lnTo>
                                          <a:pt x="2893" y="5902"/>
                                        </a:lnTo>
                                        <a:lnTo>
                                          <a:pt x="2938" y="5843"/>
                                        </a:lnTo>
                                        <a:lnTo>
                                          <a:pt x="2986" y="5787"/>
                                        </a:lnTo>
                                        <a:lnTo>
                                          <a:pt x="3032" y="5731"/>
                                        </a:lnTo>
                                        <a:lnTo>
                                          <a:pt x="3079" y="5677"/>
                                        </a:lnTo>
                                        <a:lnTo>
                                          <a:pt x="3125" y="5624"/>
                                        </a:lnTo>
                                        <a:lnTo>
                                          <a:pt x="3172" y="5572"/>
                                        </a:lnTo>
                                        <a:lnTo>
                                          <a:pt x="3219" y="5522"/>
                                        </a:lnTo>
                                        <a:lnTo>
                                          <a:pt x="3266" y="5473"/>
                                        </a:lnTo>
                                        <a:lnTo>
                                          <a:pt x="3314" y="5426"/>
                                        </a:lnTo>
                                        <a:lnTo>
                                          <a:pt x="3362" y="5380"/>
                                        </a:lnTo>
                                        <a:lnTo>
                                          <a:pt x="3409" y="5337"/>
                                        </a:lnTo>
                                        <a:lnTo>
                                          <a:pt x="3458" y="5294"/>
                                        </a:lnTo>
                                        <a:lnTo>
                                          <a:pt x="3505" y="5252"/>
                                        </a:lnTo>
                                        <a:lnTo>
                                          <a:pt x="3554" y="5212"/>
                                        </a:lnTo>
                                        <a:lnTo>
                                          <a:pt x="3602" y="5173"/>
                                        </a:lnTo>
                                        <a:lnTo>
                                          <a:pt x="3652" y="5136"/>
                                        </a:lnTo>
                                        <a:lnTo>
                                          <a:pt x="3701" y="5100"/>
                                        </a:lnTo>
                                        <a:lnTo>
                                          <a:pt x="3750" y="5065"/>
                                        </a:lnTo>
                                        <a:lnTo>
                                          <a:pt x="3799" y="5033"/>
                                        </a:lnTo>
                                        <a:lnTo>
                                          <a:pt x="3849" y="5001"/>
                                        </a:lnTo>
                                        <a:lnTo>
                                          <a:pt x="3900" y="4971"/>
                                        </a:lnTo>
                                        <a:lnTo>
                                          <a:pt x="3950" y="4941"/>
                                        </a:lnTo>
                                        <a:lnTo>
                                          <a:pt x="4000" y="4915"/>
                                        </a:lnTo>
                                        <a:lnTo>
                                          <a:pt x="4051" y="4888"/>
                                        </a:lnTo>
                                        <a:lnTo>
                                          <a:pt x="4102" y="4863"/>
                                        </a:lnTo>
                                        <a:lnTo>
                                          <a:pt x="4153" y="4840"/>
                                        </a:lnTo>
                                        <a:lnTo>
                                          <a:pt x="4240" y="4803"/>
                                        </a:lnTo>
                                        <a:lnTo>
                                          <a:pt x="4325" y="4770"/>
                                        </a:lnTo>
                                        <a:lnTo>
                                          <a:pt x="4412" y="4740"/>
                                        </a:lnTo>
                                        <a:lnTo>
                                          <a:pt x="4497" y="4711"/>
                                        </a:lnTo>
                                        <a:lnTo>
                                          <a:pt x="4582" y="4685"/>
                                        </a:lnTo>
                                        <a:lnTo>
                                          <a:pt x="4667" y="4661"/>
                                        </a:lnTo>
                                        <a:lnTo>
                                          <a:pt x="4753" y="4638"/>
                                        </a:lnTo>
                                        <a:lnTo>
                                          <a:pt x="4837" y="4616"/>
                                        </a:lnTo>
                                        <a:lnTo>
                                          <a:pt x="5003" y="4572"/>
                                        </a:lnTo>
                                        <a:lnTo>
                                          <a:pt x="5167" y="4528"/>
                                        </a:lnTo>
                                        <a:lnTo>
                                          <a:pt x="5247" y="4504"/>
                                        </a:lnTo>
                                        <a:lnTo>
                                          <a:pt x="5326" y="4479"/>
                                        </a:lnTo>
                                        <a:lnTo>
                                          <a:pt x="5405" y="4453"/>
                                        </a:lnTo>
                                        <a:lnTo>
                                          <a:pt x="5481" y="4425"/>
                                        </a:lnTo>
                                        <a:lnTo>
                                          <a:pt x="5555" y="4394"/>
                                        </a:lnTo>
                                        <a:lnTo>
                                          <a:pt x="5629" y="4361"/>
                                        </a:lnTo>
                                        <a:lnTo>
                                          <a:pt x="5701" y="4324"/>
                                        </a:lnTo>
                                        <a:lnTo>
                                          <a:pt x="5772" y="4284"/>
                                        </a:lnTo>
                                        <a:lnTo>
                                          <a:pt x="5840" y="4240"/>
                                        </a:lnTo>
                                        <a:lnTo>
                                          <a:pt x="5906" y="4192"/>
                                        </a:lnTo>
                                        <a:lnTo>
                                          <a:pt x="5970" y="4139"/>
                                        </a:lnTo>
                                        <a:lnTo>
                                          <a:pt x="6033" y="4080"/>
                                        </a:lnTo>
                                        <a:lnTo>
                                          <a:pt x="6093" y="4017"/>
                                        </a:lnTo>
                                        <a:lnTo>
                                          <a:pt x="6151" y="3949"/>
                                        </a:lnTo>
                                        <a:lnTo>
                                          <a:pt x="6206" y="3874"/>
                                        </a:lnTo>
                                        <a:lnTo>
                                          <a:pt x="6258" y="3793"/>
                                        </a:lnTo>
                                        <a:lnTo>
                                          <a:pt x="6310" y="3705"/>
                                        </a:lnTo>
                                        <a:lnTo>
                                          <a:pt x="6357" y="3610"/>
                                        </a:lnTo>
                                        <a:lnTo>
                                          <a:pt x="6401" y="3507"/>
                                        </a:lnTo>
                                        <a:lnTo>
                                          <a:pt x="6443" y="3397"/>
                                        </a:lnTo>
                                        <a:lnTo>
                                          <a:pt x="6349" y="3405"/>
                                        </a:lnTo>
                                        <a:lnTo>
                                          <a:pt x="6261" y="3408"/>
                                        </a:lnTo>
                                        <a:lnTo>
                                          <a:pt x="6176" y="3405"/>
                                        </a:lnTo>
                                        <a:lnTo>
                                          <a:pt x="6096" y="3398"/>
                                        </a:lnTo>
                                        <a:lnTo>
                                          <a:pt x="6021" y="3388"/>
                                        </a:lnTo>
                                        <a:lnTo>
                                          <a:pt x="5950" y="3372"/>
                                        </a:lnTo>
                                        <a:lnTo>
                                          <a:pt x="5885" y="3352"/>
                                        </a:lnTo>
                                        <a:lnTo>
                                          <a:pt x="5823" y="3329"/>
                                        </a:lnTo>
                                        <a:lnTo>
                                          <a:pt x="5765" y="3301"/>
                                        </a:lnTo>
                                        <a:lnTo>
                                          <a:pt x="5713" y="3270"/>
                                        </a:lnTo>
                                        <a:lnTo>
                                          <a:pt x="5664" y="3236"/>
                                        </a:lnTo>
                                        <a:lnTo>
                                          <a:pt x="5620" y="3198"/>
                                        </a:lnTo>
                                        <a:lnTo>
                                          <a:pt x="5580" y="3156"/>
                                        </a:lnTo>
                                        <a:lnTo>
                                          <a:pt x="5546" y="3111"/>
                                        </a:lnTo>
                                        <a:lnTo>
                                          <a:pt x="5515" y="3064"/>
                                        </a:lnTo>
                                        <a:lnTo>
                                          <a:pt x="5488" y="3014"/>
                                        </a:lnTo>
                                        <a:lnTo>
                                          <a:pt x="5466" y="2962"/>
                                        </a:lnTo>
                                        <a:lnTo>
                                          <a:pt x="5449" y="2906"/>
                                        </a:lnTo>
                                        <a:lnTo>
                                          <a:pt x="5436" y="2850"/>
                                        </a:lnTo>
                                        <a:lnTo>
                                          <a:pt x="5427" y="2790"/>
                                        </a:lnTo>
                                        <a:lnTo>
                                          <a:pt x="5423" y="2728"/>
                                        </a:lnTo>
                                        <a:lnTo>
                                          <a:pt x="5423" y="2665"/>
                                        </a:lnTo>
                                        <a:lnTo>
                                          <a:pt x="5427" y="2601"/>
                                        </a:lnTo>
                                        <a:lnTo>
                                          <a:pt x="5435" y="2534"/>
                                        </a:lnTo>
                                        <a:lnTo>
                                          <a:pt x="5448" y="2466"/>
                                        </a:lnTo>
                                        <a:lnTo>
                                          <a:pt x="5465" y="2398"/>
                                        </a:lnTo>
                                        <a:lnTo>
                                          <a:pt x="5486" y="2327"/>
                                        </a:lnTo>
                                        <a:lnTo>
                                          <a:pt x="5511" y="2256"/>
                                        </a:lnTo>
                                        <a:lnTo>
                                          <a:pt x="5540" y="2185"/>
                                        </a:lnTo>
                                        <a:lnTo>
                                          <a:pt x="5574" y="2113"/>
                                        </a:lnTo>
                                        <a:lnTo>
                                          <a:pt x="5612" y="2039"/>
                                        </a:lnTo>
                                        <a:lnTo>
                                          <a:pt x="5654" y="1966"/>
                                        </a:lnTo>
                                        <a:lnTo>
                                          <a:pt x="5588" y="1896"/>
                                        </a:lnTo>
                                        <a:lnTo>
                                          <a:pt x="5521" y="1823"/>
                                        </a:lnTo>
                                        <a:lnTo>
                                          <a:pt x="5456" y="1747"/>
                                        </a:lnTo>
                                        <a:lnTo>
                                          <a:pt x="5390" y="1668"/>
                                        </a:lnTo>
                                        <a:lnTo>
                                          <a:pt x="5324" y="1587"/>
                                        </a:lnTo>
                                        <a:lnTo>
                                          <a:pt x="5260" y="1503"/>
                                        </a:lnTo>
                                        <a:lnTo>
                                          <a:pt x="5197" y="1418"/>
                                        </a:lnTo>
                                        <a:lnTo>
                                          <a:pt x="5136" y="1331"/>
                                        </a:lnTo>
                                        <a:lnTo>
                                          <a:pt x="5075" y="1242"/>
                                        </a:lnTo>
                                        <a:lnTo>
                                          <a:pt x="5018" y="1151"/>
                                        </a:lnTo>
                                        <a:lnTo>
                                          <a:pt x="4961" y="1060"/>
                                        </a:lnTo>
                                        <a:lnTo>
                                          <a:pt x="4906" y="967"/>
                                        </a:lnTo>
                                        <a:lnTo>
                                          <a:pt x="4880" y="919"/>
                                        </a:lnTo>
                                        <a:lnTo>
                                          <a:pt x="4854" y="872"/>
                                        </a:lnTo>
                                        <a:lnTo>
                                          <a:pt x="4829" y="825"/>
                                        </a:lnTo>
                                        <a:lnTo>
                                          <a:pt x="4804" y="776"/>
                                        </a:lnTo>
                                        <a:lnTo>
                                          <a:pt x="4780" y="729"/>
                                        </a:lnTo>
                                        <a:lnTo>
                                          <a:pt x="4756" y="681"/>
                                        </a:lnTo>
                                        <a:lnTo>
                                          <a:pt x="4734" y="632"/>
                                        </a:lnTo>
                                        <a:lnTo>
                                          <a:pt x="4713" y="583"/>
                                        </a:lnTo>
                                        <a:lnTo>
                                          <a:pt x="4620" y="580"/>
                                        </a:lnTo>
                                        <a:lnTo>
                                          <a:pt x="4531" y="576"/>
                                        </a:lnTo>
                                        <a:lnTo>
                                          <a:pt x="4444" y="572"/>
                                        </a:lnTo>
                                        <a:lnTo>
                                          <a:pt x="4362" y="566"/>
                                        </a:lnTo>
                                        <a:lnTo>
                                          <a:pt x="4321" y="564"/>
                                        </a:lnTo>
                                        <a:lnTo>
                                          <a:pt x="4282" y="560"/>
                                        </a:lnTo>
                                        <a:lnTo>
                                          <a:pt x="4242" y="556"/>
                                        </a:lnTo>
                                        <a:lnTo>
                                          <a:pt x="4203" y="551"/>
                                        </a:lnTo>
                                        <a:lnTo>
                                          <a:pt x="4165" y="543"/>
                                        </a:lnTo>
                                        <a:lnTo>
                                          <a:pt x="4126" y="535"/>
                                        </a:lnTo>
                                        <a:lnTo>
                                          <a:pt x="4088" y="526"/>
                                        </a:lnTo>
                                        <a:lnTo>
                                          <a:pt x="4049" y="515"/>
                                        </a:lnTo>
                                        <a:lnTo>
                                          <a:pt x="4011" y="502"/>
                                        </a:lnTo>
                                        <a:lnTo>
                                          <a:pt x="3973" y="488"/>
                                        </a:lnTo>
                                        <a:lnTo>
                                          <a:pt x="3935" y="471"/>
                                        </a:lnTo>
                                        <a:lnTo>
                                          <a:pt x="3897" y="452"/>
                                        </a:lnTo>
                                        <a:lnTo>
                                          <a:pt x="3858" y="431"/>
                                        </a:lnTo>
                                        <a:lnTo>
                                          <a:pt x="3820" y="408"/>
                                        </a:lnTo>
                                        <a:lnTo>
                                          <a:pt x="3781" y="380"/>
                                        </a:lnTo>
                                        <a:lnTo>
                                          <a:pt x="3741" y="351"/>
                                        </a:lnTo>
                                        <a:lnTo>
                                          <a:pt x="3701" y="320"/>
                                        </a:lnTo>
                                        <a:lnTo>
                                          <a:pt x="3661" y="284"/>
                                        </a:lnTo>
                                        <a:lnTo>
                                          <a:pt x="3619" y="246"/>
                                        </a:lnTo>
                                        <a:lnTo>
                                          <a:pt x="3577" y="204"/>
                                        </a:lnTo>
                                        <a:lnTo>
                                          <a:pt x="3535" y="159"/>
                                        </a:lnTo>
                                        <a:lnTo>
                                          <a:pt x="3492" y="110"/>
                                        </a:lnTo>
                                        <a:lnTo>
                                          <a:pt x="3447" y="58"/>
                                        </a:lnTo>
                                        <a:lnTo>
                                          <a:pt x="34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5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3430"/>
                                    <a:ext cx="2148" cy="2094"/>
                                  </a:xfrm>
                                  <a:custGeom>
                                    <a:avLst/>
                                    <a:gdLst>
                                      <a:gd name="T0" fmla="*/ 3185 w 6443"/>
                                      <a:gd name="T1" fmla="*/ 317 h 6284"/>
                                      <a:gd name="T2" fmla="*/ 2869 w 6443"/>
                                      <a:gd name="T3" fmla="*/ 728 h 6284"/>
                                      <a:gd name="T4" fmla="*/ 2523 w 6443"/>
                                      <a:gd name="T5" fmla="*/ 1117 h 6284"/>
                                      <a:gd name="T6" fmla="*/ 2141 w 6443"/>
                                      <a:gd name="T7" fmla="*/ 1485 h 6284"/>
                                      <a:gd name="T8" fmla="*/ 1717 w 6443"/>
                                      <a:gd name="T9" fmla="*/ 1820 h 6284"/>
                                      <a:gd name="T10" fmla="*/ 1250 w 6443"/>
                                      <a:gd name="T11" fmla="*/ 2122 h 6284"/>
                                      <a:gd name="T12" fmla="*/ 732 w 6443"/>
                                      <a:gd name="T13" fmla="*/ 2382 h 6284"/>
                                      <a:gd name="T14" fmla="*/ 161 w 6443"/>
                                      <a:gd name="T15" fmla="*/ 2597 h 6284"/>
                                      <a:gd name="T16" fmla="*/ 5 w 6443"/>
                                      <a:gd name="T17" fmla="*/ 2864 h 6284"/>
                                      <a:gd name="T18" fmla="*/ 80 w 6443"/>
                                      <a:gd name="T19" fmla="*/ 3091 h 6284"/>
                                      <a:gd name="T20" fmla="*/ 230 w 6443"/>
                                      <a:gd name="T21" fmla="*/ 3261 h 6284"/>
                                      <a:gd name="T22" fmla="*/ 436 w 6443"/>
                                      <a:gd name="T23" fmla="*/ 3397 h 6284"/>
                                      <a:gd name="T24" fmla="*/ 807 w 6443"/>
                                      <a:gd name="T25" fmla="*/ 3591 h 6284"/>
                                      <a:gd name="T26" fmla="*/ 1069 w 6443"/>
                                      <a:gd name="T27" fmla="*/ 3746 h 6284"/>
                                      <a:gd name="T28" fmla="*/ 1318 w 6443"/>
                                      <a:gd name="T29" fmla="*/ 3948 h 6284"/>
                                      <a:gd name="T30" fmla="*/ 1564 w 6443"/>
                                      <a:gd name="T31" fmla="*/ 4239 h 6284"/>
                                      <a:gd name="T32" fmla="*/ 1797 w 6443"/>
                                      <a:gd name="T33" fmla="*/ 4608 h 6284"/>
                                      <a:gd name="T34" fmla="*/ 1943 w 6443"/>
                                      <a:gd name="T35" fmla="*/ 4961 h 6284"/>
                                      <a:gd name="T36" fmla="*/ 2029 w 6443"/>
                                      <a:gd name="T37" fmla="*/ 5288 h 6284"/>
                                      <a:gd name="T38" fmla="*/ 2090 w 6443"/>
                                      <a:gd name="T39" fmla="*/ 5585 h 6284"/>
                                      <a:gd name="T40" fmla="*/ 2155 w 6443"/>
                                      <a:gd name="T41" fmla="*/ 5841 h 6284"/>
                                      <a:gd name="T42" fmla="*/ 2256 w 6443"/>
                                      <a:gd name="T43" fmla="*/ 6052 h 6284"/>
                                      <a:gd name="T44" fmla="*/ 2427 w 6443"/>
                                      <a:gd name="T45" fmla="*/ 6208 h 6284"/>
                                      <a:gd name="T46" fmla="*/ 2663 w 6443"/>
                                      <a:gd name="T47" fmla="*/ 6217 h 6284"/>
                                      <a:gd name="T48" fmla="*/ 2847 w 6443"/>
                                      <a:gd name="T49" fmla="*/ 5963 h 6284"/>
                                      <a:gd name="T50" fmla="*/ 3032 w 6443"/>
                                      <a:gd name="T51" fmla="*/ 5731 h 6284"/>
                                      <a:gd name="T52" fmla="*/ 3219 w 6443"/>
                                      <a:gd name="T53" fmla="*/ 5522 h 6284"/>
                                      <a:gd name="T54" fmla="*/ 3409 w 6443"/>
                                      <a:gd name="T55" fmla="*/ 5337 h 6284"/>
                                      <a:gd name="T56" fmla="*/ 3602 w 6443"/>
                                      <a:gd name="T57" fmla="*/ 5173 h 6284"/>
                                      <a:gd name="T58" fmla="*/ 3799 w 6443"/>
                                      <a:gd name="T59" fmla="*/ 5033 h 6284"/>
                                      <a:gd name="T60" fmla="*/ 4000 w 6443"/>
                                      <a:gd name="T61" fmla="*/ 4915 h 6284"/>
                                      <a:gd name="T62" fmla="*/ 4240 w 6443"/>
                                      <a:gd name="T63" fmla="*/ 4803 h 6284"/>
                                      <a:gd name="T64" fmla="*/ 4582 w 6443"/>
                                      <a:gd name="T65" fmla="*/ 4685 h 6284"/>
                                      <a:gd name="T66" fmla="*/ 5003 w 6443"/>
                                      <a:gd name="T67" fmla="*/ 4572 h 6284"/>
                                      <a:gd name="T68" fmla="*/ 5405 w 6443"/>
                                      <a:gd name="T69" fmla="*/ 4453 h 6284"/>
                                      <a:gd name="T70" fmla="*/ 5701 w 6443"/>
                                      <a:gd name="T71" fmla="*/ 4324 h 6284"/>
                                      <a:gd name="T72" fmla="*/ 5970 w 6443"/>
                                      <a:gd name="T73" fmla="*/ 4139 h 6284"/>
                                      <a:gd name="T74" fmla="*/ 6206 w 6443"/>
                                      <a:gd name="T75" fmla="*/ 3874 h 6284"/>
                                      <a:gd name="T76" fmla="*/ 6401 w 6443"/>
                                      <a:gd name="T77" fmla="*/ 3507 h 6284"/>
                                      <a:gd name="T78" fmla="*/ 6176 w 6443"/>
                                      <a:gd name="T79" fmla="*/ 3405 h 6284"/>
                                      <a:gd name="T80" fmla="*/ 5885 w 6443"/>
                                      <a:gd name="T81" fmla="*/ 3352 h 6284"/>
                                      <a:gd name="T82" fmla="*/ 5664 w 6443"/>
                                      <a:gd name="T83" fmla="*/ 3236 h 6284"/>
                                      <a:gd name="T84" fmla="*/ 5515 w 6443"/>
                                      <a:gd name="T85" fmla="*/ 3064 h 6284"/>
                                      <a:gd name="T86" fmla="*/ 5436 w 6443"/>
                                      <a:gd name="T87" fmla="*/ 2850 h 6284"/>
                                      <a:gd name="T88" fmla="*/ 5427 w 6443"/>
                                      <a:gd name="T89" fmla="*/ 2601 h 6284"/>
                                      <a:gd name="T90" fmla="*/ 5486 w 6443"/>
                                      <a:gd name="T91" fmla="*/ 2327 h 6284"/>
                                      <a:gd name="T92" fmla="*/ 5612 w 6443"/>
                                      <a:gd name="T93" fmla="*/ 2039 h 6284"/>
                                      <a:gd name="T94" fmla="*/ 5456 w 6443"/>
                                      <a:gd name="T95" fmla="*/ 1747 h 6284"/>
                                      <a:gd name="T96" fmla="*/ 5197 w 6443"/>
                                      <a:gd name="T97" fmla="*/ 1418 h 6284"/>
                                      <a:gd name="T98" fmla="*/ 4961 w 6443"/>
                                      <a:gd name="T99" fmla="*/ 1060 h 6284"/>
                                      <a:gd name="T100" fmla="*/ 4829 w 6443"/>
                                      <a:gd name="T101" fmla="*/ 825 h 6284"/>
                                      <a:gd name="T102" fmla="*/ 4734 w 6443"/>
                                      <a:gd name="T103" fmla="*/ 632 h 6284"/>
                                      <a:gd name="T104" fmla="*/ 4444 w 6443"/>
                                      <a:gd name="T105" fmla="*/ 572 h 6284"/>
                                      <a:gd name="T106" fmla="*/ 4242 w 6443"/>
                                      <a:gd name="T107" fmla="*/ 556 h 6284"/>
                                      <a:gd name="T108" fmla="*/ 4088 w 6443"/>
                                      <a:gd name="T109" fmla="*/ 526 h 6284"/>
                                      <a:gd name="T110" fmla="*/ 3935 w 6443"/>
                                      <a:gd name="T111" fmla="*/ 471 h 6284"/>
                                      <a:gd name="T112" fmla="*/ 3781 w 6443"/>
                                      <a:gd name="T113" fmla="*/ 380 h 6284"/>
                                      <a:gd name="T114" fmla="*/ 3619 w 6443"/>
                                      <a:gd name="T115" fmla="*/ 246 h 6284"/>
                                      <a:gd name="T116" fmla="*/ 3447 w 6443"/>
                                      <a:gd name="T117" fmla="*/ 58 h 6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443" h="6284">
                                        <a:moveTo>
                                          <a:pt x="3403" y="0"/>
                                        </a:moveTo>
                                        <a:lnTo>
                                          <a:pt x="3332" y="106"/>
                                        </a:lnTo>
                                        <a:lnTo>
                                          <a:pt x="3258" y="212"/>
                                        </a:lnTo>
                                        <a:lnTo>
                                          <a:pt x="3185" y="317"/>
                                        </a:lnTo>
                                        <a:lnTo>
                                          <a:pt x="3109" y="421"/>
                                        </a:lnTo>
                                        <a:lnTo>
                                          <a:pt x="3030" y="524"/>
                                        </a:lnTo>
                                        <a:lnTo>
                                          <a:pt x="2952" y="627"/>
                                        </a:lnTo>
                                        <a:lnTo>
                                          <a:pt x="2869" y="728"/>
                                        </a:lnTo>
                                        <a:lnTo>
                                          <a:pt x="2786" y="826"/>
                                        </a:lnTo>
                                        <a:lnTo>
                                          <a:pt x="2701" y="926"/>
                                        </a:lnTo>
                                        <a:lnTo>
                                          <a:pt x="2613" y="1023"/>
                                        </a:lnTo>
                                        <a:lnTo>
                                          <a:pt x="2523" y="1117"/>
                                        </a:lnTo>
                                        <a:lnTo>
                                          <a:pt x="2431" y="1212"/>
                                        </a:lnTo>
                                        <a:lnTo>
                                          <a:pt x="2336" y="1305"/>
                                        </a:lnTo>
                                        <a:lnTo>
                                          <a:pt x="2239" y="1395"/>
                                        </a:lnTo>
                                        <a:lnTo>
                                          <a:pt x="2141" y="1485"/>
                                        </a:lnTo>
                                        <a:lnTo>
                                          <a:pt x="2039" y="1571"/>
                                        </a:lnTo>
                                        <a:lnTo>
                                          <a:pt x="1935" y="1656"/>
                                        </a:lnTo>
                                        <a:lnTo>
                                          <a:pt x="1827" y="1739"/>
                                        </a:lnTo>
                                        <a:lnTo>
                                          <a:pt x="1717" y="1820"/>
                                        </a:lnTo>
                                        <a:lnTo>
                                          <a:pt x="1606" y="1899"/>
                                        </a:lnTo>
                                        <a:lnTo>
                                          <a:pt x="1489" y="1975"/>
                                        </a:lnTo>
                                        <a:lnTo>
                                          <a:pt x="1371" y="2050"/>
                                        </a:lnTo>
                                        <a:lnTo>
                                          <a:pt x="1250" y="2122"/>
                                        </a:lnTo>
                                        <a:lnTo>
                                          <a:pt x="1126" y="2190"/>
                                        </a:lnTo>
                                        <a:lnTo>
                                          <a:pt x="997" y="2257"/>
                                        </a:lnTo>
                                        <a:lnTo>
                                          <a:pt x="867" y="2321"/>
                                        </a:lnTo>
                                        <a:lnTo>
                                          <a:pt x="732" y="2382"/>
                                        </a:lnTo>
                                        <a:lnTo>
                                          <a:pt x="594" y="2441"/>
                                        </a:lnTo>
                                        <a:lnTo>
                                          <a:pt x="454" y="2496"/>
                                        </a:lnTo>
                                        <a:lnTo>
                                          <a:pt x="310" y="2548"/>
                                        </a:lnTo>
                                        <a:lnTo>
                                          <a:pt x="161" y="2597"/>
                                        </a:lnTo>
                                        <a:lnTo>
                                          <a:pt x="9" y="2643"/>
                                        </a:lnTo>
                                        <a:lnTo>
                                          <a:pt x="1" y="2723"/>
                                        </a:lnTo>
                                        <a:lnTo>
                                          <a:pt x="0" y="2796"/>
                                        </a:lnTo>
                                        <a:lnTo>
                                          <a:pt x="5" y="2864"/>
                                        </a:lnTo>
                                        <a:lnTo>
                                          <a:pt x="16" y="2927"/>
                                        </a:lnTo>
                                        <a:lnTo>
                                          <a:pt x="32" y="2986"/>
                                        </a:lnTo>
                                        <a:lnTo>
                                          <a:pt x="54" y="3040"/>
                                        </a:lnTo>
                                        <a:lnTo>
                                          <a:pt x="80" y="3091"/>
                                        </a:lnTo>
                                        <a:lnTo>
                                          <a:pt x="112" y="3137"/>
                                        </a:lnTo>
                                        <a:lnTo>
                                          <a:pt x="147" y="3182"/>
                                        </a:lnTo>
                                        <a:lnTo>
                                          <a:pt x="186" y="3223"/>
                                        </a:lnTo>
                                        <a:lnTo>
                                          <a:pt x="230" y="3261"/>
                                        </a:lnTo>
                                        <a:lnTo>
                                          <a:pt x="277" y="3297"/>
                                        </a:lnTo>
                                        <a:lnTo>
                                          <a:pt x="327" y="3331"/>
                                        </a:lnTo>
                                        <a:lnTo>
                                          <a:pt x="380" y="3366"/>
                                        </a:lnTo>
                                        <a:lnTo>
                                          <a:pt x="436" y="3397"/>
                                        </a:lnTo>
                                        <a:lnTo>
                                          <a:pt x="493" y="3430"/>
                                        </a:lnTo>
                                        <a:lnTo>
                                          <a:pt x="615" y="3493"/>
                                        </a:lnTo>
                                        <a:lnTo>
                                          <a:pt x="743" y="3557"/>
                                        </a:lnTo>
                                        <a:lnTo>
                                          <a:pt x="807" y="3591"/>
                                        </a:lnTo>
                                        <a:lnTo>
                                          <a:pt x="872" y="3627"/>
                                        </a:lnTo>
                                        <a:lnTo>
                                          <a:pt x="938" y="3665"/>
                                        </a:lnTo>
                                        <a:lnTo>
                                          <a:pt x="1004" y="3704"/>
                                        </a:lnTo>
                                        <a:lnTo>
                                          <a:pt x="1069" y="3746"/>
                                        </a:lnTo>
                                        <a:lnTo>
                                          <a:pt x="1133" y="3792"/>
                                        </a:lnTo>
                                        <a:lnTo>
                                          <a:pt x="1196" y="3840"/>
                                        </a:lnTo>
                                        <a:lnTo>
                                          <a:pt x="1258" y="3892"/>
                                        </a:lnTo>
                                        <a:lnTo>
                                          <a:pt x="1318" y="3948"/>
                                        </a:lnTo>
                                        <a:lnTo>
                                          <a:pt x="1377" y="4010"/>
                                        </a:lnTo>
                                        <a:lnTo>
                                          <a:pt x="1433" y="4075"/>
                                        </a:lnTo>
                                        <a:lnTo>
                                          <a:pt x="1486" y="4146"/>
                                        </a:lnTo>
                                        <a:lnTo>
                                          <a:pt x="1564" y="4239"/>
                                        </a:lnTo>
                                        <a:lnTo>
                                          <a:pt x="1632" y="4332"/>
                                        </a:lnTo>
                                        <a:lnTo>
                                          <a:pt x="1694" y="4425"/>
                                        </a:lnTo>
                                        <a:lnTo>
                                          <a:pt x="1749" y="4517"/>
                                        </a:lnTo>
                                        <a:lnTo>
                                          <a:pt x="1797" y="4608"/>
                                        </a:lnTo>
                                        <a:lnTo>
                                          <a:pt x="1840" y="4698"/>
                                        </a:lnTo>
                                        <a:lnTo>
                                          <a:pt x="1880" y="4787"/>
                                        </a:lnTo>
                                        <a:lnTo>
                                          <a:pt x="1913" y="4874"/>
                                        </a:lnTo>
                                        <a:lnTo>
                                          <a:pt x="1943" y="4961"/>
                                        </a:lnTo>
                                        <a:lnTo>
                                          <a:pt x="1969" y="5045"/>
                                        </a:lnTo>
                                        <a:lnTo>
                                          <a:pt x="1991" y="5127"/>
                                        </a:lnTo>
                                        <a:lnTo>
                                          <a:pt x="2011" y="5208"/>
                                        </a:lnTo>
                                        <a:lnTo>
                                          <a:pt x="2029" y="5288"/>
                                        </a:lnTo>
                                        <a:lnTo>
                                          <a:pt x="2046" y="5366"/>
                                        </a:lnTo>
                                        <a:lnTo>
                                          <a:pt x="2061" y="5441"/>
                                        </a:lnTo>
                                        <a:lnTo>
                                          <a:pt x="2075" y="5514"/>
                                        </a:lnTo>
                                        <a:lnTo>
                                          <a:pt x="2090" y="5585"/>
                                        </a:lnTo>
                                        <a:lnTo>
                                          <a:pt x="2104" y="5653"/>
                                        </a:lnTo>
                                        <a:lnTo>
                                          <a:pt x="2120" y="5719"/>
                                        </a:lnTo>
                                        <a:lnTo>
                                          <a:pt x="2137" y="5782"/>
                                        </a:lnTo>
                                        <a:lnTo>
                                          <a:pt x="2155" y="5841"/>
                                        </a:lnTo>
                                        <a:lnTo>
                                          <a:pt x="2176" y="5898"/>
                                        </a:lnTo>
                                        <a:lnTo>
                                          <a:pt x="2200" y="5952"/>
                                        </a:lnTo>
                                        <a:lnTo>
                                          <a:pt x="2226" y="6003"/>
                                        </a:lnTo>
                                        <a:lnTo>
                                          <a:pt x="2256" y="6052"/>
                                        </a:lnTo>
                                        <a:lnTo>
                                          <a:pt x="2292" y="6096"/>
                                        </a:lnTo>
                                        <a:lnTo>
                                          <a:pt x="2331" y="6137"/>
                                        </a:lnTo>
                                        <a:lnTo>
                                          <a:pt x="2376" y="6174"/>
                                        </a:lnTo>
                                        <a:lnTo>
                                          <a:pt x="2427" y="6208"/>
                                        </a:lnTo>
                                        <a:lnTo>
                                          <a:pt x="2483" y="6237"/>
                                        </a:lnTo>
                                        <a:lnTo>
                                          <a:pt x="2548" y="6263"/>
                                        </a:lnTo>
                                        <a:lnTo>
                                          <a:pt x="2618" y="6284"/>
                                        </a:lnTo>
                                        <a:lnTo>
                                          <a:pt x="2663" y="6217"/>
                                        </a:lnTo>
                                        <a:lnTo>
                                          <a:pt x="2709" y="6152"/>
                                        </a:lnTo>
                                        <a:lnTo>
                                          <a:pt x="2755" y="6087"/>
                                        </a:lnTo>
                                        <a:lnTo>
                                          <a:pt x="2801" y="6024"/>
                                        </a:lnTo>
                                        <a:lnTo>
                                          <a:pt x="2847" y="5963"/>
                                        </a:lnTo>
                                        <a:lnTo>
                                          <a:pt x="2893" y="5902"/>
                                        </a:lnTo>
                                        <a:lnTo>
                                          <a:pt x="2938" y="5843"/>
                                        </a:lnTo>
                                        <a:lnTo>
                                          <a:pt x="2986" y="5787"/>
                                        </a:lnTo>
                                        <a:lnTo>
                                          <a:pt x="3032" y="5731"/>
                                        </a:lnTo>
                                        <a:lnTo>
                                          <a:pt x="3079" y="5677"/>
                                        </a:lnTo>
                                        <a:lnTo>
                                          <a:pt x="3125" y="5624"/>
                                        </a:lnTo>
                                        <a:lnTo>
                                          <a:pt x="3172" y="5572"/>
                                        </a:lnTo>
                                        <a:lnTo>
                                          <a:pt x="3219" y="5522"/>
                                        </a:lnTo>
                                        <a:lnTo>
                                          <a:pt x="3266" y="5473"/>
                                        </a:lnTo>
                                        <a:lnTo>
                                          <a:pt x="3314" y="5426"/>
                                        </a:lnTo>
                                        <a:lnTo>
                                          <a:pt x="3362" y="5380"/>
                                        </a:lnTo>
                                        <a:lnTo>
                                          <a:pt x="3409" y="5337"/>
                                        </a:lnTo>
                                        <a:lnTo>
                                          <a:pt x="3458" y="5294"/>
                                        </a:lnTo>
                                        <a:lnTo>
                                          <a:pt x="3505" y="5252"/>
                                        </a:lnTo>
                                        <a:lnTo>
                                          <a:pt x="3554" y="5212"/>
                                        </a:lnTo>
                                        <a:lnTo>
                                          <a:pt x="3602" y="5173"/>
                                        </a:lnTo>
                                        <a:lnTo>
                                          <a:pt x="3652" y="5136"/>
                                        </a:lnTo>
                                        <a:lnTo>
                                          <a:pt x="3701" y="5100"/>
                                        </a:lnTo>
                                        <a:lnTo>
                                          <a:pt x="3750" y="5065"/>
                                        </a:lnTo>
                                        <a:lnTo>
                                          <a:pt x="3799" y="5033"/>
                                        </a:lnTo>
                                        <a:lnTo>
                                          <a:pt x="3849" y="5001"/>
                                        </a:lnTo>
                                        <a:lnTo>
                                          <a:pt x="3900" y="4971"/>
                                        </a:lnTo>
                                        <a:lnTo>
                                          <a:pt x="3950" y="4941"/>
                                        </a:lnTo>
                                        <a:lnTo>
                                          <a:pt x="4000" y="4915"/>
                                        </a:lnTo>
                                        <a:lnTo>
                                          <a:pt x="4051" y="4888"/>
                                        </a:lnTo>
                                        <a:lnTo>
                                          <a:pt x="4102" y="4863"/>
                                        </a:lnTo>
                                        <a:lnTo>
                                          <a:pt x="4153" y="4840"/>
                                        </a:lnTo>
                                        <a:lnTo>
                                          <a:pt x="4240" y="4803"/>
                                        </a:lnTo>
                                        <a:lnTo>
                                          <a:pt x="4325" y="4770"/>
                                        </a:lnTo>
                                        <a:lnTo>
                                          <a:pt x="4412" y="4740"/>
                                        </a:lnTo>
                                        <a:lnTo>
                                          <a:pt x="4497" y="4711"/>
                                        </a:lnTo>
                                        <a:lnTo>
                                          <a:pt x="4582" y="4685"/>
                                        </a:lnTo>
                                        <a:lnTo>
                                          <a:pt x="4667" y="4661"/>
                                        </a:lnTo>
                                        <a:lnTo>
                                          <a:pt x="4753" y="4638"/>
                                        </a:lnTo>
                                        <a:lnTo>
                                          <a:pt x="4837" y="4616"/>
                                        </a:lnTo>
                                        <a:lnTo>
                                          <a:pt x="5003" y="4572"/>
                                        </a:lnTo>
                                        <a:lnTo>
                                          <a:pt x="5167" y="4528"/>
                                        </a:lnTo>
                                        <a:lnTo>
                                          <a:pt x="5247" y="4504"/>
                                        </a:lnTo>
                                        <a:lnTo>
                                          <a:pt x="5326" y="4479"/>
                                        </a:lnTo>
                                        <a:lnTo>
                                          <a:pt x="5405" y="4453"/>
                                        </a:lnTo>
                                        <a:lnTo>
                                          <a:pt x="5481" y="4425"/>
                                        </a:lnTo>
                                        <a:lnTo>
                                          <a:pt x="5555" y="4394"/>
                                        </a:lnTo>
                                        <a:lnTo>
                                          <a:pt x="5629" y="4361"/>
                                        </a:lnTo>
                                        <a:lnTo>
                                          <a:pt x="5701" y="4324"/>
                                        </a:lnTo>
                                        <a:lnTo>
                                          <a:pt x="5772" y="4284"/>
                                        </a:lnTo>
                                        <a:lnTo>
                                          <a:pt x="5840" y="4240"/>
                                        </a:lnTo>
                                        <a:lnTo>
                                          <a:pt x="5906" y="4192"/>
                                        </a:lnTo>
                                        <a:lnTo>
                                          <a:pt x="5970" y="4139"/>
                                        </a:lnTo>
                                        <a:lnTo>
                                          <a:pt x="6033" y="4080"/>
                                        </a:lnTo>
                                        <a:lnTo>
                                          <a:pt x="6093" y="4017"/>
                                        </a:lnTo>
                                        <a:lnTo>
                                          <a:pt x="6151" y="3949"/>
                                        </a:lnTo>
                                        <a:lnTo>
                                          <a:pt x="6206" y="3874"/>
                                        </a:lnTo>
                                        <a:lnTo>
                                          <a:pt x="6258" y="3793"/>
                                        </a:lnTo>
                                        <a:lnTo>
                                          <a:pt x="6310" y="3705"/>
                                        </a:lnTo>
                                        <a:lnTo>
                                          <a:pt x="6357" y="3610"/>
                                        </a:lnTo>
                                        <a:lnTo>
                                          <a:pt x="6401" y="3507"/>
                                        </a:lnTo>
                                        <a:lnTo>
                                          <a:pt x="6443" y="3397"/>
                                        </a:lnTo>
                                        <a:lnTo>
                                          <a:pt x="6349" y="3405"/>
                                        </a:lnTo>
                                        <a:lnTo>
                                          <a:pt x="6261" y="3408"/>
                                        </a:lnTo>
                                        <a:lnTo>
                                          <a:pt x="6176" y="3405"/>
                                        </a:lnTo>
                                        <a:lnTo>
                                          <a:pt x="6096" y="3398"/>
                                        </a:lnTo>
                                        <a:lnTo>
                                          <a:pt x="6021" y="3388"/>
                                        </a:lnTo>
                                        <a:lnTo>
                                          <a:pt x="5950" y="3372"/>
                                        </a:lnTo>
                                        <a:lnTo>
                                          <a:pt x="5885" y="3352"/>
                                        </a:lnTo>
                                        <a:lnTo>
                                          <a:pt x="5823" y="3329"/>
                                        </a:lnTo>
                                        <a:lnTo>
                                          <a:pt x="5765" y="3301"/>
                                        </a:lnTo>
                                        <a:lnTo>
                                          <a:pt x="5713" y="3270"/>
                                        </a:lnTo>
                                        <a:lnTo>
                                          <a:pt x="5664" y="3236"/>
                                        </a:lnTo>
                                        <a:lnTo>
                                          <a:pt x="5620" y="3198"/>
                                        </a:lnTo>
                                        <a:lnTo>
                                          <a:pt x="5580" y="3156"/>
                                        </a:lnTo>
                                        <a:lnTo>
                                          <a:pt x="5546" y="3111"/>
                                        </a:lnTo>
                                        <a:lnTo>
                                          <a:pt x="5515" y="3064"/>
                                        </a:lnTo>
                                        <a:lnTo>
                                          <a:pt x="5488" y="3014"/>
                                        </a:lnTo>
                                        <a:lnTo>
                                          <a:pt x="5466" y="2962"/>
                                        </a:lnTo>
                                        <a:lnTo>
                                          <a:pt x="5449" y="2906"/>
                                        </a:lnTo>
                                        <a:lnTo>
                                          <a:pt x="5436" y="2850"/>
                                        </a:lnTo>
                                        <a:lnTo>
                                          <a:pt x="5427" y="2790"/>
                                        </a:lnTo>
                                        <a:lnTo>
                                          <a:pt x="5423" y="2728"/>
                                        </a:lnTo>
                                        <a:lnTo>
                                          <a:pt x="5423" y="2665"/>
                                        </a:lnTo>
                                        <a:lnTo>
                                          <a:pt x="5427" y="2601"/>
                                        </a:lnTo>
                                        <a:lnTo>
                                          <a:pt x="5435" y="2534"/>
                                        </a:lnTo>
                                        <a:lnTo>
                                          <a:pt x="5448" y="2466"/>
                                        </a:lnTo>
                                        <a:lnTo>
                                          <a:pt x="5465" y="2398"/>
                                        </a:lnTo>
                                        <a:lnTo>
                                          <a:pt x="5486" y="2327"/>
                                        </a:lnTo>
                                        <a:lnTo>
                                          <a:pt x="5511" y="2256"/>
                                        </a:lnTo>
                                        <a:lnTo>
                                          <a:pt x="5540" y="2185"/>
                                        </a:lnTo>
                                        <a:lnTo>
                                          <a:pt x="5574" y="2113"/>
                                        </a:lnTo>
                                        <a:lnTo>
                                          <a:pt x="5612" y="2039"/>
                                        </a:lnTo>
                                        <a:lnTo>
                                          <a:pt x="5654" y="1966"/>
                                        </a:lnTo>
                                        <a:lnTo>
                                          <a:pt x="5588" y="1896"/>
                                        </a:lnTo>
                                        <a:lnTo>
                                          <a:pt x="5521" y="1823"/>
                                        </a:lnTo>
                                        <a:lnTo>
                                          <a:pt x="5456" y="1747"/>
                                        </a:lnTo>
                                        <a:lnTo>
                                          <a:pt x="5390" y="1668"/>
                                        </a:lnTo>
                                        <a:lnTo>
                                          <a:pt x="5324" y="1587"/>
                                        </a:lnTo>
                                        <a:lnTo>
                                          <a:pt x="5260" y="1503"/>
                                        </a:lnTo>
                                        <a:lnTo>
                                          <a:pt x="5197" y="1418"/>
                                        </a:lnTo>
                                        <a:lnTo>
                                          <a:pt x="5136" y="1331"/>
                                        </a:lnTo>
                                        <a:lnTo>
                                          <a:pt x="5075" y="1242"/>
                                        </a:lnTo>
                                        <a:lnTo>
                                          <a:pt x="5018" y="1151"/>
                                        </a:lnTo>
                                        <a:lnTo>
                                          <a:pt x="4961" y="1060"/>
                                        </a:lnTo>
                                        <a:lnTo>
                                          <a:pt x="4906" y="967"/>
                                        </a:lnTo>
                                        <a:lnTo>
                                          <a:pt x="4880" y="919"/>
                                        </a:lnTo>
                                        <a:lnTo>
                                          <a:pt x="4854" y="872"/>
                                        </a:lnTo>
                                        <a:lnTo>
                                          <a:pt x="4829" y="825"/>
                                        </a:lnTo>
                                        <a:lnTo>
                                          <a:pt x="4804" y="776"/>
                                        </a:lnTo>
                                        <a:lnTo>
                                          <a:pt x="4780" y="729"/>
                                        </a:lnTo>
                                        <a:lnTo>
                                          <a:pt x="4756" y="681"/>
                                        </a:lnTo>
                                        <a:lnTo>
                                          <a:pt x="4734" y="632"/>
                                        </a:lnTo>
                                        <a:lnTo>
                                          <a:pt x="4713" y="583"/>
                                        </a:lnTo>
                                        <a:lnTo>
                                          <a:pt x="4620" y="580"/>
                                        </a:lnTo>
                                        <a:lnTo>
                                          <a:pt x="4531" y="576"/>
                                        </a:lnTo>
                                        <a:lnTo>
                                          <a:pt x="4444" y="572"/>
                                        </a:lnTo>
                                        <a:lnTo>
                                          <a:pt x="4362" y="566"/>
                                        </a:lnTo>
                                        <a:lnTo>
                                          <a:pt x="4321" y="564"/>
                                        </a:lnTo>
                                        <a:lnTo>
                                          <a:pt x="4282" y="560"/>
                                        </a:lnTo>
                                        <a:lnTo>
                                          <a:pt x="4242" y="556"/>
                                        </a:lnTo>
                                        <a:lnTo>
                                          <a:pt x="4203" y="551"/>
                                        </a:lnTo>
                                        <a:lnTo>
                                          <a:pt x="4165" y="543"/>
                                        </a:lnTo>
                                        <a:lnTo>
                                          <a:pt x="4126" y="535"/>
                                        </a:lnTo>
                                        <a:lnTo>
                                          <a:pt x="4088" y="526"/>
                                        </a:lnTo>
                                        <a:lnTo>
                                          <a:pt x="4049" y="515"/>
                                        </a:lnTo>
                                        <a:lnTo>
                                          <a:pt x="4011" y="502"/>
                                        </a:lnTo>
                                        <a:lnTo>
                                          <a:pt x="3973" y="488"/>
                                        </a:lnTo>
                                        <a:lnTo>
                                          <a:pt x="3935" y="471"/>
                                        </a:lnTo>
                                        <a:lnTo>
                                          <a:pt x="3897" y="452"/>
                                        </a:lnTo>
                                        <a:lnTo>
                                          <a:pt x="3858" y="431"/>
                                        </a:lnTo>
                                        <a:lnTo>
                                          <a:pt x="3820" y="408"/>
                                        </a:lnTo>
                                        <a:lnTo>
                                          <a:pt x="3781" y="380"/>
                                        </a:lnTo>
                                        <a:lnTo>
                                          <a:pt x="3741" y="351"/>
                                        </a:lnTo>
                                        <a:lnTo>
                                          <a:pt x="3701" y="320"/>
                                        </a:lnTo>
                                        <a:lnTo>
                                          <a:pt x="3661" y="284"/>
                                        </a:lnTo>
                                        <a:lnTo>
                                          <a:pt x="3619" y="246"/>
                                        </a:lnTo>
                                        <a:lnTo>
                                          <a:pt x="3577" y="204"/>
                                        </a:lnTo>
                                        <a:lnTo>
                                          <a:pt x="3535" y="159"/>
                                        </a:lnTo>
                                        <a:lnTo>
                                          <a:pt x="3492" y="110"/>
                                        </a:lnTo>
                                        <a:lnTo>
                                          <a:pt x="3447" y="58"/>
                                        </a:lnTo>
                                        <a:lnTo>
                                          <a:pt x="34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Freeform 3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32" y="3995"/>
                                    <a:ext cx="917" cy="694"/>
                                  </a:xfrm>
                                  <a:custGeom>
                                    <a:avLst/>
                                    <a:gdLst>
                                      <a:gd name="T0" fmla="*/ 2708 w 2752"/>
                                      <a:gd name="T1" fmla="*/ 237 h 2081"/>
                                      <a:gd name="T2" fmla="*/ 2733 w 2752"/>
                                      <a:gd name="T3" fmla="*/ 300 h 2081"/>
                                      <a:gd name="T4" fmla="*/ 2748 w 2752"/>
                                      <a:gd name="T5" fmla="*/ 367 h 2081"/>
                                      <a:gd name="T6" fmla="*/ 2752 w 2752"/>
                                      <a:gd name="T7" fmla="*/ 434 h 2081"/>
                                      <a:gd name="T8" fmla="*/ 2745 w 2752"/>
                                      <a:gd name="T9" fmla="*/ 502 h 2081"/>
                                      <a:gd name="T10" fmla="*/ 2728 w 2752"/>
                                      <a:gd name="T11" fmla="*/ 569 h 2081"/>
                                      <a:gd name="T12" fmla="*/ 2702 w 2752"/>
                                      <a:gd name="T13" fmla="*/ 635 h 2081"/>
                                      <a:gd name="T14" fmla="*/ 2666 w 2752"/>
                                      <a:gd name="T15" fmla="*/ 698 h 2081"/>
                                      <a:gd name="T16" fmla="*/ 2622 w 2752"/>
                                      <a:gd name="T17" fmla="*/ 755 h 2081"/>
                                      <a:gd name="T18" fmla="*/ 2568 w 2752"/>
                                      <a:gd name="T19" fmla="*/ 808 h 2081"/>
                                      <a:gd name="T20" fmla="*/ 2506 w 2752"/>
                                      <a:gd name="T21" fmla="*/ 854 h 2081"/>
                                      <a:gd name="T22" fmla="*/ 692 w 2752"/>
                                      <a:gd name="T23" fmla="*/ 2020 h 2081"/>
                                      <a:gd name="T24" fmla="*/ 624 w 2752"/>
                                      <a:gd name="T25" fmla="*/ 2050 h 2081"/>
                                      <a:gd name="T26" fmla="*/ 553 w 2752"/>
                                      <a:gd name="T27" fmla="*/ 2070 h 2081"/>
                                      <a:gd name="T28" fmla="*/ 481 w 2752"/>
                                      <a:gd name="T29" fmla="*/ 2080 h 2081"/>
                                      <a:gd name="T30" fmla="*/ 410 w 2752"/>
                                      <a:gd name="T31" fmla="*/ 2080 h 2081"/>
                                      <a:gd name="T32" fmla="*/ 342 w 2752"/>
                                      <a:gd name="T33" fmla="*/ 2071 h 2081"/>
                                      <a:gd name="T34" fmla="*/ 275 w 2752"/>
                                      <a:gd name="T35" fmla="*/ 2051 h 2081"/>
                                      <a:gd name="T36" fmla="*/ 213 w 2752"/>
                                      <a:gd name="T37" fmla="*/ 2024 h 2081"/>
                                      <a:gd name="T38" fmla="*/ 157 w 2752"/>
                                      <a:gd name="T39" fmla="*/ 1986 h 2081"/>
                                      <a:gd name="T40" fmla="*/ 107 w 2752"/>
                                      <a:gd name="T41" fmla="*/ 1940 h 2081"/>
                                      <a:gd name="T42" fmla="*/ 65 w 2752"/>
                                      <a:gd name="T43" fmla="*/ 1885 h 2081"/>
                                      <a:gd name="T44" fmla="*/ 32 w 2752"/>
                                      <a:gd name="T45" fmla="*/ 1823 h 2081"/>
                                      <a:gd name="T46" fmla="*/ 11 w 2752"/>
                                      <a:gd name="T47" fmla="*/ 1759 h 2081"/>
                                      <a:gd name="T48" fmla="*/ 1 w 2752"/>
                                      <a:gd name="T49" fmla="*/ 1692 h 2081"/>
                                      <a:gd name="T50" fmla="*/ 0 w 2752"/>
                                      <a:gd name="T51" fmla="*/ 1624 h 2081"/>
                                      <a:gd name="T52" fmla="*/ 10 w 2752"/>
                                      <a:gd name="T53" fmla="*/ 1557 h 2081"/>
                                      <a:gd name="T54" fmla="*/ 30 w 2752"/>
                                      <a:gd name="T55" fmla="*/ 1490 h 2081"/>
                                      <a:gd name="T56" fmla="*/ 60 w 2752"/>
                                      <a:gd name="T57" fmla="*/ 1426 h 2081"/>
                                      <a:gd name="T58" fmla="*/ 98 w 2752"/>
                                      <a:gd name="T59" fmla="*/ 1364 h 2081"/>
                                      <a:gd name="T60" fmla="*/ 145 w 2752"/>
                                      <a:gd name="T61" fmla="*/ 1308 h 2081"/>
                                      <a:gd name="T62" fmla="*/ 202 w 2752"/>
                                      <a:gd name="T63" fmla="*/ 1258 h 2081"/>
                                      <a:gd name="T64" fmla="*/ 2013 w 2752"/>
                                      <a:gd name="T65" fmla="*/ 88 h 2081"/>
                                      <a:gd name="T66" fmla="*/ 2080 w 2752"/>
                                      <a:gd name="T67" fmla="*/ 51 h 2081"/>
                                      <a:gd name="T68" fmla="*/ 2151 w 2752"/>
                                      <a:gd name="T69" fmla="*/ 23 h 2081"/>
                                      <a:gd name="T70" fmla="*/ 2222 w 2752"/>
                                      <a:gd name="T71" fmla="*/ 8 h 2081"/>
                                      <a:gd name="T72" fmla="*/ 2293 w 2752"/>
                                      <a:gd name="T73" fmla="*/ 0 h 2081"/>
                                      <a:gd name="T74" fmla="*/ 2363 w 2752"/>
                                      <a:gd name="T75" fmla="*/ 4 h 2081"/>
                                      <a:gd name="T76" fmla="*/ 2432 w 2752"/>
                                      <a:gd name="T77" fmla="*/ 16 h 2081"/>
                                      <a:gd name="T78" fmla="*/ 2496 w 2752"/>
                                      <a:gd name="T79" fmla="*/ 38 h 2081"/>
                                      <a:gd name="T80" fmla="*/ 2556 w 2752"/>
                                      <a:gd name="T81" fmla="*/ 69 h 2081"/>
                                      <a:gd name="T82" fmla="*/ 2610 w 2752"/>
                                      <a:gd name="T83" fmla="*/ 110 h 2081"/>
                                      <a:gd name="T84" fmla="*/ 2659 w 2752"/>
                                      <a:gd name="T85" fmla="*/ 159 h 2081"/>
                                      <a:gd name="T86" fmla="*/ 2457 w 2752"/>
                                      <a:gd name="T87" fmla="*/ 514 h 2081"/>
                                      <a:gd name="T88" fmla="*/ 448 w 2752"/>
                                      <a:gd name="T89" fmla="*/ 1807 h 2081"/>
                                      <a:gd name="T90" fmla="*/ 2422 w 2752"/>
                                      <a:gd name="T91" fmla="*/ 462 h 2081"/>
                                      <a:gd name="T92" fmla="*/ 2336 w 2752"/>
                                      <a:gd name="T93" fmla="*/ 326 h 2081"/>
                                      <a:gd name="T94" fmla="*/ 295 w 2752"/>
                                      <a:gd name="T95" fmla="*/ 1567 h 20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2752" h="2081">
                                        <a:moveTo>
                                          <a:pt x="2686" y="197"/>
                                        </a:moveTo>
                                        <a:lnTo>
                                          <a:pt x="2698" y="216"/>
                                        </a:lnTo>
                                        <a:lnTo>
                                          <a:pt x="2708" y="237"/>
                                        </a:lnTo>
                                        <a:lnTo>
                                          <a:pt x="2718" y="258"/>
                                        </a:lnTo>
                                        <a:lnTo>
                                          <a:pt x="2727" y="279"/>
                                        </a:lnTo>
                                        <a:lnTo>
                                          <a:pt x="2733" y="300"/>
                                        </a:lnTo>
                                        <a:lnTo>
                                          <a:pt x="2740" y="322"/>
                                        </a:lnTo>
                                        <a:lnTo>
                                          <a:pt x="2744" y="345"/>
                                        </a:lnTo>
                                        <a:lnTo>
                                          <a:pt x="2748" y="367"/>
                                        </a:lnTo>
                                        <a:lnTo>
                                          <a:pt x="2750" y="389"/>
                                        </a:lnTo>
                                        <a:lnTo>
                                          <a:pt x="2752" y="412"/>
                                        </a:lnTo>
                                        <a:lnTo>
                                          <a:pt x="2752" y="434"/>
                                        </a:lnTo>
                                        <a:lnTo>
                                          <a:pt x="2750" y="458"/>
                                        </a:lnTo>
                                        <a:lnTo>
                                          <a:pt x="2748" y="480"/>
                                        </a:lnTo>
                                        <a:lnTo>
                                          <a:pt x="2745" y="502"/>
                                        </a:lnTo>
                                        <a:lnTo>
                                          <a:pt x="2740" y="524"/>
                                        </a:lnTo>
                                        <a:lnTo>
                                          <a:pt x="2735" y="547"/>
                                        </a:lnTo>
                                        <a:lnTo>
                                          <a:pt x="2728" y="569"/>
                                        </a:lnTo>
                                        <a:lnTo>
                                          <a:pt x="2720" y="591"/>
                                        </a:lnTo>
                                        <a:lnTo>
                                          <a:pt x="2711" y="614"/>
                                        </a:lnTo>
                                        <a:lnTo>
                                          <a:pt x="2702" y="635"/>
                                        </a:lnTo>
                                        <a:lnTo>
                                          <a:pt x="2691" y="656"/>
                                        </a:lnTo>
                                        <a:lnTo>
                                          <a:pt x="2680" y="677"/>
                                        </a:lnTo>
                                        <a:lnTo>
                                          <a:pt x="2666" y="698"/>
                                        </a:lnTo>
                                        <a:lnTo>
                                          <a:pt x="2652" y="717"/>
                                        </a:lnTo>
                                        <a:lnTo>
                                          <a:pt x="2638" y="736"/>
                                        </a:lnTo>
                                        <a:lnTo>
                                          <a:pt x="2622" y="755"/>
                                        </a:lnTo>
                                        <a:lnTo>
                                          <a:pt x="2605" y="772"/>
                                        </a:lnTo>
                                        <a:lnTo>
                                          <a:pt x="2586" y="791"/>
                                        </a:lnTo>
                                        <a:lnTo>
                                          <a:pt x="2568" y="808"/>
                                        </a:lnTo>
                                        <a:lnTo>
                                          <a:pt x="2548" y="824"/>
                                        </a:lnTo>
                                        <a:lnTo>
                                          <a:pt x="2529" y="839"/>
                                        </a:lnTo>
                                        <a:lnTo>
                                          <a:pt x="2506" y="854"/>
                                        </a:lnTo>
                                        <a:lnTo>
                                          <a:pt x="737" y="1994"/>
                                        </a:lnTo>
                                        <a:lnTo>
                                          <a:pt x="715" y="2007"/>
                                        </a:lnTo>
                                        <a:lnTo>
                                          <a:pt x="692" y="2020"/>
                                        </a:lnTo>
                                        <a:lnTo>
                                          <a:pt x="670" y="2030"/>
                                        </a:lnTo>
                                        <a:lnTo>
                                          <a:pt x="646" y="2041"/>
                                        </a:lnTo>
                                        <a:lnTo>
                                          <a:pt x="624" y="2050"/>
                                        </a:lnTo>
                                        <a:lnTo>
                                          <a:pt x="600" y="2058"/>
                                        </a:lnTo>
                                        <a:lnTo>
                                          <a:pt x="577" y="2064"/>
                                        </a:lnTo>
                                        <a:lnTo>
                                          <a:pt x="553" y="2070"/>
                                        </a:lnTo>
                                        <a:lnTo>
                                          <a:pt x="528" y="2074"/>
                                        </a:lnTo>
                                        <a:lnTo>
                                          <a:pt x="505" y="2077"/>
                                        </a:lnTo>
                                        <a:lnTo>
                                          <a:pt x="481" y="2080"/>
                                        </a:lnTo>
                                        <a:lnTo>
                                          <a:pt x="457" y="2080"/>
                                        </a:lnTo>
                                        <a:lnTo>
                                          <a:pt x="434" y="2081"/>
                                        </a:lnTo>
                                        <a:lnTo>
                                          <a:pt x="410" y="2080"/>
                                        </a:lnTo>
                                        <a:lnTo>
                                          <a:pt x="387" y="2077"/>
                                        </a:lnTo>
                                        <a:lnTo>
                                          <a:pt x="364" y="2075"/>
                                        </a:lnTo>
                                        <a:lnTo>
                                          <a:pt x="342" y="2071"/>
                                        </a:lnTo>
                                        <a:lnTo>
                                          <a:pt x="320" y="2064"/>
                                        </a:lnTo>
                                        <a:lnTo>
                                          <a:pt x="297" y="2059"/>
                                        </a:lnTo>
                                        <a:lnTo>
                                          <a:pt x="275" y="2051"/>
                                        </a:lnTo>
                                        <a:lnTo>
                                          <a:pt x="254" y="2043"/>
                                        </a:lnTo>
                                        <a:lnTo>
                                          <a:pt x="234" y="2034"/>
                                        </a:lnTo>
                                        <a:lnTo>
                                          <a:pt x="213" y="2024"/>
                                        </a:lnTo>
                                        <a:lnTo>
                                          <a:pt x="195" y="2012"/>
                                        </a:lnTo>
                                        <a:lnTo>
                                          <a:pt x="175" y="1999"/>
                                        </a:lnTo>
                                        <a:lnTo>
                                          <a:pt x="157" y="1986"/>
                                        </a:lnTo>
                                        <a:lnTo>
                                          <a:pt x="140" y="1971"/>
                                        </a:lnTo>
                                        <a:lnTo>
                                          <a:pt x="123" y="1956"/>
                                        </a:lnTo>
                                        <a:lnTo>
                                          <a:pt x="107" y="1940"/>
                                        </a:lnTo>
                                        <a:lnTo>
                                          <a:pt x="93" y="1923"/>
                                        </a:lnTo>
                                        <a:lnTo>
                                          <a:pt x="78" y="1904"/>
                                        </a:lnTo>
                                        <a:lnTo>
                                          <a:pt x="65" y="1885"/>
                                        </a:lnTo>
                                        <a:lnTo>
                                          <a:pt x="53" y="1865"/>
                                        </a:lnTo>
                                        <a:lnTo>
                                          <a:pt x="42" y="1844"/>
                                        </a:lnTo>
                                        <a:lnTo>
                                          <a:pt x="32" y="1823"/>
                                        </a:lnTo>
                                        <a:lnTo>
                                          <a:pt x="25" y="1802"/>
                                        </a:lnTo>
                                        <a:lnTo>
                                          <a:pt x="17" y="1781"/>
                                        </a:lnTo>
                                        <a:lnTo>
                                          <a:pt x="11" y="1759"/>
                                        </a:lnTo>
                                        <a:lnTo>
                                          <a:pt x="6" y="1736"/>
                                        </a:lnTo>
                                        <a:lnTo>
                                          <a:pt x="2" y="1714"/>
                                        </a:lnTo>
                                        <a:lnTo>
                                          <a:pt x="1" y="1692"/>
                                        </a:lnTo>
                                        <a:lnTo>
                                          <a:pt x="0" y="1670"/>
                                        </a:lnTo>
                                        <a:lnTo>
                                          <a:pt x="0" y="1647"/>
                                        </a:lnTo>
                                        <a:lnTo>
                                          <a:pt x="0" y="1624"/>
                                        </a:lnTo>
                                        <a:lnTo>
                                          <a:pt x="2" y="1601"/>
                                        </a:lnTo>
                                        <a:lnTo>
                                          <a:pt x="6" y="1579"/>
                                        </a:lnTo>
                                        <a:lnTo>
                                          <a:pt x="10" y="1557"/>
                                        </a:lnTo>
                                        <a:lnTo>
                                          <a:pt x="15" y="1533"/>
                                        </a:lnTo>
                                        <a:lnTo>
                                          <a:pt x="22" y="1512"/>
                                        </a:lnTo>
                                        <a:lnTo>
                                          <a:pt x="30" y="1490"/>
                                        </a:lnTo>
                                        <a:lnTo>
                                          <a:pt x="39" y="1468"/>
                                        </a:lnTo>
                                        <a:lnTo>
                                          <a:pt x="48" y="1447"/>
                                        </a:lnTo>
                                        <a:lnTo>
                                          <a:pt x="60" y="1426"/>
                                        </a:lnTo>
                                        <a:lnTo>
                                          <a:pt x="72" y="1405"/>
                                        </a:lnTo>
                                        <a:lnTo>
                                          <a:pt x="84" y="1384"/>
                                        </a:lnTo>
                                        <a:lnTo>
                                          <a:pt x="98" y="1364"/>
                                        </a:lnTo>
                                        <a:lnTo>
                                          <a:pt x="112" y="1346"/>
                                        </a:lnTo>
                                        <a:lnTo>
                                          <a:pt x="130" y="1326"/>
                                        </a:lnTo>
                                        <a:lnTo>
                                          <a:pt x="145" y="1308"/>
                                        </a:lnTo>
                                        <a:lnTo>
                                          <a:pt x="164" y="1290"/>
                                        </a:lnTo>
                                        <a:lnTo>
                                          <a:pt x="182" y="1273"/>
                                        </a:lnTo>
                                        <a:lnTo>
                                          <a:pt x="202" y="1258"/>
                                        </a:lnTo>
                                        <a:lnTo>
                                          <a:pt x="223" y="1242"/>
                                        </a:lnTo>
                                        <a:lnTo>
                                          <a:pt x="244" y="1228"/>
                                        </a:lnTo>
                                        <a:lnTo>
                                          <a:pt x="2013" y="88"/>
                                        </a:lnTo>
                                        <a:lnTo>
                                          <a:pt x="2036" y="75"/>
                                        </a:lnTo>
                                        <a:lnTo>
                                          <a:pt x="2058" y="61"/>
                                        </a:lnTo>
                                        <a:lnTo>
                                          <a:pt x="2080" y="51"/>
                                        </a:lnTo>
                                        <a:lnTo>
                                          <a:pt x="2104" y="40"/>
                                        </a:lnTo>
                                        <a:lnTo>
                                          <a:pt x="2127" y="31"/>
                                        </a:lnTo>
                                        <a:lnTo>
                                          <a:pt x="2151" y="23"/>
                                        </a:lnTo>
                                        <a:lnTo>
                                          <a:pt x="2175" y="17"/>
                                        </a:lnTo>
                                        <a:lnTo>
                                          <a:pt x="2198" y="12"/>
                                        </a:lnTo>
                                        <a:lnTo>
                                          <a:pt x="2222" y="8"/>
                                        </a:lnTo>
                                        <a:lnTo>
                                          <a:pt x="2245" y="4"/>
                                        </a:lnTo>
                                        <a:lnTo>
                                          <a:pt x="2269" y="1"/>
                                        </a:lnTo>
                                        <a:lnTo>
                                          <a:pt x="2293" y="0"/>
                                        </a:lnTo>
                                        <a:lnTo>
                                          <a:pt x="2316" y="0"/>
                                        </a:lnTo>
                                        <a:lnTo>
                                          <a:pt x="2340" y="1"/>
                                        </a:lnTo>
                                        <a:lnTo>
                                          <a:pt x="2363" y="4"/>
                                        </a:lnTo>
                                        <a:lnTo>
                                          <a:pt x="2386" y="6"/>
                                        </a:lnTo>
                                        <a:lnTo>
                                          <a:pt x="2409" y="10"/>
                                        </a:lnTo>
                                        <a:lnTo>
                                          <a:pt x="2432" y="16"/>
                                        </a:lnTo>
                                        <a:lnTo>
                                          <a:pt x="2453" y="22"/>
                                        </a:lnTo>
                                        <a:lnTo>
                                          <a:pt x="2475" y="30"/>
                                        </a:lnTo>
                                        <a:lnTo>
                                          <a:pt x="2496" y="38"/>
                                        </a:lnTo>
                                        <a:lnTo>
                                          <a:pt x="2517" y="47"/>
                                        </a:lnTo>
                                        <a:lnTo>
                                          <a:pt x="2537" y="58"/>
                                        </a:lnTo>
                                        <a:lnTo>
                                          <a:pt x="2556" y="69"/>
                                        </a:lnTo>
                                        <a:lnTo>
                                          <a:pt x="2575" y="82"/>
                                        </a:lnTo>
                                        <a:lnTo>
                                          <a:pt x="2593" y="96"/>
                                        </a:lnTo>
                                        <a:lnTo>
                                          <a:pt x="2610" y="110"/>
                                        </a:lnTo>
                                        <a:lnTo>
                                          <a:pt x="2627" y="126"/>
                                        </a:lnTo>
                                        <a:lnTo>
                                          <a:pt x="2643" y="141"/>
                                        </a:lnTo>
                                        <a:lnTo>
                                          <a:pt x="2659" y="159"/>
                                        </a:lnTo>
                                        <a:lnTo>
                                          <a:pt x="2672" y="177"/>
                                        </a:lnTo>
                                        <a:lnTo>
                                          <a:pt x="2686" y="197"/>
                                        </a:lnTo>
                                        <a:close/>
                                        <a:moveTo>
                                          <a:pt x="2457" y="514"/>
                                        </a:moveTo>
                                        <a:lnTo>
                                          <a:pt x="2543" y="649"/>
                                        </a:lnTo>
                                        <a:lnTo>
                                          <a:pt x="536" y="1942"/>
                                        </a:lnTo>
                                        <a:lnTo>
                                          <a:pt x="448" y="1807"/>
                                        </a:lnTo>
                                        <a:lnTo>
                                          <a:pt x="2457" y="514"/>
                                        </a:lnTo>
                                        <a:close/>
                                        <a:moveTo>
                                          <a:pt x="2336" y="326"/>
                                        </a:moveTo>
                                        <a:lnTo>
                                          <a:pt x="2422" y="462"/>
                                        </a:lnTo>
                                        <a:lnTo>
                                          <a:pt x="415" y="1755"/>
                                        </a:lnTo>
                                        <a:lnTo>
                                          <a:pt x="328" y="1620"/>
                                        </a:lnTo>
                                        <a:lnTo>
                                          <a:pt x="2336" y="326"/>
                                        </a:lnTo>
                                        <a:close/>
                                        <a:moveTo>
                                          <a:pt x="2215" y="139"/>
                                        </a:moveTo>
                                        <a:lnTo>
                                          <a:pt x="2302" y="274"/>
                                        </a:lnTo>
                                        <a:lnTo>
                                          <a:pt x="295" y="1567"/>
                                        </a:lnTo>
                                        <a:lnTo>
                                          <a:pt x="207" y="1432"/>
                                        </a:lnTo>
                                        <a:lnTo>
                                          <a:pt x="2215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3995"/>
                                    <a:ext cx="917" cy="694"/>
                                  </a:xfrm>
                                  <a:custGeom>
                                    <a:avLst/>
                                    <a:gdLst>
                                      <a:gd name="T0" fmla="*/ 2698 w 2752"/>
                                      <a:gd name="T1" fmla="*/ 216 h 2081"/>
                                      <a:gd name="T2" fmla="*/ 2727 w 2752"/>
                                      <a:gd name="T3" fmla="*/ 279 h 2081"/>
                                      <a:gd name="T4" fmla="*/ 2744 w 2752"/>
                                      <a:gd name="T5" fmla="*/ 345 h 2081"/>
                                      <a:gd name="T6" fmla="*/ 2752 w 2752"/>
                                      <a:gd name="T7" fmla="*/ 412 h 2081"/>
                                      <a:gd name="T8" fmla="*/ 2748 w 2752"/>
                                      <a:gd name="T9" fmla="*/ 480 h 2081"/>
                                      <a:gd name="T10" fmla="*/ 2735 w 2752"/>
                                      <a:gd name="T11" fmla="*/ 547 h 2081"/>
                                      <a:gd name="T12" fmla="*/ 2711 w 2752"/>
                                      <a:gd name="T13" fmla="*/ 614 h 2081"/>
                                      <a:gd name="T14" fmla="*/ 2680 w 2752"/>
                                      <a:gd name="T15" fmla="*/ 677 h 2081"/>
                                      <a:gd name="T16" fmla="*/ 2638 w 2752"/>
                                      <a:gd name="T17" fmla="*/ 736 h 2081"/>
                                      <a:gd name="T18" fmla="*/ 2586 w 2752"/>
                                      <a:gd name="T19" fmla="*/ 791 h 2081"/>
                                      <a:gd name="T20" fmla="*/ 2529 w 2752"/>
                                      <a:gd name="T21" fmla="*/ 839 h 2081"/>
                                      <a:gd name="T22" fmla="*/ 715 w 2752"/>
                                      <a:gd name="T23" fmla="*/ 2007 h 2081"/>
                                      <a:gd name="T24" fmla="*/ 646 w 2752"/>
                                      <a:gd name="T25" fmla="*/ 2041 h 2081"/>
                                      <a:gd name="T26" fmla="*/ 577 w 2752"/>
                                      <a:gd name="T27" fmla="*/ 2064 h 2081"/>
                                      <a:gd name="T28" fmla="*/ 505 w 2752"/>
                                      <a:gd name="T29" fmla="*/ 2077 h 2081"/>
                                      <a:gd name="T30" fmla="*/ 434 w 2752"/>
                                      <a:gd name="T31" fmla="*/ 2081 h 2081"/>
                                      <a:gd name="T32" fmla="*/ 364 w 2752"/>
                                      <a:gd name="T33" fmla="*/ 2075 h 2081"/>
                                      <a:gd name="T34" fmla="*/ 297 w 2752"/>
                                      <a:gd name="T35" fmla="*/ 2059 h 2081"/>
                                      <a:gd name="T36" fmla="*/ 234 w 2752"/>
                                      <a:gd name="T37" fmla="*/ 2034 h 2081"/>
                                      <a:gd name="T38" fmla="*/ 175 w 2752"/>
                                      <a:gd name="T39" fmla="*/ 1999 h 2081"/>
                                      <a:gd name="T40" fmla="*/ 123 w 2752"/>
                                      <a:gd name="T41" fmla="*/ 1956 h 2081"/>
                                      <a:gd name="T42" fmla="*/ 78 w 2752"/>
                                      <a:gd name="T43" fmla="*/ 1904 h 2081"/>
                                      <a:gd name="T44" fmla="*/ 53 w 2752"/>
                                      <a:gd name="T45" fmla="*/ 1865 h 2081"/>
                                      <a:gd name="T46" fmla="*/ 25 w 2752"/>
                                      <a:gd name="T47" fmla="*/ 1802 h 2081"/>
                                      <a:gd name="T48" fmla="*/ 6 w 2752"/>
                                      <a:gd name="T49" fmla="*/ 1736 h 2081"/>
                                      <a:gd name="T50" fmla="*/ 0 w 2752"/>
                                      <a:gd name="T51" fmla="*/ 1670 h 2081"/>
                                      <a:gd name="T52" fmla="*/ 2 w 2752"/>
                                      <a:gd name="T53" fmla="*/ 1601 h 2081"/>
                                      <a:gd name="T54" fmla="*/ 15 w 2752"/>
                                      <a:gd name="T55" fmla="*/ 1533 h 2081"/>
                                      <a:gd name="T56" fmla="*/ 39 w 2752"/>
                                      <a:gd name="T57" fmla="*/ 1468 h 2081"/>
                                      <a:gd name="T58" fmla="*/ 72 w 2752"/>
                                      <a:gd name="T59" fmla="*/ 1405 h 2081"/>
                                      <a:gd name="T60" fmla="*/ 112 w 2752"/>
                                      <a:gd name="T61" fmla="*/ 1346 h 2081"/>
                                      <a:gd name="T62" fmla="*/ 164 w 2752"/>
                                      <a:gd name="T63" fmla="*/ 1290 h 2081"/>
                                      <a:gd name="T64" fmla="*/ 223 w 2752"/>
                                      <a:gd name="T65" fmla="*/ 1242 h 2081"/>
                                      <a:gd name="T66" fmla="*/ 2036 w 2752"/>
                                      <a:gd name="T67" fmla="*/ 75 h 2081"/>
                                      <a:gd name="T68" fmla="*/ 2104 w 2752"/>
                                      <a:gd name="T69" fmla="*/ 40 h 2081"/>
                                      <a:gd name="T70" fmla="*/ 2175 w 2752"/>
                                      <a:gd name="T71" fmla="*/ 17 h 2081"/>
                                      <a:gd name="T72" fmla="*/ 2245 w 2752"/>
                                      <a:gd name="T73" fmla="*/ 4 h 2081"/>
                                      <a:gd name="T74" fmla="*/ 2316 w 2752"/>
                                      <a:gd name="T75" fmla="*/ 0 h 2081"/>
                                      <a:gd name="T76" fmla="*/ 2386 w 2752"/>
                                      <a:gd name="T77" fmla="*/ 6 h 2081"/>
                                      <a:gd name="T78" fmla="*/ 2453 w 2752"/>
                                      <a:gd name="T79" fmla="*/ 22 h 2081"/>
                                      <a:gd name="T80" fmla="*/ 2517 w 2752"/>
                                      <a:gd name="T81" fmla="*/ 47 h 2081"/>
                                      <a:gd name="T82" fmla="*/ 2575 w 2752"/>
                                      <a:gd name="T83" fmla="*/ 82 h 2081"/>
                                      <a:gd name="T84" fmla="*/ 2627 w 2752"/>
                                      <a:gd name="T85" fmla="*/ 126 h 2081"/>
                                      <a:gd name="T86" fmla="*/ 2672 w 2752"/>
                                      <a:gd name="T87" fmla="*/ 177 h 20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2752" h="2081">
                                        <a:moveTo>
                                          <a:pt x="2686" y="197"/>
                                        </a:moveTo>
                                        <a:lnTo>
                                          <a:pt x="2686" y="197"/>
                                        </a:lnTo>
                                        <a:lnTo>
                                          <a:pt x="2698" y="216"/>
                                        </a:lnTo>
                                        <a:lnTo>
                                          <a:pt x="2708" y="237"/>
                                        </a:lnTo>
                                        <a:lnTo>
                                          <a:pt x="2718" y="258"/>
                                        </a:lnTo>
                                        <a:lnTo>
                                          <a:pt x="2727" y="279"/>
                                        </a:lnTo>
                                        <a:lnTo>
                                          <a:pt x="2733" y="300"/>
                                        </a:lnTo>
                                        <a:lnTo>
                                          <a:pt x="2740" y="322"/>
                                        </a:lnTo>
                                        <a:lnTo>
                                          <a:pt x="2744" y="345"/>
                                        </a:lnTo>
                                        <a:lnTo>
                                          <a:pt x="2748" y="367"/>
                                        </a:lnTo>
                                        <a:lnTo>
                                          <a:pt x="2750" y="389"/>
                                        </a:lnTo>
                                        <a:lnTo>
                                          <a:pt x="2752" y="412"/>
                                        </a:lnTo>
                                        <a:lnTo>
                                          <a:pt x="2752" y="434"/>
                                        </a:lnTo>
                                        <a:lnTo>
                                          <a:pt x="2750" y="458"/>
                                        </a:lnTo>
                                        <a:lnTo>
                                          <a:pt x="2748" y="480"/>
                                        </a:lnTo>
                                        <a:lnTo>
                                          <a:pt x="2745" y="502"/>
                                        </a:lnTo>
                                        <a:lnTo>
                                          <a:pt x="2740" y="524"/>
                                        </a:lnTo>
                                        <a:lnTo>
                                          <a:pt x="2735" y="547"/>
                                        </a:lnTo>
                                        <a:lnTo>
                                          <a:pt x="2728" y="569"/>
                                        </a:lnTo>
                                        <a:lnTo>
                                          <a:pt x="2720" y="591"/>
                                        </a:lnTo>
                                        <a:lnTo>
                                          <a:pt x="2711" y="614"/>
                                        </a:lnTo>
                                        <a:lnTo>
                                          <a:pt x="2702" y="635"/>
                                        </a:lnTo>
                                        <a:lnTo>
                                          <a:pt x="2691" y="656"/>
                                        </a:lnTo>
                                        <a:lnTo>
                                          <a:pt x="2680" y="677"/>
                                        </a:lnTo>
                                        <a:lnTo>
                                          <a:pt x="2666" y="698"/>
                                        </a:lnTo>
                                        <a:lnTo>
                                          <a:pt x="2652" y="717"/>
                                        </a:lnTo>
                                        <a:lnTo>
                                          <a:pt x="2638" y="736"/>
                                        </a:lnTo>
                                        <a:lnTo>
                                          <a:pt x="2622" y="755"/>
                                        </a:lnTo>
                                        <a:lnTo>
                                          <a:pt x="2605" y="772"/>
                                        </a:lnTo>
                                        <a:lnTo>
                                          <a:pt x="2586" y="791"/>
                                        </a:lnTo>
                                        <a:lnTo>
                                          <a:pt x="2568" y="808"/>
                                        </a:lnTo>
                                        <a:lnTo>
                                          <a:pt x="2548" y="824"/>
                                        </a:lnTo>
                                        <a:lnTo>
                                          <a:pt x="2529" y="839"/>
                                        </a:lnTo>
                                        <a:lnTo>
                                          <a:pt x="2506" y="854"/>
                                        </a:lnTo>
                                        <a:lnTo>
                                          <a:pt x="737" y="1994"/>
                                        </a:lnTo>
                                        <a:lnTo>
                                          <a:pt x="715" y="2007"/>
                                        </a:lnTo>
                                        <a:lnTo>
                                          <a:pt x="692" y="2020"/>
                                        </a:lnTo>
                                        <a:lnTo>
                                          <a:pt x="670" y="2030"/>
                                        </a:lnTo>
                                        <a:lnTo>
                                          <a:pt x="646" y="2041"/>
                                        </a:lnTo>
                                        <a:lnTo>
                                          <a:pt x="624" y="2050"/>
                                        </a:lnTo>
                                        <a:lnTo>
                                          <a:pt x="600" y="2058"/>
                                        </a:lnTo>
                                        <a:lnTo>
                                          <a:pt x="577" y="2064"/>
                                        </a:lnTo>
                                        <a:lnTo>
                                          <a:pt x="553" y="2070"/>
                                        </a:lnTo>
                                        <a:lnTo>
                                          <a:pt x="528" y="2074"/>
                                        </a:lnTo>
                                        <a:lnTo>
                                          <a:pt x="505" y="2077"/>
                                        </a:lnTo>
                                        <a:lnTo>
                                          <a:pt x="481" y="2080"/>
                                        </a:lnTo>
                                        <a:lnTo>
                                          <a:pt x="457" y="2080"/>
                                        </a:lnTo>
                                        <a:lnTo>
                                          <a:pt x="434" y="2081"/>
                                        </a:lnTo>
                                        <a:lnTo>
                                          <a:pt x="410" y="2080"/>
                                        </a:lnTo>
                                        <a:lnTo>
                                          <a:pt x="387" y="2077"/>
                                        </a:lnTo>
                                        <a:lnTo>
                                          <a:pt x="364" y="2075"/>
                                        </a:lnTo>
                                        <a:lnTo>
                                          <a:pt x="342" y="2071"/>
                                        </a:lnTo>
                                        <a:lnTo>
                                          <a:pt x="320" y="2064"/>
                                        </a:lnTo>
                                        <a:lnTo>
                                          <a:pt x="297" y="2059"/>
                                        </a:lnTo>
                                        <a:lnTo>
                                          <a:pt x="275" y="2051"/>
                                        </a:lnTo>
                                        <a:lnTo>
                                          <a:pt x="254" y="2043"/>
                                        </a:lnTo>
                                        <a:lnTo>
                                          <a:pt x="234" y="2034"/>
                                        </a:lnTo>
                                        <a:lnTo>
                                          <a:pt x="213" y="2024"/>
                                        </a:lnTo>
                                        <a:lnTo>
                                          <a:pt x="195" y="2012"/>
                                        </a:lnTo>
                                        <a:lnTo>
                                          <a:pt x="175" y="1999"/>
                                        </a:lnTo>
                                        <a:lnTo>
                                          <a:pt x="157" y="1986"/>
                                        </a:lnTo>
                                        <a:lnTo>
                                          <a:pt x="140" y="1971"/>
                                        </a:lnTo>
                                        <a:lnTo>
                                          <a:pt x="123" y="1956"/>
                                        </a:lnTo>
                                        <a:lnTo>
                                          <a:pt x="107" y="1940"/>
                                        </a:lnTo>
                                        <a:lnTo>
                                          <a:pt x="93" y="1923"/>
                                        </a:lnTo>
                                        <a:lnTo>
                                          <a:pt x="78" y="1904"/>
                                        </a:lnTo>
                                        <a:lnTo>
                                          <a:pt x="65" y="1885"/>
                                        </a:lnTo>
                                        <a:lnTo>
                                          <a:pt x="53" y="1865"/>
                                        </a:lnTo>
                                        <a:lnTo>
                                          <a:pt x="42" y="1844"/>
                                        </a:lnTo>
                                        <a:lnTo>
                                          <a:pt x="32" y="1823"/>
                                        </a:lnTo>
                                        <a:lnTo>
                                          <a:pt x="25" y="1802"/>
                                        </a:lnTo>
                                        <a:lnTo>
                                          <a:pt x="17" y="1781"/>
                                        </a:lnTo>
                                        <a:lnTo>
                                          <a:pt x="11" y="1759"/>
                                        </a:lnTo>
                                        <a:lnTo>
                                          <a:pt x="6" y="1736"/>
                                        </a:lnTo>
                                        <a:lnTo>
                                          <a:pt x="2" y="1714"/>
                                        </a:lnTo>
                                        <a:lnTo>
                                          <a:pt x="1" y="1692"/>
                                        </a:lnTo>
                                        <a:lnTo>
                                          <a:pt x="0" y="1670"/>
                                        </a:lnTo>
                                        <a:lnTo>
                                          <a:pt x="0" y="1647"/>
                                        </a:lnTo>
                                        <a:lnTo>
                                          <a:pt x="0" y="1624"/>
                                        </a:lnTo>
                                        <a:lnTo>
                                          <a:pt x="2" y="1601"/>
                                        </a:lnTo>
                                        <a:lnTo>
                                          <a:pt x="6" y="1579"/>
                                        </a:lnTo>
                                        <a:lnTo>
                                          <a:pt x="10" y="1557"/>
                                        </a:lnTo>
                                        <a:lnTo>
                                          <a:pt x="15" y="1533"/>
                                        </a:lnTo>
                                        <a:lnTo>
                                          <a:pt x="22" y="1512"/>
                                        </a:lnTo>
                                        <a:lnTo>
                                          <a:pt x="30" y="1490"/>
                                        </a:lnTo>
                                        <a:lnTo>
                                          <a:pt x="39" y="1468"/>
                                        </a:lnTo>
                                        <a:lnTo>
                                          <a:pt x="48" y="1447"/>
                                        </a:lnTo>
                                        <a:lnTo>
                                          <a:pt x="60" y="1426"/>
                                        </a:lnTo>
                                        <a:lnTo>
                                          <a:pt x="72" y="1405"/>
                                        </a:lnTo>
                                        <a:lnTo>
                                          <a:pt x="84" y="1384"/>
                                        </a:lnTo>
                                        <a:lnTo>
                                          <a:pt x="98" y="1364"/>
                                        </a:lnTo>
                                        <a:lnTo>
                                          <a:pt x="112" y="1346"/>
                                        </a:lnTo>
                                        <a:lnTo>
                                          <a:pt x="130" y="1326"/>
                                        </a:lnTo>
                                        <a:lnTo>
                                          <a:pt x="145" y="1308"/>
                                        </a:lnTo>
                                        <a:lnTo>
                                          <a:pt x="164" y="1290"/>
                                        </a:lnTo>
                                        <a:lnTo>
                                          <a:pt x="182" y="1273"/>
                                        </a:lnTo>
                                        <a:lnTo>
                                          <a:pt x="202" y="1258"/>
                                        </a:lnTo>
                                        <a:lnTo>
                                          <a:pt x="223" y="1242"/>
                                        </a:lnTo>
                                        <a:lnTo>
                                          <a:pt x="244" y="1228"/>
                                        </a:lnTo>
                                        <a:lnTo>
                                          <a:pt x="2013" y="88"/>
                                        </a:lnTo>
                                        <a:lnTo>
                                          <a:pt x="2036" y="75"/>
                                        </a:lnTo>
                                        <a:lnTo>
                                          <a:pt x="2058" y="61"/>
                                        </a:lnTo>
                                        <a:lnTo>
                                          <a:pt x="2080" y="51"/>
                                        </a:lnTo>
                                        <a:lnTo>
                                          <a:pt x="2104" y="40"/>
                                        </a:lnTo>
                                        <a:lnTo>
                                          <a:pt x="2127" y="31"/>
                                        </a:lnTo>
                                        <a:lnTo>
                                          <a:pt x="2151" y="23"/>
                                        </a:lnTo>
                                        <a:lnTo>
                                          <a:pt x="2175" y="17"/>
                                        </a:lnTo>
                                        <a:lnTo>
                                          <a:pt x="2198" y="12"/>
                                        </a:lnTo>
                                        <a:lnTo>
                                          <a:pt x="2222" y="8"/>
                                        </a:lnTo>
                                        <a:lnTo>
                                          <a:pt x="2245" y="4"/>
                                        </a:lnTo>
                                        <a:lnTo>
                                          <a:pt x="2269" y="1"/>
                                        </a:lnTo>
                                        <a:lnTo>
                                          <a:pt x="2293" y="0"/>
                                        </a:lnTo>
                                        <a:lnTo>
                                          <a:pt x="2316" y="0"/>
                                        </a:lnTo>
                                        <a:lnTo>
                                          <a:pt x="2340" y="1"/>
                                        </a:lnTo>
                                        <a:lnTo>
                                          <a:pt x="2363" y="4"/>
                                        </a:lnTo>
                                        <a:lnTo>
                                          <a:pt x="2386" y="6"/>
                                        </a:lnTo>
                                        <a:lnTo>
                                          <a:pt x="2409" y="10"/>
                                        </a:lnTo>
                                        <a:lnTo>
                                          <a:pt x="2432" y="16"/>
                                        </a:lnTo>
                                        <a:lnTo>
                                          <a:pt x="2453" y="22"/>
                                        </a:lnTo>
                                        <a:lnTo>
                                          <a:pt x="2475" y="30"/>
                                        </a:lnTo>
                                        <a:lnTo>
                                          <a:pt x="2496" y="38"/>
                                        </a:lnTo>
                                        <a:lnTo>
                                          <a:pt x="2517" y="47"/>
                                        </a:lnTo>
                                        <a:lnTo>
                                          <a:pt x="2537" y="58"/>
                                        </a:lnTo>
                                        <a:lnTo>
                                          <a:pt x="2556" y="69"/>
                                        </a:lnTo>
                                        <a:lnTo>
                                          <a:pt x="2575" y="82"/>
                                        </a:lnTo>
                                        <a:lnTo>
                                          <a:pt x="2593" y="96"/>
                                        </a:lnTo>
                                        <a:lnTo>
                                          <a:pt x="2610" y="110"/>
                                        </a:lnTo>
                                        <a:lnTo>
                                          <a:pt x="2627" y="126"/>
                                        </a:lnTo>
                                        <a:lnTo>
                                          <a:pt x="2643" y="141"/>
                                        </a:lnTo>
                                        <a:lnTo>
                                          <a:pt x="2659" y="159"/>
                                        </a:lnTo>
                                        <a:lnTo>
                                          <a:pt x="2672" y="177"/>
                                        </a:lnTo>
                                        <a:lnTo>
                                          <a:pt x="2686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1" y="4166"/>
                                    <a:ext cx="698" cy="476"/>
                                  </a:xfrm>
                                  <a:custGeom>
                                    <a:avLst/>
                                    <a:gdLst>
                                      <a:gd name="T0" fmla="*/ 2009 w 2095"/>
                                      <a:gd name="T1" fmla="*/ 0 h 1428"/>
                                      <a:gd name="T2" fmla="*/ 2095 w 2095"/>
                                      <a:gd name="T3" fmla="*/ 135 h 1428"/>
                                      <a:gd name="T4" fmla="*/ 88 w 2095"/>
                                      <a:gd name="T5" fmla="*/ 1428 h 1428"/>
                                      <a:gd name="T6" fmla="*/ 0 w 2095"/>
                                      <a:gd name="T7" fmla="*/ 1293 h 1428"/>
                                      <a:gd name="T8" fmla="*/ 2009 w 2095"/>
                                      <a:gd name="T9" fmla="*/ 0 h 14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95" h="1428">
                                        <a:moveTo>
                                          <a:pt x="2009" y="0"/>
                                        </a:moveTo>
                                        <a:lnTo>
                                          <a:pt x="2095" y="135"/>
                                        </a:lnTo>
                                        <a:lnTo>
                                          <a:pt x="88" y="1428"/>
                                        </a:lnTo>
                                        <a:lnTo>
                                          <a:pt x="0" y="1293"/>
                                        </a:lnTo>
                                        <a:lnTo>
                                          <a:pt x="20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1" y="4104"/>
                                    <a:ext cx="698" cy="476"/>
                                  </a:xfrm>
                                  <a:custGeom>
                                    <a:avLst/>
                                    <a:gdLst>
                                      <a:gd name="T0" fmla="*/ 2008 w 2094"/>
                                      <a:gd name="T1" fmla="*/ 0 h 1429"/>
                                      <a:gd name="T2" fmla="*/ 2094 w 2094"/>
                                      <a:gd name="T3" fmla="*/ 136 h 1429"/>
                                      <a:gd name="T4" fmla="*/ 87 w 2094"/>
                                      <a:gd name="T5" fmla="*/ 1429 h 1429"/>
                                      <a:gd name="T6" fmla="*/ 0 w 2094"/>
                                      <a:gd name="T7" fmla="*/ 1294 h 1429"/>
                                      <a:gd name="T8" fmla="*/ 2008 w 2094"/>
                                      <a:gd name="T9" fmla="*/ 0 h 14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94" h="1429">
                                        <a:moveTo>
                                          <a:pt x="2008" y="0"/>
                                        </a:moveTo>
                                        <a:lnTo>
                                          <a:pt x="2094" y="136"/>
                                        </a:lnTo>
                                        <a:lnTo>
                                          <a:pt x="87" y="1429"/>
                                        </a:lnTo>
                                        <a:lnTo>
                                          <a:pt x="0" y="1294"/>
                                        </a:lnTo>
                                        <a:lnTo>
                                          <a:pt x="20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" y="4041"/>
                                    <a:ext cx="698" cy="476"/>
                                  </a:xfrm>
                                  <a:custGeom>
                                    <a:avLst/>
                                    <a:gdLst>
                                      <a:gd name="T0" fmla="*/ 2008 w 2095"/>
                                      <a:gd name="T1" fmla="*/ 0 h 1428"/>
                                      <a:gd name="T2" fmla="*/ 2095 w 2095"/>
                                      <a:gd name="T3" fmla="*/ 135 h 1428"/>
                                      <a:gd name="T4" fmla="*/ 88 w 2095"/>
                                      <a:gd name="T5" fmla="*/ 1428 h 1428"/>
                                      <a:gd name="T6" fmla="*/ 0 w 2095"/>
                                      <a:gd name="T7" fmla="*/ 1293 h 1428"/>
                                      <a:gd name="T8" fmla="*/ 2008 w 2095"/>
                                      <a:gd name="T9" fmla="*/ 0 h 14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95" h="1428">
                                        <a:moveTo>
                                          <a:pt x="2008" y="0"/>
                                        </a:moveTo>
                                        <a:lnTo>
                                          <a:pt x="2095" y="135"/>
                                        </a:lnTo>
                                        <a:lnTo>
                                          <a:pt x="88" y="1428"/>
                                        </a:lnTo>
                                        <a:lnTo>
                                          <a:pt x="0" y="1293"/>
                                        </a:lnTo>
                                        <a:lnTo>
                                          <a:pt x="20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0" y="1722"/>
                                    <a:ext cx="298" cy="326"/>
                                  </a:xfrm>
                                  <a:custGeom>
                                    <a:avLst/>
                                    <a:gdLst>
                                      <a:gd name="T0" fmla="*/ 0 w 895"/>
                                      <a:gd name="T1" fmla="*/ 334 h 979"/>
                                      <a:gd name="T2" fmla="*/ 328 w 895"/>
                                      <a:gd name="T3" fmla="*/ 842 h 979"/>
                                      <a:gd name="T4" fmla="*/ 349 w 895"/>
                                      <a:gd name="T5" fmla="*/ 870 h 979"/>
                                      <a:gd name="T6" fmla="*/ 372 w 895"/>
                                      <a:gd name="T7" fmla="*/ 895 h 979"/>
                                      <a:gd name="T8" fmla="*/ 394 w 895"/>
                                      <a:gd name="T9" fmla="*/ 916 h 979"/>
                                      <a:gd name="T10" fmla="*/ 419 w 895"/>
                                      <a:gd name="T11" fmla="*/ 934 h 979"/>
                                      <a:gd name="T12" fmla="*/ 445 w 895"/>
                                      <a:gd name="T13" fmla="*/ 949 h 979"/>
                                      <a:gd name="T14" fmla="*/ 471 w 895"/>
                                      <a:gd name="T15" fmla="*/ 961 h 979"/>
                                      <a:gd name="T16" fmla="*/ 499 w 895"/>
                                      <a:gd name="T17" fmla="*/ 970 h 979"/>
                                      <a:gd name="T18" fmla="*/ 526 w 895"/>
                                      <a:gd name="T19" fmla="*/ 975 h 979"/>
                                      <a:gd name="T20" fmla="*/ 555 w 895"/>
                                      <a:gd name="T21" fmla="*/ 978 h 979"/>
                                      <a:gd name="T22" fmla="*/ 584 w 895"/>
                                      <a:gd name="T23" fmla="*/ 979 h 979"/>
                                      <a:gd name="T24" fmla="*/ 612 w 895"/>
                                      <a:gd name="T25" fmla="*/ 976 h 979"/>
                                      <a:gd name="T26" fmla="*/ 639 w 895"/>
                                      <a:gd name="T27" fmla="*/ 971 h 979"/>
                                      <a:gd name="T28" fmla="*/ 667 w 895"/>
                                      <a:gd name="T29" fmla="*/ 964 h 979"/>
                                      <a:gd name="T30" fmla="*/ 694 w 895"/>
                                      <a:gd name="T31" fmla="*/ 954 h 979"/>
                                      <a:gd name="T32" fmla="*/ 719 w 895"/>
                                      <a:gd name="T33" fmla="*/ 942 h 979"/>
                                      <a:gd name="T34" fmla="*/ 745 w 895"/>
                                      <a:gd name="T35" fmla="*/ 929 h 979"/>
                                      <a:gd name="T36" fmla="*/ 769 w 895"/>
                                      <a:gd name="T37" fmla="*/ 913 h 979"/>
                                      <a:gd name="T38" fmla="*/ 791 w 895"/>
                                      <a:gd name="T39" fmla="*/ 895 h 979"/>
                                      <a:gd name="T40" fmla="*/ 811 w 895"/>
                                      <a:gd name="T41" fmla="*/ 877 h 979"/>
                                      <a:gd name="T42" fmla="*/ 831 w 895"/>
                                      <a:gd name="T43" fmla="*/ 854 h 979"/>
                                      <a:gd name="T44" fmla="*/ 846 w 895"/>
                                      <a:gd name="T45" fmla="*/ 832 h 979"/>
                                      <a:gd name="T46" fmla="*/ 862 w 895"/>
                                      <a:gd name="T47" fmla="*/ 808 h 979"/>
                                      <a:gd name="T48" fmla="*/ 874 w 895"/>
                                      <a:gd name="T49" fmla="*/ 782 h 979"/>
                                      <a:gd name="T50" fmla="*/ 885 w 895"/>
                                      <a:gd name="T51" fmla="*/ 756 h 979"/>
                                      <a:gd name="T52" fmla="*/ 891 w 895"/>
                                      <a:gd name="T53" fmla="*/ 728 h 979"/>
                                      <a:gd name="T54" fmla="*/ 895 w 895"/>
                                      <a:gd name="T55" fmla="*/ 700 h 979"/>
                                      <a:gd name="T56" fmla="*/ 895 w 895"/>
                                      <a:gd name="T57" fmla="*/ 669 h 979"/>
                                      <a:gd name="T58" fmla="*/ 894 w 895"/>
                                      <a:gd name="T59" fmla="*/ 638 h 979"/>
                                      <a:gd name="T60" fmla="*/ 887 w 895"/>
                                      <a:gd name="T61" fmla="*/ 606 h 979"/>
                                      <a:gd name="T62" fmla="*/ 877 w 895"/>
                                      <a:gd name="T63" fmla="*/ 575 h 979"/>
                                      <a:gd name="T64" fmla="*/ 864 w 895"/>
                                      <a:gd name="T65" fmla="*/ 542 h 979"/>
                                      <a:gd name="T66" fmla="*/ 845 w 895"/>
                                      <a:gd name="T67" fmla="*/ 509 h 979"/>
                                      <a:gd name="T68" fmla="*/ 517 w 895"/>
                                      <a:gd name="T69" fmla="*/ 0 h 979"/>
                                      <a:gd name="T70" fmla="*/ 0 w 895"/>
                                      <a:gd name="T71" fmla="*/ 334 h 9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95" h="979">
                                        <a:moveTo>
                                          <a:pt x="0" y="334"/>
                                        </a:moveTo>
                                        <a:lnTo>
                                          <a:pt x="328" y="842"/>
                                        </a:lnTo>
                                        <a:lnTo>
                                          <a:pt x="349" y="870"/>
                                        </a:lnTo>
                                        <a:lnTo>
                                          <a:pt x="372" y="895"/>
                                        </a:lnTo>
                                        <a:lnTo>
                                          <a:pt x="394" y="916"/>
                                        </a:lnTo>
                                        <a:lnTo>
                                          <a:pt x="419" y="934"/>
                                        </a:lnTo>
                                        <a:lnTo>
                                          <a:pt x="445" y="949"/>
                                        </a:lnTo>
                                        <a:lnTo>
                                          <a:pt x="471" y="961"/>
                                        </a:lnTo>
                                        <a:lnTo>
                                          <a:pt x="499" y="970"/>
                                        </a:lnTo>
                                        <a:lnTo>
                                          <a:pt x="526" y="975"/>
                                        </a:lnTo>
                                        <a:lnTo>
                                          <a:pt x="555" y="978"/>
                                        </a:lnTo>
                                        <a:lnTo>
                                          <a:pt x="584" y="979"/>
                                        </a:lnTo>
                                        <a:lnTo>
                                          <a:pt x="612" y="976"/>
                                        </a:lnTo>
                                        <a:lnTo>
                                          <a:pt x="639" y="971"/>
                                        </a:lnTo>
                                        <a:lnTo>
                                          <a:pt x="667" y="964"/>
                                        </a:lnTo>
                                        <a:lnTo>
                                          <a:pt x="694" y="954"/>
                                        </a:lnTo>
                                        <a:lnTo>
                                          <a:pt x="719" y="942"/>
                                        </a:lnTo>
                                        <a:lnTo>
                                          <a:pt x="745" y="929"/>
                                        </a:lnTo>
                                        <a:lnTo>
                                          <a:pt x="769" y="913"/>
                                        </a:lnTo>
                                        <a:lnTo>
                                          <a:pt x="791" y="895"/>
                                        </a:lnTo>
                                        <a:lnTo>
                                          <a:pt x="811" y="877"/>
                                        </a:lnTo>
                                        <a:lnTo>
                                          <a:pt x="831" y="854"/>
                                        </a:lnTo>
                                        <a:lnTo>
                                          <a:pt x="846" y="832"/>
                                        </a:lnTo>
                                        <a:lnTo>
                                          <a:pt x="862" y="808"/>
                                        </a:lnTo>
                                        <a:lnTo>
                                          <a:pt x="874" y="782"/>
                                        </a:lnTo>
                                        <a:lnTo>
                                          <a:pt x="885" y="756"/>
                                        </a:lnTo>
                                        <a:lnTo>
                                          <a:pt x="891" y="728"/>
                                        </a:lnTo>
                                        <a:lnTo>
                                          <a:pt x="895" y="700"/>
                                        </a:lnTo>
                                        <a:lnTo>
                                          <a:pt x="895" y="669"/>
                                        </a:lnTo>
                                        <a:lnTo>
                                          <a:pt x="894" y="638"/>
                                        </a:lnTo>
                                        <a:lnTo>
                                          <a:pt x="887" y="606"/>
                                        </a:lnTo>
                                        <a:lnTo>
                                          <a:pt x="877" y="575"/>
                                        </a:lnTo>
                                        <a:lnTo>
                                          <a:pt x="864" y="542"/>
                                        </a:lnTo>
                                        <a:lnTo>
                                          <a:pt x="845" y="509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0" y="3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9" y="1581"/>
                                    <a:ext cx="298" cy="325"/>
                                  </a:xfrm>
                                  <a:custGeom>
                                    <a:avLst/>
                                    <a:gdLst>
                                      <a:gd name="T0" fmla="*/ 0 w 894"/>
                                      <a:gd name="T1" fmla="*/ 333 h 977"/>
                                      <a:gd name="T2" fmla="*/ 328 w 894"/>
                                      <a:gd name="T3" fmla="*/ 842 h 977"/>
                                      <a:gd name="T4" fmla="*/ 347 w 894"/>
                                      <a:gd name="T5" fmla="*/ 869 h 977"/>
                                      <a:gd name="T6" fmla="*/ 370 w 894"/>
                                      <a:gd name="T7" fmla="*/ 894 h 977"/>
                                      <a:gd name="T8" fmla="*/ 393 w 894"/>
                                      <a:gd name="T9" fmla="*/ 915 h 977"/>
                                      <a:gd name="T10" fmla="*/ 418 w 894"/>
                                      <a:gd name="T11" fmla="*/ 934 h 977"/>
                                      <a:gd name="T12" fmla="*/ 443 w 894"/>
                                      <a:gd name="T13" fmla="*/ 948 h 977"/>
                                      <a:gd name="T14" fmla="*/ 471 w 894"/>
                                      <a:gd name="T15" fmla="*/ 960 h 977"/>
                                      <a:gd name="T16" fmla="*/ 498 w 894"/>
                                      <a:gd name="T17" fmla="*/ 969 h 977"/>
                                      <a:gd name="T18" fmla="*/ 526 w 894"/>
                                      <a:gd name="T19" fmla="*/ 974 h 977"/>
                                      <a:gd name="T20" fmla="*/ 553 w 894"/>
                                      <a:gd name="T21" fmla="*/ 977 h 977"/>
                                      <a:gd name="T22" fmla="*/ 582 w 894"/>
                                      <a:gd name="T23" fmla="*/ 977 h 977"/>
                                      <a:gd name="T24" fmla="*/ 610 w 894"/>
                                      <a:gd name="T25" fmla="*/ 976 h 977"/>
                                      <a:gd name="T26" fmla="*/ 639 w 894"/>
                                      <a:gd name="T27" fmla="*/ 970 h 977"/>
                                      <a:gd name="T28" fmla="*/ 666 w 894"/>
                                      <a:gd name="T29" fmla="*/ 962 h 977"/>
                                      <a:gd name="T30" fmla="*/ 692 w 894"/>
                                      <a:gd name="T31" fmla="*/ 953 h 977"/>
                                      <a:gd name="T32" fmla="*/ 719 w 894"/>
                                      <a:gd name="T33" fmla="*/ 941 h 977"/>
                                      <a:gd name="T34" fmla="*/ 744 w 894"/>
                                      <a:gd name="T35" fmla="*/ 928 h 977"/>
                                      <a:gd name="T36" fmla="*/ 767 w 894"/>
                                      <a:gd name="T37" fmla="*/ 913 h 977"/>
                                      <a:gd name="T38" fmla="*/ 790 w 894"/>
                                      <a:gd name="T39" fmla="*/ 894 h 977"/>
                                      <a:gd name="T40" fmla="*/ 811 w 894"/>
                                      <a:gd name="T41" fmla="*/ 876 h 977"/>
                                      <a:gd name="T42" fmla="*/ 829 w 894"/>
                                      <a:gd name="T43" fmla="*/ 854 h 977"/>
                                      <a:gd name="T44" fmla="*/ 846 w 894"/>
                                      <a:gd name="T45" fmla="*/ 831 h 977"/>
                                      <a:gd name="T46" fmla="*/ 860 w 894"/>
                                      <a:gd name="T47" fmla="*/ 808 h 977"/>
                                      <a:gd name="T48" fmla="*/ 874 w 894"/>
                                      <a:gd name="T49" fmla="*/ 781 h 977"/>
                                      <a:gd name="T50" fmla="*/ 883 w 894"/>
                                      <a:gd name="T51" fmla="*/ 755 h 977"/>
                                      <a:gd name="T52" fmla="*/ 889 w 894"/>
                                      <a:gd name="T53" fmla="*/ 728 h 977"/>
                                      <a:gd name="T54" fmla="*/ 893 w 894"/>
                                      <a:gd name="T55" fmla="*/ 699 h 977"/>
                                      <a:gd name="T56" fmla="*/ 894 w 894"/>
                                      <a:gd name="T57" fmla="*/ 669 h 977"/>
                                      <a:gd name="T58" fmla="*/ 892 w 894"/>
                                      <a:gd name="T59" fmla="*/ 637 h 977"/>
                                      <a:gd name="T60" fmla="*/ 885 w 894"/>
                                      <a:gd name="T61" fmla="*/ 606 h 977"/>
                                      <a:gd name="T62" fmla="*/ 876 w 894"/>
                                      <a:gd name="T63" fmla="*/ 574 h 977"/>
                                      <a:gd name="T64" fmla="*/ 862 w 894"/>
                                      <a:gd name="T65" fmla="*/ 541 h 977"/>
                                      <a:gd name="T66" fmla="*/ 845 w 894"/>
                                      <a:gd name="T67" fmla="*/ 509 h 977"/>
                                      <a:gd name="T68" fmla="*/ 517 w 894"/>
                                      <a:gd name="T69" fmla="*/ 0 h 977"/>
                                      <a:gd name="T70" fmla="*/ 0 w 894"/>
                                      <a:gd name="T71" fmla="*/ 333 h 9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94" h="977">
                                        <a:moveTo>
                                          <a:pt x="0" y="333"/>
                                        </a:moveTo>
                                        <a:lnTo>
                                          <a:pt x="328" y="842"/>
                                        </a:lnTo>
                                        <a:lnTo>
                                          <a:pt x="347" y="869"/>
                                        </a:lnTo>
                                        <a:lnTo>
                                          <a:pt x="370" y="894"/>
                                        </a:lnTo>
                                        <a:lnTo>
                                          <a:pt x="393" y="915"/>
                                        </a:lnTo>
                                        <a:lnTo>
                                          <a:pt x="418" y="934"/>
                                        </a:lnTo>
                                        <a:lnTo>
                                          <a:pt x="443" y="948"/>
                                        </a:lnTo>
                                        <a:lnTo>
                                          <a:pt x="471" y="960"/>
                                        </a:lnTo>
                                        <a:lnTo>
                                          <a:pt x="498" y="969"/>
                                        </a:lnTo>
                                        <a:lnTo>
                                          <a:pt x="526" y="974"/>
                                        </a:lnTo>
                                        <a:lnTo>
                                          <a:pt x="553" y="977"/>
                                        </a:lnTo>
                                        <a:lnTo>
                                          <a:pt x="582" y="977"/>
                                        </a:lnTo>
                                        <a:lnTo>
                                          <a:pt x="610" y="976"/>
                                        </a:lnTo>
                                        <a:lnTo>
                                          <a:pt x="639" y="970"/>
                                        </a:lnTo>
                                        <a:lnTo>
                                          <a:pt x="666" y="962"/>
                                        </a:lnTo>
                                        <a:lnTo>
                                          <a:pt x="692" y="953"/>
                                        </a:lnTo>
                                        <a:lnTo>
                                          <a:pt x="719" y="941"/>
                                        </a:lnTo>
                                        <a:lnTo>
                                          <a:pt x="744" y="928"/>
                                        </a:lnTo>
                                        <a:lnTo>
                                          <a:pt x="767" y="913"/>
                                        </a:lnTo>
                                        <a:lnTo>
                                          <a:pt x="790" y="894"/>
                                        </a:lnTo>
                                        <a:lnTo>
                                          <a:pt x="811" y="876"/>
                                        </a:lnTo>
                                        <a:lnTo>
                                          <a:pt x="829" y="854"/>
                                        </a:lnTo>
                                        <a:lnTo>
                                          <a:pt x="846" y="831"/>
                                        </a:lnTo>
                                        <a:lnTo>
                                          <a:pt x="860" y="808"/>
                                        </a:lnTo>
                                        <a:lnTo>
                                          <a:pt x="874" y="781"/>
                                        </a:lnTo>
                                        <a:lnTo>
                                          <a:pt x="883" y="755"/>
                                        </a:lnTo>
                                        <a:lnTo>
                                          <a:pt x="889" y="728"/>
                                        </a:lnTo>
                                        <a:lnTo>
                                          <a:pt x="893" y="699"/>
                                        </a:lnTo>
                                        <a:lnTo>
                                          <a:pt x="894" y="669"/>
                                        </a:lnTo>
                                        <a:lnTo>
                                          <a:pt x="892" y="637"/>
                                        </a:lnTo>
                                        <a:lnTo>
                                          <a:pt x="885" y="606"/>
                                        </a:lnTo>
                                        <a:lnTo>
                                          <a:pt x="876" y="574"/>
                                        </a:lnTo>
                                        <a:lnTo>
                                          <a:pt x="862" y="541"/>
                                        </a:lnTo>
                                        <a:lnTo>
                                          <a:pt x="845" y="509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0" y="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1439"/>
                                    <a:ext cx="299" cy="326"/>
                                  </a:xfrm>
                                  <a:custGeom>
                                    <a:avLst/>
                                    <a:gdLst>
                                      <a:gd name="T0" fmla="*/ 0 w 895"/>
                                      <a:gd name="T1" fmla="*/ 332 h 977"/>
                                      <a:gd name="T2" fmla="*/ 328 w 895"/>
                                      <a:gd name="T3" fmla="*/ 841 h 977"/>
                                      <a:gd name="T4" fmla="*/ 349 w 895"/>
                                      <a:gd name="T5" fmla="*/ 870 h 977"/>
                                      <a:gd name="T6" fmla="*/ 370 w 895"/>
                                      <a:gd name="T7" fmla="*/ 895 h 977"/>
                                      <a:gd name="T8" fmla="*/ 394 w 895"/>
                                      <a:gd name="T9" fmla="*/ 916 h 977"/>
                                      <a:gd name="T10" fmla="*/ 419 w 895"/>
                                      <a:gd name="T11" fmla="*/ 934 h 977"/>
                                      <a:gd name="T12" fmla="*/ 445 w 895"/>
                                      <a:gd name="T13" fmla="*/ 948 h 977"/>
                                      <a:gd name="T14" fmla="*/ 471 w 895"/>
                                      <a:gd name="T15" fmla="*/ 960 h 977"/>
                                      <a:gd name="T16" fmla="*/ 499 w 895"/>
                                      <a:gd name="T17" fmla="*/ 969 h 977"/>
                                      <a:gd name="T18" fmla="*/ 526 w 895"/>
                                      <a:gd name="T19" fmla="*/ 975 h 977"/>
                                      <a:gd name="T20" fmla="*/ 555 w 895"/>
                                      <a:gd name="T21" fmla="*/ 977 h 977"/>
                                      <a:gd name="T22" fmla="*/ 582 w 895"/>
                                      <a:gd name="T23" fmla="*/ 977 h 977"/>
                                      <a:gd name="T24" fmla="*/ 611 w 895"/>
                                      <a:gd name="T25" fmla="*/ 976 h 977"/>
                                      <a:gd name="T26" fmla="*/ 639 w 895"/>
                                      <a:gd name="T27" fmla="*/ 971 h 977"/>
                                      <a:gd name="T28" fmla="*/ 666 w 895"/>
                                      <a:gd name="T29" fmla="*/ 963 h 977"/>
                                      <a:gd name="T30" fmla="*/ 694 w 895"/>
                                      <a:gd name="T31" fmla="*/ 954 h 977"/>
                                      <a:gd name="T32" fmla="*/ 719 w 895"/>
                                      <a:gd name="T33" fmla="*/ 942 h 977"/>
                                      <a:gd name="T34" fmla="*/ 744 w 895"/>
                                      <a:gd name="T35" fmla="*/ 929 h 977"/>
                                      <a:gd name="T36" fmla="*/ 767 w 895"/>
                                      <a:gd name="T37" fmla="*/ 913 h 977"/>
                                      <a:gd name="T38" fmla="*/ 790 w 895"/>
                                      <a:gd name="T39" fmla="*/ 895 h 977"/>
                                      <a:gd name="T40" fmla="*/ 811 w 895"/>
                                      <a:gd name="T41" fmla="*/ 875 h 977"/>
                                      <a:gd name="T42" fmla="*/ 830 w 895"/>
                                      <a:gd name="T43" fmla="*/ 854 h 977"/>
                                      <a:gd name="T44" fmla="*/ 846 w 895"/>
                                      <a:gd name="T45" fmla="*/ 832 h 977"/>
                                      <a:gd name="T46" fmla="*/ 862 w 895"/>
                                      <a:gd name="T47" fmla="*/ 808 h 977"/>
                                      <a:gd name="T48" fmla="*/ 874 w 895"/>
                                      <a:gd name="T49" fmla="*/ 782 h 977"/>
                                      <a:gd name="T50" fmla="*/ 883 w 895"/>
                                      <a:gd name="T51" fmla="*/ 756 h 977"/>
                                      <a:gd name="T52" fmla="*/ 891 w 895"/>
                                      <a:gd name="T53" fmla="*/ 728 h 977"/>
                                      <a:gd name="T54" fmla="*/ 895 w 895"/>
                                      <a:gd name="T55" fmla="*/ 699 h 977"/>
                                      <a:gd name="T56" fmla="*/ 895 w 895"/>
                                      <a:gd name="T57" fmla="*/ 669 h 977"/>
                                      <a:gd name="T58" fmla="*/ 892 w 895"/>
                                      <a:gd name="T59" fmla="*/ 638 h 977"/>
                                      <a:gd name="T60" fmla="*/ 887 w 895"/>
                                      <a:gd name="T61" fmla="*/ 606 h 977"/>
                                      <a:gd name="T62" fmla="*/ 876 w 895"/>
                                      <a:gd name="T63" fmla="*/ 575 h 977"/>
                                      <a:gd name="T64" fmla="*/ 863 w 895"/>
                                      <a:gd name="T65" fmla="*/ 542 h 977"/>
                                      <a:gd name="T66" fmla="*/ 845 w 895"/>
                                      <a:gd name="T67" fmla="*/ 509 h 977"/>
                                      <a:gd name="T68" fmla="*/ 517 w 895"/>
                                      <a:gd name="T69" fmla="*/ 0 h 977"/>
                                      <a:gd name="T70" fmla="*/ 0 w 895"/>
                                      <a:gd name="T71" fmla="*/ 332 h 9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95" h="977">
                                        <a:moveTo>
                                          <a:pt x="0" y="332"/>
                                        </a:moveTo>
                                        <a:lnTo>
                                          <a:pt x="328" y="841"/>
                                        </a:lnTo>
                                        <a:lnTo>
                                          <a:pt x="349" y="870"/>
                                        </a:lnTo>
                                        <a:lnTo>
                                          <a:pt x="370" y="895"/>
                                        </a:lnTo>
                                        <a:lnTo>
                                          <a:pt x="394" y="916"/>
                                        </a:lnTo>
                                        <a:lnTo>
                                          <a:pt x="419" y="934"/>
                                        </a:lnTo>
                                        <a:lnTo>
                                          <a:pt x="445" y="948"/>
                                        </a:lnTo>
                                        <a:lnTo>
                                          <a:pt x="471" y="960"/>
                                        </a:lnTo>
                                        <a:lnTo>
                                          <a:pt x="499" y="969"/>
                                        </a:lnTo>
                                        <a:lnTo>
                                          <a:pt x="526" y="975"/>
                                        </a:lnTo>
                                        <a:lnTo>
                                          <a:pt x="555" y="977"/>
                                        </a:lnTo>
                                        <a:lnTo>
                                          <a:pt x="582" y="977"/>
                                        </a:lnTo>
                                        <a:lnTo>
                                          <a:pt x="611" y="976"/>
                                        </a:lnTo>
                                        <a:lnTo>
                                          <a:pt x="639" y="971"/>
                                        </a:lnTo>
                                        <a:lnTo>
                                          <a:pt x="666" y="963"/>
                                        </a:lnTo>
                                        <a:lnTo>
                                          <a:pt x="694" y="954"/>
                                        </a:lnTo>
                                        <a:lnTo>
                                          <a:pt x="719" y="942"/>
                                        </a:lnTo>
                                        <a:lnTo>
                                          <a:pt x="744" y="929"/>
                                        </a:lnTo>
                                        <a:lnTo>
                                          <a:pt x="767" y="913"/>
                                        </a:lnTo>
                                        <a:lnTo>
                                          <a:pt x="790" y="895"/>
                                        </a:lnTo>
                                        <a:lnTo>
                                          <a:pt x="811" y="875"/>
                                        </a:lnTo>
                                        <a:lnTo>
                                          <a:pt x="830" y="854"/>
                                        </a:lnTo>
                                        <a:lnTo>
                                          <a:pt x="846" y="832"/>
                                        </a:lnTo>
                                        <a:lnTo>
                                          <a:pt x="862" y="808"/>
                                        </a:lnTo>
                                        <a:lnTo>
                                          <a:pt x="874" y="782"/>
                                        </a:lnTo>
                                        <a:lnTo>
                                          <a:pt x="883" y="756"/>
                                        </a:lnTo>
                                        <a:lnTo>
                                          <a:pt x="891" y="728"/>
                                        </a:lnTo>
                                        <a:lnTo>
                                          <a:pt x="895" y="699"/>
                                        </a:lnTo>
                                        <a:lnTo>
                                          <a:pt x="895" y="669"/>
                                        </a:lnTo>
                                        <a:lnTo>
                                          <a:pt x="892" y="638"/>
                                        </a:lnTo>
                                        <a:lnTo>
                                          <a:pt x="887" y="606"/>
                                        </a:lnTo>
                                        <a:lnTo>
                                          <a:pt x="876" y="575"/>
                                        </a:lnTo>
                                        <a:lnTo>
                                          <a:pt x="863" y="542"/>
                                        </a:lnTo>
                                        <a:lnTo>
                                          <a:pt x="845" y="509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0" y="3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0" name="Freeform 3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20" y="3551"/>
                                  <a:ext cx="3376" cy="5798"/>
                                </a:xfrm>
                                <a:custGeom>
                                  <a:avLst/>
                                  <a:gdLst>
                                    <a:gd name="T0" fmla="*/ 2857 w 10128"/>
                                    <a:gd name="T1" fmla="*/ 14097 h 17394"/>
                                    <a:gd name="T2" fmla="*/ 2439 w 10128"/>
                                    <a:gd name="T3" fmla="*/ 15373 h 17394"/>
                                    <a:gd name="T4" fmla="*/ 2156 w 10128"/>
                                    <a:gd name="T5" fmla="*/ 14241 h 17394"/>
                                    <a:gd name="T6" fmla="*/ 2236 w 10128"/>
                                    <a:gd name="T7" fmla="*/ 12399 h 17394"/>
                                    <a:gd name="T8" fmla="*/ 5157 w 10128"/>
                                    <a:gd name="T9" fmla="*/ 6990 h 17394"/>
                                    <a:gd name="T10" fmla="*/ 5073 w 10128"/>
                                    <a:gd name="T11" fmla="*/ 8530 h 17394"/>
                                    <a:gd name="T12" fmla="*/ 4530 w 10128"/>
                                    <a:gd name="T13" fmla="*/ 7803 h 17394"/>
                                    <a:gd name="T14" fmla="*/ 4413 w 10128"/>
                                    <a:gd name="T15" fmla="*/ 6154 h 17394"/>
                                    <a:gd name="T16" fmla="*/ 3484 w 10128"/>
                                    <a:gd name="T17" fmla="*/ 5179 h 17394"/>
                                    <a:gd name="T18" fmla="*/ 209 w 10128"/>
                                    <a:gd name="T19" fmla="*/ 46 h 17394"/>
                                    <a:gd name="T20" fmla="*/ 465 w 10128"/>
                                    <a:gd name="T21" fmla="*/ 2252 h 17394"/>
                                    <a:gd name="T22" fmla="*/ 558 w 10128"/>
                                    <a:gd name="T23" fmla="*/ 3994 h 17394"/>
                                    <a:gd name="T24" fmla="*/ 1068 w 10128"/>
                                    <a:gd name="T25" fmla="*/ 6131 h 17394"/>
                                    <a:gd name="T26" fmla="*/ 558 w 10128"/>
                                    <a:gd name="T27" fmla="*/ 7803 h 17394"/>
                                    <a:gd name="T28" fmla="*/ 673 w 10128"/>
                                    <a:gd name="T29" fmla="*/ 9428 h 17394"/>
                                    <a:gd name="T30" fmla="*/ 1022 w 10128"/>
                                    <a:gd name="T31" fmla="*/ 12029 h 17394"/>
                                    <a:gd name="T32" fmla="*/ 1115 w 10128"/>
                                    <a:gd name="T33" fmla="*/ 13028 h 17394"/>
                                    <a:gd name="T34" fmla="*/ 1716 w 10128"/>
                                    <a:gd name="T35" fmla="*/ 15191 h 17394"/>
                                    <a:gd name="T36" fmla="*/ 1677 w 10128"/>
                                    <a:gd name="T37" fmla="*/ 16186 h 17394"/>
                                    <a:gd name="T38" fmla="*/ 2346 w 10128"/>
                                    <a:gd name="T39" fmla="*/ 17162 h 17394"/>
                                    <a:gd name="T40" fmla="*/ 2931 w 10128"/>
                                    <a:gd name="T41" fmla="*/ 16190 h 17394"/>
                                    <a:gd name="T42" fmla="*/ 3530 w 10128"/>
                                    <a:gd name="T43" fmla="*/ 17162 h 17394"/>
                                    <a:gd name="T44" fmla="*/ 3671 w 10128"/>
                                    <a:gd name="T45" fmla="*/ 15583 h 17394"/>
                                    <a:gd name="T46" fmla="*/ 3693 w 10128"/>
                                    <a:gd name="T47" fmla="*/ 13748 h 17394"/>
                                    <a:gd name="T48" fmla="*/ 3647 w 10128"/>
                                    <a:gd name="T49" fmla="*/ 11890 h 17394"/>
                                    <a:gd name="T50" fmla="*/ 3508 w 10128"/>
                                    <a:gd name="T51" fmla="*/ 9010 h 17394"/>
                                    <a:gd name="T52" fmla="*/ 3578 w 10128"/>
                                    <a:gd name="T53" fmla="*/ 7593 h 17394"/>
                                    <a:gd name="T54" fmla="*/ 4321 w 10128"/>
                                    <a:gd name="T55" fmla="*/ 9661 h 17394"/>
                                    <a:gd name="T56" fmla="*/ 4855 w 10128"/>
                                    <a:gd name="T57" fmla="*/ 10543 h 17394"/>
                                    <a:gd name="T58" fmla="*/ 4506 w 10128"/>
                                    <a:gd name="T59" fmla="*/ 14073 h 17394"/>
                                    <a:gd name="T60" fmla="*/ 4849 w 10128"/>
                                    <a:gd name="T61" fmla="*/ 15027 h 17394"/>
                                    <a:gd name="T62" fmla="*/ 4274 w 10128"/>
                                    <a:gd name="T63" fmla="*/ 16464 h 17394"/>
                                    <a:gd name="T64" fmla="*/ 5226 w 10128"/>
                                    <a:gd name="T65" fmla="*/ 17091 h 17394"/>
                                    <a:gd name="T66" fmla="*/ 5367 w 10128"/>
                                    <a:gd name="T67" fmla="*/ 16186 h 17394"/>
                                    <a:gd name="T68" fmla="*/ 5339 w 10128"/>
                                    <a:gd name="T69" fmla="*/ 14819 h 17394"/>
                                    <a:gd name="T70" fmla="*/ 5947 w 10128"/>
                                    <a:gd name="T71" fmla="*/ 11448 h 17394"/>
                                    <a:gd name="T72" fmla="*/ 6644 w 10128"/>
                                    <a:gd name="T73" fmla="*/ 10474 h 17394"/>
                                    <a:gd name="T74" fmla="*/ 7271 w 10128"/>
                                    <a:gd name="T75" fmla="*/ 11750 h 17394"/>
                                    <a:gd name="T76" fmla="*/ 7875 w 10128"/>
                                    <a:gd name="T77" fmla="*/ 14654 h 17394"/>
                                    <a:gd name="T78" fmla="*/ 7690 w 10128"/>
                                    <a:gd name="T79" fmla="*/ 15652 h 17394"/>
                                    <a:gd name="T80" fmla="*/ 7875 w 10128"/>
                                    <a:gd name="T81" fmla="*/ 16837 h 17394"/>
                                    <a:gd name="T82" fmla="*/ 8735 w 10128"/>
                                    <a:gd name="T83" fmla="*/ 15978 h 17394"/>
                                    <a:gd name="T84" fmla="*/ 8393 w 10128"/>
                                    <a:gd name="T85" fmla="*/ 14295 h 17394"/>
                                    <a:gd name="T86" fmla="*/ 8410 w 10128"/>
                                    <a:gd name="T87" fmla="*/ 12470 h 17394"/>
                                    <a:gd name="T88" fmla="*/ 7853 w 10128"/>
                                    <a:gd name="T89" fmla="*/ 9730 h 17394"/>
                                    <a:gd name="T90" fmla="*/ 7433 w 10128"/>
                                    <a:gd name="T91" fmla="*/ 8051 h 17394"/>
                                    <a:gd name="T92" fmla="*/ 7454 w 10128"/>
                                    <a:gd name="T93" fmla="*/ 7435 h 17394"/>
                                    <a:gd name="T94" fmla="*/ 7655 w 10128"/>
                                    <a:gd name="T95" fmla="*/ 6338 h 17394"/>
                                    <a:gd name="T96" fmla="*/ 8502 w 10128"/>
                                    <a:gd name="T97" fmla="*/ 5224 h 17394"/>
                                    <a:gd name="T98" fmla="*/ 9432 w 10128"/>
                                    <a:gd name="T99" fmla="*/ 4412 h 17394"/>
                                    <a:gd name="T100" fmla="*/ 10128 w 10128"/>
                                    <a:gd name="T101" fmla="*/ 2949 h 17394"/>
                                    <a:gd name="T102" fmla="*/ 9525 w 10128"/>
                                    <a:gd name="T103" fmla="*/ 2601 h 17394"/>
                                    <a:gd name="T104" fmla="*/ 9130 w 10128"/>
                                    <a:gd name="T105" fmla="*/ 3901 h 17394"/>
                                    <a:gd name="T106" fmla="*/ 8085 w 10128"/>
                                    <a:gd name="T107" fmla="*/ 4691 h 17394"/>
                                    <a:gd name="T108" fmla="*/ 8526 w 10128"/>
                                    <a:gd name="T109" fmla="*/ 3111 h 17394"/>
                                    <a:gd name="T110" fmla="*/ 6667 w 10128"/>
                                    <a:gd name="T111" fmla="*/ 2508 h 17394"/>
                                    <a:gd name="T112" fmla="*/ 5621 w 10128"/>
                                    <a:gd name="T113" fmla="*/ 3274 h 17394"/>
                                    <a:gd name="T114" fmla="*/ 3810 w 10128"/>
                                    <a:gd name="T115" fmla="*/ 4482 h 17394"/>
                                    <a:gd name="T116" fmla="*/ 3519 w 10128"/>
                                    <a:gd name="T117" fmla="*/ 4016 h 17394"/>
                                    <a:gd name="T118" fmla="*/ 2532 w 10128"/>
                                    <a:gd name="T119" fmla="*/ 2926 h 17394"/>
                                    <a:gd name="T120" fmla="*/ 1788 w 10128"/>
                                    <a:gd name="T121" fmla="*/ 3786 h 17394"/>
                                    <a:gd name="T122" fmla="*/ 1068 w 10128"/>
                                    <a:gd name="T123" fmla="*/ 2183 h 17394"/>
                                    <a:gd name="T124" fmla="*/ 790 w 10128"/>
                                    <a:gd name="T125" fmla="*/ 603 h 17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128" h="17394">
                                      <a:moveTo>
                                        <a:pt x="2253" y="11379"/>
                                      </a:moveTo>
                                      <a:lnTo>
                                        <a:pt x="2276" y="11426"/>
                                      </a:lnTo>
                                      <a:lnTo>
                                        <a:pt x="2300" y="11541"/>
                                      </a:lnTo>
                                      <a:lnTo>
                                        <a:pt x="2324" y="11680"/>
                                      </a:lnTo>
                                      <a:lnTo>
                                        <a:pt x="2346" y="11797"/>
                                      </a:lnTo>
                                      <a:lnTo>
                                        <a:pt x="2369" y="11867"/>
                                      </a:lnTo>
                                      <a:lnTo>
                                        <a:pt x="2393" y="11890"/>
                                      </a:lnTo>
                                      <a:lnTo>
                                        <a:pt x="2415" y="11982"/>
                                      </a:lnTo>
                                      <a:lnTo>
                                        <a:pt x="2439" y="12145"/>
                                      </a:lnTo>
                                      <a:lnTo>
                                        <a:pt x="2463" y="12192"/>
                                      </a:lnTo>
                                      <a:lnTo>
                                        <a:pt x="2486" y="12285"/>
                                      </a:lnTo>
                                      <a:lnTo>
                                        <a:pt x="2509" y="12331"/>
                                      </a:lnTo>
                                      <a:lnTo>
                                        <a:pt x="2532" y="12540"/>
                                      </a:lnTo>
                                      <a:lnTo>
                                        <a:pt x="2556" y="12656"/>
                                      </a:lnTo>
                                      <a:lnTo>
                                        <a:pt x="2578" y="12680"/>
                                      </a:lnTo>
                                      <a:lnTo>
                                        <a:pt x="2602" y="12702"/>
                                      </a:lnTo>
                                      <a:lnTo>
                                        <a:pt x="2625" y="12795"/>
                                      </a:lnTo>
                                      <a:lnTo>
                                        <a:pt x="2649" y="12889"/>
                                      </a:lnTo>
                                      <a:lnTo>
                                        <a:pt x="2671" y="13028"/>
                                      </a:lnTo>
                                      <a:lnTo>
                                        <a:pt x="2695" y="13237"/>
                                      </a:lnTo>
                                      <a:lnTo>
                                        <a:pt x="2718" y="13399"/>
                                      </a:lnTo>
                                      <a:lnTo>
                                        <a:pt x="2741" y="13655"/>
                                      </a:lnTo>
                                      <a:lnTo>
                                        <a:pt x="2764" y="13724"/>
                                      </a:lnTo>
                                      <a:lnTo>
                                        <a:pt x="2788" y="13887"/>
                                      </a:lnTo>
                                      <a:lnTo>
                                        <a:pt x="2788" y="13956"/>
                                      </a:lnTo>
                                      <a:lnTo>
                                        <a:pt x="2788" y="13980"/>
                                      </a:lnTo>
                                      <a:lnTo>
                                        <a:pt x="2834" y="13980"/>
                                      </a:lnTo>
                                      <a:lnTo>
                                        <a:pt x="2834" y="14026"/>
                                      </a:lnTo>
                                      <a:lnTo>
                                        <a:pt x="2857" y="14097"/>
                                      </a:lnTo>
                                      <a:lnTo>
                                        <a:pt x="2903" y="14119"/>
                                      </a:lnTo>
                                      <a:lnTo>
                                        <a:pt x="2927" y="14143"/>
                                      </a:lnTo>
                                      <a:lnTo>
                                        <a:pt x="2951" y="14188"/>
                                      </a:lnTo>
                                      <a:lnTo>
                                        <a:pt x="2973" y="14305"/>
                                      </a:lnTo>
                                      <a:lnTo>
                                        <a:pt x="2996" y="14375"/>
                                      </a:lnTo>
                                      <a:lnTo>
                                        <a:pt x="3020" y="14421"/>
                                      </a:lnTo>
                                      <a:lnTo>
                                        <a:pt x="3044" y="14514"/>
                                      </a:lnTo>
                                      <a:lnTo>
                                        <a:pt x="3066" y="14724"/>
                                      </a:lnTo>
                                      <a:lnTo>
                                        <a:pt x="3090" y="14886"/>
                                      </a:lnTo>
                                      <a:lnTo>
                                        <a:pt x="3090" y="15141"/>
                                      </a:lnTo>
                                      <a:lnTo>
                                        <a:pt x="3066" y="15188"/>
                                      </a:lnTo>
                                      <a:lnTo>
                                        <a:pt x="3044" y="15234"/>
                                      </a:lnTo>
                                      <a:lnTo>
                                        <a:pt x="3020" y="15281"/>
                                      </a:lnTo>
                                      <a:lnTo>
                                        <a:pt x="2996" y="15303"/>
                                      </a:lnTo>
                                      <a:lnTo>
                                        <a:pt x="2996" y="15351"/>
                                      </a:lnTo>
                                      <a:lnTo>
                                        <a:pt x="2951" y="15351"/>
                                      </a:lnTo>
                                      <a:lnTo>
                                        <a:pt x="2927" y="15442"/>
                                      </a:lnTo>
                                      <a:lnTo>
                                        <a:pt x="2903" y="15466"/>
                                      </a:lnTo>
                                      <a:lnTo>
                                        <a:pt x="2881" y="15490"/>
                                      </a:lnTo>
                                      <a:lnTo>
                                        <a:pt x="2857" y="15513"/>
                                      </a:lnTo>
                                      <a:lnTo>
                                        <a:pt x="2857" y="15562"/>
                                      </a:lnTo>
                                      <a:lnTo>
                                        <a:pt x="2649" y="15536"/>
                                      </a:lnTo>
                                      <a:lnTo>
                                        <a:pt x="2602" y="15513"/>
                                      </a:lnTo>
                                      <a:lnTo>
                                        <a:pt x="2578" y="15490"/>
                                      </a:lnTo>
                                      <a:lnTo>
                                        <a:pt x="2556" y="15466"/>
                                      </a:lnTo>
                                      <a:lnTo>
                                        <a:pt x="2532" y="15442"/>
                                      </a:lnTo>
                                      <a:lnTo>
                                        <a:pt x="2486" y="15420"/>
                                      </a:lnTo>
                                      <a:lnTo>
                                        <a:pt x="2439" y="15420"/>
                                      </a:lnTo>
                                      <a:lnTo>
                                        <a:pt x="2439" y="15373"/>
                                      </a:lnTo>
                                      <a:lnTo>
                                        <a:pt x="2415" y="15351"/>
                                      </a:lnTo>
                                      <a:lnTo>
                                        <a:pt x="2369" y="15327"/>
                                      </a:lnTo>
                                      <a:lnTo>
                                        <a:pt x="2346" y="15281"/>
                                      </a:lnTo>
                                      <a:lnTo>
                                        <a:pt x="2324" y="15257"/>
                                      </a:lnTo>
                                      <a:lnTo>
                                        <a:pt x="2300" y="15234"/>
                                      </a:lnTo>
                                      <a:lnTo>
                                        <a:pt x="2253" y="15210"/>
                                      </a:lnTo>
                                      <a:lnTo>
                                        <a:pt x="2230" y="15141"/>
                                      </a:lnTo>
                                      <a:lnTo>
                                        <a:pt x="2207" y="15095"/>
                                      </a:lnTo>
                                      <a:lnTo>
                                        <a:pt x="2183" y="15025"/>
                                      </a:lnTo>
                                      <a:lnTo>
                                        <a:pt x="2161" y="14886"/>
                                      </a:lnTo>
                                      <a:lnTo>
                                        <a:pt x="2157" y="14884"/>
                                      </a:lnTo>
                                      <a:lnTo>
                                        <a:pt x="2154" y="14878"/>
                                      </a:lnTo>
                                      <a:lnTo>
                                        <a:pt x="2152" y="14870"/>
                                      </a:lnTo>
                                      <a:lnTo>
                                        <a:pt x="2149" y="14859"/>
                                      </a:lnTo>
                                      <a:lnTo>
                                        <a:pt x="2144" y="14829"/>
                                      </a:lnTo>
                                      <a:lnTo>
                                        <a:pt x="2140" y="14789"/>
                                      </a:lnTo>
                                      <a:lnTo>
                                        <a:pt x="2136" y="14742"/>
                                      </a:lnTo>
                                      <a:lnTo>
                                        <a:pt x="2133" y="14689"/>
                                      </a:lnTo>
                                      <a:lnTo>
                                        <a:pt x="2132" y="14633"/>
                                      </a:lnTo>
                                      <a:lnTo>
                                        <a:pt x="2131" y="14574"/>
                                      </a:lnTo>
                                      <a:lnTo>
                                        <a:pt x="2131" y="14515"/>
                                      </a:lnTo>
                                      <a:lnTo>
                                        <a:pt x="2132" y="14457"/>
                                      </a:lnTo>
                                      <a:lnTo>
                                        <a:pt x="2133" y="14404"/>
                                      </a:lnTo>
                                      <a:lnTo>
                                        <a:pt x="2136" y="14352"/>
                                      </a:lnTo>
                                      <a:lnTo>
                                        <a:pt x="2141" y="14309"/>
                                      </a:lnTo>
                                      <a:lnTo>
                                        <a:pt x="2146" y="14274"/>
                                      </a:lnTo>
                                      <a:lnTo>
                                        <a:pt x="2149" y="14261"/>
                                      </a:lnTo>
                                      <a:lnTo>
                                        <a:pt x="2153" y="14249"/>
                                      </a:lnTo>
                                      <a:lnTo>
                                        <a:pt x="2156" y="14241"/>
                                      </a:lnTo>
                                      <a:lnTo>
                                        <a:pt x="2161" y="14236"/>
                                      </a:lnTo>
                                      <a:lnTo>
                                        <a:pt x="2183" y="14097"/>
                                      </a:lnTo>
                                      <a:lnTo>
                                        <a:pt x="2207" y="14049"/>
                                      </a:lnTo>
                                      <a:lnTo>
                                        <a:pt x="2230" y="14026"/>
                                      </a:lnTo>
                                      <a:lnTo>
                                        <a:pt x="2230" y="13980"/>
                                      </a:lnTo>
                                      <a:lnTo>
                                        <a:pt x="2276" y="13980"/>
                                      </a:lnTo>
                                      <a:lnTo>
                                        <a:pt x="2300" y="13956"/>
                                      </a:lnTo>
                                      <a:lnTo>
                                        <a:pt x="2324" y="13934"/>
                                      </a:lnTo>
                                      <a:lnTo>
                                        <a:pt x="2346" y="13910"/>
                                      </a:lnTo>
                                      <a:lnTo>
                                        <a:pt x="2369" y="13864"/>
                                      </a:lnTo>
                                      <a:lnTo>
                                        <a:pt x="2393" y="13771"/>
                                      </a:lnTo>
                                      <a:lnTo>
                                        <a:pt x="2415" y="13724"/>
                                      </a:lnTo>
                                      <a:lnTo>
                                        <a:pt x="2439" y="13678"/>
                                      </a:lnTo>
                                      <a:lnTo>
                                        <a:pt x="2439" y="13470"/>
                                      </a:lnTo>
                                      <a:lnTo>
                                        <a:pt x="2415" y="13329"/>
                                      </a:lnTo>
                                      <a:lnTo>
                                        <a:pt x="2393" y="13167"/>
                                      </a:lnTo>
                                      <a:lnTo>
                                        <a:pt x="2369" y="13121"/>
                                      </a:lnTo>
                                      <a:lnTo>
                                        <a:pt x="2346" y="12843"/>
                                      </a:lnTo>
                                      <a:lnTo>
                                        <a:pt x="2324" y="12726"/>
                                      </a:lnTo>
                                      <a:lnTo>
                                        <a:pt x="2300" y="12587"/>
                                      </a:lnTo>
                                      <a:lnTo>
                                        <a:pt x="2300" y="12563"/>
                                      </a:lnTo>
                                      <a:lnTo>
                                        <a:pt x="2300" y="12517"/>
                                      </a:lnTo>
                                      <a:lnTo>
                                        <a:pt x="2276" y="12470"/>
                                      </a:lnTo>
                                      <a:lnTo>
                                        <a:pt x="2253" y="12424"/>
                                      </a:lnTo>
                                      <a:lnTo>
                                        <a:pt x="2250" y="12423"/>
                                      </a:lnTo>
                                      <a:lnTo>
                                        <a:pt x="2246" y="12422"/>
                                      </a:lnTo>
                                      <a:lnTo>
                                        <a:pt x="2244" y="12418"/>
                                      </a:lnTo>
                                      <a:lnTo>
                                        <a:pt x="2241" y="12412"/>
                                      </a:lnTo>
                                      <a:lnTo>
                                        <a:pt x="2236" y="12399"/>
                                      </a:lnTo>
                                      <a:lnTo>
                                        <a:pt x="2232" y="12381"/>
                                      </a:lnTo>
                                      <a:lnTo>
                                        <a:pt x="2229" y="12360"/>
                                      </a:lnTo>
                                      <a:lnTo>
                                        <a:pt x="2228" y="12336"/>
                                      </a:lnTo>
                                      <a:lnTo>
                                        <a:pt x="2226" y="12311"/>
                                      </a:lnTo>
                                      <a:lnTo>
                                        <a:pt x="2225" y="12284"/>
                                      </a:lnTo>
                                      <a:lnTo>
                                        <a:pt x="2226" y="12258"/>
                                      </a:lnTo>
                                      <a:lnTo>
                                        <a:pt x="2228" y="12231"/>
                                      </a:lnTo>
                                      <a:lnTo>
                                        <a:pt x="2230" y="12205"/>
                                      </a:lnTo>
                                      <a:lnTo>
                                        <a:pt x="2233" y="12182"/>
                                      </a:lnTo>
                                      <a:lnTo>
                                        <a:pt x="2237" y="12161"/>
                                      </a:lnTo>
                                      <a:lnTo>
                                        <a:pt x="2241" y="12144"/>
                                      </a:lnTo>
                                      <a:lnTo>
                                        <a:pt x="2244" y="12137"/>
                                      </a:lnTo>
                                      <a:lnTo>
                                        <a:pt x="2247" y="12130"/>
                                      </a:lnTo>
                                      <a:lnTo>
                                        <a:pt x="2250" y="12125"/>
                                      </a:lnTo>
                                      <a:lnTo>
                                        <a:pt x="2253" y="12123"/>
                                      </a:lnTo>
                                      <a:lnTo>
                                        <a:pt x="2253" y="11843"/>
                                      </a:lnTo>
                                      <a:lnTo>
                                        <a:pt x="2230" y="11472"/>
                                      </a:lnTo>
                                      <a:lnTo>
                                        <a:pt x="2208" y="11353"/>
                                      </a:lnTo>
                                      <a:lnTo>
                                        <a:pt x="2253" y="11379"/>
                                      </a:lnTo>
                                      <a:close/>
                                      <a:moveTo>
                                        <a:pt x="5250" y="5248"/>
                                      </a:moveTo>
                                      <a:lnTo>
                                        <a:pt x="5226" y="5434"/>
                                      </a:lnTo>
                                      <a:lnTo>
                                        <a:pt x="5204" y="5573"/>
                                      </a:lnTo>
                                      <a:lnTo>
                                        <a:pt x="5204" y="5736"/>
                                      </a:lnTo>
                                      <a:lnTo>
                                        <a:pt x="5226" y="5922"/>
                                      </a:lnTo>
                                      <a:lnTo>
                                        <a:pt x="5226" y="5992"/>
                                      </a:lnTo>
                                      <a:lnTo>
                                        <a:pt x="5204" y="6061"/>
                                      </a:lnTo>
                                      <a:lnTo>
                                        <a:pt x="5181" y="6317"/>
                                      </a:lnTo>
                                      <a:lnTo>
                                        <a:pt x="5157" y="6549"/>
                                      </a:lnTo>
                                      <a:lnTo>
                                        <a:pt x="5157" y="6990"/>
                                      </a:lnTo>
                                      <a:lnTo>
                                        <a:pt x="5181" y="7385"/>
                                      </a:lnTo>
                                      <a:lnTo>
                                        <a:pt x="5204" y="7593"/>
                                      </a:lnTo>
                                      <a:lnTo>
                                        <a:pt x="5204" y="7617"/>
                                      </a:lnTo>
                                      <a:lnTo>
                                        <a:pt x="5181" y="7663"/>
                                      </a:lnTo>
                                      <a:lnTo>
                                        <a:pt x="5157" y="7756"/>
                                      </a:lnTo>
                                      <a:lnTo>
                                        <a:pt x="5157" y="7803"/>
                                      </a:lnTo>
                                      <a:lnTo>
                                        <a:pt x="5111" y="7803"/>
                                      </a:lnTo>
                                      <a:lnTo>
                                        <a:pt x="5087" y="7825"/>
                                      </a:lnTo>
                                      <a:lnTo>
                                        <a:pt x="5064" y="7919"/>
                                      </a:lnTo>
                                      <a:lnTo>
                                        <a:pt x="5042" y="7988"/>
                                      </a:lnTo>
                                      <a:lnTo>
                                        <a:pt x="5042" y="8128"/>
                                      </a:lnTo>
                                      <a:lnTo>
                                        <a:pt x="5064" y="8174"/>
                                      </a:lnTo>
                                      <a:lnTo>
                                        <a:pt x="5068" y="8176"/>
                                      </a:lnTo>
                                      <a:lnTo>
                                        <a:pt x="5070" y="8178"/>
                                      </a:lnTo>
                                      <a:lnTo>
                                        <a:pt x="5074" y="8182"/>
                                      </a:lnTo>
                                      <a:lnTo>
                                        <a:pt x="5077" y="8189"/>
                                      </a:lnTo>
                                      <a:lnTo>
                                        <a:pt x="5081" y="8206"/>
                                      </a:lnTo>
                                      <a:lnTo>
                                        <a:pt x="5085" y="8228"/>
                                      </a:lnTo>
                                      <a:lnTo>
                                        <a:pt x="5087" y="8254"/>
                                      </a:lnTo>
                                      <a:lnTo>
                                        <a:pt x="5090" y="8285"/>
                                      </a:lnTo>
                                      <a:lnTo>
                                        <a:pt x="5091" y="8316"/>
                                      </a:lnTo>
                                      <a:lnTo>
                                        <a:pt x="5091" y="8349"/>
                                      </a:lnTo>
                                      <a:lnTo>
                                        <a:pt x="5091" y="8383"/>
                                      </a:lnTo>
                                      <a:lnTo>
                                        <a:pt x="5090" y="8416"/>
                                      </a:lnTo>
                                      <a:lnTo>
                                        <a:pt x="5087" y="8447"/>
                                      </a:lnTo>
                                      <a:lnTo>
                                        <a:pt x="5085" y="8475"/>
                                      </a:lnTo>
                                      <a:lnTo>
                                        <a:pt x="5081" y="8501"/>
                                      </a:lnTo>
                                      <a:lnTo>
                                        <a:pt x="5076" y="8522"/>
                                      </a:lnTo>
                                      <a:lnTo>
                                        <a:pt x="5073" y="8530"/>
                                      </a:lnTo>
                                      <a:lnTo>
                                        <a:pt x="5070" y="8536"/>
                                      </a:lnTo>
                                      <a:lnTo>
                                        <a:pt x="5068" y="8542"/>
                                      </a:lnTo>
                                      <a:lnTo>
                                        <a:pt x="5064" y="8546"/>
                                      </a:lnTo>
                                      <a:lnTo>
                                        <a:pt x="5042" y="8685"/>
                                      </a:lnTo>
                                      <a:lnTo>
                                        <a:pt x="5042" y="8825"/>
                                      </a:lnTo>
                                      <a:lnTo>
                                        <a:pt x="5064" y="8894"/>
                                      </a:lnTo>
                                      <a:lnTo>
                                        <a:pt x="5064" y="9010"/>
                                      </a:lnTo>
                                      <a:lnTo>
                                        <a:pt x="5042" y="9079"/>
                                      </a:lnTo>
                                      <a:lnTo>
                                        <a:pt x="5018" y="9266"/>
                                      </a:lnTo>
                                      <a:lnTo>
                                        <a:pt x="4994" y="9359"/>
                                      </a:lnTo>
                                      <a:lnTo>
                                        <a:pt x="4972" y="9405"/>
                                      </a:lnTo>
                                      <a:lnTo>
                                        <a:pt x="4948" y="9544"/>
                                      </a:lnTo>
                                      <a:lnTo>
                                        <a:pt x="4879" y="9567"/>
                                      </a:lnTo>
                                      <a:lnTo>
                                        <a:pt x="4879" y="9452"/>
                                      </a:lnTo>
                                      <a:lnTo>
                                        <a:pt x="4855" y="9405"/>
                                      </a:lnTo>
                                      <a:lnTo>
                                        <a:pt x="4832" y="9335"/>
                                      </a:lnTo>
                                      <a:lnTo>
                                        <a:pt x="4809" y="9266"/>
                                      </a:lnTo>
                                      <a:lnTo>
                                        <a:pt x="4786" y="9010"/>
                                      </a:lnTo>
                                      <a:lnTo>
                                        <a:pt x="4762" y="8871"/>
                                      </a:lnTo>
                                      <a:lnTo>
                                        <a:pt x="4738" y="8755"/>
                                      </a:lnTo>
                                      <a:lnTo>
                                        <a:pt x="4716" y="8639"/>
                                      </a:lnTo>
                                      <a:lnTo>
                                        <a:pt x="4693" y="8523"/>
                                      </a:lnTo>
                                      <a:lnTo>
                                        <a:pt x="4669" y="8337"/>
                                      </a:lnTo>
                                      <a:lnTo>
                                        <a:pt x="4647" y="8220"/>
                                      </a:lnTo>
                                      <a:lnTo>
                                        <a:pt x="4623" y="8174"/>
                                      </a:lnTo>
                                      <a:lnTo>
                                        <a:pt x="4599" y="8128"/>
                                      </a:lnTo>
                                      <a:lnTo>
                                        <a:pt x="4576" y="7849"/>
                                      </a:lnTo>
                                      <a:lnTo>
                                        <a:pt x="4554" y="7825"/>
                                      </a:lnTo>
                                      <a:lnTo>
                                        <a:pt x="4530" y="7803"/>
                                      </a:lnTo>
                                      <a:lnTo>
                                        <a:pt x="4506" y="7734"/>
                                      </a:lnTo>
                                      <a:lnTo>
                                        <a:pt x="4506" y="7617"/>
                                      </a:lnTo>
                                      <a:lnTo>
                                        <a:pt x="4530" y="7593"/>
                                      </a:lnTo>
                                      <a:lnTo>
                                        <a:pt x="4576" y="7571"/>
                                      </a:lnTo>
                                      <a:lnTo>
                                        <a:pt x="4599" y="7524"/>
                                      </a:lnTo>
                                      <a:lnTo>
                                        <a:pt x="4716" y="7501"/>
                                      </a:lnTo>
                                      <a:lnTo>
                                        <a:pt x="4786" y="7478"/>
                                      </a:lnTo>
                                      <a:lnTo>
                                        <a:pt x="4832" y="7454"/>
                                      </a:lnTo>
                                      <a:lnTo>
                                        <a:pt x="4855" y="7431"/>
                                      </a:lnTo>
                                      <a:lnTo>
                                        <a:pt x="4855" y="7315"/>
                                      </a:lnTo>
                                      <a:lnTo>
                                        <a:pt x="4832" y="7269"/>
                                      </a:lnTo>
                                      <a:lnTo>
                                        <a:pt x="4809" y="7222"/>
                                      </a:lnTo>
                                      <a:lnTo>
                                        <a:pt x="4786" y="7129"/>
                                      </a:lnTo>
                                      <a:lnTo>
                                        <a:pt x="4762" y="7036"/>
                                      </a:lnTo>
                                      <a:lnTo>
                                        <a:pt x="4738" y="7014"/>
                                      </a:lnTo>
                                      <a:lnTo>
                                        <a:pt x="4716" y="6990"/>
                                      </a:lnTo>
                                      <a:lnTo>
                                        <a:pt x="4693" y="6920"/>
                                      </a:lnTo>
                                      <a:lnTo>
                                        <a:pt x="4669" y="6827"/>
                                      </a:lnTo>
                                      <a:lnTo>
                                        <a:pt x="4647" y="6781"/>
                                      </a:lnTo>
                                      <a:lnTo>
                                        <a:pt x="4623" y="6665"/>
                                      </a:lnTo>
                                      <a:lnTo>
                                        <a:pt x="4599" y="6619"/>
                                      </a:lnTo>
                                      <a:lnTo>
                                        <a:pt x="4576" y="6502"/>
                                      </a:lnTo>
                                      <a:lnTo>
                                        <a:pt x="4554" y="6456"/>
                                      </a:lnTo>
                                      <a:lnTo>
                                        <a:pt x="4530" y="6409"/>
                                      </a:lnTo>
                                      <a:lnTo>
                                        <a:pt x="4506" y="6363"/>
                                      </a:lnTo>
                                      <a:lnTo>
                                        <a:pt x="4484" y="6317"/>
                                      </a:lnTo>
                                      <a:lnTo>
                                        <a:pt x="4460" y="6224"/>
                                      </a:lnTo>
                                      <a:lnTo>
                                        <a:pt x="4437" y="6177"/>
                                      </a:lnTo>
                                      <a:lnTo>
                                        <a:pt x="4413" y="6154"/>
                                      </a:lnTo>
                                      <a:lnTo>
                                        <a:pt x="4391" y="6107"/>
                                      </a:lnTo>
                                      <a:lnTo>
                                        <a:pt x="4367" y="6014"/>
                                      </a:lnTo>
                                      <a:lnTo>
                                        <a:pt x="4344" y="5992"/>
                                      </a:lnTo>
                                      <a:lnTo>
                                        <a:pt x="4321" y="5945"/>
                                      </a:lnTo>
                                      <a:lnTo>
                                        <a:pt x="4298" y="5899"/>
                                      </a:lnTo>
                                      <a:lnTo>
                                        <a:pt x="4252" y="5899"/>
                                      </a:lnTo>
                                      <a:lnTo>
                                        <a:pt x="4252" y="5805"/>
                                      </a:lnTo>
                                      <a:lnTo>
                                        <a:pt x="4228" y="5782"/>
                                      </a:lnTo>
                                      <a:lnTo>
                                        <a:pt x="4205" y="5760"/>
                                      </a:lnTo>
                                      <a:lnTo>
                                        <a:pt x="4181" y="5712"/>
                                      </a:lnTo>
                                      <a:lnTo>
                                        <a:pt x="4159" y="5690"/>
                                      </a:lnTo>
                                      <a:lnTo>
                                        <a:pt x="4111" y="5666"/>
                                      </a:lnTo>
                                      <a:lnTo>
                                        <a:pt x="4089" y="5643"/>
                                      </a:lnTo>
                                      <a:lnTo>
                                        <a:pt x="4042" y="5643"/>
                                      </a:lnTo>
                                      <a:lnTo>
                                        <a:pt x="4042" y="5573"/>
                                      </a:lnTo>
                                      <a:lnTo>
                                        <a:pt x="3972" y="5550"/>
                                      </a:lnTo>
                                      <a:lnTo>
                                        <a:pt x="3949" y="5527"/>
                                      </a:lnTo>
                                      <a:lnTo>
                                        <a:pt x="3927" y="5480"/>
                                      </a:lnTo>
                                      <a:lnTo>
                                        <a:pt x="3879" y="5458"/>
                                      </a:lnTo>
                                      <a:lnTo>
                                        <a:pt x="3833" y="5458"/>
                                      </a:lnTo>
                                      <a:lnTo>
                                        <a:pt x="3833" y="5411"/>
                                      </a:lnTo>
                                      <a:lnTo>
                                        <a:pt x="3786" y="5387"/>
                                      </a:lnTo>
                                      <a:lnTo>
                                        <a:pt x="3764" y="5365"/>
                                      </a:lnTo>
                                      <a:lnTo>
                                        <a:pt x="3717" y="5365"/>
                                      </a:lnTo>
                                      <a:lnTo>
                                        <a:pt x="3717" y="5318"/>
                                      </a:lnTo>
                                      <a:lnTo>
                                        <a:pt x="3601" y="5295"/>
                                      </a:lnTo>
                                      <a:lnTo>
                                        <a:pt x="3554" y="5272"/>
                                      </a:lnTo>
                                      <a:lnTo>
                                        <a:pt x="3484" y="5248"/>
                                      </a:lnTo>
                                      <a:lnTo>
                                        <a:pt x="3484" y="5179"/>
                                      </a:lnTo>
                                      <a:lnTo>
                                        <a:pt x="3508" y="5155"/>
                                      </a:lnTo>
                                      <a:lnTo>
                                        <a:pt x="3530" y="5133"/>
                                      </a:lnTo>
                                      <a:lnTo>
                                        <a:pt x="3578" y="5109"/>
                                      </a:lnTo>
                                      <a:lnTo>
                                        <a:pt x="3624" y="5085"/>
                                      </a:lnTo>
                                      <a:lnTo>
                                        <a:pt x="3786" y="5063"/>
                                      </a:lnTo>
                                      <a:lnTo>
                                        <a:pt x="3833" y="5039"/>
                                      </a:lnTo>
                                      <a:lnTo>
                                        <a:pt x="3879" y="5016"/>
                                      </a:lnTo>
                                      <a:lnTo>
                                        <a:pt x="3996" y="4992"/>
                                      </a:lnTo>
                                      <a:lnTo>
                                        <a:pt x="4018" y="4970"/>
                                      </a:lnTo>
                                      <a:lnTo>
                                        <a:pt x="4111" y="4946"/>
                                      </a:lnTo>
                                      <a:lnTo>
                                        <a:pt x="4181" y="4923"/>
                                      </a:lnTo>
                                      <a:lnTo>
                                        <a:pt x="4321" y="4900"/>
                                      </a:lnTo>
                                      <a:lnTo>
                                        <a:pt x="4367" y="4877"/>
                                      </a:lnTo>
                                      <a:lnTo>
                                        <a:pt x="4437" y="4853"/>
                                      </a:lnTo>
                                      <a:lnTo>
                                        <a:pt x="4437" y="4900"/>
                                      </a:lnTo>
                                      <a:lnTo>
                                        <a:pt x="4647" y="4900"/>
                                      </a:lnTo>
                                      <a:lnTo>
                                        <a:pt x="4786" y="4877"/>
                                      </a:lnTo>
                                      <a:lnTo>
                                        <a:pt x="4832" y="4877"/>
                                      </a:lnTo>
                                      <a:lnTo>
                                        <a:pt x="4972" y="4900"/>
                                      </a:lnTo>
                                      <a:lnTo>
                                        <a:pt x="5064" y="4923"/>
                                      </a:lnTo>
                                      <a:lnTo>
                                        <a:pt x="5087" y="4946"/>
                                      </a:lnTo>
                                      <a:lnTo>
                                        <a:pt x="5157" y="4970"/>
                                      </a:lnTo>
                                      <a:lnTo>
                                        <a:pt x="5181" y="5063"/>
                                      </a:lnTo>
                                      <a:lnTo>
                                        <a:pt x="5250" y="5085"/>
                                      </a:lnTo>
                                      <a:lnTo>
                                        <a:pt x="5274" y="5133"/>
                                      </a:lnTo>
                                      <a:lnTo>
                                        <a:pt x="5274" y="5224"/>
                                      </a:lnTo>
                                      <a:lnTo>
                                        <a:pt x="5250" y="5248"/>
                                      </a:lnTo>
                                      <a:close/>
                                      <a:moveTo>
                                        <a:pt x="279" y="24"/>
                                      </a:moveTo>
                                      <a:lnTo>
                                        <a:pt x="209" y="46"/>
                                      </a:lnTo>
                                      <a:lnTo>
                                        <a:pt x="185" y="70"/>
                                      </a:lnTo>
                                      <a:lnTo>
                                        <a:pt x="140" y="93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23" y="186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697"/>
                                      </a:lnTo>
                                      <a:lnTo>
                                        <a:pt x="23" y="744"/>
                                      </a:lnTo>
                                      <a:lnTo>
                                        <a:pt x="46" y="813"/>
                                      </a:lnTo>
                                      <a:lnTo>
                                        <a:pt x="70" y="929"/>
                                      </a:lnTo>
                                      <a:lnTo>
                                        <a:pt x="92" y="1022"/>
                                      </a:lnTo>
                                      <a:lnTo>
                                        <a:pt x="116" y="1068"/>
                                      </a:lnTo>
                                      <a:lnTo>
                                        <a:pt x="140" y="1137"/>
                                      </a:lnTo>
                                      <a:lnTo>
                                        <a:pt x="163" y="1184"/>
                                      </a:lnTo>
                                      <a:lnTo>
                                        <a:pt x="185" y="1230"/>
                                      </a:lnTo>
                                      <a:lnTo>
                                        <a:pt x="209" y="1347"/>
                                      </a:lnTo>
                                      <a:lnTo>
                                        <a:pt x="233" y="1417"/>
                                      </a:lnTo>
                                      <a:lnTo>
                                        <a:pt x="255" y="1510"/>
                                      </a:lnTo>
                                      <a:lnTo>
                                        <a:pt x="279" y="1556"/>
                                      </a:lnTo>
                                      <a:lnTo>
                                        <a:pt x="302" y="1695"/>
                                      </a:lnTo>
                                      <a:lnTo>
                                        <a:pt x="302" y="1742"/>
                                      </a:lnTo>
                                      <a:lnTo>
                                        <a:pt x="302" y="1811"/>
                                      </a:lnTo>
                                      <a:lnTo>
                                        <a:pt x="326" y="1857"/>
                                      </a:lnTo>
                                      <a:lnTo>
                                        <a:pt x="348" y="1950"/>
                                      </a:lnTo>
                                      <a:lnTo>
                                        <a:pt x="372" y="1974"/>
                                      </a:lnTo>
                                      <a:lnTo>
                                        <a:pt x="395" y="2044"/>
                                      </a:lnTo>
                                      <a:lnTo>
                                        <a:pt x="418" y="2159"/>
                                      </a:lnTo>
                                      <a:lnTo>
                                        <a:pt x="441" y="2206"/>
                                      </a:lnTo>
                                      <a:lnTo>
                                        <a:pt x="465" y="2252"/>
                                      </a:lnTo>
                                      <a:lnTo>
                                        <a:pt x="487" y="2299"/>
                                      </a:lnTo>
                                      <a:lnTo>
                                        <a:pt x="511" y="2392"/>
                                      </a:lnTo>
                                      <a:lnTo>
                                        <a:pt x="534" y="2438"/>
                                      </a:lnTo>
                                      <a:lnTo>
                                        <a:pt x="558" y="2508"/>
                                      </a:lnTo>
                                      <a:lnTo>
                                        <a:pt x="580" y="2554"/>
                                      </a:lnTo>
                                      <a:lnTo>
                                        <a:pt x="604" y="2625"/>
                                      </a:lnTo>
                                      <a:lnTo>
                                        <a:pt x="627" y="2671"/>
                                      </a:lnTo>
                                      <a:lnTo>
                                        <a:pt x="650" y="2740"/>
                                      </a:lnTo>
                                      <a:lnTo>
                                        <a:pt x="673" y="2810"/>
                                      </a:lnTo>
                                      <a:lnTo>
                                        <a:pt x="697" y="2949"/>
                                      </a:lnTo>
                                      <a:lnTo>
                                        <a:pt x="721" y="3111"/>
                                      </a:lnTo>
                                      <a:lnTo>
                                        <a:pt x="743" y="3204"/>
                                      </a:lnTo>
                                      <a:lnTo>
                                        <a:pt x="767" y="3298"/>
                                      </a:lnTo>
                                      <a:lnTo>
                                        <a:pt x="790" y="3367"/>
                                      </a:lnTo>
                                      <a:lnTo>
                                        <a:pt x="812" y="3414"/>
                                      </a:lnTo>
                                      <a:lnTo>
                                        <a:pt x="812" y="3437"/>
                                      </a:lnTo>
                                      <a:lnTo>
                                        <a:pt x="812" y="3553"/>
                                      </a:lnTo>
                                      <a:lnTo>
                                        <a:pt x="812" y="3692"/>
                                      </a:lnTo>
                                      <a:lnTo>
                                        <a:pt x="790" y="3716"/>
                                      </a:lnTo>
                                      <a:lnTo>
                                        <a:pt x="767" y="3738"/>
                                      </a:lnTo>
                                      <a:lnTo>
                                        <a:pt x="743" y="3762"/>
                                      </a:lnTo>
                                      <a:lnTo>
                                        <a:pt x="721" y="3809"/>
                                      </a:lnTo>
                                      <a:lnTo>
                                        <a:pt x="721" y="3855"/>
                                      </a:lnTo>
                                      <a:lnTo>
                                        <a:pt x="673" y="3855"/>
                                      </a:lnTo>
                                      <a:lnTo>
                                        <a:pt x="650" y="3879"/>
                                      </a:lnTo>
                                      <a:lnTo>
                                        <a:pt x="627" y="3901"/>
                                      </a:lnTo>
                                      <a:lnTo>
                                        <a:pt x="604" y="3948"/>
                                      </a:lnTo>
                                      <a:lnTo>
                                        <a:pt x="580" y="3970"/>
                                      </a:lnTo>
                                      <a:lnTo>
                                        <a:pt x="558" y="3994"/>
                                      </a:lnTo>
                                      <a:lnTo>
                                        <a:pt x="534" y="4018"/>
                                      </a:lnTo>
                                      <a:lnTo>
                                        <a:pt x="534" y="4064"/>
                                      </a:lnTo>
                                      <a:lnTo>
                                        <a:pt x="558" y="4111"/>
                                      </a:lnTo>
                                      <a:lnTo>
                                        <a:pt x="580" y="4157"/>
                                      </a:lnTo>
                                      <a:lnTo>
                                        <a:pt x="604" y="4203"/>
                                      </a:lnTo>
                                      <a:lnTo>
                                        <a:pt x="627" y="4273"/>
                                      </a:lnTo>
                                      <a:lnTo>
                                        <a:pt x="650" y="4319"/>
                                      </a:lnTo>
                                      <a:lnTo>
                                        <a:pt x="697" y="4319"/>
                                      </a:lnTo>
                                      <a:lnTo>
                                        <a:pt x="697" y="4389"/>
                                      </a:lnTo>
                                      <a:lnTo>
                                        <a:pt x="721" y="4482"/>
                                      </a:lnTo>
                                      <a:lnTo>
                                        <a:pt x="743" y="4552"/>
                                      </a:lnTo>
                                      <a:lnTo>
                                        <a:pt x="767" y="4621"/>
                                      </a:lnTo>
                                      <a:lnTo>
                                        <a:pt x="790" y="4645"/>
                                      </a:lnTo>
                                      <a:lnTo>
                                        <a:pt x="812" y="4668"/>
                                      </a:lnTo>
                                      <a:lnTo>
                                        <a:pt x="836" y="4784"/>
                                      </a:lnTo>
                                      <a:lnTo>
                                        <a:pt x="860" y="4853"/>
                                      </a:lnTo>
                                      <a:lnTo>
                                        <a:pt x="883" y="4923"/>
                                      </a:lnTo>
                                      <a:lnTo>
                                        <a:pt x="906" y="4970"/>
                                      </a:lnTo>
                                      <a:lnTo>
                                        <a:pt x="929" y="5039"/>
                                      </a:lnTo>
                                      <a:lnTo>
                                        <a:pt x="953" y="5295"/>
                                      </a:lnTo>
                                      <a:lnTo>
                                        <a:pt x="975" y="5341"/>
                                      </a:lnTo>
                                      <a:lnTo>
                                        <a:pt x="999" y="5365"/>
                                      </a:lnTo>
                                      <a:lnTo>
                                        <a:pt x="1022" y="5387"/>
                                      </a:lnTo>
                                      <a:lnTo>
                                        <a:pt x="1046" y="5527"/>
                                      </a:lnTo>
                                      <a:lnTo>
                                        <a:pt x="1068" y="5666"/>
                                      </a:lnTo>
                                      <a:lnTo>
                                        <a:pt x="1068" y="5782"/>
                                      </a:lnTo>
                                      <a:lnTo>
                                        <a:pt x="1068" y="5992"/>
                                      </a:lnTo>
                                      <a:lnTo>
                                        <a:pt x="1068" y="6085"/>
                                      </a:lnTo>
                                      <a:lnTo>
                                        <a:pt x="1068" y="6131"/>
                                      </a:lnTo>
                                      <a:lnTo>
                                        <a:pt x="1068" y="6293"/>
                                      </a:lnTo>
                                      <a:lnTo>
                                        <a:pt x="1046" y="6387"/>
                                      </a:lnTo>
                                      <a:lnTo>
                                        <a:pt x="1022" y="6409"/>
                                      </a:lnTo>
                                      <a:lnTo>
                                        <a:pt x="999" y="6456"/>
                                      </a:lnTo>
                                      <a:lnTo>
                                        <a:pt x="999" y="6502"/>
                                      </a:lnTo>
                                      <a:lnTo>
                                        <a:pt x="953" y="6502"/>
                                      </a:lnTo>
                                      <a:lnTo>
                                        <a:pt x="929" y="6526"/>
                                      </a:lnTo>
                                      <a:lnTo>
                                        <a:pt x="906" y="6572"/>
                                      </a:lnTo>
                                      <a:lnTo>
                                        <a:pt x="883" y="6595"/>
                                      </a:lnTo>
                                      <a:lnTo>
                                        <a:pt x="860" y="6641"/>
                                      </a:lnTo>
                                      <a:lnTo>
                                        <a:pt x="860" y="6758"/>
                                      </a:lnTo>
                                      <a:lnTo>
                                        <a:pt x="883" y="6804"/>
                                      </a:lnTo>
                                      <a:lnTo>
                                        <a:pt x="906" y="6827"/>
                                      </a:lnTo>
                                      <a:lnTo>
                                        <a:pt x="953" y="6851"/>
                                      </a:lnTo>
                                      <a:lnTo>
                                        <a:pt x="883" y="6851"/>
                                      </a:lnTo>
                                      <a:lnTo>
                                        <a:pt x="860" y="6873"/>
                                      </a:lnTo>
                                      <a:lnTo>
                                        <a:pt x="836" y="7014"/>
                                      </a:lnTo>
                                      <a:lnTo>
                                        <a:pt x="812" y="7246"/>
                                      </a:lnTo>
                                      <a:lnTo>
                                        <a:pt x="790" y="7292"/>
                                      </a:lnTo>
                                      <a:lnTo>
                                        <a:pt x="767" y="7361"/>
                                      </a:lnTo>
                                      <a:lnTo>
                                        <a:pt x="743" y="7408"/>
                                      </a:lnTo>
                                      <a:lnTo>
                                        <a:pt x="721" y="7478"/>
                                      </a:lnTo>
                                      <a:lnTo>
                                        <a:pt x="697" y="7501"/>
                                      </a:lnTo>
                                      <a:lnTo>
                                        <a:pt x="673" y="7524"/>
                                      </a:lnTo>
                                      <a:lnTo>
                                        <a:pt x="650" y="7547"/>
                                      </a:lnTo>
                                      <a:lnTo>
                                        <a:pt x="627" y="7593"/>
                                      </a:lnTo>
                                      <a:lnTo>
                                        <a:pt x="604" y="7686"/>
                                      </a:lnTo>
                                      <a:lnTo>
                                        <a:pt x="580" y="7710"/>
                                      </a:lnTo>
                                      <a:lnTo>
                                        <a:pt x="558" y="7803"/>
                                      </a:lnTo>
                                      <a:lnTo>
                                        <a:pt x="534" y="7825"/>
                                      </a:lnTo>
                                      <a:lnTo>
                                        <a:pt x="511" y="7849"/>
                                      </a:lnTo>
                                      <a:lnTo>
                                        <a:pt x="511" y="7919"/>
                                      </a:lnTo>
                                      <a:lnTo>
                                        <a:pt x="465" y="7919"/>
                                      </a:lnTo>
                                      <a:lnTo>
                                        <a:pt x="441" y="7942"/>
                                      </a:lnTo>
                                      <a:lnTo>
                                        <a:pt x="418" y="7988"/>
                                      </a:lnTo>
                                      <a:lnTo>
                                        <a:pt x="418" y="8105"/>
                                      </a:lnTo>
                                      <a:lnTo>
                                        <a:pt x="441" y="8151"/>
                                      </a:lnTo>
                                      <a:lnTo>
                                        <a:pt x="465" y="8174"/>
                                      </a:lnTo>
                                      <a:lnTo>
                                        <a:pt x="487" y="8198"/>
                                      </a:lnTo>
                                      <a:lnTo>
                                        <a:pt x="511" y="8268"/>
                                      </a:lnTo>
                                      <a:lnTo>
                                        <a:pt x="534" y="8291"/>
                                      </a:lnTo>
                                      <a:lnTo>
                                        <a:pt x="558" y="8313"/>
                                      </a:lnTo>
                                      <a:lnTo>
                                        <a:pt x="580" y="8337"/>
                                      </a:lnTo>
                                      <a:lnTo>
                                        <a:pt x="604" y="8361"/>
                                      </a:lnTo>
                                      <a:lnTo>
                                        <a:pt x="627" y="8383"/>
                                      </a:lnTo>
                                      <a:lnTo>
                                        <a:pt x="650" y="8430"/>
                                      </a:lnTo>
                                      <a:lnTo>
                                        <a:pt x="673" y="8452"/>
                                      </a:lnTo>
                                      <a:lnTo>
                                        <a:pt x="721" y="8452"/>
                                      </a:lnTo>
                                      <a:lnTo>
                                        <a:pt x="721" y="8500"/>
                                      </a:lnTo>
                                      <a:lnTo>
                                        <a:pt x="743" y="8523"/>
                                      </a:lnTo>
                                      <a:lnTo>
                                        <a:pt x="767" y="8569"/>
                                      </a:lnTo>
                                      <a:lnTo>
                                        <a:pt x="790" y="8593"/>
                                      </a:lnTo>
                                      <a:lnTo>
                                        <a:pt x="790" y="8755"/>
                                      </a:lnTo>
                                      <a:lnTo>
                                        <a:pt x="767" y="8778"/>
                                      </a:lnTo>
                                      <a:lnTo>
                                        <a:pt x="743" y="8825"/>
                                      </a:lnTo>
                                      <a:lnTo>
                                        <a:pt x="721" y="8871"/>
                                      </a:lnTo>
                                      <a:lnTo>
                                        <a:pt x="697" y="9010"/>
                                      </a:lnTo>
                                      <a:lnTo>
                                        <a:pt x="673" y="9428"/>
                                      </a:lnTo>
                                      <a:lnTo>
                                        <a:pt x="650" y="9452"/>
                                      </a:lnTo>
                                      <a:lnTo>
                                        <a:pt x="650" y="9498"/>
                                      </a:lnTo>
                                      <a:lnTo>
                                        <a:pt x="673" y="9754"/>
                                      </a:lnTo>
                                      <a:lnTo>
                                        <a:pt x="673" y="9893"/>
                                      </a:lnTo>
                                      <a:lnTo>
                                        <a:pt x="673" y="10055"/>
                                      </a:lnTo>
                                      <a:lnTo>
                                        <a:pt x="697" y="10148"/>
                                      </a:lnTo>
                                      <a:lnTo>
                                        <a:pt x="721" y="10242"/>
                                      </a:lnTo>
                                      <a:lnTo>
                                        <a:pt x="743" y="10357"/>
                                      </a:lnTo>
                                      <a:lnTo>
                                        <a:pt x="767" y="10381"/>
                                      </a:lnTo>
                                      <a:lnTo>
                                        <a:pt x="790" y="10427"/>
                                      </a:lnTo>
                                      <a:lnTo>
                                        <a:pt x="812" y="10474"/>
                                      </a:lnTo>
                                      <a:lnTo>
                                        <a:pt x="836" y="10589"/>
                                      </a:lnTo>
                                      <a:lnTo>
                                        <a:pt x="860" y="10682"/>
                                      </a:lnTo>
                                      <a:lnTo>
                                        <a:pt x="883" y="10799"/>
                                      </a:lnTo>
                                      <a:lnTo>
                                        <a:pt x="906" y="10914"/>
                                      </a:lnTo>
                                      <a:lnTo>
                                        <a:pt x="929" y="11147"/>
                                      </a:lnTo>
                                      <a:lnTo>
                                        <a:pt x="953" y="11216"/>
                                      </a:lnTo>
                                      <a:lnTo>
                                        <a:pt x="975" y="11333"/>
                                      </a:lnTo>
                                      <a:lnTo>
                                        <a:pt x="999" y="11379"/>
                                      </a:lnTo>
                                      <a:lnTo>
                                        <a:pt x="1022" y="11496"/>
                                      </a:lnTo>
                                      <a:lnTo>
                                        <a:pt x="1046" y="11797"/>
                                      </a:lnTo>
                                      <a:lnTo>
                                        <a:pt x="1046" y="11867"/>
                                      </a:lnTo>
                                      <a:lnTo>
                                        <a:pt x="1046" y="11913"/>
                                      </a:lnTo>
                                      <a:lnTo>
                                        <a:pt x="999" y="11913"/>
                                      </a:lnTo>
                                      <a:lnTo>
                                        <a:pt x="975" y="11936"/>
                                      </a:lnTo>
                                      <a:lnTo>
                                        <a:pt x="953" y="11960"/>
                                      </a:lnTo>
                                      <a:lnTo>
                                        <a:pt x="953" y="12006"/>
                                      </a:lnTo>
                                      <a:lnTo>
                                        <a:pt x="975" y="12029"/>
                                      </a:lnTo>
                                      <a:lnTo>
                                        <a:pt x="1022" y="12029"/>
                                      </a:lnTo>
                                      <a:lnTo>
                                        <a:pt x="1046" y="12029"/>
                                      </a:lnTo>
                                      <a:lnTo>
                                        <a:pt x="1068" y="12075"/>
                                      </a:lnTo>
                                      <a:lnTo>
                                        <a:pt x="1072" y="12077"/>
                                      </a:lnTo>
                                      <a:lnTo>
                                        <a:pt x="1075" y="12079"/>
                                      </a:lnTo>
                                      <a:lnTo>
                                        <a:pt x="1077" y="12084"/>
                                      </a:lnTo>
                                      <a:lnTo>
                                        <a:pt x="1081" y="12091"/>
                                      </a:lnTo>
                                      <a:lnTo>
                                        <a:pt x="1085" y="12108"/>
                                      </a:lnTo>
                                      <a:lnTo>
                                        <a:pt x="1089" y="12129"/>
                                      </a:lnTo>
                                      <a:lnTo>
                                        <a:pt x="1092" y="12157"/>
                                      </a:lnTo>
                                      <a:lnTo>
                                        <a:pt x="1094" y="12185"/>
                                      </a:lnTo>
                                      <a:lnTo>
                                        <a:pt x="1096" y="12217"/>
                                      </a:lnTo>
                                      <a:lnTo>
                                        <a:pt x="1096" y="12250"/>
                                      </a:lnTo>
                                      <a:lnTo>
                                        <a:pt x="1096" y="12284"/>
                                      </a:lnTo>
                                      <a:lnTo>
                                        <a:pt x="1094" y="12317"/>
                                      </a:lnTo>
                                      <a:lnTo>
                                        <a:pt x="1092" y="12348"/>
                                      </a:lnTo>
                                      <a:lnTo>
                                        <a:pt x="1089" y="12377"/>
                                      </a:lnTo>
                                      <a:lnTo>
                                        <a:pt x="1085" y="12402"/>
                                      </a:lnTo>
                                      <a:lnTo>
                                        <a:pt x="1080" y="12423"/>
                                      </a:lnTo>
                                      <a:lnTo>
                                        <a:pt x="1077" y="12431"/>
                                      </a:lnTo>
                                      <a:lnTo>
                                        <a:pt x="1075" y="12439"/>
                                      </a:lnTo>
                                      <a:lnTo>
                                        <a:pt x="1072" y="12444"/>
                                      </a:lnTo>
                                      <a:lnTo>
                                        <a:pt x="1068" y="12448"/>
                                      </a:lnTo>
                                      <a:lnTo>
                                        <a:pt x="1046" y="12494"/>
                                      </a:lnTo>
                                      <a:lnTo>
                                        <a:pt x="1046" y="12750"/>
                                      </a:lnTo>
                                      <a:lnTo>
                                        <a:pt x="1046" y="12795"/>
                                      </a:lnTo>
                                      <a:lnTo>
                                        <a:pt x="1046" y="12865"/>
                                      </a:lnTo>
                                      <a:lnTo>
                                        <a:pt x="1068" y="12912"/>
                                      </a:lnTo>
                                      <a:lnTo>
                                        <a:pt x="1092" y="12982"/>
                                      </a:lnTo>
                                      <a:lnTo>
                                        <a:pt x="1115" y="13028"/>
                                      </a:lnTo>
                                      <a:lnTo>
                                        <a:pt x="1138" y="13051"/>
                                      </a:lnTo>
                                      <a:lnTo>
                                        <a:pt x="1161" y="13097"/>
                                      </a:lnTo>
                                      <a:lnTo>
                                        <a:pt x="1185" y="13121"/>
                                      </a:lnTo>
                                      <a:lnTo>
                                        <a:pt x="1231" y="13144"/>
                                      </a:lnTo>
                                      <a:lnTo>
                                        <a:pt x="1254" y="13307"/>
                                      </a:lnTo>
                                      <a:lnTo>
                                        <a:pt x="1278" y="13353"/>
                                      </a:lnTo>
                                      <a:lnTo>
                                        <a:pt x="1300" y="13422"/>
                                      </a:lnTo>
                                      <a:lnTo>
                                        <a:pt x="1324" y="13516"/>
                                      </a:lnTo>
                                      <a:lnTo>
                                        <a:pt x="1348" y="13655"/>
                                      </a:lnTo>
                                      <a:lnTo>
                                        <a:pt x="1371" y="13910"/>
                                      </a:lnTo>
                                      <a:lnTo>
                                        <a:pt x="1394" y="13980"/>
                                      </a:lnTo>
                                      <a:lnTo>
                                        <a:pt x="1417" y="14073"/>
                                      </a:lnTo>
                                      <a:lnTo>
                                        <a:pt x="1441" y="14166"/>
                                      </a:lnTo>
                                      <a:lnTo>
                                        <a:pt x="1463" y="14329"/>
                                      </a:lnTo>
                                      <a:lnTo>
                                        <a:pt x="1487" y="14491"/>
                                      </a:lnTo>
                                      <a:lnTo>
                                        <a:pt x="1533" y="14514"/>
                                      </a:lnTo>
                                      <a:lnTo>
                                        <a:pt x="1556" y="14537"/>
                                      </a:lnTo>
                                      <a:lnTo>
                                        <a:pt x="1580" y="14676"/>
                                      </a:lnTo>
                                      <a:lnTo>
                                        <a:pt x="1603" y="14769"/>
                                      </a:lnTo>
                                      <a:lnTo>
                                        <a:pt x="1626" y="14815"/>
                                      </a:lnTo>
                                      <a:lnTo>
                                        <a:pt x="1649" y="14886"/>
                                      </a:lnTo>
                                      <a:lnTo>
                                        <a:pt x="1673" y="15002"/>
                                      </a:lnTo>
                                      <a:lnTo>
                                        <a:pt x="1695" y="15118"/>
                                      </a:lnTo>
                                      <a:lnTo>
                                        <a:pt x="1699" y="15120"/>
                                      </a:lnTo>
                                      <a:lnTo>
                                        <a:pt x="1702" y="15124"/>
                                      </a:lnTo>
                                      <a:lnTo>
                                        <a:pt x="1706" y="15129"/>
                                      </a:lnTo>
                                      <a:lnTo>
                                        <a:pt x="1708" y="15138"/>
                                      </a:lnTo>
                                      <a:lnTo>
                                        <a:pt x="1712" y="15160"/>
                                      </a:lnTo>
                                      <a:lnTo>
                                        <a:pt x="1716" y="15191"/>
                                      </a:lnTo>
                                      <a:lnTo>
                                        <a:pt x="1719" y="15225"/>
                                      </a:lnTo>
                                      <a:lnTo>
                                        <a:pt x="1721" y="15264"/>
                                      </a:lnTo>
                                      <a:lnTo>
                                        <a:pt x="1723" y="15307"/>
                                      </a:lnTo>
                                      <a:lnTo>
                                        <a:pt x="1723" y="15351"/>
                                      </a:lnTo>
                                      <a:lnTo>
                                        <a:pt x="1723" y="15395"/>
                                      </a:lnTo>
                                      <a:lnTo>
                                        <a:pt x="1721" y="15438"/>
                                      </a:lnTo>
                                      <a:lnTo>
                                        <a:pt x="1719" y="15479"/>
                                      </a:lnTo>
                                      <a:lnTo>
                                        <a:pt x="1716" y="15517"/>
                                      </a:lnTo>
                                      <a:lnTo>
                                        <a:pt x="1712" y="15550"/>
                                      </a:lnTo>
                                      <a:lnTo>
                                        <a:pt x="1707" y="15576"/>
                                      </a:lnTo>
                                      <a:lnTo>
                                        <a:pt x="1704" y="15587"/>
                                      </a:lnTo>
                                      <a:lnTo>
                                        <a:pt x="1702" y="15596"/>
                                      </a:lnTo>
                                      <a:lnTo>
                                        <a:pt x="1699" y="15601"/>
                                      </a:lnTo>
                                      <a:lnTo>
                                        <a:pt x="1695" y="15605"/>
                                      </a:lnTo>
                                      <a:lnTo>
                                        <a:pt x="1695" y="15652"/>
                                      </a:lnTo>
                                      <a:lnTo>
                                        <a:pt x="1649" y="15652"/>
                                      </a:lnTo>
                                      <a:lnTo>
                                        <a:pt x="1626" y="15676"/>
                                      </a:lnTo>
                                      <a:lnTo>
                                        <a:pt x="1626" y="15884"/>
                                      </a:lnTo>
                                      <a:lnTo>
                                        <a:pt x="1649" y="16000"/>
                                      </a:lnTo>
                                      <a:lnTo>
                                        <a:pt x="1653" y="16001"/>
                                      </a:lnTo>
                                      <a:lnTo>
                                        <a:pt x="1656" y="16005"/>
                                      </a:lnTo>
                                      <a:lnTo>
                                        <a:pt x="1659" y="16009"/>
                                      </a:lnTo>
                                      <a:lnTo>
                                        <a:pt x="1661" y="16016"/>
                                      </a:lnTo>
                                      <a:lnTo>
                                        <a:pt x="1666" y="16034"/>
                                      </a:lnTo>
                                      <a:lnTo>
                                        <a:pt x="1670" y="16058"/>
                                      </a:lnTo>
                                      <a:lnTo>
                                        <a:pt x="1673" y="16086"/>
                                      </a:lnTo>
                                      <a:lnTo>
                                        <a:pt x="1676" y="16118"/>
                                      </a:lnTo>
                                      <a:lnTo>
                                        <a:pt x="1677" y="16152"/>
                                      </a:lnTo>
                                      <a:lnTo>
                                        <a:pt x="1677" y="16186"/>
                                      </a:lnTo>
                                      <a:lnTo>
                                        <a:pt x="1676" y="16223"/>
                                      </a:lnTo>
                                      <a:lnTo>
                                        <a:pt x="1674" y="16257"/>
                                      </a:lnTo>
                                      <a:lnTo>
                                        <a:pt x="1673" y="16291"/>
                                      </a:lnTo>
                                      <a:lnTo>
                                        <a:pt x="1669" y="16321"/>
                                      </a:lnTo>
                                      <a:lnTo>
                                        <a:pt x="1665" y="16347"/>
                                      </a:lnTo>
                                      <a:lnTo>
                                        <a:pt x="1661" y="16370"/>
                                      </a:lnTo>
                                      <a:lnTo>
                                        <a:pt x="1659" y="16379"/>
                                      </a:lnTo>
                                      <a:lnTo>
                                        <a:pt x="1656" y="16385"/>
                                      </a:lnTo>
                                      <a:lnTo>
                                        <a:pt x="1652" y="16392"/>
                                      </a:lnTo>
                                      <a:lnTo>
                                        <a:pt x="1649" y="16395"/>
                                      </a:lnTo>
                                      <a:lnTo>
                                        <a:pt x="1626" y="16627"/>
                                      </a:lnTo>
                                      <a:lnTo>
                                        <a:pt x="1626" y="16674"/>
                                      </a:lnTo>
                                      <a:lnTo>
                                        <a:pt x="1649" y="17022"/>
                                      </a:lnTo>
                                      <a:lnTo>
                                        <a:pt x="1673" y="17091"/>
                                      </a:lnTo>
                                      <a:lnTo>
                                        <a:pt x="1695" y="17232"/>
                                      </a:lnTo>
                                      <a:lnTo>
                                        <a:pt x="1719" y="17254"/>
                                      </a:lnTo>
                                      <a:lnTo>
                                        <a:pt x="1742" y="17277"/>
                                      </a:lnTo>
                                      <a:lnTo>
                                        <a:pt x="1788" y="17277"/>
                                      </a:lnTo>
                                      <a:lnTo>
                                        <a:pt x="1788" y="17325"/>
                                      </a:lnTo>
                                      <a:lnTo>
                                        <a:pt x="1858" y="17347"/>
                                      </a:lnTo>
                                      <a:lnTo>
                                        <a:pt x="1929" y="17347"/>
                                      </a:lnTo>
                                      <a:lnTo>
                                        <a:pt x="2021" y="17325"/>
                                      </a:lnTo>
                                      <a:lnTo>
                                        <a:pt x="2068" y="17301"/>
                                      </a:lnTo>
                                      <a:lnTo>
                                        <a:pt x="2161" y="17277"/>
                                      </a:lnTo>
                                      <a:lnTo>
                                        <a:pt x="2207" y="17254"/>
                                      </a:lnTo>
                                      <a:lnTo>
                                        <a:pt x="2253" y="17232"/>
                                      </a:lnTo>
                                      <a:lnTo>
                                        <a:pt x="2276" y="17208"/>
                                      </a:lnTo>
                                      <a:lnTo>
                                        <a:pt x="2300" y="17184"/>
                                      </a:lnTo>
                                      <a:lnTo>
                                        <a:pt x="2346" y="17162"/>
                                      </a:lnTo>
                                      <a:lnTo>
                                        <a:pt x="2369" y="17138"/>
                                      </a:lnTo>
                                      <a:lnTo>
                                        <a:pt x="2393" y="17115"/>
                                      </a:lnTo>
                                      <a:lnTo>
                                        <a:pt x="2415" y="17091"/>
                                      </a:lnTo>
                                      <a:lnTo>
                                        <a:pt x="2439" y="17069"/>
                                      </a:lnTo>
                                      <a:lnTo>
                                        <a:pt x="2463" y="17045"/>
                                      </a:lnTo>
                                      <a:lnTo>
                                        <a:pt x="2509" y="17022"/>
                                      </a:lnTo>
                                      <a:lnTo>
                                        <a:pt x="2532" y="16999"/>
                                      </a:lnTo>
                                      <a:lnTo>
                                        <a:pt x="2556" y="16952"/>
                                      </a:lnTo>
                                      <a:lnTo>
                                        <a:pt x="2578" y="16859"/>
                                      </a:lnTo>
                                      <a:lnTo>
                                        <a:pt x="2602" y="16767"/>
                                      </a:lnTo>
                                      <a:lnTo>
                                        <a:pt x="2602" y="16650"/>
                                      </a:lnTo>
                                      <a:lnTo>
                                        <a:pt x="2556" y="16650"/>
                                      </a:lnTo>
                                      <a:lnTo>
                                        <a:pt x="2556" y="16418"/>
                                      </a:lnTo>
                                      <a:lnTo>
                                        <a:pt x="2532" y="16395"/>
                                      </a:lnTo>
                                      <a:lnTo>
                                        <a:pt x="2463" y="16372"/>
                                      </a:lnTo>
                                      <a:lnTo>
                                        <a:pt x="2439" y="16303"/>
                                      </a:lnTo>
                                      <a:lnTo>
                                        <a:pt x="2439" y="16279"/>
                                      </a:lnTo>
                                      <a:lnTo>
                                        <a:pt x="2439" y="16210"/>
                                      </a:lnTo>
                                      <a:lnTo>
                                        <a:pt x="2486" y="16210"/>
                                      </a:lnTo>
                                      <a:lnTo>
                                        <a:pt x="2602" y="16186"/>
                                      </a:lnTo>
                                      <a:lnTo>
                                        <a:pt x="2649" y="16162"/>
                                      </a:lnTo>
                                      <a:lnTo>
                                        <a:pt x="2671" y="16140"/>
                                      </a:lnTo>
                                      <a:lnTo>
                                        <a:pt x="2695" y="16047"/>
                                      </a:lnTo>
                                      <a:lnTo>
                                        <a:pt x="2764" y="16047"/>
                                      </a:lnTo>
                                      <a:lnTo>
                                        <a:pt x="2788" y="16093"/>
                                      </a:lnTo>
                                      <a:lnTo>
                                        <a:pt x="2812" y="16117"/>
                                      </a:lnTo>
                                      <a:lnTo>
                                        <a:pt x="2834" y="16162"/>
                                      </a:lnTo>
                                      <a:lnTo>
                                        <a:pt x="2881" y="16186"/>
                                      </a:lnTo>
                                      <a:lnTo>
                                        <a:pt x="2931" y="16190"/>
                                      </a:lnTo>
                                      <a:lnTo>
                                        <a:pt x="2903" y="16210"/>
                                      </a:lnTo>
                                      <a:lnTo>
                                        <a:pt x="2881" y="16279"/>
                                      </a:lnTo>
                                      <a:lnTo>
                                        <a:pt x="2857" y="16303"/>
                                      </a:lnTo>
                                      <a:lnTo>
                                        <a:pt x="2834" y="16349"/>
                                      </a:lnTo>
                                      <a:lnTo>
                                        <a:pt x="2812" y="16372"/>
                                      </a:lnTo>
                                      <a:lnTo>
                                        <a:pt x="2764" y="16395"/>
                                      </a:lnTo>
                                      <a:lnTo>
                                        <a:pt x="2741" y="16442"/>
                                      </a:lnTo>
                                      <a:lnTo>
                                        <a:pt x="2718" y="16581"/>
                                      </a:lnTo>
                                      <a:lnTo>
                                        <a:pt x="2695" y="16627"/>
                                      </a:lnTo>
                                      <a:lnTo>
                                        <a:pt x="2695" y="16744"/>
                                      </a:lnTo>
                                      <a:lnTo>
                                        <a:pt x="2718" y="16767"/>
                                      </a:lnTo>
                                      <a:lnTo>
                                        <a:pt x="2741" y="16883"/>
                                      </a:lnTo>
                                      <a:lnTo>
                                        <a:pt x="2764" y="16952"/>
                                      </a:lnTo>
                                      <a:lnTo>
                                        <a:pt x="2812" y="16952"/>
                                      </a:lnTo>
                                      <a:lnTo>
                                        <a:pt x="2812" y="17022"/>
                                      </a:lnTo>
                                      <a:lnTo>
                                        <a:pt x="2834" y="17045"/>
                                      </a:lnTo>
                                      <a:lnTo>
                                        <a:pt x="2857" y="17091"/>
                                      </a:lnTo>
                                      <a:lnTo>
                                        <a:pt x="2881" y="17138"/>
                                      </a:lnTo>
                                      <a:lnTo>
                                        <a:pt x="2903" y="17162"/>
                                      </a:lnTo>
                                      <a:lnTo>
                                        <a:pt x="2951" y="17184"/>
                                      </a:lnTo>
                                      <a:lnTo>
                                        <a:pt x="2973" y="17208"/>
                                      </a:lnTo>
                                      <a:lnTo>
                                        <a:pt x="3020" y="17232"/>
                                      </a:lnTo>
                                      <a:lnTo>
                                        <a:pt x="3066" y="17254"/>
                                      </a:lnTo>
                                      <a:lnTo>
                                        <a:pt x="3136" y="17277"/>
                                      </a:lnTo>
                                      <a:lnTo>
                                        <a:pt x="3415" y="17277"/>
                                      </a:lnTo>
                                      <a:lnTo>
                                        <a:pt x="3461" y="17254"/>
                                      </a:lnTo>
                                      <a:lnTo>
                                        <a:pt x="3508" y="17232"/>
                                      </a:lnTo>
                                      <a:lnTo>
                                        <a:pt x="3530" y="17208"/>
                                      </a:lnTo>
                                      <a:lnTo>
                                        <a:pt x="3530" y="17162"/>
                                      </a:lnTo>
                                      <a:lnTo>
                                        <a:pt x="3578" y="17162"/>
                                      </a:lnTo>
                                      <a:lnTo>
                                        <a:pt x="3601" y="17115"/>
                                      </a:lnTo>
                                      <a:lnTo>
                                        <a:pt x="3624" y="17022"/>
                                      </a:lnTo>
                                      <a:lnTo>
                                        <a:pt x="3647" y="16883"/>
                                      </a:lnTo>
                                      <a:lnTo>
                                        <a:pt x="3671" y="16789"/>
                                      </a:lnTo>
                                      <a:lnTo>
                                        <a:pt x="3693" y="16767"/>
                                      </a:lnTo>
                                      <a:lnTo>
                                        <a:pt x="3717" y="16744"/>
                                      </a:lnTo>
                                      <a:lnTo>
                                        <a:pt x="3715" y="16685"/>
                                      </a:lnTo>
                                      <a:lnTo>
                                        <a:pt x="3710" y="16606"/>
                                      </a:lnTo>
                                      <a:lnTo>
                                        <a:pt x="3704" y="16514"/>
                                      </a:lnTo>
                                      <a:lnTo>
                                        <a:pt x="3700" y="16418"/>
                                      </a:lnTo>
                                      <a:lnTo>
                                        <a:pt x="3700" y="16371"/>
                                      </a:lnTo>
                                      <a:lnTo>
                                        <a:pt x="3700" y="16326"/>
                                      </a:lnTo>
                                      <a:lnTo>
                                        <a:pt x="3701" y="16283"/>
                                      </a:lnTo>
                                      <a:lnTo>
                                        <a:pt x="3705" y="16244"/>
                                      </a:lnTo>
                                      <a:lnTo>
                                        <a:pt x="3706" y="16225"/>
                                      </a:lnTo>
                                      <a:lnTo>
                                        <a:pt x="3710" y="16208"/>
                                      </a:lnTo>
                                      <a:lnTo>
                                        <a:pt x="3713" y="16193"/>
                                      </a:lnTo>
                                      <a:lnTo>
                                        <a:pt x="3717" y="16178"/>
                                      </a:lnTo>
                                      <a:lnTo>
                                        <a:pt x="3722" y="16166"/>
                                      </a:lnTo>
                                      <a:lnTo>
                                        <a:pt x="3727" y="16156"/>
                                      </a:lnTo>
                                      <a:lnTo>
                                        <a:pt x="3734" y="16147"/>
                                      </a:lnTo>
                                      <a:lnTo>
                                        <a:pt x="3740" y="16140"/>
                                      </a:lnTo>
                                      <a:lnTo>
                                        <a:pt x="3764" y="16000"/>
                                      </a:lnTo>
                                      <a:lnTo>
                                        <a:pt x="3764" y="15722"/>
                                      </a:lnTo>
                                      <a:lnTo>
                                        <a:pt x="3740" y="15652"/>
                                      </a:lnTo>
                                      <a:lnTo>
                                        <a:pt x="3717" y="15629"/>
                                      </a:lnTo>
                                      <a:lnTo>
                                        <a:pt x="3671" y="15629"/>
                                      </a:lnTo>
                                      <a:lnTo>
                                        <a:pt x="3671" y="15583"/>
                                      </a:lnTo>
                                      <a:lnTo>
                                        <a:pt x="3647" y="15536"/>
                                      </a:lnTo>
                                      <a:lnTo>
                                        <a:pt x="3624" y="15303"/>
                                      </a:lnTo>
                                      <a:lnTo>
                                        <a:pt x="3601" y="15188"/>
                                      </a:lnTo>
                                      <a:lnTo>
                                        <a:pt x="3578" y="15095"/>
                                      </a:lnTo>
                                      <a:lnTo>
                                        <a:pt x="3574" y="15093"/>
                                      </a:lnTo>
                                      <a:lnTo>
                                        <a:pt x="3571" y="15088"/>
                                      </a:lnTo>
                                      <a:lnTo>
                                        <a:pt x="3568" y="15082"/>
                                      </a:lnTo>
                                      <a:lnTo>
                                        <a:pt x="3564" y="15071"/>
                                      </a:lnTo>
                                      <a:lnTo>
                                        <a:pt x="3561" y="15044"/>
                                      </a:lnTo>
                                      <a:lnTo>
                                        <a:pt x="3557" y="15008"/>
                                      </a:lnTo>
                                      <a:lnTo>
                                        <a:pt x="3553" y="14968"/>
                                      </a:lnTo>
                                      <a:lnTo>
                                        <a:pt x="3550" y="14920"/>
                                      </a:lnTo>
                                      <a:lnTo>
                                        <a:pt x="3549" y="14869"/>
                                      </a:lnTo>
                                      <a:lnTo>
                                        <a:pt x="3549" y="14817"/>
                                      </a:lnTo>
                                      <a:lnTo>
                                        <a:pt x="3549" y="14764"/>
                                      </a:lnTo>
                                      <a:lnTo>
                                        <a:pt x="3550" y="14713"/>
                                      </a:lnTo>
                                      <a:lnTo>
                                        <a:pt x="3551" y="14665"/>
                                      </a:lnTo>
                                      <a:lnTo>
                                        <a:pt x="3555" y="14619"/>
                                      </a:lnTo>
                                      <a:lnTo>
                                        <a:pt x="3559" y="14581"/>
                                      </a:lnTo>
                                      <a:lnTo>
                                        <a:pt x="3564" y="14549"/>
                                      </a:lnTo>
                                      <a:lnTo>
                                        <a:pt x="3567" y="14536"/>
                                      </a:lnTo>
                                      <a:lnTo>
                                        <a:pt x="3570" y="14527"/>
                                      </a:lnTo>
                                      <a:lnTo>
                                        <a:pt x="3574" y="14519"/>
                                      </a:lnTo>
                                      <a:lnTo>
                                        <a:pt x="3578" y="14514"/>
                                      </a:lnTo>
                                      <a:lnTo>
                                        <a:pt x="3601" y="14073"/>
                                      </a:lnTo>
                                      <a:lnTo>
                                        <a:pt x="3624" y="14003"/>
                                      </a:lnTo>
                                      <a:lnTo>
                                        <a:pt x="3624" y="13771"/>
                                      </a:lnTo>
                                      <a:lnTo>
                                        <a:pt x="3671" y="13771"/>
                                      </a:lnTo>
                                      <a:lnTo>
                                        <a:pt x="3693" y="13748"/>
                                      </a:lnTo>
                                      <a:lnTo>
                                        <a:pt x="3717" y="13678"/>
                                      </a:lnTo>
                                      <a:lnTo>
                                        <a:pt x="3740" y="13632"/>
                                      </a:lnTo>
                                      <a:lnTo>
                                        <a:pt x="3740" y="13585"/>
                                      </a:lnTo>
                                      <a:lnTo>
                                        <a:pt x="3717" y="13539"/>
                                      </a:lnTo>
                                      <a:lnTo>
                                        <a:pt x="3693" y="13470"/>
                                      </a:lnTo>
                                      <a:lnTo>
                                        <a:pt x="3693" y="13422"/>
                                      </a:lnTo>
                                      <a:lnTo>
                                        <a:pt x="3693" y="13353"/>
                                      </a:lnTo>
                                      <a:lnTo>
                                        <a:pt x="3693" y="13237"/>
                                      </a:lnTo>
                                      <a:lnTo>
                                        <a:pt x="3717" y="13214"/>
                                      </a:lnTo>
                                      <a:lnTo>
                                        <a:pt x="3740" y="13167"/>
                                      </a:lnTo>
                                      <a:lnTo>
                                        <a:pt x="3786" y="13144"/>
                                      </a:lnTo>
                                      <a:lnTo>
                                        <a:pt x="3810" y="13121"/>
                                      </a:lnTo>
                                      <a:lnTo>
                                        <a:pt x="3833" y="13051"/>
                                      </a:lnTo>
                                      <a:lnTo>
                                        <a:pt x="3856" y="12958"/>
                                      </a:lnTo>
                                      <a:lnTo>
                                        <a:pt x="3879" y="12912"/>
                                      </a:lnTo>
                                      <a:lnTo>
                                        <a:pt x="3879" y="12772"/>
                                      </a:lnTo>
                                      <a:lnTo>
                                        <a:pt x="3856" y="12680"/>
                                      </a:lnTo>
                                      <a:lnTo>
                                        <a:pt x="3833" y="12517"/>
                                      </a:lnTo>
                                      <a:lnTo>
                                        <a:pt x="3810" y="12470"/>
                                      </a:lnTo>
                                      <a:lnTo>
                                        <a:pt x="3786" y="12424"/>
                                      </a:lnTo>
                                      <a:lnTo>
                                        <a:pt x="3786" y="12355"/>
                                      </a:lnTo>
                                      <a:lnTo>
                                        <a:pt x="3786" y="12285"/>
                                      </a:lnTo>
                                      <a:lnTo>
                                        <a:pt x="3764" y="12262"/>
                                      </a:lnTo>
                                      <a:lnTo>
                                        <a:pt x="3740" y="12238"/>
                                      </a:lnTo>
                                      <a:lnTo>
                                        <a:pt x="3717" y="12099"/>
                                      </a:lnTo>
                                      <a:lnTo>
                                        <a:pt x="3693" y="12053"/>
                                      </a:lnTo>
                                      <a:lnTo>
                                        <a:pt x="3671" y="11960"/>
                                      </a:lnTo>
                                      <a:lnTo>
                                        <a:pt x="3647" y="11913"/>
                                      </a:lnTo>
                                      <a:lnTo>
                                        <a:pt x="3647" y="11890"/>
                                      </a:lnTo>
                                      <a:lnTo>
                                        <a:pt x="3647" y="11658"/>
                                      </a:lnTo>
                                      <a:lnTo>
                                        <a:pt x="3643" y="11656"/>
                                      </a:lnTo>
                                      <a:lnTo>
                                        <a:pt x="3639" y="11652"/>
                                      </a:lnTo>
                                      <a:lnTo>
                                        <a:pt x="3637" y="11644"/>
                                      </a:lnTo>
                                      <a:lnTo>
                                        <a:pt x="3634" y="11633"/>
                                      </a:lnTo>
                                      <a:lnTo>
                                        <a:pt x="3629" y="11604"/>
                                      </a:lnTo>
                                      <a:lnTo>
                                        <a:pt x="3626" y="11568"/>
                                      </a:lnTo>
                                      <a:lnTo>
                                        <a:pt x="3624" y="11523"/>
                                      </a:lnTo>
                                      <a:lnTo>
                                        <a:pt x="3621" y="11473"/>
                                      </a:lnTo>
                                      <a:lnTo>
                                        <a:pt x="3620" y="11419"/>
                                      </a:lnTo>
                                      <a:lnTo>
                                        <a:pt x="3620" y="11363"/>
                                      </a:lnTo>
                                      <a:lnTo>
                                        <a:pt x="3620" y="11249"/>
                                      </a:lnTo>
                                      <a:lnTo>
                                        <a:pt x="3622" y="11144"/>
                                      </a:lnTo>
                                      <a:lnTo>
                                        <a:pt x="3624" y="11059"/>
                                      </a:lnTo>
                                      <a:lnTo>
                                        <a:pt x="3624" y="11008"/>
                                      </a:lnTo>
                                      <a:lnTo>
                                        <a:pt x="3624" y="10821"/>
                                      </a:lnTo>
                                      <a:lnTo>
                                        <a:pt x="3624" y="10706"/>
                                      </a:lnTo>
                                      <a:lnTo>
                                        <a:pt x="3624" y="10682"/>
                                      </a:lnTo>
                                      <a:lnTo>
                                        <a:pt x="3624" y="10496"/>
                                      </a:lnTo>
                                      <a:lnTo>
                                        <a:pt x="3624" y="10427"/>
                                      </a:lnTo>
                                      <a:lnTo>
                                        <a:pt x="3624" y="10055"/>
                                      </a:lnTo>
                                      <a:lnTo>
                                        <a:pt x="3601" y="9962"/>
                                      </a:lnTo>
                                      <a:lnTo>
                                        <a:pt x="3578" y="9777"/>
                                      </a:lnTo>
                                      <a:lnTo>
                                        <a:pt x="3554" y="9544"/>
                                      </a:lnTo>
                                      <a:lnTo>
                                        <a:pt x="3530" y="9452"/>
                                      </a:lnTo>
                                      <a:lnTo>
                                        <a:pt x="3508" y="9405"/>
                                      </a:lnTo>
                                      <a:lnTo>
                                        <a:pt x="3484" y="9173"/>
                                      </a:lnTo>
                                      <a:lnTo>
                                        <a:pt x="3484" y="9127"/>
                                      </a:lnTo>
                                      <a:lnTo>
                                        <a:pt x="3508" y="9010"/>
                                      </a:lnTo>
                                      <a:lnTo>
                                        <a:pt x="3508" y="8894"/>
                                      </a:lnTo>
                                      <a:lnTo>
                                        <a:pt x="3484" y="8825"/>
                                      </a:lnTo>
                                      <a:lnTo>
                                        <a:pt x="3461" y="8755"/>
                                      </a:lnTo>
                                      <a:lnTo>
                                        <a:pt x="3461" y="8662"/>
                                      </a:lnTo>
                                      <a:lnTo>
                                        <a:pt x="3484" y="8593"/>
                                      </a:lnTo>
                                      <a:lnTo>
                                        <a:pt x="3508" y="8337"/>
                                      </a:lnTo>
                                      <a:lnTo>
                                        <a:pt x="3530" y="8220"/>
                                      </a:lnTo>
                                      <a:lnTo>
                                        <a:pt x="3554" y="8151"/>
                                      </a:lnTo>
                                      <a:lnTo>
                                        <a:pt x="3554" y="8058"/>
                                      </a:lnTo>
                                      <a:lnTo>
                                        <a:pt x="3530" y="8012"/>
                                      </a:lnTo>
                                      <a:lnTo>
                                        <a:pt x="3508" y="7919"/>
                                      </a:lnTo>
                                      <a:lnTo>
                                        <a:pt x="3484" y="7803"/>
                                      </a:lnTo>
                                      <a:lnTo>
                                        <a:pt x="3461" y="7756"/>
                                      </a:lnTo>
                                      <a:lnTo>
                                        <a:pt x="3439" y="7710"/>
                                      </a:lnTo>
                                      <a:lnTo>
                                        <a:pt x="3415" y="7593"/>
                                      </a:lnTo>
                                      <a:lnTo>
                                        <a:pt x="3391" y="7547"/>
                                      </a:lnTo>
                                      <a:lnTo>
                                        <a:pt x="3369" y="7408"/>
                                      </a:lnTo>
                                      <a:lnTo>
                                        <a:pt x="3345" y="7339"/>
                                      </a:lnTo>
                                      <a:lnTo>
                                        <a:pt x="3345" y="7246"/>
                                      </a:lnTo>
                                      <a:lnTo>
                                        <a:pt x="3391" y="7222"/>
                                      </a:lnTo>
                                      <a:lnTo>
                                        <a:pt x="3391" y="7292"/>
                                      </a:lnTo>
                                      <a:lnTo>
                                        <a:pt x="3415" y="7339"/>
                                      </a:lnTo>
                                      <a:lnTo>
                                        <a:pt x="3439" y="7385"/>
                                      </a:lnTo>
                                      <a:lnTo>
                                        <a:pt x="3461" y="7408"/>
                                      </a:lnTo>
                                      <a:lnTo>
                                        <a:pt x="3484" y="7478"/>
                                      </a:lnTo>
                                      <a:lnTo>
                                        <a:pt x="3508" y="7501"/>
                                      </a:lnTo>
                                      <a:lnTo>
                                        <a:pt x="3530" y="7547"/>
                                      </a:lnTo>
                                      <a:lnTo>
                                        <a:pt x="3554" y="7571"/>
                                      </a:lnTo>
                                      <a:lnTo>
                                        <a:pt x="3578" y="7593"/>
                                      </a:lnTo>
                                      <a:lnTo>
                                        <a:pt x="3601" y="7641"/>
                                      </a:lnTo>
                                      <a:lnTo>
                                        <a:pt x="3624" y="7663"/>
                                      </a:lnTo>
                                      <a:lnTo>
                                        <a:pt x="3647" y="7686"/>
                                      </a:lnTo>
                                      <a:lnTo>
                                        <a:pt x="3671" y="7710"/>
                                      </a:lnTo>
                                      <a:lnTo>
                                        <a:pt x="3693" y="7780"/>
                                      </a:lnTo>
                                      <a:lnTo>
                                        <a:pt x="3717" y="7825"/>
                                      </a:lnTo>
                                      <a:lnTo>
                                        <a:pt x="3856" y="7825"/>
                                      </a:lnTo>
                                      <a:lnTo>
                                        <a:pt x="3903" y="7825"/>
                                      </a:lnTo>
                                      <a:lnTo>
                                        <a:pt x="3927" y="7849"/>
                                      </a:lnTo>
                                      <a:lnTo>
                                        <a:pt x="3949" y="7873"/>
                                      </a:lnTo>
                                      <a:lnTo>
                                        <a:pt x="3972" y="7919"/>
                                      </a:lnTo>
                                      <a:lnTo>
                                        <a:pt x="4018" y="7919"/>
                                      </a:lnTo>
                                      <a:lnTo>
                                        <a:pt x="4018" y="8058"/>
                                      </a:lnTo>
                                      <a:lnTo>
                                        <a:pt x="4042" y="8081"/>
                                      </a:lnTo>
                                      <a:lnTo>
                                        <a:pt x="4066" y="8220"/>
                                      </a:lnTo>
                                      <a:lnTo>
                                        <a:pt x="4089" y="8313"/>
                                      </a:lnTo>
                                      <a:lnTo>
                                        <a:pt x="4111" y="8361"/>
                                      </a:lnTo>
                                      <a:lnTo>
                                        <a:pt x="4135" y="8500"/>
                                      </a:lnTo>
                                      <a:lnTo>
                                        <a:pt x="4159" y="8523"/>
                                      </a:lnTo>
                                      <a:lnTo>
                                        <a:pt x="4181" y="8569"/>
                                      </a:lnTo>
                                      <a:lnTo>
                                        <a:pt x="4205" y="8662"/>
                                      </a:lnTo>
                                      <a:lnTo>
                                        <a:pt x="4228" y="8755"/>
                                      </a:lnTo>
                                      <a:lnTo>
                                        <a:pt x="4252" y="8825"/>
                                      </a:lnTo>
                                      <a:lnTo>
                                        <a:pt x="4274" y="8894"/>
                                      </a:lnTo>
                                      <a:lnTo>
                                        <a:pt x="4298" y="8940"/>
                                      </a:lnTo>
                                      <a:lnTo>
                                        <a:pt x="4321" y="9010"/>
                                      </a:lnTo>
                                      <a:lnTo>
                                        <a:pt x="4344" y="9196"/>
                                      </a:lnTo>
                                      <a:lnTo>
                                        <a:pt x="4344" y="9428"/>
                                      </a:lnTo>
                                      <a:lnTo>
                                        <a:pt x="4321" y="9661"/>
                                      </a:lnTo>
                                      <a:lnTo>
                                        <a:pt x="4321" y="9706"/>
                                      </a:lnTo>
                                      <a:lnTo>
                                        <a:pt x="4274" y="9706"/>
                                      </a:lnTo>
                                      <a:lnTo>
                                        <a:pt x="4252" y="9730"/>
                                      </a:lnTo>
                                      <a:lnTo>
                                        <a:pt x="4228" y="9754"/>
                                      </a:lnTo>
                                      <a:lnTo>
                                        <a:pt x="4205" y="9823"/>
                                      </a:lnTo>
                                      <a:lnTo>
                                        <a:pt x="4181" y="9847"/>
                                      </a:lnTo>
                                      <a:lnTo>
                                        <a:pt x="4159" y="9893"/>
                                      </a:lnTo>
                                      <a:lnTo>
                                        <a:pt x="4135" y="9916"/>
                                      </a:lnTo>
                                      <a:lnTo>
                                        <a:pt x="4111" y="10009"/>
                                      </a:lnTo>
                                      <a:lnTo>
                                        <a:pt x="4089" y="10079"/>
                                      </a:lnTo>
                                      <a:lnTo>
                                        <a:pt x="4066" y="10194"/>
                                      </a:lnTo>
                                      <a:lnTo>
                                        <a:pt x="4066" y="10357"/>
                                      </a:lnTo>
                                      <a:lnTo>
                                        <a:pt x="4089" y="10474"/>
                                      </a:lnTo>
                                      <a:lnTo>
                                        <a:pt x="4111" y="10496"/>
                                      </a:lnTo>
                                      <a:lnTo>
                                        <a:pt x="4228" y="10496"/>
                                      </a:lnTo>
                                      <a:lnTo>
                                        <a:pt x="4274" y="10496"/>
                                      </a:lnTo>
                                      <a:lnTo>
                                        <a:pt x="4344" y="10520"/>
                                      </a:lnTo>
                                      <a:lnTo>
                                        <a:pt x="4367" y="10543"/>
                                      </a:lnTo>
                                      <a:lnTo>
                                        <a:pt x="4554" y="10543"/>
                                      </a:lnTo>
                                      <a:lnTo>
                                        <a:pt x="4576" y="10520"/>
                                      </a:lnTo>
                                      <a:lnTo>
                                        <a:pt x="4576" y="10474"/>
                                      </a:lnTo>
                                      <a:lnTo>
                                        <a:pt x="4647" y="10474"/>
                                      </a:lnTo>
                                      <a:lnTo>
                                        <a:pt x="4669" y="10450"/>
                                      </a:lnTo>
                                      <a:lnTo>
                                        <a:pt x="4693" y="10427"/>
                                      </a:lnTo>
                                      <a:lnTo>
                                        <a:pt x="4738" y="10404"/>
                                      </a:lnTo>
                                      <a:lnTo>
                                        <a:pt x="4809" y="10381"/>
                                      </a:lnTo>
                                      <a:lnTo>
                                        <a:pt x="4855" y="10381"/>
                                      </a:lnTo>
                                      <a:lnTo>
                                        <a:pt x="4855" y="10496"/>
                                      </a:lnTo>
                                      <a:lnTo>
                                        <a:pt x="4855" y="10543"/>
                                      </a:lnTo>
                                      <a:lnTo>
                                        <a:pt x="4855" y="10589"/>
                                      </a:lnTo>
                                      <a:lnTo>
                                        <a:pt x="4855" y="10636"/>
                                      </a:lnTo>
                                      <a:lnTo>
                                        <a:pt x="4879" y="11123"/>
                                      </a:lnTo>
                                      <a:lnTo>
                                        <a:pt x="4901" y="11170"/>
                                      </a:lnTo>
                                      <a:lnTo>
                                        <a:pt x="4901" y="11333"/>
                                      </a:lnTo>
                                      <a:lnTo>
                                        <a:pt x="4879" y="11496"/>
                                      </a:lnTo>
                                      <a:lnTo>
                                        <a:pt x="4879" y="11843"/>
                                      </a:lnTo>
                                      <a:lnTo>
                                        <a:pt x="4879" y="11960"/>
                                      </a:lnTo>
                                      <a:lnTo>
                                        <a:pt x="4855" y="12006"/>
                                      </a:lnTo>
                                      <a:lnTo>
                                        <a:pt x="4832" y="12053"/>
                                      </a:lnTo>
                                      <a:lnTo>
                                        <a:pt x="4809" y="12123"/>
                                      </a:lnTo>
                                      <a:lnTo>
                                        <a:pt x="4786" y="12145"/>
                                      </a:lnTo>
                                      <a:lnTo>
                                        <a:pt x="4762" y="12470"/>
                                      </a:lnTo>
                                      <a:lnTo>
                                        <a:pt x="4738" y="12517"/>
                                      </a:lnTo>
                                      <a:lnTo>
                                        <a:pt x="4716" y="12680"/>
                                      </a:lnTo>
                                      <a:lnTo>
                                        <a:pt x="4693" y="12795"/>
                                      </a:lnTo>
                                      <a:lnTo>
                                        <a:pt x="4669" y="12889"/>
                                      </a:lnTo>
                                      <a:lnTo>
                                        <a:pt x="4647" y="13051"/>
                                      </a:lnTo>
                                      <a:lnTo>
                                        <a:pt x="4623" y="13121"/>
                                      </a:lnTo>
                                      <a:lnTo>
                                        <a:pt x="4599" y="13214"/>
                                      </a:lnTo>
                                      <a:lnTo>
                                        <a:pt x="4576" y="13376"/>
                                      </a:lnTo>
                                      <a:lnTo>
                                        <a:pt x="4554" y="13516"/>
                                      </a:lnTo>
                                      <a:lnTo>
                                        <a:pt x="4530" y="13632"/>
                                      </a:lnTo>
                                      <a:lnTo>
                                        <a:pt x="4506" y="13724"/>
                                      </a:lnTo>
                                      <a:lnTo>
                                        <a:pt x="4484" y="13748"/>
                                      </a:lnTo>
                                      <a:lnTo>
                                        <a:pt x="4460" y="13817"/>
                                      </a:lnTo>
                                      <a:lnTo>
                                        <a:pt x="4460" y="14003"/>
                                      </a:lnTo>
                                      <a:lnTo>
                                        <a:pt x="4484" y="14049"/>
                                      </a:lnTo>
                                      <a:lnTo>
                                        <a:pt x="4506" y="14073"/>
                                      </a:lnTo>
                                      <a:lnTo>
                                        <a:pt x="4530" y="14097"/>
                                      </a:lnTo>
                                      <a:lnTo>
                                        <a:pt x="4554" y="14119"/>
                                      </a:lnTo>
                                      <a:lnTo>
                                        <a:pt x="4576" y="14143"/>
                                      </a:lnTo>
                                      <a:lnTo>
                                        <a:pt x="4599" y="14166"/>
                                      </a:lnTo>
                                      <a:lnTo>
                                        <a:pt x="4623" y="14188"/>
                                      </a:lnTo>
                                      <a:lnTo>
                                        <a:pt x="4669" y="14212"/>
                                      </a:lnTo>
                                      <a:lnTo>
                                        <a:pt x="4693" y="14236"/>
                                      </a:lnTo>
                                      <a:lnTo>
                                        <a:pt x="4738" y="14259"/>
                                      </a:lnTo>
                                      <a:lnTo>
                                        <a:pt x="4762" y="14305"/>
                                      </a:lnTo>
                                      <a:lnTo>
                                        <a:pt x="4809" y="14305"/>
                                      </a:lnTo>
                                      <a:lnTo>
                                        <a:pt x="4809" y="14351"/>
                                      </a:lnTo>
                                      <a:lnTo>
                                        <a:pt x="4832" y="14537"/>
                                      </a:lnTo>
                                      <a:lnTo>
                                        <a:pt x="4832" y="14607"/>
                                      </a:lnTo>
                                      <a:lnTo>
                                        <a:pt x="4832" y="14700"/>
                                      </a:lnTo>
                                      <a:lnTo>
                                        <a:pt x="4836" y="14701"/>
                                      </a:lnTo>
                                      <a:lnTo>
                                        <a:pt x="4838" y="14704"/>
                                      </a:lnTo>
                                      <a:lnTo>
                                        <a:pt x="4841" y="14708"/>
                                      </a:lnTo>
                                      <a:lnTo>
                                        <a:pt x="4845" y="14714"/>
                                      </a:lnTo>
                                      <a:lnTo>
                                        <a:pt x="4849" y="14731"/>
                                      </a:lnTo>
                                      <a:lnTo>
                                        <a:pt x="4853" y="14754"/>
                                      </a:lnTo>
                                      <a:lnTo>
                                        <a:pt x="4855" y="14780"/>
                                      </a:lnTo>
                                      <a:lnTo>
                                        <a:pt x="4858" y="14810"/>
                                      </a:lnTo>
                                      <a:lnTo>
                                        <a:pt x="4859" y="14842"/>
                                      </a:lnTo>
                                      <a:lnTo>
                                        <a:pt x="4859" y="14874"/>
                                      </a:lnTo>
                                      <a:lnTo>
                                        <a:pt x="4859" y="14909"/>
                                      </a:lnTo>
                                      <a:lnTo>
                                        <a:pt x="4858" y="14941"/>
                                      </a:lnTo>
                                      <a:lnTo>
                                        <a:pt x="4855" y="14973"/>
                                      </a:lnTo>
                                      <a:lnTo>
                                        <a:pt x="4853" y="15000"/>
                                      </a:lnTo>
                                      <a:lnTo>
                                        <a:pt x="4849" y="15027"/>
                                      </a:lnTo>
                                      <a:lnTo>
                                        <a:pt x="4843" y="15048"/>
                                      </a:lnTo>
                                      <a:lnTo>
                                        <a:pt x="4841" y="15055"/>
                                      </a:lnTo>
                                      <a:lnTo>
                                        <a:pt x="4838" y="15062"/>
                                      </a:lnTo>
                                      <a:lnTo>
                                        <a:pt x="4836" y="15067"/>
                                      </a:lnTo>
                                      <a:lnTo>
                                        <a:pt x="4832" y="15071"/>
                                      </a:lnTo>
                                      <a:lnTo>
                                        <a:pt x="4809" y="15141"/>
                                      </a:lnTo>
                                      <a:lnTo>
                                        <a:pt x="4786" y="15281"/>
                                      </a:lnTo>
                                      <a:lnTo>
                                        <a:pt x="4762" y="15351"/>
                                      </a:lnTo>
                                      <a:lnTo>
                                        <a:pt x="4738" y="15420"/>
                                      </a:lnTo>
                                      <a:lnTo>
                                        <a:pt x="4716" y="15442"/>
                                      </a:lnTo>
                                      <a:lnTo>
                                        <a:pt x="4693" y="15466"/>
                                      </a:lnTo>
                                      <a:lnTo>
                                        <a:pt x="4669" y="15513"/>
                                      </a:lnTo>
                                      <a:lnTo>
                                        <a:pt x="4647" y="15559"/>
                                      </a:lnTo>
                                      <a:lnTo>
                                        <a:pt x="4623" y="15605"/>
                                      </a:lnTo>
                                      <a:lnTo>
                                        <a:pt x="4599" y="15652"/>
                                      </a:lnTo>
                                      <a:lnTo>
                                        <a:pt x="4576" y="15676"/>
                                      </a:lnTo>
                                      <a:lnTo>
                                        <a:pt x="4554" y="15722"/>
                                      </a:lnTo>
                                      <a:lnTo>
                                        <a:pt x="4530" y="15815"/>
                                      </a:lnTo>
                                      <a:lnTo>
                                        <a:pt x="4506" y="15861"/>
                                      </a:lnTo>
                                      <a:lnTo>
                                        <a:pt x="4484" y="15930"/>
                                      </a:lnTo>
                                      <a:lnTo>
                                        <a:pt x="4460" y="15978"/>
                                      </a:lnTo>
                                      <a:lnTo>
                                        <a:pt x="4437" y="16023"/>
                                      </a:lnTo>
                                      <a:lnTo>
                                        <a:pt x="4413" y="16232"/>
                                      </a:lnTo>
                                      <a:lnTo>
                                        <a:pt x="4391" y="16279"/>
                                      </a:lnTo>
                                      <a:lnTo>
                                        <a:pt x="4367" y="16325"/>
                                      </a:lnTo>
                                      <a:lnTo>
                                        <a:pt x="4344" y="16372"/>
                                      </a:lnTo>
                                      <a:lnTo>
                                        <a:pt x="4321" y="16418"/>
                                      </a:lnTo>
                                      <a:lnTo>
                                        <a:pt x="4298" y="16442"/>
                                      </a:lnTo>
                                      <a:lnTo>
                                        <a:pt x="4274" y="16464"/>
                                      </a:lnTo>
                                      <a:lnTo>
                                        <a:pt x="4252" y="16488"/>
                                      </a:lnTo>
                                      <a:lnTo>
                                        <a:pt x="4228" y="16511"/>
                                      </a:lnTo>
                                      <a:lnTo>
                                        <a:pt x="4205" y="16581"/>
                                      </a:lnTo>
                                      <a:lnTo>
                                        <a:pt x="4181" y="16605"/>
                                      </a:lnTo>
                                      <a:lnTo>
                                        <a:pt x="4159" y="16674"/>
                                      </a:lnTo>
                                      <a:lnTo>
                                        <a:pt x="4135" y="16720"/>
                                      </a:lnTo>
                                      <a:lnTo>
                                        <a:pt x="4135" y="16976"/>
                                      </a:lnTo>
                                      <a:lnTo>
                                        <a:pt x="4159" y="17069"/>
                                      </a:lnTo>
                                      <a:lnTo>
                                        <a:pt x="4181" y="17138"/>
                                      </a:lnTo>
                                      <a:lnTo>
                                        <a:pt x="4205" y="17162"/>
                                      </a:lnTo>
                                      <a:lnTo>
                                        <a:pt x="4228" y="17208"/>
                                      </a:lnTo>
                                      <a:lnTo>
                                        <a:pt x="4252" y="17232"/>
                                      </a:lnTo>
                                      <a:lnTo>
                                        <a:pt x="4274" y="17254"/>
                                      </a:lnTo>
                                      <a:lnTo>
                                        <a:pt x="4298" y="17277"/>
                                      </a:lnTo>
                                      <a:lnTo>
                                        <a:pt x="4344" y="17301"/>
                                      </a:lnTo>
                                      <a:lnTo>
                                        <a:pt x="4391" y="17325"/>
                                      </a:lnTo>
                                      <a:lnTo>
                                        <a:pt x="4413" y="17347"/>
                                      </a:lnTo>
                                      <a:lnTo>
                                        <a:pt x="4460" y="17371"/>
                                      </a:lnTo>
                                      <a:lnTo>
                                        <a:pt x="4599" y="17394"/>
                                      </a:lnTo>
                                      <a:lnTo>
                                        <a:pt x="4879" y="17394"/>
                                      </a:lnTo>
                                      <a:lnTo>
                                        <a:pt x="4994" y="17371"/>
                                      </a:lnTo>
                                      <a:lnTo>
                                        <a:pt x="5064" y="17347"/>
                                      </a:lnTo>
                                      <a:lnTo>
                                        <a:pt x="5087" y="17325"/>
                                      </a:lnTo>
                                      <a:lnTo>
                                        <a:pt x="5087" y="17277"/>
                                      </a:lnTo>
                                      <a:lnTo>
                                        <a:pt x="5135" y="17277"/>
                                      </a:lnTo>
                                      <a:lnTo>
                                        <a:pt x="5135" y="17232"/>
                                      </a:lnTo>
                                      <a:lnTo>
                                        <a:pt x="5181" y="17232"/>
                                      </a:lnTo>
                                      <a:lnTo>
                                        <a:pt x="5204" y="17208"/>
                                      </a:lnTo>
                                      <a:lnTo>
                                        <a:pt x="5226" y="17091"/>
                                      </a:lnTo>
                                      <a:lnTo>
                                        <a:pt x="5250" y="17045"/>
                                      </a:lnTo>
                                      <a:lnTo>
                                        <a:pt x="5250" y="16859"/>
                                      </a:lnTo>
                                      <a:lnTo>
                                        <a:pt x="5226" y="16744"/>
                                      </a:lnTo>
                                      <a:lnTo>
                                        <a:pt x="5224" y="16742"/>
                                      </a:lnTo>
                                      <a:lnTo>
                                        <a:pt x="5220" y="16740"/>
                                      </a:lnTo>
                                      <a:lnTo>
                                        <a:pt x="5217" y="16736"/>
                                      </a:lnTo>
                                      <a:lnTo>
                                        <a:pt x="5215" y="16729"/>
                                      </a:lnTo>
                                      <a:lnTo>
                                        <a:pt x="5209" y="16712"/>
                                      </a:lnTo>
                                      <a:lnTo>
                                        <a:pt x="5205" y="16690"/>
                                      </a:lnTo>
                                      <a:lnTo>
                                        <a:pt x="5203" y="16664"/>
                                      </a:lnTo>
                                      <a:lnTo>
                                        <a:pt x="5200" y="16633"/>
                                      </a:lnTo>
                                      <a:lnTo>
                                        <a:pt x="5200" y="16602"/>
                                      </a:lnTo>
                                      <a:lnTo>
                                        <a:pt x="5199" y="16569"/>
                                      </a:lnTo>
                                      <a:lnTo>
                                        <a:pt x="5200" y="16535"/>
                                      </a:lnTo>
                                      <a:lnTo>
                                        <a:pt x="5202" y="16502"/>
                                      </a:lnTo>
                                      <a:lnTo>
                                        <a:pt x="5203" y="16472"/>
                                      </a:lnTo>
                                      <a:lnTo>
                                        <a:pt x="5207" y="16443"/>
                                      </a:lnTo>
                                      <a:lnTo>
                                        <a:pt x="5211" y="16417"/>
                                      </a:lnTo>
                                      <a:lnTo>
                                        <a:pt x="5215" y="16396"/>
                                      </a:lnTo>
                                      <a:lnTo>
                                        <a:pt x="5217" y="16388"/>
                                      </a:lnTo>
                                      <a:lnTo>
                                        <a:pt x="5220" y="16382"/>
                                      </a:lnTo>
                                      <a:lnTo>
                                        <a:pt x="5224" y="16376"/>
                                      </a:lnTo>
                                      <a:lnTo>
                                        <a:pt x="5226" y="16372"/>
                                      </a:lnTo>
                                      <a:lnTo>
                                        <a:pt x="5226" y="16325"/>
                                      </a:lnTo>
                                      <a:lnTo>
                                        <a:pt x="5274" y="16325"/>
                                      </a:lnTo>
                                      <a:lnTo>
                                        <a:pt x="5296" y="16303"/>
                                      </a:lnTo>
                                      <a:lnTo>
                                        <a:pt x="5320" y="16279"/>
                                      </a:lnTo>
                                      <a:lnTo>
                                        <a:pt x="5343" y="16210"/>
                                      </a:lnTo>
                                      <a:lnTo>
                                        <a:pt x="5367" y="16186"/>
                                      </a:lnTo>
                                      <a:lnTo>
                                        <a:pt x="5389" y="16093"/>
                                      </a:lnTo>
                                      <a:lnTo>
                                        <a:pt x="5413" y="16000"/>
                                      </a:lnTo>
                                      <a:lnTo>
                                        <a:pt x="5436" y="15908"/>
                                      </a:lnTo>
                                      <a:lnTo>
                                        <a:pt x="5436" y="15861"/>
                                      </a:lnTo>
                                      <a:lnTo>
                                        <a:pt x="5413" y="15745"/>
                                      </a:lnTo>
                                      <a:lnTo>
                                        <a:pt x="5413" y="15605"/>
                                      </a:lnTo>
                                      <a:lnTo>
                                        <a:pt x="5413" y="15373"/>
                                      </a:lnTo>
                                      <a:lnTo>
                                        <a:pt x="5389" y="15327"/>
                                      </a:lnTo>
                                      <a:lnTo>
                                        <a:pt x="5367" y="15210"/>
                                      </a:lnTo>
                                      <a:lnTo>
                                        <a:pt x="5343" y="15095"/>
                                      </a:lnTo>
                                      <a:lnTo>
                                        <a:pt x="5339" y="15093"/>
                                      </a:lnTo>
                                      <a:lnTo>
                                        <a:pt x="5337" y="15092"/>
                                      </a:lnTo>
                                      <a:lnTo>
                                        <a:pt x="5333" y="15088"/>
                                      </a:lnTo>
                                      <a:lnTo>
                                        <a:pt x="5330" y="15084"/>
                                      </a:lnTo>
                                      <a:lnTo>
                                        <a:pt x="5326" y="15071"/>
                                      </a:lnTo>
                                      <a:lnTo>
                                        <a:pt x="5322" y="15055"/>
                                      </a:lnTo>
                                      <a:lnTo>
                                        <a:pt x="5318" y="15036"/>
                                      </a:lnTo>
                                      <a:lnTo>
                                        <a:pt x="5317" y="15015"/>
                                      </a:lnTo>
                                      <a:lnTo>
                                        <a:pt x="5316" y="14991"/>
                                      </a:lnTo>
                                      <a:lnTo>
                                        <a:pt x="5316" y="14966"/>
                                      </a:lnTo>
                                      <a:lnTo>
                                        <a:pt x="5316" y="14941"/>
                                      </a:lnTo>
                                      <a:lnTo>
                                        <a:pt x="5317" y="14918"/>
                                      </a:lnTo>
                                      <a:lnTo>
                                        <a:pt x="5320" y="14894"/>
                                      </a:lnTo>
                                      <a:lnTo>
                                        <a:pt x="5322" y="14872"/>
                                      </a:lnTo>
                                      <a:lnTo>
                                        <a:pt x="5326" y="14853"/>
                                      </a:lnTo>
                                      <a:lnTo>
                                        <a:pt x="5331" y="14836"/>
                                      </a:lnTo>
                                      <a:lnTo>
                                        <a:pt x="5334" y="14830"/>
                                      </a:lnTo>
                                      <a:lnTo>
                                        <a:pt x="5337" y="14825"/>
                                      </a:lnTo>
                                      <a:lnTo>
                                        <a:pt x="5339" y="14819"/>
                                      </a:lnTo>
                                      <a:lnTo>
                                        <a:pt x="5343" y="14815"/>
                                      </a:lnTo>
                                      <a:lnTo>
                                        <a:pt x="5367" y="14676"/>
                                      </a:lnTo>
                                      <a:lnTo>
                                        <a:pt x="5389" y="14583"/>
                                      </a:lnTo>
                                      <a:lnTo>
                                        <a:pt x="5413" y="14468"/>
                                      </a:lnTo>
                                      <a:lnTo>
                                        <a:pt x="5413" y="14398"/>
                                      </a:lnTo>
                                      <a:lnTo>
                                        <a:pt x="5459" y="14398"/>
                                      </a:lnTo>
                                      <a:lnTo>
                                        <a:pt x="5506" y="14375"/>
                                      </a:lnTo>
                                      <a:lnTo>
                                        <a:pt x="5575" y="14351"/>
                                      </a:lnTo>
                                      <a:lnTo>
                                        <a:pt x="5621" y="14329"/>
                                      </a:lnTo>
                                      <a:lnTo>
                                        <a:pt x="5784" y="14305"/>
                                      </a:lnTo>
                                      <a:lnTo>
                                        <a:pt x="5808" y="14282"/>
                                      </a:lnTo>
                                      <a:lnTo>
                                        <a:pt x="5808" y="14073"/>
                                      </a:lnTo>
                                      <a:lnTo>
                                        <a:pt x="5762" y="14073"/>
                                      </a:lnTo>
                                      <a:lnTo>
                                        <a:pt x="5762" y="13910"/>
                                      </a:lnTo>
                                      <a:lnTo>
                                        <a:pt x="5738" y="13561"/>
                                      </a:lnTo>
                                      <a:lnTo>
                                        <a:pt x="5738" y="13446"/>
                                      </a:lnTo>
                                      <a:lnTo>
                                        <a:pt x="5738" y="12912"/>
                                      </a:lnTo>
                                      <a:lnTo>
                                        <a:pt x="5738" y="12889"/>
                                      </a:lnTo>
                                      <a:lnTo>
                                        <a:pt x="5762" y="12819"/>
                                      </a:lnTo>
                                      <a:lnTo>
                                        <a:pt x="5762" y="12726"/>
                                      </a:lnTo>
                                      <a:lnTo>
                                        <a:pt x="5762" y="12680"/>
                                      </a:lnTo>
                                      <a:lnTo>
                                        <a:pt x="5784" y="12563"/>
                                      </a:lnTo>
                                      <a:lnTo>
                                        <a:pt x="5808" y="12494"/>
                                      </a:lnTo>
                                      <a:lnTo>
                                        <a:pt x="5831" y="12401"/>
                                      </a:lnTo>
                                      <a:lnTo>
                                        <a:pt x="5853" y="12053"/>
                                      </a:lnTo>
                                      <a:lnTo>
                                        <a:pt x="5877" y="11867"/>
                                      </a:lnTo>
                                      <a:lnTo>
                                        <a:pt x="5901" y="11750"/>
                                      </a:lnTo>
                                      <a:lnTo>
                                        <a:pt x="5924" y="11635"/>
                                      </a:lnTo>
                                      <a:lnTo>
                                        <a:pt x="5947" y="11448"/>
                                      </a:lnTo>
                                      <a:lnTo>
                                        <a:pt x="5970" y="11355"/>
                                      </a:lnTo>
                                      <a:lnTo>
                                        <a:pt x="5994" y="11309"/>
                                      </a:lnTo>
                                      <a:lnTo>
                                        <a:pt x="6016" y="11263"/>
                                      </a:lnTo>
                                      <a:lnTo>
                                        <a:pt x="6040" y="11216"/>
                                      </a:lnTo>
                                      <a:lnTo>
                                        <a:pt x="6063" y="11194"/>
                                      </a:lnTo>
                                      <a:lnTo>
                                        <a:pt x="6087" y="11101"/>
                                      </a:lnTo>
                                      <a:lnTo>
                                        <a:pt x="6109" y="11008"/>
                                      </a:lnTo>
                                      <a:lnTo>
                                        <a:pt x="6133" y="10962"/>
                                      </a:lnTo>
                                      <a:lnTo>
                                        <a:pt x="6156" y="10914"/>
                                      </a:lnTo>
                                      <a:lnTo>
                                        <a:pt x="6179" y="10775"/>
                                      </a:lnTo>
                                      <a:lnTo>
                                        <a:pt x="6202" y="10728"/>
                                      </a:lnTo>
                                      <a:lnTo>
                                        <a:pt x="6226" y="10682"/>
                                      </a:lnTo>
                                      <a:lnTo>
                                        <a:pt x="6250" y="10613"/>
                                      </a:lnTo>
                                      <a:lnTo>
                                        <a:pt x="6272" y="10589"/>
                                      </a:lnTo>
                                      <a:lnTo>
                                        <a:pt x="6272" y="10474"/>
                                      </a:lnTo>
                                      <a:lnTo>
                                        <a:pt x="6319" y="10474"/>
                                      </a:lnTo>
                                      <a:lnTo>
                                        <a:pt x="6341" y="10450"/>
                                      </a:lnTo>
                                      <a:lnTo>
                                        <a:pt x="6365" y="10427"/>
                                      </a:lnTo>
                                      <a:lnTo>
                                        <a:pt x="6365" y="10381"/>
                                      </a:lnTo>
                                      <a:lnTo>
                                        <a:pt x="6412" y="10381"/>
                                      </a:lnTo>
                                      <a:lnTo>
                                        <a:pt x="6435" y="10357"/>
                                      </a:lnTo>
                                      <a:lnTo>
                                        <a:pt x="6458" y="10333"/>
                                      </a:lnTo>
                                      <a:lnTo>
                                        <a:pt x="6504" y="10333"/>
                                      </a:lnTo>
                                      <a:lnTo>
                                        <a:pt x="6528" y="10357"/>
                                      </a:lnTo>
                                      <a:lnTo>
                                        <a:pt x="6551" y="10381"/>
                                      </a:lnTo>
                                      <a:lnTo>
                                        <a:pt x="6575" y="10404"/>
                                      </a:lnTo>
                                      <a:lnTo>
                                        <a:pt x="6597" y="10427"/>
                                      </a:lnTo>
                                      <a:lnTo>
                                        <a:pt x="6644" y="10427"/>
                                      </a:lnTo>
                                      <a:lnTo>
                                        <a:pt x="6644" y="10474"/>
                                      </a:lnTo>
                                      <a:lnTo>
                                        <a:pt x="6667" y="10496"/>
                                      </a:lnTo>
                                      <a:lnTo>
                                        <a:pt x="6690" y="10543"/>
                                      </a:lnTo>
                                      <a:lnTo>
                                        <a:pt x="6714" y="10589"/>
                                      </a:lnTo>
                                      <a:lnTo>
                                        <a:pt x="6738" y="10613"/>
                                      </a:lnTo>
                                      <a:lnTo>
                                        <a:pt x="6760" y="10659"/>
                                      </a:lnTo>
                                      <a:lnTo>
                                        <a:pt x="6784" y="10728"/>
                                      </a:lnTo>
                                      <a:lnTo>
                                        <a:pt x="6807" y="10775"/>
                                      </a:lnTo>
                                      <a:lnTo>
                                        <a:pt x="6829" y="10799"/>
                                      </a:lnTo>
                                      <a:lnTo>
                                        <a:pt x="6877" y="10799"/>
                                      </a:lnTo>
                                      <a:lnTo>
                                        <a:pt x="6877" y="10869"/>
                                      </a:lnTo>
                                      <a:lnTo>
                                        <a:pt x="6899" y="10891"/>
                                      </a:lnTo>
                                      <a:lnTo>
                                        <a:pt x="6923" y="10914"/>
                                      </a:lnTo>
                                      <a:lnTo>
                                        <a:pt x="6946" y="10962"/>
                                      </a:lnTo>
                                      <a:lnTo>
                                        <a:pt x="6970" y="10984"/>
                                      </a:lnTo>
                                      <a:lnTo>
                                        <a:pt x="6992" y="11031"/>
                                      </a:lnTo>
                                      <a:lnTo>
                                        <a:pt x="7016" y="11077"/>
                                      </a:lnTo>
                                      <a:lnTo>
                                        <a:pt x="7039" y="11123"/>
                                      </a:lnTo>
                                      <a:lnTo>
                                        <a:pt x="7062" y="11147"/>
                                      </a:lnTo>
                                      <a:lnTo>
                                        <a:pt x="7085" y="11216"/>
                                      </a:lnTo>
                                      <a:lnTo>
                                        <a:pt x="7085" y="11240"/>
                                      </a:lnTo>
                                      <a:lnTo>
                                        <a:pt x="7085" y="11309"/>
                                      </a:lnTo>
                                      <a:lnTo>
                                        <a:pt x="7109" y="11333"/>
                                      </a:lnTo>
                                      <a:lnTo>
                                        <a:pt x="7132" y="11355"/>
                                      </a:lnTo>
                                      <a:lnTo>
                                        <a:pt x="7155" y="11426"/>
                                      </a:lnTo>
                                      <a:lnTo>
                                        <a:pt x="7178" y="11448"/>
                                      </a:lnTo>
                                      <a:lnTo>
                                        <a:pt x="7202" y="11541"/>
                                      </a:lnTo>
                                      <a:lnTo>
                                        <a:pt x="7224" y="11611"/>
                                      </a:lnTo>
                                      <a:lnTo>
                                        <a:pt x="7248" y="11680"/>
                                      </a:lnTo>
                                      <a:lnTo>
                                        <a:pt x="7271" y="11750"/>
                                      </a:lnTo>
                                      <a:lnTo>
                                        <a:pt x="7294" y="11797"/>
                                      </a:lnTo>
                                      <a:lnTo>
                                        <a:pt x="7317" y="11982"/>
                                      </a:lnTo>
                                      <a:lnTo>
                                        <a:pt x="7341" y="12053"/>
                                      </a:lnTo>
                                      <a:lnTo>
                                        <a:pt x="7365" y="12192"/>
                                      </a:lnTo>
                                      <a:lnTo>
                                        <a:pt x="7387" y="12262"/>
                                      </a:lnTo>
                                      <a:lnTo>
                                        <a:pt x="7411" y="12285"/>
                                      </a:lnTo>
                                      <a:lnTo>
                                        <a:pt x="7434" y="12355"/>
                                      </a:lnTo>
                                      <a:lnTo>
                                        <a:pt x="7456" y="12517"/>
                                      </a:lnTo>
                                      <a:lnTo>
                                        <a:pt x="7480" y="12587"/>
                                      </a:lnTo>
                                      <a:lnTo>
                                        <a:pt x="7504" y="12726"/>
                                      </a:lnTo>
                                      <a:lnTo>
                                        <a:pt x="7527" y="12912"/>
                                      </a:lnTo>
                                      <a:lnTo>
                                        <a:pt x="7550" y="13214"/>
                                      </a:lnTo>
                                      <a:lnTo>
                                        <a:pt x="7573" y="13307"/>
                                      </a:lnTo>
                                      <a:lnTo>
                                        <a:pt x="7573" y="13353"/>
                                      </a:lnTo>
                                      <a:lnTo>
                                        <a:pt x="7573" y="13446"/>
                                      </a:lnTo>
                                      <a:lnTo>
                                        <a:pt x="7573" y="13539"/>
                                      </a:lnTo>
                                      <a:lnTo>
                                        <a:pt x="7550" y="13841"/>
                                      </a:lnTo>
                                      <a:lnTo>
                                        <a:pt x="7550" y="14049"/>
                                      </a:lnTo>
                                      <a:lnTo>
                                        <a:pt x="7573" y="14073"/>
                                      </a:lnTo>
                                      <a:lnTo>
                                        <a:pt x="7597" y="14097"/>
                                      </a:lnTo>
                                      <a:lnTo>
                                        <a:pt x="7643" y="14119"/>
                                      </a:lnTo>
                                      <a:lnTo>
                                        <a:pt x="7712" y="14143"/>
                                      </a:lnTo>
                                      <a:lnTo>
                                        <a:pt x="7736" y="14166"/>
                                      </a:lnTo>
                                      <a:lnTo>
                                        <a:pt x="7759" y="14236"/>
                                      </a:lnTo>
                                      <a:lnTo>
                                        <a:pt x="7782" y="14282"/>
                                      </a:lnTo>
                                      <a:lnTo>
                                        <a:pt x="7805" y="14329"/>
                                      </a:lnTo>
                                      <a:lnTo>
                                        <a:pt x="7829" y="14514"/>
                                      </a:lnTo>
                                      <a:lnTo>
                                        <a:pt x="7853" y="14607"/>
                                      </a:lnTo>
                                      <a:lnTo>
                                        <a:pt x="7875" y="14654"/>
                                      </a:lnTo>
                                      <a:lnTo>
                                        <a:pt x="7899" y="14793"/>
                                      </a:lnTo>
                                      <a:lnTo>
                                        <a:pt x="7922" y="14839"/>
                                      </a:lnTo>
                                      <a:lnTo>
                                        <a:pt x="7925" y="14840"/>
                                      </a:lnTo>
                                      <a:lnTo>
                                        <a:pt x="7929" y="14843"/>
                                      </a:lnTo>
                                      <a:lnTo>
                                        <a:pt x="7931" y="14847"/>
                                      </a:lnTo>
                                      <a:lnTo>
                                        <a:pt x="7934" y="14853"/>
                                      </a:lnTo>
                                      <a:lnTo>
                                        <a:pt x="7939" y="14869"/>
                                      </a:lnTo>
                                      <a:lnTo>
                                        <a:pt x="7943" y="14889"/>
                                      </a:lnTo>
                                      <a:lnTo>
                                        <a:pt x="7946" y="14914"/>
                                      </a:lnTo>
                                      <a:lnTo>
                                        <a:pt x="7947" y="14941"/>
                                      </a:lnTo>
                                      <a:lnTo>
                                        <a:pt x="7948" y="14971"/>
                                      </a:lnTo>
                                      <a:lnTo>
                                        <a:pt x="7950" y="15002"/>
                                      </a:lnTo>
                                      <a:lnTo>
                                        <a:pt x="7948" y="15033"/>
                                      </a:lnTo>
                                      <a:lnTo>
                                        <a:pt x="7947" y="15065"/>
                                      </a:lnTo>
                                      <a:lnTo>
                                        <a:pt x="7944" y="15093"/>
                                      </a:lnTo>
                                      <a:lnTo>
                                        <a:pt x="7942" y="15121"/>
                                      </a:lnTo>
                                      <a:lnTo>
                                        <a:pt x="7938" y="15145"/>
                                      </a:lnTo>
                                      <a:lnTo>
                                        <a:pt x="7934" y="15164"/>
                                      </a:lnTo>
                                      <a:lnTo>
                                        <a:pt x="7931" y="15172"/>
                                      </a:lnTo>
                                      <a:lnTo>
                                        <a:pt x="7927" y="15179"/>
                                      </a:lnTo>
                                      <a:lnTo>
                                        <a:pt x="7925" y="15184"/>
                                      </a:lnTo>
                                      <a:lnTo>
                                        <a:pt x="7922" y="15188"/>
                                      </a:lnTo>
                                      <a:lnTo>
                                        <a:pt x="7899" y="15234"/>
                                      </a:lnTo>
                                      <a:lnTo>
                                        <a:pt x="7875" y="15327"/>
                                      </a:lnTo>
                                      <a:lnTo>
                                        <a:pt x="7853" y="15373"/>
                                      </a:lnTo>
                                      <a:lnTo>
                                        <a:pt x="7829" y="15420"/>
                                      </a:lnTo>
                                      <a:lnTo>
                                        <a:pt x="7805" y="15605"/>
                                      </a:lnTo>
                                      <a:lnTo>
                                        <a:pt x="7759" y="15629"/>
                                      </a:lnTo>
                                      <a:lnTo>
                                        <a:pt x="7690" y="15652"/>
                                      </a:lnTo>
                                      <a:lnTo>
                                        <a:pt x="7666" y="15698"/>
                                      </a:lnTo>
                                      <a:lnTo>
                                        <a:pt x="7643" y="15722"/>
                                      </a:lnTo>
                                      <a:lnTo>
                                        <a:pt x="7619" y="15768"/>
                                      </a:lnTo>
                                      <a:lnTo>
                                        <a:pt x="7597" y="15861"/>
                                      </a:lnTo>
                                      <a:lnTo>
                                        <a:pt x="7573" y="15884"/>
                                      </a:lnTo>
                                      <a:lnTo>
                                        <a:pt x="7550" y="15954"/>
                                      </a:lnTo>
                                      <a:lnTo>
                                        <a:pt x="7527" y="15978"/>
                                      </a:lnTo>
                                      <a:lnTo>
                                        <a:pt x="7504" y="16023"/>
                                      </a:lnTo>
                                      <a:lnTo>
                                        <a:pt x="7480" y="16047"/>
                                      </a:lnTo>
                                      <a:lnTo>
                                        <a:pt x="7456" y="16069"/>
                                      </a:lnTo>
                                      <a:lnTo>
                                        <a:pt x="7434" y="16093"/>
                                      </a:lnTo>
                                      <a:lnTo>
                                        <a:pt x="7411" y="16162"/>
                                      </a:lnTo>
                                      <a:lnTo>
                                        <a:pt x="7411" y="16303"/>
                                      </a:lnTo>
                                      <a:lnTo>
                                        <a:pt x="7434" y="16325"/>
                                      </a:lnTo>
                                      <a:lnTo>
                                        <a:pt x="7456" y="16349"/>
                                      </a:lnTo>
                                      <a:lnTo>
                                        <a:pt x="7480" y="16372"/>
                                      </a:lnTo>
                                      <a:lnTo>
                                        <a:pt x="7527" y="16395"/>
                                      </a:lnTo>
                                      <a:lnTo>
                                        <a:pt x="7550" y="16418"/>
                                      </a:lnTo>
                                      <a:lnTo>
                                        <a:pt x="7573" y="16442"/>
                                      </a:lnTo>
                                      <a:lnTo>
                                        <a:pt x="7597" y="16464"/>
                                      </a:lnTo>
                                      <a:lnTo>
                                        <a:pt x="7619" y="16488"/>
                                      </a:lnTo>
                                      <a:lnTo>
                                        <a:pt x="7643" y="16511"/>
                                      </a:lnTo>
                                      <a:lnTo>
                                        <a:pt x="7666" y="16535"/>
                                      </a:lnTo>
                                      <a:lnTo>
                                        <a:pt x="7829" y="16535"/>
                                      </a:lnTo>
                                      <a:lnTo>
                                        <a:pt x="7829" y="16581"/>
                                      </a:lnTo>
                                      <a:lnTo>
                                        <a:pt x="7853" y="16605"/>
                                      </a:lnTo>
                                      <a:lnTo>
                                        <a:pt x="7875" y="16627"/>
                                      </a:lnTo>
                                      <a:lnTo>
                                        <a:pt x="7875" y="16698"/>
                                      </a:lnTo>
                                      <a:lnTo>
                                        <a:pt x="7875" y="16837"/>
                                      </a:lnTo>
                                      <a:lnTo>
                                        <a:pt x="7899" y="16883"/>
                                      </a:lnTo>
                                      <a:lnTo>
                                        <a:pt x="7922" y="16906"/>
                                      </a:lnTo>
                                      <a:lnTo>
                                        <a:pt x="7944" y="16952"/>
                                      </a:lnTo>
                                      <a:lnTo>
                                        <a:pt x="7968" y="16976"/>
                                      </a:lnTo>
                                      <a:lnTo>
                                        <a:pt x="7992" y="16999"/>
                                      </a:lnTo>
                                      <a:lnTo>
                                        <a:pt x="8015" y="17022"/>
                                      </a:lnTo>
                                      <a:lnTo>
                                        <a:pt x="8038" y="17045"/>
                                      </a:lnTo>
                                      <a:lnTo>
                                        <a:pt x="8085" y="17069"/>
                                      </a:lnTo>
                                      <a:lnTo>
                                        <a:pt x="8270" y="17091"/>
                                      </a:lnTo>
                                      <a:lnTo>
                                        <a:pt x="8944" y="17091"/>
                                      </a:lnTo>
                                      <a:lnTo>
                                        <a:pt x="9059" y="17069"/>
                                      </a:lnTo>
                                      <a:lnTo>
                                        <a:pt x="9107" y="17045"/>
                                      </a:lnTo>
                                      <a:lnTo>
                                        <a:pt x="9107" y="16930"/>
                                      </a:lnTo>
                                      <a:lnTo>
                                        <a:pt x="9083" y="16883"/>
                                      </a:lnTo>
                                      <a:lnTo>
                                        <a:pt x="9059" y="16837"/>
                                      </a:lnTo>
                                      <a:lnTo>
                                        <a:pt x="9037" y="16674"/>
                                      </a:lnTo>
                                      <a:lnTo>
                                        <a:pt x="9013" y="16627"/>
                                      </a:lnTo>
                                      <a:lnTo>
                                        <a:pt x="8990" y="16581"/>
                                      </a:lnTo>
                                      <a:lnTo>
                                        <a:pt x="8968" y="16511"/>
                                      </a:lnTo>
                                      <a:lnTo>
                                        <a:pt x="8944" y="16442"/>
                                      </a:lnTo>
                                      <a:lnTo>
                                        <a:pt x="8920" y="16372"/>
                                      </a:lnTo>
                                      <a:lnTo>
                                        <a:pt x="8897" y="16325"/>
                                      </a:lnTo>
                                      <a:lnTo>
                                        <a:pt x="8874" y="16303"/>
                                      </a:lnTo>
                                      <a:lnTo>
                                        <a:pt x="8851" y="16256"/>
                                      </a:lnTo>
                                      <a:lnTo>
                                        <a:pt x="8827" y="16140"/>
                                      </a:lnTo>
                                      <a:lnTo>
                                        <a:pt x="8805" y="16093"/>
                                      </a:lnTo>
                                      <a:lnTo>
                                        <a:pt x="8781" y="16047"/>
                                      </a:lnTo>
                                      <a:lnTo>
                                        <a:pt x="8758" y="16023"/>
                                      </a:lnTo>
                                      <a:lnTo>
                                        <a:pt x="8735" y="15978"/>
                                      </a:lnTo>
                                      <a:lnTo>
                                        <a:pt x="8712" y="15908"/>
                                      </a:lnTo>
                                      <a:lnTo>
                                        <a:pt x="8688" y="15884"/>
                                      </a:lnTo>
                                      <a:lnTo>
                                        <a:pt x="8665" y="15791"/>
                                      </a:lnTo>
                                      <a:lnTo>
                                        <a:pt x="8642" y="15745"/>
                                      </a:lnTo>
                                      <a:lnTo>
                                        <a:pt x="8619" y="15722"/>
                                      </a:lnTo>
                                      <a:lnTo>
                                        <a:pt x="8595" y="15698"/>
                                      </a:lnTo>
                                      <a:lnTo>
                                        <a:pt x="8573" y="15676"/>
                                      </a:lnTo>
                                      <a:lnTo>
                                        <a:pt x="8549" y="15605"/>
                                      </a:lnTo>
                                      <a:lnTo>
                                        <a:pt x="8526" y="15559"/>
                                      </a:lnTo>
                                      <a:lnTo>
                                        <a:pt x="8502" y="15257"/>
                                      </a:lnTo>
                                      <a:lnTo>
                                        <a:pt x="8480" y="15071"/>
                                      </a:lnTo>
                                      <a:lnTo>
                                        <a:pt x="8456" y="15025"/>
                                      </a:lnTo>
                                      <a:lnTo>
                                        <a:pt x="8432" y="15002"/>
                                      </a:lnTo>
                                      <a:lnTo>
                                        <a:pt x="8410" y="14978"/>
                                      </a:lnTo>
                                      <a:lnTo>
                                        <a:pt x="8406" y="14977"/>
                                      </a:lnTo>
                                      <a:lnTo>
                                        <a:pt x="8404" y="14970"/>
                                      </a:lnTo>
                                      <a:lnTo>
                                        <a:pt x="8401" y="14961"/>
                                      </a:lnTo>
                                      <a:lnTo>
                                        <a:pt x="8398" y="14947"/>
                                      </a:lnTo>
                                      <a:lnTo>
                                        <a:pt x="8393" y="14911"/>
                                      </a:lnTo>
                                      <a:lnTo>
                                        <a:pt x="8389" y="14863"/>
                                      </a:lnTo>
                                      <a:lnTo>
                                        <a:pt x="8386" y="14808"/>
                                      </a:lnTo>
                                      <a:lnTo>
                                        <a:pt x="8384" y="14745"/>
                                      </a:lnTo>
                                      <a:lnTo>
                                        <a:pt x="8383" y="14676"/>
                                      </a:lnTo>
                                      <a:lnTo>
                                        <a:pt x="8383" y="14607"/>
                                      </a:lnTo>
                                      <a:lnTo>
                                        <a:pt x="8383" y="14537"/>
                                      </a:lnTo>
                                      <a:lnTo>
                                        <a:pt x="8384" y="14468"/>
                                      </a:lnTo>
                                      <a:lnTo>
                                        <a:pt x="8385" y="14404"/>
                                      </a:lnTo>
                                      <a:lnTo>
                                        <a:pt x="8389" y="14345"/>
                                      </a:lnTo>
                                      <a:lnTo>
                                        <a:pt x="8393" y="14295"/>
                                      </a:lnTo>
                                      <a:lnTo>
                                        <a:pt x="8397" y="14254"/>
                                      </a:lnTo>
                                      <a:lnTo>
                                        <a:pt x="8400" y="14238"/>
                                      </a:lnTo>
                                      <a:lnTo>
                                        <a:pt x="8404" y="14226"/>
                                      </a:lnTo>
                                      <a:lnTo>
                                        <a:pt x="8406" y="14217"/>
                                      </a:lnTo>
                                      <a:lnTo>
                                        <a:pt x="8410" y="14212"/>
                                      </a:lnTo>
                                      <a:lnTo>
                                        <a:pt x="8480" y="14188"/>
                                      </a:lnTo>
                                      <a:lnTo>
                                        <a:pt x="8502" y="14166"/>
                                      </a:lnTo>
                                      <a:lnTo>
                                        <a:pt x="8549" y="14143"/>
                                      </a:lnTo>
                                      <a:lnTo>
                                        <a:pt x="8595" y="14119"/>
                                      </a:lnTo>
                                      <a:lnTo>
                                        <a:pt x="8642" y="14097"/>
                                      </a:lnTo>
                                      <a:lnTo>
                                        <a:pt x="8665" y="14073"/>
                                      </a:lnTo>
                                      <a:lnTo>
                                        <a:pt x="8688" y="14026"/>
                                      </a:lnTo>
                                      <a:lnTo>
                                        <a:pt x="8712" y="14003"/>
                                      </a:lnTo>
                                      <a:lnTo>
                                        <a:pt x="8712" y="13771"/>
                                      </a:lnTo>
                                      <a:lnTo>
                                        <a:pt x="8688" y="13724"/>
                                      </a:lnTo>
                                      <a:lnTo>
                                        <a:pt x="8665" y="13678"/>
                                      </a:lnTo>
                                      <a:lnTo>
                                        <a:pt x="8642" y="13632"/>
                                      </a:lnTo>
                                      <a:lnTo>
                                        <a:pt x="8642" y="13561"/>
                                      </a:lnTo>
                                      <a:lnTo>
                                        <a:pt x="8642" y="13470"/>
                                      </a:lnTo>
                                      <a:lnTo>
                                        <a:pt x="8619" y="13376"/>
                                      </a:lnTo>
                                      <a:lnTo>
                                        <a:pt x="8595" y="13051"/>
                                      </a:lnTo>
                                      <a:lnTo>
                                        <a:pt x="8573" y="13004"/>
                                      </a:lnTo>
                                      <a:lnTo>
                                        <a:pt x="8549" y="12934"/>
                                      </a:lnTo>
                                      <a:lnTo>
                                        <a:pt x="8526" y="12865"/>
                                      </a:lnTo>
                                      <a:lnTo>
                                        <a:pt x="8502" y="12750"/>
                                      </a:lnTo>
                                      <a:lnTo>
                                        <a:pt x="8480" y="12633"/>
                                      </a:lnTo>
                                      <a:lnTo>
                                        <a:pt x="8456" y="12587"/>
                                      </a:lnTo>
                                      <a:lnTo>
                                        <a:pt x="8432" y="12563"/>
                                      </a:lnTo>
                                      <a:lnTo>
                                        <a:pt x="8410" y="12470"/>
                                      </a:lnTo>
                                      <a:lnTo>
                                        <a:pt x="8386" y="12099"/>
                                      </a:lnTo>
                                      <a:lnTo>
                                        <a:pt x="8363" y="12075"/>
                                      </a:lnTo>
                                      <a:lnTo>
                                        <a:pt x="8339" y="12053"/>
                                      </a:lnTo>
                                      <a:lnTo>
                                        <a:pt x="8293" y="12053"/>
                                      </a:lnTo>
                                      <a:lnTo>
                                        <a:pt x="8293" y="11890"/>
                                      </a:lnTo>
                                      <a:lnTo>
                                        <a:pt x="8293" y="11843"/>
                                      </a:lnTo>
                                      <a:lnTo>
                                        <a:pt x="8293" y="11750"/>
                                      </a:lnTo>
                                      <a:lnTo>
                                        <a:pt x="8270" y="11518"/>
                                      </a:lnTo>
                                      <a:lnTo>
                                        <a:pt x="8247" y="11472"/>
                                      </a:lnTo>
                                      <a:lnTo>
                                        <a:pt x="8224" y="11240"/>
                                      </a:lnTo>
                                      <a:lnTo>
                                        <a:pt x="8224" y="11216"/>
                                      </a:lnTo>
                                      <a:lnTo>
                                        <a:pt x="8247" y="11031"/>
                                      </a:lnTo>
                                      <a:lnTo>
                                        <a:pt x="8247" y="10984"/>
                                      </a:lnTo>
                                      <a:lnTo>
                                        <a:pt x="8178" y="10984"/>
                                      </a:lnTo>
                                      <a:lnTo>
                                        <a:pt x="8178" y="10938"/>
                                      </a:lnTo>
                                      <a:lnTo>
                                        <a:pt x="8154" y="10891"/>
                                      </a:lnTo>
                                      <a:lnTo>
                                        <a:pt x="8131" y="10706"/>
                                      </a:lnTo>
                                      <a:lnTo>
                                        <a:pt x="8107" y="10659"/>
                                      </a:lnTo>
                                      <a:lnTo>
                                        <a:pt x="8061" y="10659"/>
                                      </a:lnTo>
                                      <a:lnTo>
                                        <a:pt x="8061" y="10381"/>
                                      </a:lnTo>
                                      <a:lnTo>
                                        <a:pt x="8038" y="10357"/>
                                      </a:lnTo>
                                      <a:lnTo>
                                        <a:pt x="8015" y="10242"/>
                                      </a:lnTo>
                                      <a:lnTo>
                                        <a:pt x="7992" y="10148"/>
                                      </a:lnTo>
                                      <a:lnTo>
                                        <a:pt x="7968" y="10101"/>
                                      </a:lnTo>
                                      <a:lnTo>
                                        <a:pt x="7944" y="9986"/>
                                      </a:lnTo>
                                      <a:lnTo>
                                        <a:pt x="7922" y="9940"/>
                                      </a:lnTo>
                                      <a:lnTo>
                                        <a:pt x="7899" y="9916"/>
                                      </a:lnTo>
                                      <a:lnTo>
                                        <a:pt x="7875" y="9847"/>
                                      </a:lnTo>
                                      <a:lnTo>
                                        <a:pt x="7853" y="9730"/>
                                      </a:lnTo>
                                      <a:lnTo>
                                        <a:pt x="7829" y="9706"/>
                                      </a:lnTo>
                                      <a:lnTo>
                                        <a:pt x="7805" y="9591"/>
                                      </a:lnTo>
                                      <a:lnTo>
                                        <a:pt x="7782" y="9544"/>
                                      </a:lnTo>
                                      <a:lnTo>
                                        <a:pt x="7759" y="9405"/>
                                      </a:lnTo>
                                      <a:lnTo>
                                        <a:pt x="7712" y="9382"/>
                                      </a:lnTo>
                                      <a:lnTo>
                                        <a:pt x="7690" y="9289"/>
                                      </a:lnTo>
                                      <a:lnTo>
                                        <a:pt x="7666" y="9242"/>
                                      </a:lnTo>
                                      <a:lnTo>
                                        <a:pt x="7643" y="9173"/>
                                      </a:lnTo>
                                      <a:lnTo>
                                        <a:pt x="7619" y="9079"/>
                                      </a:lnTo>
                                      <a:lnTo>
                                        <a:pt x="7597" y="9057"/>
                                      </a:lnTo>
                                      <a:lnTo>
                                        <a:pt x="7573" y="9034"/>
                                      </a:lnTo>
                                      <a:lnTo>
                                        <a:pt x="7550" y="8801"/>
                                      </a:lnTo>
                                      <a:lnTo>
                                        <a:pt x="7527" y="8755"/>
                                      </a:lnTo>
                                      <a:lnTo>
                                        <a:pt x="7504" y="8546"/>
                                      </a:lnTo>
                                      <a:lnTo>
                                        <a:pt x="7480" y="8476"/>
                                      </a:lnTo>
                                      <a:lnTo>
                                        <a:pt x="7456" y="8430"/>
                                      </a:lnTo>
                                      <a:lnTo>
                                        <a:pt x="7454" y="8429"/>
                                      </a:lnTo>
                                      <a:lnTo>
                                        <a:pt x="7450" y="8425"/>
                                      </a:lnTo>
                                      <a:lnTo>
                                        <a:pt x="7447" y="8418"/>
                                      </a:lnTo>
                                      <a:lnTo>
                                        <a:pt x="7443" y="8409"/>
                                      </a:lnTo>
                                      <a:lnTo>
                                        <a:pt x="7439" y="8386"/>
                                      </a:lnTo>
                                      <a:lnTo>
                                        <a:pt x="7435" y="8354"/>
                                      </a:lnTo>
                                      <a:lnTo>
                                        <a:pt x="7432" y="8317"/>
                                      </a:lnTo>
                                      <a:lnTo>
                                        <a:pt x="7430" y="8277"/>
                                      </a:lnTo>
                                      <a:lnTo>
                                        <a:pt x="7429" y="8232"/>
                                      </a:lnTo>
                                      <a:lnTo>
                                        <a:pt x="7428" y="8186"/>
                                      </a:lnTo>
                                      <a:lnTo>
                                        <a:pt x="7429" y="8139"/>
                                      </a:lnTo>
                                      <a:lnTo>
                                        <a:pt x="7430" y="8094"/>
                                      </a:lnTo>
                                      <a:lnTo>
                                        <a:pt x="7433" y="8051"/>
                                      </a:lnTo>
                                      <a:lnTo>
                                        <a:pt x="7435" y="8012"/>
                                      </a:lnTo>
                                      <a:lnTo>
                                        <a:pt x="7439" y="7978"/>
                                      </a:lnTo>
                                      <a:lnTo>
                                        <a:pt x="7445" y="7950"/>
                                      </a:lnTo>
                                      <a:lnTo>
                                        <a:pt x="7447" y="7938"/>
                                      </a:lnTo>
                                      <a:lnTo>
                                        <a:pt x="7450" y="7930"/>
                                      </a:lnTo>
                                      <a:lnTo>
                                        <a:pt x="7454" y="7923"/>
                                      </a:lnTo>
                                      <a:lnTo>
                                        <a:pt x="7456" y="7919"/>
                                      </a:lnTo>
                                      <a:lnTo>
                                        <a:pt x="7480" y="7780"/>
                                      </a:lnTo>
                                      <a:lnTo>
                                        <a:pt x="7480" y="7734"/>
                                      </a:lnTo>
                                      <a:lnTo>
                                        <a:pt x="7456" y="7710"/>
                                      </a:lnTo>
                                      <a:lnTo>
                                        <a:pt x="7454" y="7709"/>
                                      </a:lnTo>
                                      <a:lnTo>
                                        <a:pt x="7450" y="7707"/>
                                      </a:lnTo>
                                      <a:lnTo>
                                        <a:pt x="7447" y="7703"/>
                                      </a:lnTo>
                                      <a:lnTo>
                                        <a:pt x="7445" y="7700"/>
                                      </a:lnTo>
                                      <a:lnTo>
                                        <a:pt x="7439" y="7686"/>
                                      </a:lnTo>
                                      <a:lnTo>
                                        <a:pt x="7435" y="7671"/>
                                      </a:lnTo>
                                      <a:lnTo>
                                        <a:pt x="7433" y="7651"/>
                                      </a:lnTo>
                                      <a:lnTo>
                                        <a:pt x="7430" y="7630"/>
                                      </a:lnTo>
                                      <a:lnTo>
                                        <a:pt x="7430" y="7606"/>
                                      </a:lnTo>
                                      <a:lnTo>
                                        <a:pt x="7429" y="7581"/>
                                      </a:lnTo>
                                      <a:lnTo>
                                        <a:pt x="7430" y="7557"/>
                                      </a:lnTo>
                                      <a:lnTo>
                                        <a:pt x="7432" y="7533"/>
                                      </a:lnTo>
                                      <a:lnTo>
                                        <a:pt x="7434" y="7509"/>
                                      </a:lnTo>
                                      <a:lnTo>
                                        <a:pt x="7437" y="7487"/>
                                      </a:lnTo>
                                      <a:lnTo>
                                        <a:pt x="7441" y="7469"/>
                                      </a:lnTo>
                                      <a:lnTo>
                                        <a:pt x="7445" y="7452"/>
                                      </a:lnTo>
                                      <a:lnTo>
                                        <a:pt x="7447" y="7445"/>
                                      </a:lnTo>
                                      <a:lnTo>
                                        <a:pt x="7451" y="7440"/>
                                      </a:lnTo>
                                      <a:lnTo>
                                        <a:pt x="7454" y="7435"/>
                                      </a:lnTo>
                                      <a:lnTo>
                                        <a:pt x="7456" y="7431"/>
                                      </a:lnTo>
                                      <a:lnTo>
                                        <a:pt x="7480" y="7408"/>
                                      </a:lnTo>
                                      <a:lnTo>
                                        <a:pt x="7504" y="7361"/>
                                      </a:lnTo>
                                      <a:lnTo>
                                        <a:pt x="7527" y="7246"/>
                                      </a:lnTo>
                                      <a:lnTo>
                                        <a:pt x="7550" y="7222"/>
                                      </a:lnTo>
                                      <a:lnTo>
                                        <a:pt x="7573" y="7129"/>
                                      </a:lnTo>
                                      <a:lnTo>
                                        <a:pt x="7597" y="7083"/>
                                      </a:lnTo>
                                      <a:lnTo>
                                        <a:pt x="7619" y="6990"/>
                                      </a:lnTo>
                                      <a:lnTo>
                                        <a:pt x="7643" y="6920"/>
                                      </a:lnTo>
                                      <a:lnTo>
                                        <a:pt x="7666" y="6873"/>
                                      </a:lnTo>
                                      <a:lnTo>
                                        <a:pt x="7666" y="6804"/>
                                      </a:lnTo>
                                      <a:lnTo>
                                        <a:pt x="7666" y="6688"/>
                                      </a:lnTo>
                                      <a:lnTo>
                                        <a:pt x="7666" y="6619"/>
                                      </a:lnTo>
                                      <a:lnTo>
                                        <a:pt x="7662" y="6617"/>
                                      </a:lnTo>
                                      <a:lnTo>
                                        <a:pt x="7660" y="6616"/>
                                      </a:lnTo>
                                      <a:lnTo>
                                        <a:pt x="7656" y="6612"/>
                                      </a:lnTo>
                                      <a:lnTo>
                                        <a:pt x="7653" y="6607"/>
                                      </a:lnTo>
                                      <a:lnTo>
                                        <a:pt x="7649" y="6594"/>
                                      </a:lnTo>
                                      <a:lnTo>
                                        <a:pt x="7645" y="6575"/>
                                      </a:lnTo>
                                      <a:lnTo>
                                        <a:pt x="7641" y="6554"/>
                                      </a:lnTo>
                                      <a:lnTo>
                                        <a:pt x="7640" y="6531"/>
                                      </a:lnTo>
                                      <a:lnTo>
                                        <a:pt x="7639" y="6506"/>
                                      </a:lnTo>
                                      <a:lnTo>
                                        <a:pt x="7639" y="6478"/>
                                      </a:lnTo>
                                      <a:lnTo>
                                        <a:pt x="7639" y="6452"/>
                                      </a:lnTo>
                                      <a:lnTo>
                                        <a:pt x="7640" y="6425"/>
                                      </a:lnTo>
                                      <a:lnTo>
                                        <a:pt x="7643" y="6400"/>
                                      </a:lnTo>
                                      <a:lnTo>
                                        <a:pt x="7645" y="6376"/>
                                      </a:lnTo>
                                      <a:lnTo>
                                        <a:pt x="7649" y="6355"/>
                                      </a:lnTo>
                                      <a:lnTo>
                                        <a:pt x="7655" y="6338"/>
                                      </a:lnTo>
                                      <a:lnTo>
                                        <a:pt x="7657" y="6331"/>
                                      </a:lnTo>
                                      <a:lnTo>
                                        <a:pt x="7660" y="6325"/>
                                      </a:lnTo>
                                      <a:lnTo>
                                        <a:pt x="7662" y="6320"/>
                                      </a:lnTo>
                                      <a:lnTo>
                                        <a:pt x="7666" y="6317"/>
                                      </a:lnTo>
                                      <a:lnTo>
                                        <a:pt x="7690" y="6293"/>
                                      </a:lnTo>
                                      <a:lnTo>
                                        <a:pt x="7712" y="6270"/>
                                      </a:lnTo>
                                      <a:lnTo>
                                        <a:pt x="7736" y="6224"/>
                                      </a:lnTo>
                                      <a:lnTo>
                                        <a:pt x="7759" y="6200"/>
                                      </a:lnTo>
                                      <a:lnTo>
                                        <a:pt x="7759" y="5829"/>
                                      </a:lnTo>
                                      <a:lnTo>
                                        <a:pt x="7759" y="5760"/>
                                      </a:lnTo>
                                      <a:lnTo>
                                        <a:pt x="7782" y="5666"/>
                                      </a:lnTo>
                                      <a:lnTo>
                                        <a:pt x="7805" y="5619"/>
                                      </a:lnTo>
                                      <a:lnTo>
                                        <a:pt x="7829" y="5597"/>
                                      </a:lnTo>
                                      <a:lnTo>
                                        <a:pt x="7853" y="5573"/>
                                      </a:lnTo>
                                      <a:lnTo>
                                        <a:pt x="7853" y="5527"/>
                                      </a:lnTo>
                                      <a:lnTo>
                                        <a:pt x="7899" y="5527"/>
                                      </a:lnTo>
                                      <a:lnTo>
                                        <a:pt x="7922" y="5504"/>
                                      </a:lnTo>
                                      <a:lnTo>
                                        <a:pt x="7968" y="5480"/>
                                      </a:lnTo>
                                      <a:lnTo>
                                        <a:pt x="7992" y="5458"/>
                                      </a:lnTo>
                                      <a:lnTo>
                                        <a:pt x="8015" y="5434"/>
                                      </a:lnTo>
                                      <a:lnTo>
                                        <a:pt x="8061" y="5411"/>
                                      </a:lnTo>
                                      <a:lnTo>
                                        <a:pt x="8107" y="5387"/>
                                      </a:lnTo>
                                      <a:lnTo>
                                        <a:pt x="8178" y="5365"/>
                                      </a:lnTo>
                                      <a:lnTo>
                                        <a:pt x="8200" y="5341"/>
                                      </a:lnTo>
                                      <a:lnTo>
                                        <a:pt x="8247" y="5318"/>
                                      </a:lnTo>
                                      <a:lnTo>
                                        <a:pt x="8293" y="5295"/>
                                      </a:lnTo>
                                      <a:lnTo>
                                        <a:pt x="8363" y="5272"/>
                                      </a:lnTo>
                                      <a:lnTo>
                                        <a:pt x="8386" y="5248"/>
                                      </a:lnTo>
                                      <a:lnTo>
                                        <a:pt x="8502" y="5224"/>
                                      </a:lnTo>
                                      <a:lnTo>
                                        <a:pt x="8549" y="5202"/>
                                      </a:lnTo>
                                      <a:lnTo>
                                        <a:pt x="8595" y="5179"/>
                                      </a:lnTo>
                                      <a:lnTo>
                                        <a:pt x="8619" y="5133"/>
                                      </a:lnTo>
                                      <a:lnTo>
                                        <a:pt x="8665" y="5109"/>
                                      </a:lnTo>
                                      <a:lnTo>
                                        <a:pt x="8688" y="5085"/>
                                      </a:lnTo>
                                      <a:lnTo>
                                        <a:pt x="8735" y="5063"/>
                                      </a:lnTo>
                                      <a:lnTo>
                                        <a:pt x="8758" y="5039"/>
                                      </a:lnTo>
                                      <a:lnTo>
                                        <a:pt x="8781" y="5016"/>
                                      </a:lnTo>
                                      <a:lnTo>
                                        <a:pt x="8805" y="4992"/>
                                      </a:lnTo>
                                      <a:lnTo>
                                        <a:pt x="8827" y="4946"/>
                                      </a:lnTo>
                                      <a:lnTo>
                                        <a:pt x="8851" y="4923"/>
                                      </a:lnTo>
                                      <a:lnTo>
                                        <a:pt x="8874" y="4900"/>
                                      </a:lnTo>
                                      <a:lnTo>
                                        <a:pt x="8874" y="4853"/>
                                      </a:lnTo>
                                      <a:lnTo>
                                        <a:pt x="8944" y="4853"/>
                                      </a:lnTo>
                                      <a:lnTo>
                                        <a:pt x="8990" y="4831"/>
                                      </a:lnTo>
                                      <a:lnTo>
                                        <a:pt x="9013" y="4807"/>
                                      </a:lnTo>
                                      <a:lnTo>
                                        <a:pt x="9037" y="4784"/>
                                      </a:lnTo>
                                      <a:lnTo>
                                        <a:pt x="9059" y="4760"/>
                                      </a:lnTo>
                                      <a:lnTo>
                                        <a:pt x="9107" y="4738"/>
                                      </a:lnTo>
                                      <a:lnTo>
                                        <a:pt x="9130" y="4714"/>
                                      </a:lnTo>
                                      <a:lnTo>
                                        <a:pt x="9200" y="4691"/>
                                      </a:lnTo>
                                      <a:lnTo>
                                        <a:pt x="9222" y="4621"/>
                                      </a:lnTo>
                                      <a:lnTo>
                                        <a:pt x="9246" y="4575"/>
                                      </a:lnTo>
                                      <a:lnTo>
                                        <a:pt x="9246" y="4528"/>
                                      </a:lnTo>
                                      <a:lnTo>
                                        <a:pt x="9315" y="4528"/>
                                      </a:lnTo>
                                      <a:lnTo>
                                        <a:pt x="9339" y="4506"/>
                                      </a:lnTo>
                                      <a:lnTo>
                                        <a:pt x="9362" y="4458"/>
                                      </a:lnTo>
                                      <a:lnTo>
                                        <a:pt x="9408" y="4436"/>
                                      </a:lnTo>
                                      <a:lnTo>
                                        <a:pt x="9432" y="4412"/>
                                      </a:lnTo>
                                      <a:lnTo>
                                        <a:pt x="9456" y="4389"/>
                                      </a:lnTo>
                                      <a:lnTo>
                                        <a:pt x="9456" y="4319"/>
                                      </a:lnTo>
                                      <a:lnTo>
                                        <a:pt x="9501" y="4319"/>
                                      </a:lnTo>
                                      <a:lnTo>
                                        <a:pt x="9525" y="4273"/>
                                      </a:lnTo>
                                      <a:lnTo>
                                        <a:pt x="9547" y="4226"/>
                                      </a:lnTo>
                                      <a:lnTo>
                                        <a:pt x="9571" y="4157"/>
                                      </a:lnTo>
                                      <a:lnTo>
                                        <a:pt x="9595" y="4111"/>
                                      </a:lnTo>
                                      <a:lnTo>
                                        <a:pt x="9618" y="4064"/>
                                      </a:lnTo>
                                      <a:lnTo>
                                        <a:pt x="9641" y="4041"/>
                                      </a:lnTo>
                                      <a:lnTo>
                                        <a:pt x="9664" y="3994"/>
                                      </a:lnTo>
                                      <a:lnTo>
                                        <a:pt x="9664" y="3925"/>
                                      </a:lnTo>
                                      <a:lnTo>
                                        <a:pt x="9710" y="3925"/>
                                      </a:lnTo>
                                      <a:lnTo>
                                        <a:pt x="9757" y="3901"/>
                                      </a:lnTo>
                                      <a:lnTo>
                                        <a:pt x="9780" y="3831"/>
                                      </a:lnTo>
                                      <a:lnTo>
                                        <a:pt x="9803" y="3809"/>
                                      </a:lnTo>
                                      <a:lnTo>
                                        <a:pt x="9827" y="3738"/>
                                      </a:lnTo>
                                      <a:lnTo>
                                        <a:pt x="9850" y="3716"/>
                                      </a:lnTo>
                                      <a:lnTo>
                                        <a:pt x="9873" y="3669"/>
                                      </a:lnTo>
                                      <a:lnTo>
                                        <a:pt x="9896" y="3506"/>
                                      </a:lnTo>
                                      <a:lnTo>
                                        <a:pt x="9920" y="3484"/>
                                      </a:lnTo>
                                      <a:lnTo>
                                        <a:pt x="9942" y="3460"/>
                                      </a:lnTo>
                                      <a:lnTo>
                                        <a:pt x="9966" y="3437"/>
                                      </a:lnTo>
                                      <a:lnTo>
                                        <a:pt x="9989" y="3414"/>
                                      </a:lnTo>
                                      <a:lnTo>
                                        <a:pt x="10013" y="3252"/>
                                      </a:lnTo>
                                      <a:lnTo>
                                        <a:pt x="10035" y="3181"/>
                                      </a:lnTo>
                                      <a:lnTo>
                                        <a:pt x="10059" y="3159"/>
                                      </a:lnTo>
                                      <a:lnTo>
                                        <a:pt x="10083" y="3111"/>
                                      </a:lnTo>
                                      <a:lnTo>
                                        <a:pt x="10105" y="2996"/>
                                      </a:lnTo>
                                      <a:lnTo>
                                        <a:pt x="10128" y="2949"/>
                                      </a:lnTo>
                                      <a:lnTo>
                                        <a:pt x="10128" y="2810"/>
                                      </a:lnTo>
                                      <a:lnTo>
                                        <a:pt x="10105" y="2787"/>
                                      </a:lnTo>
                                      <a:lnTo>
                                        <a:pt x="10083" y="2764"/>
                                      </a:lnTo>
                                      <a:lnTo>
                                        <a:pt x="10059" y="2740"/>
                                      </a:lnTo>
                                      <a:lnTo>
                                        <a:pt x="10035" y="2716"/>
                                      </a:lnTo>
                                      <a:lnTo>
                                        <a:pt x="10013" y="2694"/>
                                      </a:lnTo>
                                      <a:lnTo>
                                        <a:pt x="9989" y="2625"/>
                                      </a:lnTo>
                                      <a:lnTo>
                                        <a:pt x="9966" y="2577"/>
                                      </a:lnTo>
                                      <a:lnTo>
                                        <a:pt x="9942" y="2554"/>
                                      </a:lnTo>
                                      <a:lnTo>
                                        <a:pt x="9920" y="2508"/>
                                      </a:lnTo>
                                      <a:lnTo>
                                        <a:pt x="9896" y="2484"/>
                                      </a:lnTo>
                                      <a:lnTo>
                                        <a:pt x="9873" y="2438"/>
                                      </a:lnTo>
                                      <a:lnTo>
                                        <a:pt x="9827" y="2415"/>
                                      </a:lnTo>
                                      <a:lnTo>
                                        <a:pt x="9803" y="2392"/>
                                      </a:lnTo>
                                      <a:lnTo>
                                        <a:pt x="9757" y="2369"/>
                                      </a:lnTo>
                                      <a:lnTo>
                                        <a:pt x="9734" y="2345"/>
                                      </a:lnTo>
                                      <a:lnTo>
                                        <a:pt x="9710" y="2322"/>
                                      </a:lnTo>
                                      <a:lnTo>
                                        <a:pt x="9664" y="2299"/>
                                      </a:lnTo>
                                      <a:lnTo>
                                        <a:pt x="9641" y="2276"/>
                                      </a:lnTo>
                                      <a:lnTo>
                                        <a:pt x="9595" y="2252"/>
                                      </a:lnTo>
                                      <a:lnTo>
                                        <a:pt x="9571" y="2206"/>
                                      </a:lnTo>
                                      <a:lnTo>
                                        <a:pt x="9547" y="2183"/>
                                      </a:lnTo>
                                      <a:lnTo>
                                        <a:pt x="9408" y="2183"/>
                                      </a:lnTo>
                                      <a:lnTo>
                                        <a:pt x="9408" y="2299"/>
                                      </a:lnTo>
                                      <a:lnTo>
                                        <a:pt x="9432" y="2415"/>
                                      </a:lnTo>
                                      <a:lnTo>
                                        <a:pt x="9456" y="2438"/>
                                      </a:lnTo>
                                      <a:lnTo>
                                        <a:pt x="9478" y="2484"/>
                                      </a:lnTo>
                                      <a:lnTo>
                                        <a:pt x="9501" y="2532"/>
                                      </a:lnTo>
                                      <a:lnTo>
                                        <a:pt x="9525" y="2601"/>
                                      </a:lnTo>
                                      <a:lnTo>
                                        <a:pt x="9547" y="2625"/>
                                      </a:lnTo>
                                      <a:lnTo>
                                        <a:pt x="9595" y="2647"/>
                                      </a:lnTo>
                                      <a:lnTo>
                                        <a:pt x="9618" y="2671"/>
                                      </a:lnTo>
                                      <a:lnTo>
                                        <a:pt x="9641" y="2716"/>
                                      </a:lnTo>
                                      <a:lnTo>
                                        <a:pt x="9664" y="2740"/>
                                      </a:lnTo>
                                      <a:lnTo>
                                        <a:pt x="9664" y="2857"/>
                                      </a:lnTo>
                                      <a:lnTo>
                                        <a:pt x="9641" y="2926"/>
                                      </a:lnTo>
                                      <a:lnTo>
                                        <a:pt x="9641" y="3019"/>
                                      </a:lnTo>
                                      <a:lnTo>
                                        <a:pt x="9595" y="3019"/>
                                      </a:lnTo>
                                      <a:lnTo>
                                        <a:pt x="9571" y="3089"/>
                                      </a:lnTo>
                                      <a:lnTo>
                                        <a:pt x="9547" y="3135"/>
                                      </a:lnTo>
                                      <a:lnTo>
                                        <a:pt x="9525" y="3159"/>
                                      </a:lnTo>
                                      <a:lnTo>
                                        <a:pt x="9501" y="3274"/>
                                      </a:lnTo>
                                      <a:lnTo>
                                        <a:pt x="9478" y="3321"/>
                                      </a:lnTo>
                                      <a:lnTo>
                                        <a:pt x="9456" y="3367"/>
                                      </a:lnTo>
                                      <a:lnTo>
                                        <a:pt x="9432" y="3414"/>
                                      </a:lnTo>
                                      <a:lnTo>
                                        <a:pt x="9408" y="3460"/>
                                      </a:lnTo>
                                      <a:lnTo>
                                        <a:pt x="9385" y="3506"/>
                                      </a:lnTo>
                                      <a:lnTo>
                                        <a:pt x="9385" y="3553"/>
                                      </a:lnTo>
                                      <a:lnTo>
                                        <a:pt x="9339" y="3553"/>
                                      </a:lnTo>
                                      <a:lnTo>
                                        <a:pt x="9315" y="3599"/>
                                      </a:lnTo>
                                      <a:lnTo>
                                        <a:pt x="9293" y="3669"/>
                                      </a:lnTo>
                                      <a:lnTo>
                                        <a:pt x="9269" y="3692"/>
                                      </a:lnTo>
                                      <a:lnTo>
                                        <a:pt x="9246" y="3716"/>
                                      </a:lnTo>
                                      <a:lnTo>
                                        <a:pt x="9222" y="3738"/>
                                      </a:lnTo>
                                      <a:lnTo>
                                        <a:pt x="9200" y="3809"/>
                                      </a:lnTo>
                                      <a:lnTo>
                                        <a:pt x="9176" y="3831"/>
                                      </a:lnTo>
                                      <a:lnTo>
                                        <a:pt x="9153" y="3855"/>
                                      </a:lnTo>
                                      <a:lnTo>
                                        <a:pt x="9130" y="3901"/>
                                      </a:lnTo>
                                      <a:lnTo>
                                        <a:pt x="9107" y="3925"/>
                                      </a:lnTo>
                                      <a:lnTo>
                                        <a:pt x="9083" y="3994"/>
                                      </a:lnTo>
                                      <a:lnTo>
                                        <a:pt x="9059" y="4041"/>
                                      </a:lnTo>
                                      <a:lnTo>
                                        <a:pt x="9037" y="4064"/>
                                      </a:lnTo>
                                      <a:lnTo>
                                        <a:pt x="9013" y="4087"/>
                                      </a:lnTo>
                                      <a:lnTo>
                                        <a:pt x="8990" y="4157"/>
                                      </a:lnTo>
                                      <a:lnTo>
                                        <a:pt x="8944" y="4180"/>
                                      </a:lnTo>
                                      <a:lnTo>
                                        <a:pt x="8920" y="4203"/>
                                      </a:lnTo>
                                      <a:lnTo>
                                        <a:pt x="8897" y="4226"/>
                                      </a:lnTo>
                                      <a:lnTo>
                                        <a:pt x="8851" y="4250"/>
                                      </a:lnTo>
                                      <a:lnTo>
                                        <a:pt x="8735" y="4273"/>
                                      </a:lnTo>
                                      <a:lnTo>
                                        <a:pt x="8665" y="4296"/>
                                      </a:lnTo>
                                      <a:lnTo>
                                        <a:pt x="8642" y="4319"/>
                                      </a:lnTo>
                                      <a:lnTo>
                                        <a:pt x="8595" y="4343"/>
                                      </a:lnTo>
                                      <a:lnTo>
                                        <a:pt x="8573" y="4365"/>
                                      </a:lnTo>
                                      <a:lnTo>
                                        <a:pt x="8549" y="4389"/>
                                      </a:lnTo>
                                      <a:lnTo>
                                        <a:pt x="8480" y="4412"/>
                                      </a:lnTo>
                                      <a:lnTo>
                                        <a:pt x="8456" y="4436"/>
                                      </a:lnTo>
                                      <a:lnTo>
                                        <a:pt x="8410" y="4458"/>
                                      </a:lnTo>
                                      <a:lnTo>
                                        <a:pt x="8386" y="4482"/>
                                      </a:lnTo>
                                      <a:lnTo>
                                        <a:pt x="8363" y="4506"/>
                                      </a:lnTo>
                                      <a:lnTo>
                                        <a:pt x="8339" y="4528"/>
                                      </a:lnTo>
                                      <a:lnTo>
                                        <a:pt x="8293" y="4552"/>
                                      </a:lnTo>
                                      <a:lnTo>
                                        <a:pt x="8270" y="4575"/>
                                      </a:lnTo>
                                      <a:lnTo>
                                        <a:pt x="8247" y="4597"/>
                                      </a:lnTo>
                                      <a:lnTo>
                                        <a:pt x="8178" y="4621"/>
                                      </a:lnTo>
                                      <a:lnTo>
                                        <a:pt x="8154" y="4645"/>
                                      </a:lnTo>
                                      <a:lnTo>
                                        <a:pt x="8107" y="4668"/>
                                      </a:lnTo>
                                      <a:lnTo>
                                        <a:pt x="8085" y="4691"/>
                                      </a:lnTo>
                                      <a:lnTo>
                                        <a:pt x="7942" y="4713"/>
                                      </a:lnTo>
                                      <a:lnTo>
                                        <a:pt x="7968" y="4668"/>
                                      </a:lnTo>
                                      <a:lnTo>
                                        <a:pt x="8015" y="4645"/>
                                      </a:lnTo>
                                      <a:lnTo>
                                        <a:pt x="8038" y="4621"/>
                                      </a:lnTo>
                                      <a:lnTo>
                                        <a:pt x="8061" y="4597"/>
                                      </a:lnTo>
                                      <a:lnTo>
                                        <a:pt x="8085" y="4552"/>
                                      </a:lnTo>
                                      <a:lnTo>
                                        <a:pt x="8154" y="4528"/>
                                      </a:lnTo>
                                      <a:lnTo>
                                        <a:pt x="8178" y="4506"/>
                                      </a:lnTo>
                                      <a:lnTo>
                                        <a:pt x="8178" y="4436"/>
                                      </a:lnTo>
                                      <a:lnTo>
                                        <a:pt x="8224" y="4436"/>
                                      </a:lnTo>
                                      <a:lnTo>
                                        <a:pt x="8247" y="4412"/>
                                      </a:lnTo>
                                      <a:lnTo>
                                        <a:pt x="8270" y="4365"/>
                                      </a:lnTo>
                                      <a:lnTo>
                                        <a:pt x="8293" y="4296"/>
                                      </a:lnTo>
                                      <a:lnTo>
                                        <a:pt x="8317" y="4226"/>
                                      </a:lnTo>
                                      <a:lnTo>
                                        <a:pt x="8339" y="4203"/>
                                      </a:lnTo>
                                      <a:lnTo>
                                        <a:pt x="8363" y="3948"/>
                                      </a:lnTo>
                                      <a:lnTo>
                                        <a:pt x="8363" y="3855"/>
                                      </a:lnTo>
                                      <a:lnTo>
                                        <a:pt x="8339" y="3831"/>
                                      </a:lnTo>
                                      <a:lnTo>
                                        <a:pt x="8317" y="3809"/>
                                      </a:lnTo>
                                      <a:lnTo>
                                        <a:pt x="8317" y="3669"/>
                                      </a:lnTo>
                                      <a:lnTo>
                                        <a:pt x="8363" y="3646"/>
                                      </a:lnTo>
                                      <a:lnTo>
                                        <a:pt x="8386" y="3599"/>
                                      </a:lnTo>
                                      <a:lnTo>
                                        <a:pt x="8410" y="3576"/>
                                      </a:lnTo>
                                      <a:lnTo>
                                        <a:pt x="8432" y="3530"/>
                                      </a:lnTo>
                                      <a:lnTo>
                                        <a:pt x="8456" y="3484"/>
                                      </a:lnTo>
                                      <a:lnTo>
                                        <a:pt x="8480" y="3437"/>
                                      </a:lnTo>
                                      <a:lnTo>
                                        <a:pt x="8502" y="3414"/>
                                      </a:lnTo>
                                      <a:lnTo>
                                        <a:pt x="8526" y="3274"/>
                                      </a:lnTo>
                                      <a:lnTo>
                                        <a:pt x="8526" y="3111"/>
                                      </a:lnTo>
                                      <a:lnTo>
                                        <a:pt x="8502" y="3019"/>
                                      </a:lnTo>
                                      <a:lnTo>
                                        <a:pt x="8432" y="2996"/>
                                      </a:lnTo>
                                      <a:lnTo>
                                        <a:pt x="8410" y="2972"/>
                                      </a:lnTo>
                                      <a:lnTo>
                                        <a:pt x="8386" y="2879"/>
                                      </a:lnTo>
                                      <a:lnTo>
                                        <a:pt x="8363" y="2833"/>
                                      </a:lnTo>
                                      <a:lnTo>
                                        <a:pt x="8317" y="2810"/>
                                      </a:lnTo>
                                      <a:lnTo>
                                        <a:pt x="8293" y="2764"/>
                                      </a:lnTo>
                                      <a:lnTo>
                                        <a:pt x="8270" y="2716"/>
                                      </a:lnTo>
                                      <a:lnTo>
                                        <a:pt x="8247" y="2694"/>
                                      </a:lnTo>
                                      <a:lnTo>
                                        <a:pt x="8200" y="2671"/>
                                      </a:lnTo>
                                      <a:lnTo>
                                        <a:pt x="8178" y="2625"/>
                                      </a:lnTo>
                                      <a:lnTo>
                                        <a:pt x="8154" y="2601"/>
                                      </a:lnTo>
                                      <a:lnTo>
                                        <a:pt x="8085" y="2577"/>
                                      </a:lnTo>
                                      <a:lnTo>
                                        <a:pt x="8038" y="2554"/>
                                      </a:lnTo>
                                      <a:lnTo>
                                        <a:pt x="8015" y="2532"/>
                                      </a:lnTo>
                                      <a:lnTo>
                                        <a:pt x="7992" y="2508"/>
                                      </a:lnTo>
                                      <a:lnTo>
                                        <a:pt x="7968" y="2484"/>
                                      </a:lnTo>
                                      <a:lnTo>
                                        <a:pt x="7899" y="2462"/>
                                      </a:lnTo>
                                      <a:lnTo>
                                        <a:pt x="7853" y="2438"/>
                                      </a:lnTo>
                                      <a:lnTo>
                                        <a:pt x="7805" y="2415"/>
                                      </a:lnTo>
                                      <a:lnTo>
                                        <a:pt x="7759" y="2392"/>
                                      </a:lnTo>
                                      <a:lnTo>
                                        <a:pt x="7434" y="2392"/>
                                      </a:lnTo>
                                      <a:lnTo>
                                        <a:pt x="7341" y="2415"/>
                                      </a:lnTo>
                                      <a:lnTo>
                                        <a:pt x="7271" y="2438"/>
                                      </a:lnTo>
                                      <a:lnTo>
                                        <a:pt x="7224" y="2462"/>
                                      </a:lnTo>
                                      <a:lnTo>
                                        <a:pt x="7109" y="2484"/>
                                      </a:lnTo>
                                      <a:lnTo>
                                        <a:pt x="7016" y="2508"/>
                                      </a:lnTo>
                                      <a:lnTo>
                                        <a:pt x="6970" y="2508"/>
                                      </a:lnTo>
                                      <a:lnTo>
                                        <a:pt x="6667" y="2508"/>
                                      </a:lnTo>
                                      <a:lnTo>
                                        <a:pt x="6597" y="2532"/>
                                      </a:lnTo>
                                      <a:lnTo>
                                        <a:pt x="6551" y="2554"/>
                                      </a:lnTo>
                                      <a:lnTo>
                                        <a:pt x="6458" y="2577"/>
                                      </a:lnTo>
                                      <a:lnTo>
                                        <a:pt x="6365" y="2601"/>
                                      </a:lnTo>
                                      <a:lnTo>
                                        <a:pt x="6341" y="2625"/>
                                      </a:lnTo>
                                      <a:lnTo>
                                        <a:pt x="6296" y="2647"/>
                                      </a:lnTo>
                                      <a:lnTo>
                                        <a:pt x="6250" y="2671"/>
                                      </a:lnTo>
                                      <a:lnTo>
                                        <a:pt x="6202" y="2694"/>
                                      </a:lnTo>
                                      <a:lnTo>
                                        <a:pt x="6179" y="2716"/>
                                      </a:lnTo>
                                      <a:lnTo>
                                        <a:pt x="6133" y="2740"/>
                                      </a:lnTo>
                                      <a:lnTo>
                                        <a:pt x="6109" y="2764"/>
                                      </a:lnTo>
                                      <a:lnTo>
                                        <a:pt x="6063" y="2787"/>
                                      </a:lnTo>
                                      <a:lnTo>
                                        <a:pt x="6040" y="2810"/>
                                      </a:lnTo>
                                      <a:lnTo>
                                        <a:pt x="5994" y="2833"/>
                                      </a:lnTo>
                                      <a:lnTo>
                                        <a:pt x="5970" y="2857"/>
                                      </a:lnTo>
                                      <a:lnTo>
                                        <a:pt x="5947" y="2879"/>
                                      </a:lnTo>
                                      <a:lnTo>
                                        <a:pt x="5924" y="2903"/>
                                      </a:lnTo>
                                      <a:lnTo>
                                        <a:pt x="5901" y="2926"/>
                                      </a:lnTo>
                                      <a:lnTo>
                                        <a:pt x="5877" y="2949"/>
                                      </a:lnTo>
                                      <a:lnTo>
                                        <a:pt x="5853" y="2972"/>
                                      </a:lnTo>
                                      <a:lnTo>
                                        <a:pt x="5831" y="3019"/>
                                      </a:lnTo>
                                      <a:lnTo>
                                        <a:pt x="5808" y="3042"/>
                                      </a:lnTo>
                                      <a:lnTo>
                                        <a:pt x="5784" y="3065"/>
                                      </a:lnTo>
                                      <a:lnTo>
                                        <a:pt x="5762" y="3089"/>
                                      </a:lnTo>
                                      <a:lnTo>
                                        <a:pt x="5738" y="3111"/>
                                      </a:lnTo>
                                      <a:lnTo>
                                        <a:pt x="5714" y="3135"/>
                                      </a:lnTo>
                                      <a:lnTo>
                                        <a:pt x="5669" y="3159"/>
                                      </a:lnTo>
                                      <a:lnTo>
                                        <a:pt x="5645" y="3228"/>
                                      </a:lnTo>
                                      <a:lnTo>
                                        <a:pt x="5621" y="3274"/>
                                      </a:lnTo>
                                      <a:lnTo>
                                        <a:pt x="5599" y="3298"/>
                                      </a:lnTo>
                                      <a:lnTo>
                                        <a:pt x="5575" y="3391"/>
                                      </a:lnTo>
                                      <a:lnTo>
                                        <a:pt x="5552" y="3437"/>
                                      </a:lnTo>
                                      <a:lnTo>
                                        <a:pt x="5529" y="3484"/>
                                      </a:lnTo>
                                      <a:lnTo>
                                        <a:pt x="5506" y="3530"/>
                                      </a:lnTo>
                                      <a:lnTo>
                                        <a:pt x="5482" y="3576"/>
                                      </a:lnTo>
                                      <a:lnTo>
                                        <a:pt x="5459" y="3623"/>
                                      </a:lnTo>
                                      <a:lnTo>
                                        <a:pt x="5459" y="3879"/>
                                      </a:lnTo>
                                      <a:lnTo>
                                        <a:pt x="5482" y="3901"/>
                                      </a:lnTo>
                                      <a:lnTo>
                                        <a:pt x="5506" y="3948"/>
                                      </a:lnTo>
                                      <a:lnTo>
                                        <a:pt x="5529" y="3994"/>
                                      </a:lnTo>
                                      <a:lnTo>
                                        <a:pt x="5575" y="4018"/>
                                      </a:lnTo>
                                      <a:lnTo>
                                        <a:pt x="5575" y="4111"/>
                                      </a:lnTo>
                                      <a:lnTo>
                                        <a:pt x="5506" y="4133"/>
                                      </a:lnTo>
                                      <a:lnTo>
                                        <a:pt x="5413" y="4157"/>
                                      </a:lnTo>
                                      <a:lnTo>
                                        <a:pt x="5274" y="4180"/>
                                      </a:lnTo>
                                      <a:lnTo>
                                        <a:pt x="5087" y="4203"/>
                                      </a:lnTo>
                                      <a:lnTo>
                                        <a:pt x="5042" y="4226"/>
                                      </a:lnTo>
                                      <a:lnTo>
                                        <a:pt x="4972" y="4250"/>
                                      </a:lnTo>
                                      <a:lnTo>
                                        <a:pt x="4879" y="4273"/>
                                      </a:lnTo>
                                      <a:lnTo>
                                        <a:pt x="4693" y="4296"/>
                                      </a:lnTo>
                                      <a:lnTo>
                                        <a:pt x="4647" y="4319"/>
                                      </a:lnTo>
                                      <a:lnTo>
                                        <a:pt x="4554" y="4343"/>
                                      </a:lnTo>
                                      <a:lnTo>
                                        <a:pt x="4321" y="4365"/>
                                      </a:lnTo>
                                      <a:lnTo>
                                        <a:pt x="4228" y="4389"/>
                                      </a:lnTo>
                                      <a:lnTo>
                                        <a:pt x="4066" y="4412"/>
                                      </a:lnTo>
                                      <a:lnTo>
                                        <a:pt x="4018" y="4436"/>
                                      </a:lnTo>
                                      <a:lnTo>
                                        <a:pt x="3903" y="4458"/>
                                      </a:lnTo>
                                      <a:lnTo>
                                        <a:pt x="3810" y="4482"/>
                                      </a:lnTo>
                                      <a:lnTo>
                                        <a:pt x="3647" y="4506"/>
                                      </a:lnTo>
                                      <a:lnTo>
                                        <a:pt x="3601" y="4528"/>
                                      </a:lnTo>
                                      <a:lnTo>
                                        <a:pt x="3578" y="4552"/>
                                      </a:lnTo>
                                      <a:lnTo>
                                        <a:pt x="3508" y="4575"/>
                                      </a:lnTo>
                                      <a:lnTo>
                                        <a:pt x="3439" y="4597"/>
                                      </a:lnTo>
                                      <a:lnTo>
                                        <a:pt x="3415" y="4597"/>
                                      </a:lnTo>
                                      <a:lnTo>
                                        <a:pt x="3415" y="4575"/>
                                      </a:lnTo>
                                      <a:lnTo>
                                        <a:pt x="3415" y="4528"/>
                                      </a:lnTo>
                                      <a:lnTo>
                                        <a:pt x="3461" y="4528"/>
                                      </a:lnTo>
                                      <a:lnTo>
                                        <a:pt x="3484" y="4482"/>
                                      </a:lnTo>
                                      <a:lnTo>
                                        <a:pt x="3508" y="4412"/>
                                      </a:lnTo>
                                      <a:lnTo>
                                        <a:pt x="3530" y="4343"/>
                                      </a:lnTo>
                                      <a:lnTo>
                                        <a:pt x="3530" y="4296"/>
                                      </a:lnTo>
                                      <a:lnTo>
                                        <a:pt x="3528" y="4296"/>
                                      </a:lnTo>
                                      <a:lnTo>
                                        <a:pt x="3524" y="4293"/>
                                      </a:lnTo>
                                      <a:lnTo>
                                        <a:pt x="3521" y="4289"/>
                                      </a:lnTo>
                                      <a:lnTo>
                                        <a:pt x="3519" y="4284"/>
                                      </a:lnTo>
                                      <a:lnTo>
                                        <a:pt x="3513" y="4271"/>
                                      </a:lnTo>
                                      <a:lnTo>
                                        <a:pt x="3509" y="4254"/>
                                      </a:lnTo>
                                      <a:lnTo>
                                        <a:pt x="3507" y="4233"/>
                                      </a:lnTo>
                                      <a:lnTo>
                                        <a:pt x="3505" y="4209"/>
                                      </a:lnTo>
                                      <a:lnTo>
                                        <a:pt x="3504" y="4183"/>
                                      </a:lnTo>
                                      <a:lnTo>
                                        <a:pt x="3503" y="4157"/>
                                      </a:lnTo>
                                      <a:lnTo>
                                        <a:pt x="3504" y="4129"/>
                                      </a:lnTo>
                                      <a:lnTo>
                                        <a:pt x="3505" y="4103"/>
                                      </a:lnTo>
                                      <a:lnTo>
                                        <a:pt x="3508" y="4078"/>
                                      </a:lnTo>
                                      <a:lnTo>
                                        <a:pt x="3511" y="4054"/>
                                      </a:lnTo>
                                      <a:lnTo>
                                        <a:pt x="3515" y="4033"/>
                                      </a:lnTo>
                                      <a:lnTo>
                                        <a:pt x="3519" y="4016"/>
                                      </a:lnTo>
                                      <a:lnTo>
                                        <a:pt x="3521" y="4008"/>
                                      </a:lnTo>
                                      <a:lnTo>
                                        <a:pt x="3525" y="4003"/>
                                      </a:lnTo>
                                      <a:lnTo>
                                        <a:pt x="3528" y="3998"/>
                                      </a:lnTo>
                                      <a:lnTo>
                                        <a:pt x="3530" y="3994"/>
                                      </a:lnTo>
                                      <a:lnTo>
                                        <a:pt x="3554" y="3948"/>
                                      </a:lnTo>
                                      <a:lnTo>
                                        <a:pt x="3554" y="3576"/>
                                      </a:lnTo>
                                      <a:lnTo>
                                        <a:pt x="3530" y="3530"/>
                                      </a:lnTo>
                                      <a:lnTo>
                                        <a:pt x="3508" y="3460"/>
                                      </a:lnTo>
                                      <a:lnTo>
                                        <a:pt x="3484" y="3414"/>
                                      </a:lnTo>
                                      <a:lnTo>
                                        <a:pt x="3461" y="3391"/>
                                      </a:lnTo>
                                      <a:lnTo>
                                        <a:pt x="3439" y="3343"/>
                                      </a:lnTo>
                                      <a:lnTo>
                                        <a:pt x="3415" y="3298"/>
                                      </a:lnTo>
                                      <a:lnTo>
                                        <a:pt x="3391" y="3274"/>
                                      </a:lnTo>
                                      <a:lnTo>
                                        <a:pt x="3369" y="3252"/>
                                      </a:lnTo>
                                      <a:lnTo>
                                        <a:pt x="3345" y="3228"/>
                                      </a:lnTo>
                                      <a:lnTo>
                                        <a:pt x="3298" y="3228"/>
                                      </a:lnTo>
                                      <a:lnTo>
                                        <a:pt x="3298" y="3181"/>
                                      </a:lnTo>
                                      <a:lnTo>
                                        <a:pt x="3276" y="3159"/>
                                      </a:lnTo>
                                      <a:lnTo>
                                        <a:pt x="3206" y="3135"/>
                                      </a:lnTo>
                                      <a:lnTo>
                                        <a:pt x="3159" y="3111"/>
                                      </a:lnTo>
                                      <a:lnTo>
                                        <a:pt x="3113" y="3089"/>
                                      </a:lnTo>
                                      <a:lnTo>
                                        <a:pt x="3090" y="3065"/>
                                      </a:lnTo>
                                      <a:lnTo>
                                        <a:pt x="3066" y="3042"/>
                                      </a:lnTo>
                                      <a:lnTo>
                                        <a:pt x="3044" y="3019"/>
                                      </a:lnTo>
                                      <a:lnTo>
                                        <a:pt x="2951" y="2996"/>
                                      </a:lnTo>
                                      <a:lnTo>
                                        <a:pt x="2927" y="2972"/>
                                      </a:lnTo>
                                      <a:lnTo>
                                        <a:pt x="2903" y="2949"/>
                                      </a:lnTo>
                                      <a:lnTo>
                                        <a:pt x="2857" y="2926"/>
                                      </a:lnTo>
                                      <a:lnTo>
                                        <a:pt x="2532" y="2926"/>
                                      </a:lnTo>
                                      <a:lnTo>
                                        <a:pt x="2532" y="2972"/>
                                      </a:lnTo>
                                      <a:lnTo>
                                        <a:pt x="2393" y="2972"/>
                                      </a:lnTo>
                                      <a:lnTo>
                                        <a:pt x="2369" y="2996"/>
                                      </a:lnTo>
                                      <a:lnTo>
                                        <a:pt x="2324" y="3019"/>
                                      </a:lnTo>
                                      <a:lnTo>
                                        <a:pt x="2276" y="3042"/>
                                      </a:lnTo>
                                      <a:lnTo>
                                        <a:pt x="2253" y="3065"/>
                                      </a:lnTo>
                                      <a:lnTo>
                                        <a:pt x="2207" y="3089"/>
                                      </a:lnTo>
                                      <a:lnTo>
                                        <a:pt x="2183" y="3135"/>
                                      </a:lnTo>
                                      <a:lnTo>
                                        <a:pt x="2161" y="3181"/>
                                      </a:lnTo>
                                      <a:lnTo>
                                        <a:pt x="2161" y="3228"/>
                                      </a:lnTo>
                                      <a:lnTo>
                                        <a:pt x="2114" y="3228"/>
                                      </a:lnTo>
                                      <a:lnTo>
                                        <a:pt x="2090" y="3321"/>
                                      </a:lnTo>
                                      <a:lnTo>
                                        <a:pt x="2068" y="3343"/>
                                      </a:lnTo>
                                      <a:lnTo>
                                        <a:pt x="2044" y="3414"/>
                                      </a:lnTo>
                                      <a:lnTo>
                                        <a:pt x="2021" y="3437"/>
                                      </a:lnTo>
                                      <a:lnTo>
                                        <a:pt x="1998" y="3484"/>
                                      </a:lnTo>
                                      <a:lnTo>
                                        <a:pt x="1975" y="3669"/>
                                      </a:lnTo>
                                      <a:lnTo>
                                        <a:pt x="1951" y="3994"/>
                                      </a:lnTo>
                                      <a:lnTo>
                                        <a:pt x="1929" y="4018"/>
                                      </a:lnTo>
                                      <a:lnTo>
                                        <a:pt x="1905" y="4087"/>
                                      </a:lnTo>
                                      <a:lnTo>
                                        <a:pt x="1904" y="4137"/>
                                      </a:lnTo>
                                      <a:lnTo>
                                        <a:pt x="1836" y="4111"/>
                                      </a:lnTo>
                                      <a:lnTo>
                                        <a:pt x="1812" y="4087"/>
                                      </a:lnTo>
                                      <a:lnTo>
                                        <a:pt x="1766" y="4087"/>
                                      </a:lnTo>
                                      <a:lnTo>
                                        <a:pt x="1766" y="4041"/>
                                      </a:lnTo>
                                      <a:lnTo>
                                        <a:pt x="1742" y="4018"/>
                                      </a:lnTo>
                                      <a:lnTo>
                                        <a:pt x="1742" y="3879"/>
                                      </a:lnTo>
                                      <a:lnTo>
                                        <a:pt x="1766" y="3831"/>
                                      </a:lnTo>
                                      <a:lnTo>
                                        <a:pt x="1788" y="3786"/>
                                      </a:lnTo>
                                      <a:lnTo>
                                        <a:pt x="1788" y="3530"/>
                                      </a:lnTo>
                                      <a:lnTo>
                                        <a:pt x="1766" y="3484"/>
                                      </a:lnTo>
                                      <a:lnTo>
                                        <a:pt x="1742" y="3460"/>
                                      </a:lnTo>
                                      <a:lnTo>
                                        <a:pt x="1719" y="3391"/>
                                      </a:lnTo>
                                      <a:lnTo>
                                        <a:pt x="1695" y="3367"/>
                                      </a:lnTo>
                                      <a:lnTo>
                                        <a:pt x="1673" y="3343"/>
                                      </a:lnTo>
                                      <a:lnTo>
                                        <a:pt x="1626" y="3321"/>
                                      </a:lnTo>
                                      <a:lnTo>
                                        <a:pt x="1603" y="3274"/>
                                      </a:lnTo>
                                      <a:lnTo>
                                        <a:pt x="1580" y="3252"/>
                                      </a:lnTo>
                                      <a:lnTo>
                                        <a:pt x="1487" y="3228"/>
                                      </a:lnTo>
                                      <a:lnTo>
                                        <a:pt x="1441" y="3204"/>
                                      </a:lnTo>
                                      <a:lnTo>
                                        <a:pt x="1391" y="3203"/>
                                      </a:lnTo>
                                      <a:lnTo>
                                        <a:pt x="1417" y="3159"/>
                                      </a:lnTo>
                                      <a:lnTo>
                                        <a:pt x="1417" y="3089"/>
                                      </a:lnTo>
                                      <a:lnTo>
                                        <a:pt x="1394" y="3019"/>
                                      </a:lnTo>
                                      <a:lnTo>
                                        <a:pt x="1371" y="2972"/>
                                      </a:lnTo>
                                      <a:lnTo>
                                        <a:pt x="1348" y="2926"/>
                                      </a:lnTo>
                                      <a:lnTo>
                                        <a:pt x="1324" y="2857"/>
                                      </a:lnTo>
                                      <a:lnTo>
                                        <a:pt x="1300" y="2810"/>
                                      </a:lnTo>
                                      <a:lnTo>
                                        <a:pt x="1278" y="2694"/>
                                      </a:lnTo>
                                      <a:lnTo>
                                        <a:pt x="1254" y="2647"/>
                                      </a:lnTo>
                                      <a:lnTo>
                                        <a:pt x="1231" y="2601"/>
                                      </a:lnTo>
                                      <a:lnTo>
                                        <a:pt x="1209" y="2508"/>
                                      </a:lnTo>
                                      <a:lnTo>
                                        <a:pt x="1185" y="2462"/>
                                      </a:lnTo>
                                      <a:lnTo>
                                        <a:pt x="1161" y="2415"/>
                                      </a:lnTo>
                                      <a:lnTo>
                                        <a:pt x="1138" y="2392"/>
                                      </a:lnTo>
                                      <a:lnTo>
                                        <a:pt x="1115" y="2345"/>
                                      </a:lnTo>
                                      <a:lnTo>
                                        <a:pt x="1092" y="2252"/>
                                      </a:lnTo>
                                      <a:lnTo>
                                        <a:pt x="1068" y="2183"/>
                                      </a:lnTo>
                                      <a:lnTo>
                                        <a:pt x="1022" y="2183"/>
                                      </a:lnTo>
                                      <a:lnTo>
                                        <a:pt x="1022" y="2137"/>
                                      </a:lnTo>
                                      <a:lnTo>
                                        <a:pt x="999" y="2090"/>
                                      </a:lnTo>
                                      <a:lnTo>
                                        <a:pt x="975" y="1974"/>
                                      </a:lnTo>
                                      <a:lnTo>
                                        <a:pt x="953" y="1927"/>
                                      </a:lnTo>
                                      <a:lnTo>
                                        <a:pt x="929" y="1881"/>
                                      </a:lnTo>
                                      <a:lnTo>
                                        <a:pt x="906" y="1857"/>
                                      </a:lnTo>
                                      <a:lnTo>
                                        <a:pt x="883" y="1788"/>
                                      </a:lnTo>
                                      <a:lnTo>
                                        <a:pt x="860" y="1718"/>
                                      </a:lnTo>
                                      <a:lnTo>
                                        <a:pt x="836" y="1672"/>
                                      </a:lnTo>
                                      <a:lnTo>
                                        <a:pt x="812" y="1625"/>
                                      </a:lnTo>
                                      <a:lnTo>
                                        <a:pt x="790" y="1603"/>
                                      </a:lnTo>
                                      <a:lnTo>
                                        <a:pt x="767" y="1556"/>
                                      </a:lnTo>
                                      <a:lnTo>
                                        <a:pt x="743" y="1463"/>
                                      </a:lnTo>
                                      <a:lnTo>
                                        <a:pt x="721" y="1440"/>
                                      </a:lnTo>
                                      <a:lnTo>
                                        <a:pt x="697" y="1371"/>
                                      </a:lnTo>
                                      <a:lnTo>
                                        <a:pt x="673" y="1323"/>
                                      </a:lnTo>
                                      <a:lnTo>
                                        <a:pt x="650" y="1230"/>
                                      </a:lnTo>
                                      <a:lnTo>
                                        <a:pt x="627" y="1115"/>
                                      </a:lnTo>
                                      <a:lnTo>
                                        <a:pt x="604" y="1068"/>
                                      </a:lnTo>
                                      <a:lnTo>
                                        <a:pt x="580" y="1022"/>
                                      </a:lnTo>
                                      <a:lnTo>
                                        <a:pt x="558" y="905"/>
                                      </a:lnTo>
                                      <a:lnTo>
                                        <a:pt x="558" y="766"/>
                                      </a:lnTo>
                                      <a:lnTo>
                                        <a:pt x="580" y="720"/>
                                      </a:lnTo>
                                      <a:lnTo>
                                        <a:pt x="650" y="697"/>
                                      </a:lnTo>
                                      <a:lnTo>
                                        <a:pt x="650" y="651"/>
                                      </a:lnTo>
                                      <a:lnTo>
                                        <a:pt x="697" y="651"/>
                                      </a:lnTo>
                                      <a:lnTo>
                                        <a:pt x="743" y="627"/>
                                      </a:lnTo>
                                      <a:lnTo>
                                        <a:pt x="790" y="603"/>
                                      </a:lnTo>
                                      <a:lnTo>
                                        <a:pt x="812" y="581"/>
                                      </a:lnTo>
                                      <a:lnTo>
                                        <a:pt x="836" y="557"/>
                                      </a:lnTo>
                                      <a:lnTo>
                                        <a:pt x="860" y="488"/>
                                      </a:lnTo>
                                      <a:lnTo>
                                        <a:pt x="883" y="395"/>
                                      </a:lnTo>
                                      <a:lnTo>
                                        <a:pt x="906" y="325"/>
                                      </a:lnTo>
                                      <a:lnTo>
                                        <a:pt x="906" y="232"/>
                                      </a:lnTo>
                                      <a:lnTo>
                                        <a:pt x="883" y="209"/>
                                      </a:lnTo>
                                      <a:lnTo>
                                        <a:pt x="860" y="186"/>
                                      </a:lnTo>
                                      <a:lnTo>
                                        <a:pt x="836" y="163"/>
                                      </a:lnTo>
                                      <a:lnTo>
                                        <a:pt x="767" y="139"/>
                                      </a:lnTo>
                                      <a:lnTo>
                                        <a:pt x="743" y="117"/>
                                      </a:lnTo>
                                      <a:lnTo>
                                        <a:pt x="721" y="93"/>
                                      </a:lnTo>
                                      <a:lnTo>
                                        <a:pt x="697" y="70"/>
                                      </a:lnTo>
                                      <a:lnTo>
                                        <a:pt x="650" y="46"/>
                                      </a:lnTo>
                                      <a:lnTo>
                                        <a:pt x="558" y="24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418" y="0"/>
                                      </a:lnTo>
                                      <a:lnTo>
                                        <a:pt x="27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0B0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026" style="position:absolute;margin-left:370.1pt;margin-top:5.15pt;width:19.5pt;height:17.35pt;z-index:251755520" coordorigin="2509,3551" coordsize="6996,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">
                      <v:group id="Group 295" o:spid="_x0000_s1027" style="position:absolute;left:2509;top:3672;width:6996;height:5495;rotation:-302207fd" coordorigin=",683" coordsize="6996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UnGRwwAAANwAAAAP&#10;AAAAAAAAAAAAAAAAAKoCAABkcnMvZG93bnJldi54bWxQSwUGAAAAAAQABAD6AAAAmgMAAAAA&#10;">
                        <v:shape id="Freeform 296" o:spid="_x0000_s1028" style="position:absolute;top:683;width:6996;height:5495;visibility:visible;mso-wrap-style:square;v-text-anchor:top" coordsize="20988,16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q678A&#10;AADcAAAADwAAAGRycy9kb3ducmV2LnhtbERP24rCMBB9X/Afwgi+rWl0FalGEYuwr14+YGzGNthM&#10;ShO17tdvFhZ8m8O5zmrTu0Y8qAvWswY1zkAQl95YrjScT/vPBYgQkQ02nknDiwJs1oOPFebGP/lA&#10;j2OsRArhkKOGOsY2lzKUNTkMY98SJ+7qO4cxwa6SpsNnCneNnGTZXDq0nBpqbGlXU3k73p2GCRez&#10;Un1ZpbYXK9XtXBx+fKH1aNhvlyAi9fEt/nd/mzR/OoO/Z9IF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LirrvwAAANwAAAAPAAAAAAAAAAAAAAAAAJgCAABkcnMvZG93bnJl&#10;di54bWxQSwUGAAAAAAQABAD1AAAAhAMAAAAA&#10;" path="m20795,1993r-111,55l20573,2103r-107,57l20358,2216r-105,55l20148,2328r-104,56l19939,2441r-104,55l19730,2552r-105,56l19519,2665r-106,55l19304,2776r-109,55l19083,2887r-42,26l18995,2939r-48,28l18896,2993r-54,26l18787,3043r-28,11l18732,3065r-29,10l18675,3085r-28,9l18619,3102r-28,6l18563,3115r-28,5l18507,3124r-26,3l18455,3128r-26,l18403,3127r-25,-3l18354,3119r-24,-6l18308,3106r-22,-10l18265,3085,8714,9837r-35,34l8651,9911r-22,44l8613,10004r-11,52l8597,10113r,59l8604,10232r9,63l8629,10359r19,64l8673,10488r28,63l8734,10614r36,61l8811,10733r45,56l8903,10842r51,48l9008,10935r56,38l9123,11007r63,28l9250,11054r67,15l9386,11074r70,-3l9529,11060r73,-23l9678,11006r76,-42l9832,10911r19,-14l9871,10884r20,-13l9909,10860r20,-12l9947,10839r20,-9l9985,10822r18,-8l10022,10809r17,-5l10057,10799r17,-3l10090,10793r17,-1l10121,10792r16,l10152,10795r13,2l10178,10800r12,5l10201,10810r11,8l10222,10826r8,9l10238,10846r8,10l10251,10869r6,14l10261,10898r2,16l10264,10931r-11,115l10234,11159r-25,112l10179,11381r-37,106l10102,11592r-46,102l10005,11794r-57,99l9888,11987r-64,92l9757,12167r-72,86l9609,12336r-79,80l9449,12492r-84,73l9278,12636r-89,66l9097,12765r-93,59l8909,12879r-95,51l8715,12979r-98,43l8519,13061r-100,36l8319,13127r-100,26l8120,13175r-100,17l7922,13205r-65,8l7794,13223r-64,11l7668,13247r-62,16l7544,13282r-60,19l7425,13322r-60,24l7306,13372r-56,28l7194,13428r-55,33l7085,13495r-53,36l6982,13569r-49,40l6884,13651r-47,45l6792,13742r-44,49l6706,13842r-40,52l6627,13949r-37,58l6556,14066r-33,62l6493,14191r-29,66l6438,14326r-24,70l6392,14469r-69,236l6243,14928r-88,210l6059,15333r-104,181l5843,15681r-120,152l5597,15969r-135,122l5322,16196r-148,91l5020,16360r-160,56l4693,16457r-171,24l4345,16486r-183,-12l3975,16444r-193,-49l3585,16329r-201,-86l3180,16138r-209,-124l2759,15870r-216,-164l2326,15521r-222,-205l1880,15090r-226,-248l1426,14574r-230,-290l964,13970,791,13718,636,13468,498,13220,379,12976,275,12736r-85,-237l121,12268,67,12041,29,11819,7,11604,,11395r8,-202l30,10999r37,-186l118,10635r66,-171l261,10304r92,-151l456,10013,573,9883,703,9764,843,9656r154,-96l1161,9476r174,-70l1520,9349r197,-43l1923,9276r216,-15l2365,9263r235,15l2844,9311r88,8l3014,9324r79,3l3169,9327r71,-3l3310,9319r64,-8l3437,9301r60,-13l3554,9270r55,-18l3662,9230r50,-26l3762,9176r47,-31l3857,9110r44,-36l3946,9033r43,-43l4032,8943r44,-50l4118,8839r43,-56l4203,8722r43,-63l4291,8592r44,-71l4381,8448r96,-159l4579,8117r53,-85l4687,7947r58,-84l4806,7779r66,-83l4940,7614r71,-80l5086,7455r76,-77l5242,7304r82,-72l5411,7163r88,-66l5589,7034r94,-60l5777,6919r98,-53l5975,6819r102,-42l6182,6739r107,-33l6397,6679r111,-21l6620,6642r115,-11l6850,6629r117,2l7086,6642r121,18l7329,6685r123,33l7577,6759r14,7l7606,6776r11,10l7628,6795r8,11l7644,6818r6,11l7654,6841r4,12l7659,6866r,12l7659,6891r-2,15l7654,6919r-4,13l7645,6946r-8,15l7629,6974r-9,14l7611,7003r-12,14l7587,7030r-13,15l7560,7058r-15,14l7529,7085r-17,13l7494,7111r-18,14l7456,7136r-20,13l7415,7160r-81,49l7263,7261r-63,55l7148,7374r-45,59l7066,7494r-28,63l7015,7622r-14,65l6993,7753r-1,65l6996,7883r9,65l7020,8011r20,63l7064,8135r29,57l7124,8249r36,52l7198,8351r40,46l7282,8439r44,38l7372,8511r47,28l7466,8562r49,16l7564,8590r47,4l7658,8591r46,-9l7749,8565r617,-404l8984,7757r618,-404l10220,6949r618,-403l11456,6142r617,-404l12691,5334r618,-403l13927,4527r618,-404l15163,3719r617,-404l16398,2913r618,-404l17634,2105r9,-38l17654,2030r11,-38l17680,1953r14,-38l17713,1874r19,-41l17755,1793r24,-42l17808,1707r32,-44l17877,1617r38,-46l17959,1522r47,-49l18059,1421r97,-78l18253,1263r97,-79l18448,1107r98,-79l18644,949r97,-77l18839,793r97,-79l19033,636r98,-80l19228,476r95,-80l19418,314r96,-81l19608,150r43,-38l19691,81r35,-26l19759,35r27,-16l19811,9r23,-7l19852,r17,2l19882,7r12,8l19903,27r8,13l19918,56r4,18l19925,94r4,42l19932,181r3,45l19939,268r4,20l19946,306r6,16l19958,337r9,10l19978,356r13,6l20005,363r27,9l20055,383r21,9l20096,402r17,11l20129,423r13,11l20154,444r10,11l20173,466r7,11l20187,489r5,12l20197,512r3,11l20202,535r7,46l20213,625r1,11l20217,646r2,11l20222,667r4,9l20231,687r5,9l20244,705r16,16l20278,735r20,15l20318,763r22,14l20361,790r20,15l20400,821r10,9l20417,839r8,9l20433,857r7,12l20445,880r5,11l20454,905r3,13l20458,932r,16l20458,965r-3,17l20453,1000r-5,20l20442,1040r17,30l20475,1093r17,21l20508,1130r16,13l20539,1155r16,8l20570,1171r28,12l20626,1196r13,9l20652,1214r12,13l20677,1243r7,16l20688,1273r1,15l20688,1302r-6,26l20677,1356r-3,14l20674,1385r2,15l20680,1417r2,8l20686,1435r6,9l20697,1454r8,11l20713,1475r9,11l20732,1497r15,3l20764,1505r15,6l20796,1517r18,7l20831,1533r15,9l20863,1551r16,12l20895,1575r16,13l20924,1601r13,15l20949,1631r10,16l20968,1664r8,17l20983,1698r2,19l20988,1736r-1,19l20984,1776r-5,19l20971,1816r-11,21l20947,1858r-17,22l20911,1903r-24,22l20859,1947r-30,23l20795,1993xe" fillcolor="#e77817" stroked="f">
                          <v:path arrowok="t" o:connecttype="custom" o:connectlocs="6646,814;6347,971;6225,1028;6143,1043;2893,3290;2876,3453;2985,3630;3176,3686;3310,3616;3363,3597;3404,3606;3421,3643;3316,3964;3093,4212;2806,4365;2556,4415;2380,4487;2235,4614;2138,4798;1866,5323;1387,5491;775,5173;166,4406;3,3731;234,3254;788,3087;1125,3103;1286,3036;1415,2886;1602,2593;1833,2366;2132,2226;2484,2239;2551,2280;2546,2320;2510,2362;2400,2439;2332,2628;2413,2799;2553,2863;4024,1913;5878,702;5926,584;6084,421;6377,185;6586,12;6637,13;6649,102;6692,131;6729,163;6740,219;6773,254;6813,290;6818,333;6852,388;6896,424;6894,475;6921,502;6970,529;6996,579;6962,642" o:connectangles="0,0,0,0,0,0,0,0,0,0,0,0,0,0,0,0,0,0,0,0,0,0,0,0,0,0,0,0,0,0,0,0,0,0,0,0,0,0,0,0,0,0,0,0,0,0,0,0,0,0,0,0,0,0,0,0,0,0,0,0,0"/>
                        </v:shape>
                        <v:shape id="Freeform 297" o:spid="_x0000_s1029" style="position:absolute;left:915;top:5140;width:200;height:201;visibility:visible;mso-wrap-style:square;v-text-anchor:top" coordsize="601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ik8MA&#10;AADcAAAADwAAAGRycy9kb3ducmV2LnhtbERPS2vCQBC+F/oflin0UuqmLSQSXUUKhVB68QHS25Ad&#10;s8HsbMhONf77riB4m4/vOfPl6Dt1oiG2gQ28TTJQxHWwLTcGdtuv1ymoKMgWu8Bk4EIRlovHhzmW&#10;Npx5TaeNNCqFcCzRgBPpS61j7chjnISeOHGHMHiUBIdG2wHPKdx3+j3Lcu2x5dTgsKdPR/Vx8+cN&#10;FFpedvvLT76q8Pg7dZJnRfVtzPPTuJqBEhrlLr65K5vmf+RwfSZd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ik8MAAADcAAAADwAAAAAAAAAAAAAAAACYAgAAZHJzL2Rv&#10;d25yZXYueG1sUEsFBgAAAAAEAAQA9QAAAIgDAAAAAA==&#10;" path="m554,138r8,13l568,164r7,15l582,192r4,14l591,221r2,14l597,250r2,14l600,278r1,15l601,307r-1,15l599,336r-2,15l595,364r-4,14l587,393r-4,13l576,419r-5,13l565,445r-8,13l549,470r-8,12l532,494r-11,10l511,516r-11,9l488,536r-11,9l464,553r-14,9l437,568r-14,7l410,580r-15,5l381,591r-15,2l353,596r-15,3l323,600r-14,1l294,601r-14,-1l265,599r-13,-2l238,595r-15,-4l210,587r-14,-6l183,576r-13,-5l157,564r-14,-7l132,549r-12,-8l108,532,98,521,87,511,77,500,67,488,58,477,49,463,41,450,33,437,27,423,21,410,16,395,12,381,8,366,6,352,3,337,2,323,,309,,294,2,280,3,265,4,252,8,238r3,-15l15,209r5,-13l25,183r6,-13l39,156r6,-13l53,132r9,-12l71,108,81,97,91,87,101,76,113,66r13,-9l138,49r13,-8l166,33r13,-6l193,21r13,-5l221,12,235,8,250,6,264,3,279,2,293,r14,l322,2r14,1l351,4r14,3l378,11r15,4l406,20r13,5l432,31r13,6l458,45r12,8l482,62r12,9l506,80r10,11l525,101r11,12l545,125r9,13xm457,200r9,17l474,234r5,17l483,269r3,17l486,305r,18l482,340r-4,17l471,374r-7,16l454,406r-10,14l431,433r-13,12l402,457r-17,9l368,474r-17,5l334,483r-19,3l297,486r-17,-2l262,482r-18,-4l227,471r-15,-8l197,454,182,442,168,431,157,416,145,400r-9,-15l128,368r-6,-17l119,332r-3,-17l116,297r1,-19l120,261r5,-17l130,227r8,-15l147,196r12,-15l171,168r14,-12l201,145r16,-10l234,128r17,-6l269,118r19,-2l305,116r18,1l340,120r17,4l374,130r16,8l406,147r14,12l433,171r13,14l457,200xe" stroked="f">
                          <v:path arrowok="t" o:connecttype="custom" o:connectlocs="191,60;197,79;200,98;199,117;194,136;185,153;173,169;159,182;141,192;122,198;103,201;84,200;65,194;48,186;33,174;19,160;9,141;3,122;0,103;1,84;7,66;15,48;27,32;42,19;60,9;78,3;98,0;117,1;135,7;152,15;168,27;181,42;158,78;162,102;157,125;143,145;122,159;99,163;76,158;56,144;43,123;39,99;43,76;57,56;78,43;101,39;124,43;144,57" o:connectangles="0,0,0,0,0,0,0,0,0,0,0,0,0,0,0,0,0,0,0,0,0,0,0,0,0,0,0,0,0,0,0,0,0,0,0,0,0,0,0,0,0,0,0,0,0,0,0,0"/>
                          <o:lock v:ext="edit" verticies="t"/>
                        </v:shape>
                        <v:shape id="Freeform 298" o:spid="_x0000_s1030" style="position:absolute;left:971;top:5196;width:88;height:89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3MMIA&#10;AADcAAAADwAAAGRycy9kb3ducmV2LnhtbERPTWvCQBC9F/wPywi91Y0WrERXUWlF8FTNQW9jdkyC&#10;2dmYXWP013cLgrd5vM+ZzFpTioZqV1hW0O9FIIhTqwvOFCS7n48RCOeRNZaWScGdHMymnbcJxtre&#10;+Jearc9ECGEXo4Lc+yqW0qU5GXQ9WxEH7mRrgz7AOpO6xlsIN6UcRNFQGiw4NORY0TKn9Ly9GgVN&#10;sii++Xh+yNF+5TBphxs8XJR677bzMQhPrX+Jn+61DvM/v+D/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/cwwgAAANwAAAAPAAAAAAAAAAAAAAAAAJgCAABkcnMvZG93&#10;bnJldi54bWxQSwUGAAAAAAQABAD1AAAAhwMAAAAA&#10;" path="m244,61r7,11l256,86r4,11l264,110r1,12l265,135r-1,14l263,160r-4,13l255,185r-5,12l243,208r-8,10l226,227r-10,9l205,244r-12,7l181,256r-13,4l156,263r-13,2l130,265r-13,-1l105,263,94,259,80,255,70,250,58,242,48,235,38,226,29,215,21,205,15,193,10,180,6,168,3,155,2,143,,130,2,117,4,105,7,92,11,80,17,70,24,58,32,48,41,38r9,-9l62,21,73,15,86,9,97,6,111,3,124,r12,l149,2r13,1l174,7r11,4l197,17r11,7l218,32r9,8l237,50r7,11xe" stroked="f">
                          <v:path arrowok="t" o:connecttype="custom" o:connectlocs="83,24;86,33;88,41;88,50;86,58;83,66;78,73;72,79;64,84;56,87;47,89;39,89;31,87;23,84;16,79;10,72;5,65;2,56;1,48;1,39;2,31;6,24;11,16;17,10;24,5;32,2;41,0;49,1;58,2;65,6;72,11;79,17" o:connectangles="0,0,0,0,0,0,0,0,0,0,0,0,0,0,0,0,0,0,0,0,0,0,0,0,0,0,0,0,0,0,0,0"/>
                        </v:shape>
                        <v:shape id="Freeform 299" o:spid="_x0000_s1031" style="position:absolute;left:780;top:5429;width:201;height:200;visibility:visible;mso-wrap-style:square;v-text-anchor:top" coordsize="601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TesUA&#10;AADcAAAADwAAAGRycy9kb3ducmV2LnhtbESPQUvDQBCF74L/YZmCF7EbFdISuy1FEIJ4sS2ItyE7&#10;zYZmZ0N2bNN/7xwEbzO8N+99s9pMsTdnGnOX2MHjvABD3CTfcevgsH97WILJguyxT0wOrpRhs769&#10;WWHl04U/6byT1mgI5wodBJGhsjY3gSLmeRqIVTumMaLoOrbWj3jR8Njbp6IobcSOtSHgQK+BmtPu&#10;JzpYWLk/fF0/ym2Np+9lkLJY1O/O3c2m7QsYoUn+zX/XtVf8Z6XVZ3QC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5N6xQAAANwAAAAPAAAAAAAAAAAAAAAAAJgCAABkcnMv&#10;ZG93bnJldi54bWxQSwUGAAAAAAQABAD1AAAAigMAAAAA&#10;" path="m553,138r9,13l568,165r7,13l580,193r6,13l591,220r2,15l597,249r2,14l600,278r1,14l601,307r-1,14l599,336r-2,14l595,364r-4,14l587,392r-5,13l576,418r-5,15l565,444r-8,14l549,469r-8,12l532,493r-11,12l511,515r-11,11l488,535r-11,9l464,552r-14,9l437,568r-14,6l410,581r-15,5l381,590r-15,4l352,597r-14,1l323,599r-14,2l294,601r-14,l265,598r-14,-1l238,594r-15,-4l209,586r-13,-4l183,577r-13,-7l157,564r-14,-8l132,548r-12,-8l108,531,98,521,87,510,77,500,66,488,57,476,49,463,41,450,33,437,27,422,21,409,16,395,12,380,8,367,6,353,3,338,2,324,,309,,294,2,280,3,266,4,252,7,237r4,-14l15,210r5,-15l25,182r6,-13l37,156r8,-12l53,131r8,-12l70,107,80,97,91,86,101,76r12,-9l125,57r13,-9l151,40r13,-7l179,26r13,-5l206,16r15,-4l235,8,250,5,264,2,279,1,293,r14,l322,1r14,1l351,5r13,3l378,10r15,4l406,19r13,6l432,31r13,7l458,44r12,8l482,61r12,10l504,80r12,10l525,101r11,12l545,126r8,12xm457,200r9,16l474,233r5,17l483,269r3,18l486,304r-1,18l482,340r-4,17l471,374r-7,15l454,405r-11,15l431,433r-15,13l402,456r-17,9l368,473r-17,6l332,482r-17,3l297,486r-17,-1l262,481r-18,-4l227,471r-15,-8l196,454,181,443,168,430,157,416,145,401r-9,-17l128,367r-6,-17l119,332r-3,-17l116,296r1,-17l120,261r4,-17l130,227r8,-16l147,197r12,-15l171,168r14,-12l201,144r16,-9l234,127r17,-5l269,118r17,-3l305,115r18,2l340,119r17,5l374,130r16,8l406,147r14,11l433,170r12,15l457,200xe" stroked="f">
                          <v:path arrowok="t" o:connecttype="custom" o:connectlocs="192,59;198,78;201,97;200,116;195,135;186,152;174,168;160,181;141,191;122,198;103,200;84,199;66,194;48,185;33,173;19,158;9,140;3,122;0,103;1,84;7,65;15,48;27,32;42,19;60,9;79,3;98,0;117,2;136,6;153,15;169,27;182,42;159,78;163,101;158,124;144,144;123,157;99,162;76,157;56,143;43,122;39,99;43,76;57,56;78,42;102,38;125,43;145,57" o:connectangles="0,0,0,0,0,0,0,0,0,0,0,0,0,0,0,0,0,0,0,0,0,0,0,0,0,0,0,0,0,0,0,0,0,0,0,0,0,0,0,0,0,0,0,0,0,0,0,0"/>
                          <o:lock v:ext="edit" verticies="t"/>
                        </v:shape>
                        <v:shape id="Freeform 300" o:spid="_x0000_s1032" style="position:absolute;left:836;top:5485;width:89;height:88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G2cIA&#10;AADcAAAADwAAAGRycy9kb3ducmV2LnhtbERPTWvCQBC9F/wPywi91Y0WRKOrqLQieKrmoLcxOybB&#10;7GzMrjH667sFobd5vM+ZzltTioZqV1hW0O9FIIhTqwvOFCT7748RCOeRNZaWScGDHMxnnbcpxtre&#10;+Yeanc9ECGEXo4Lc+yqW0qU5GXQ9WxEH7mxrgz7AOpO6xnsIN6UcRNFQGiw4NORY0Sqn9LK7GQVN&#10;siy++HR5ytFh7TBph1s8XpV677aLCQhPrf8Xv9wbHeZ/juHvmXC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MbZwgAAANwAAAAPAAAAAAAAAAAAAAAAAJgCAABkcnMvZG93&#10;bnJldi54bWxQSwUGAAAAAAQABAD1AAAAhwMAAAAA&#10;" path="m244,60r7,12l256,85r4,12l264,110r1,13l265,135r-1,13l263,161r-4,12l255,185r-5,11l242,207r-8,10l226,227r-10,9l205,244r-12,6l181,255r-13,4l155,263r-12,2l130,265r-13,l105,262,92,258,80,254,69,249,58,242,48,234,38,225,29,215,21,204,15,192,10,181,6,168,3,156,,143,,130,2,116,3,105,7,93,11,80,16,69,24,57,32,47r8,-9l50,29,61,21,73,14,86,9,97,5,111,2,122,1,135,r14,1l160,4r14,2l185,10r12,7l208,23r10,8l227,40r9,10l244,60xe" stroked="f">
                          <v:path arrowok="t" o:connecttype="custom" o:connectlocs="84,24;87,32;89,41;89,49;87,57;84,65;79,72;73,78;65,83;56,86;48,88;39,88;31,86;23,83;16,78;10,71;5,64;2,56;0,47;1,39;2,31;5,23;11,16;17,10;25,5;33,2;41,0;50,0;58,2;66,6;73,10;79,17" o:connectangles="0,0,0,0,0,0,0,0,0,0,0,0,0,0,0,0,0,0,0,0,0,0,0,0,0,0,0,0,0,0,0,0"/>
                        </v:shape>
                        <v:shape id="Freeform 301" o:spid="_x0000_s1033" style="position:absolute;left:930;top:3430;width:2148;height:2094;visibility:visible;mso-wrap-style:square;v-text-anchor:top" coordsize="6443,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bDcYA&#10;AADcAAAADwAAAGRycy9kb3ducmV2LnhtbESPQWvCQBCF7wX/wzJCb3VjqaVEVylaQUSFRqHXITsm&#10;odnZkF1N9Nc7h0JvM7w3730zW/SuVldqQ+XZwHiUgCLOva24MHA6rl8+QIWIbLH2TAZuFGAxHzzN&#10;MLW+42+6ZrFQEsIhRQNljE2qdchLchhGviEW7exbh1HWttC2xU7CXa1fk+RdO6xYGkpsaFlS/ptd&#10;nIFDs7vvs2K/7fFrcjoelivb/dyNeR72n1NQkfr4b/673ljBfxN8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ubDcYAAADcAAAADwAAAAAAAAAAAAAAAACYAgAAZHJz&#10;L2Rvd25yZXYueG1sUEsFBgAAAAAEAAQA9QAAAIsDAAAAAA==&#10;" path="m3403,r-71,106l3258,212r-73,105l3109,421r-79,103l2952,627r-83,101l2786,826r-85,100l2613,1023r-90,94l2431,1212r-95,93l2239,1395r-98,90l2039,1571r-104,85l1827,1739r-110,81l1606,1899r-117,76l1371,2050r-121,72l1126,2190r-129,67l867,2321r-135,61l594,2441r-140,55l310,2548r-149,49l9,2643r-8,80l,2796r5,68l16,2927r16,59l54,3040r26,51l112,3137r35,45l186,3223r44,38l277,3297r50,34l380,3366r56,31l493,3430r122,63l743,3557r64,34l872,3627r66,38l1004,3704r65,42l1133,3792r63,48l1258,3892r60,56l1377,4010r56,65l1486,4146r78,93l1632,4332r62,93l1749,4517r48,91l1840,4698r40,89l1913,4874r30,87l1969,5045r22,82l2011,5208r18,80l2046,5366r15,75l2075,5514r15,71l2104,5653r16,66l2137,5782r18,59l2176,5898r24,54l2226,6003r30,49l2292,6096r39,41l2376,6174r51,34l2483,6237r65,26l2618,6284r45,-67l2709,6152r46,-65l2801,6024r46,-61l2893,5902r45,-59l2986,5787r46,-56l3079,5677r46,-53l3172,5572r47,-50l3266,5473r48,-47l3362,5380r47,-43l3458,5294r47,-42l3554,5212r48,-39l3652,5136r49,-36l3750,5065r49,-32l3849,5001r51,-30l3950,4941r50,-26l4051,4888r51,-25l4153,4840r87,-37l4325,4770r87,-30l4497,4711r85,-26l4667,4661r86,-23l4837,4616r166,-44l5167,4528r80,-24l5326,4479r79,-26l5481,4425r74,-31l5629,4361r72,-37l5772,4284r68,-44l5906,4192r64,-53l6033,4080r60,-63l6151,3949r55,-75l6258,3793r52,-88l6357,3610r44,-103l6443,3397r-94,8l6261,3408r-85,-3l6096,3398r-75,-10l5950,3372r-65,-20l5823,3329r-58,-28l5713,3270r-49,-34l5620,3198r-40,-42l5546,3111r-31,-47l5488,3014r-22,-52l5449,2906r-13,-56l5427,2790r-4,-62l5423,2665r4,-64l5435,2534r13,-68l5465,2398r21,-71l5511,2256r29,-71l5574,2113r38,-74l5654,1966r-66,-70l5521,1823r-65,-76l5390,1668r-66,-81l5260,1503r-63,-85l5136,1331r-61,-89l5018,1151r-57,-91l4906,967r-26,-48l4854,872r-25,-47l4804,776r-24,-47l4756,681r-22,-49l4713,583r-93,-3l4531,576r-87,-4l4362,566r-41,-2l4282,560r-40,-4l4203,551r-38,-8l4126,535r-38,-9l4049,515r-38,-13l3973,488r-38,-17l3897,452r-39,-21l3820,408r-39,-28l3741,351r-40,-31l3661,284r-42,-38l3577,204r-42,-45l3492,110,3447,58,3403,xe" fillcolor="#ede566" stroked="f">
                          <v:path arrowok="t" o:connecttype="custom" o:connectlocs="1062,106;956,243;841,372;714,495;572,606;417,707;244,794;54,865;2,954;27,1030;77,1087;145,1132;269,1197;356,1248;439,1316;521,1413;599,1536;648,1653;676,1762;697,1861;718,1946;752,2017;809,2069;888,2072;949,1987;1011,1910;1073,1840;1137,1778;1201,1724;1267,1677;1334,1638;1414,1600;1528,1561;1668,1524;1802,1484;1901,1441;1990,1379;2069,1291;2134,1169;2059,1135;1962,1117;1888,1078;1839,1021;1812,950;1809,867;1829,775;1871,679;1819,582;1733,473;1654,353;1610,275;1578,211;1482,191;1414,185;1363,175;1312,157;1261,127;1207,82;1149,19" o:connectangles="0,0,0,0,0,0,0,0,0,0,0,0,0,0,0,0,0,0,0,0,0,0,0,0,0,0,0,0,0,0,0,0,0,0,0,0,0,0,0,0,0,0,0,0,0,0,0,0,0,0,0,0,0,0,0,0,0,0,0"/>
                        </v:shape>
                        <v:shape id="Freeform 302" o:spid="_x0000_s1034" style="position:absolute;left:930;top:3430;width:2148;height:2094;visibility:visible;mso-wrap-style:square;v-text-anchor:top" coordsize="6443,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MkVsQA&#10;AADcAAAADwAAAGRycy9kb3ducmV2LnhtbERPTWsCMRC9F/wPYQRvNWtZS1mNooJS6EHUUult2Iyb&#10;bTeTbRJ1/feNUOhtHu9zpvPONuJCPtSOFYyGGQji0umaKwXvh/XjC4gQkTU2jknBjQLMZ72HKRba&#10;XXlHl32sRArhUKACE2NbSBlKQxbD0LXEiTs5bzEm6CupPV5TuG3kU5Y9S4s1pwaDLa0Mld/7s1Vw&#10;+Nzl/u3jK8+WP9Vxcwxma8ZLpQb9bjEBEamL/+I/96tO8/MR3J9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JFbEAAAA3AAAAA8AAAAAAAAAAAAAAAAAmAIAAGRycy9k&#10;b3ducmV2LnhtbFBLBQYAAAAABAAEAPUAAACJAwAAAAA=&#10;" path="m3403,r-71,106l3258,212r-73,105l3109,421r-79,103l2952,627r-83,101l2786,826r-85,100l2613,1023r-90,94l2431,1212r-95,93l2239,1395r-98,90l2039,1571r-104,85l1827,1739r-110,81l1606,1899r-117,76l1371,2050r-121,72l1126,2190r-129,67l867,2321r-135,61l594,2441r-140,55l310,2548r-149,49l9,2643r-8,80l,2796r5,68l16,2927r16,59l54,3040r26,51l112,3137r35,45l186,3223r44,38l277,3297r50,34l380,3366r56,31l493,3430r122,63l743,3557r64,34l872,3627r66,38l1004,3704r65,42l1133,3792r63,48l1258,3892r60,56l1377,4010r56,65l1486,4146r78,93l1632,4332r62,93l1749,4517r48,91l1840,4698r40,89l1913,4874r30,87l1969,5045r22,82l2011,5208r18,80l2046,5366r15,75l2075,5514r15,71l2104,5653r16,66l2137,5782r18,59l2176,5898r24,54l2226,6003r30,49l2292,6096r39,41l2376,6174r51,34l2483,6237r65,26l2618,6284r45,-67l2709,6152r46,-65l2801,6024r46,-61l2893,5902r45,-59l2986,5787r46,-56l3079,5677r46,-53l3172,5572r47,-50l3266,5473r48,-47l3362,5380r47,-43l3458,5294r47,-42l3554,5212r48,-39l3652,5136r49,-36l3750,5065r49,-32l3849,5001r51,-30l3950,4941r50,-26l4051,4888r51,-25l4153,4840r87,-37l4325,4770r87,-30l4497,4711r85,-26l4667,4661r86,-23l4837,4616r166,-44l5167,4528r80,-24l5326,4479r79,-26l5481,4425r74,-31l5629,4361r72,-37l5772,4284r68,-44l5906,4192r64,-53l6033,4080r60,-63l6151,3949r55,-75l6258,3793r52,-88l6357,3610r44,-103l6443,3397r-94,8l6261,3408r-85,-3l6096,3398r-75,-10l5950,3372r-65,-20l5823,3329r-58,-28l5713,3270r-49,-34l5620,3198r-40,-42l5546,3111r-31,-47l5488,3014r-22,-52l5449,2906r-13,-56l5427,2790r-4,-62l5423,2665r4,-64l5435,2534r13,-68l5465,2398r21,-71l5511,2256r29,-71l5574,2113r38,-74l5654,1966r-66,-70l5521,1823r-65,-76l5390,1668r-66,-81l5260,1503r-63,-85l5136,1331r-61,-89l5018,1151r-57,-91l4906,967r-26,-48l4854,872r-25,-47l4804,776r-24,-47l4756,681r-22,-49l4713,583r-93,-3l4531,576r-87,-4l4362,566r-41,-2l4282,560r-40,-4l4203,551r-38,-8l4126,535r-38,-9l4049,515r-38,-13l3973,488r-38,-17l3897,452r-39,-21l3820,408r-39,-28l3741,351r-40,-31l3661,284r-42,-38l3577,204r-42,-45l3492,110,3447,58,3403,xe" filled="f" strokecolor="#1f1a17" strokeweight="47e-5mm">
                          <v:path arrowok="t" o:connecttype="custom" o:connectlocs="1062,106;956,243;841,372;714,495;572,606;417,707;244,794;54,865;2,954;27,1030;77,1087;145,1132;269,1197;356,1248;439,1316;521,1413;599,1536;648,1653;676,1762;697,1861;718,1946;752,2017;809,2069;888,2072;949,1987;1011,1910;1073,1840;1137,1778;1201,1724;1267,1677;1334,1638;1414,1600;1528,1561;1668,1524;1802,1484;1901,1441;1990,1379;2069,1291;2134,1169;2059,1135;1962,1117;1888,1078;1839,1021;1812,950;1809,867;1829,775;1871,679;1819,582;1733,473;1654,353;1610,275;1578,211;1482,191;1414,185;1363,175;1312,157;1261,127;1207,82;1149,19" o:connectangles="0,0,0,0,0,0,0,0,0,0,0,0,0,0,0,0,0,0,0,0,0,0,0,0,0,0,0,0,0,0,0,0,0,0,0,0,0,0,0,0,0,0,0,0,0,0,0,0,0,0,0,0,0,0,0,0,0,0,0"/>
                        </v:shape>
                        <v:shape id="Freeform 303" o:spid="_x0000_s1035" style="position:absolute;left:1432;top:3995;width:917;height:694;visibility:visible;mso-wrap-style:square;v-text-anchor:top" coordsize="275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D5cQA&#10;AADcAAAADwAAAGRycy9kb3ducmV2LnhtbERPTWvCQBC9F/wPywheSt1VSpXUVUS0FOzFKK3HMTsm&#10;wexsyG5j/PduoeBtHu9zZovOVqKlxpeONYyGCgRx5kzJuYbDfvMyBeEDssHKMWm4kYfFvPc0w8S4&#10;K++oTUMuYgj7BDUUIdSJlD4ryKIfupo4cmfXWAwRNrk0DV5juK3kWKk3abHk2FBgTauCskv6azX8&#10;qHR9OTp1nGaT562tv7ftx9dJ60G/W76DCNSFh/jf/Wni/Ncx/D0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Q+XEAAAA3AAAAA8AAAAAAAAAAAAAAAAAmAIAAGRycy9k&#10;b3ducmV2LnhtbFBLBQYAAAAABAAEAPUAAACJAwAAAAA=&#10;" path="m2686,197r12,19l2708,237r10,21l2727,279r6,21l2740,322r4,23l2748,367r2,22l2752,412r,22l2750,458r-2,22l2745,502r-5,22l2735,547r-7,22l2720,591r-9,23l2702,635r-11,21l2680,677r-14,21l2652,717r-14,19l2622,755r-17,17l2586,791r-18,17l2548,824r-19,15l2506,854,737,1994r-22,13l692,2020r-22,10l646,2041r-22,9l600,2058r-23,6l553,2070r-25,4l505,2077r-24,3l457,2080r-23,1l410,2080r-23,-3l364,2075r-22,-4l320,2064r-23,-5l275,2051r-21,-8l234,2034r-21,-10l195,2012r-20,-13l157,1986r-17,-15l123,1956r-16,-16l93,1923,78,1904,65,1885,53,1865,42,1844,32,1823r-7,-21l17,1781r-6,-22l6,1736,2,1714,1,1692,,1670r,-23l,1624r2,-23l6,1579r4,-22l15,1533r7,-21l30,1490r9,-22l48,1447r12,-21l72,1405r12,-21l98,1364r14,-18l130,1326r15,-18l164,1290r18,-17l202,1258r21,-16l244,1228,2013,88r23,-13l2058,61r22,-10l2104,40r23,-9l2151,23r24,-6l2198,12r24,-4l2245,4r24,-3l2293,r23,l2340,1r23,3l2386,6r23,4l2432,16r21,6l2475,30r21,8l2517,47r20,11l2556,69r19,13l2593,96r17,14l2627,126r16,15l2659,159r13,18l2686,197xm2457,514r86,135l536,1942,448,1807,2457,514xm2336,326r86,136l415,1755,328,1620,2336,326xm2215,139r87,135l295,1567,207,1432,2215,139xe" fillcolor="black" stroked="f">
                          <v:path arrowok="t" o:connecttype="custom" o:connectlocs="902,79;911,100;916,122;917,145;915,167;909,190;900,212;888,233;874,252;856,269;835,285;231,674;208,684;184,690;160,694;137,694;114,691;92,684;71,675;52,662;36,647;22,629;11,608;4,587;0,564;0,542;3,519;10,497;20,476;33,455;48,436;67,420;671,29;693,17;717,8;740,3;764,0;787,1;810,5;832,13;852,23;870,37;886,53;819,171;149,603;807,154;778,109;98,523" o:connectangles="0,0,0,0,0,0,0,0,0,0,0,0,0,0,0,0,0,0,0,0,0,0,0,0,0,0,0,0,0,0,0,0,0,0,0,0,0,0,0,0,0,0,0,0,0,0,0,0"/>
                          <o:lock v:ext="edit" verticies="t"/>
                        </v:shape>
                        <v:shape id="Freeform 304" o:spid="_x0000_s1036" style="position:absolute;left:1432;top:3995;width:917;height:694;visibility:visible;mso-wrap-style:square;v-text-anchor:top" coordsize="275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FvcIA&#10;AADcAAAADwAAAGRycy9kb3ducmV2LnhtbESP3YrCMBCF74V9hzAL3mm6KrJ0jSILQkFW8OcBhmZs&#10;q82kJFHTt98IgncznDPnO7NYRdOKOznfWFbwNc5AEJdWN1wpOB03o28QPiBrbC2Tgp48rJYfgwXm&#10;2j54T/dDqEQKYZ+jgjqELpfSlzUZ9GPbESftbJ3BkFZXSe3wkcJNKydZNpcGG06EGjv6ram8Hm4m&#10;QQq3jb6Pt6q3u/llG+ivOJJSw8+4/gERKIa3+XVd6FR/NoXnM2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MW9wgAAANwAAAAPAAAAAAAAAAAAAAAAAJgCAABkcnMvZG93&#10;bnJldi54bWxQSwUGAAAAAAQABAD1AAAAhwMAAAAA&#10;" path="m2686,197r,l2698,216r10,21l2718,258r9,21l2733,300r7,22l2744,345r4,22l2750,389r2,23l2752,434r-2,24l2748,480r-3,22l2740,524r-5,23l2728,569r-8,22l2711,614r-9,21l2691,656r-11,21l2666,698r-14,19l2638,736r-16,19l2605,772r-19,19l2568,808r-20,16l2529,839r-23,15l737,1994r-22,13l692,2020r-22,10l646,2041r-22,9l600,2058r-23,6l553,2070r-25,4l505,2077r-24,3l457,2080r-23,1l410,2080r-23,-3l364,2075r-22,-4l320,2064r-23,-5l275,2051r-21,-8l234,2034r-21,-10l195,2012r-20,-13l157,1986r-17,-15l123,1956r-16,-16l93,1923,78,1904,65,1885,53,1865,42,1844,32,1823r-7,-21l17,1781r-6,-22l6,1736,2,1714,1,1692,,1670r,-23l,1624r2,-23l6,1579r4,-22l15,1533r7,-21l30,1490r9,-22l48,1447r12,-21l72,1405r12,-21l98,1364r14,-18l130,1326r15,-18l164,1290r18,-17l202,1258r21,-16l244,1228,2013,88r23,-13l2058,61r22,-10l2104,40r23,-9l2151,23r24,-6l2198,12r24,-4l2245,4r24,-3l2293,r23,l2340,1r23,3l2386,6r23,4l2432,16r21,6l2475,30r21,8l2517,47r20,11l2556,69r19,13l2593,96r17,14l2627,126r16,15l2659,159r13,18l2686,197xe" filled="f" strokecolor="#1f1a17" strokeweight="47e-5mm">
                          <v:path arrowok="t" o:connecttype="custom" o:connectlocs="899,72;909,93;914,115;917,137;916,160;911,182;903,205;893,226;879,245;862,264;843,280;238,669;215,681;192,688;168,693;145,694;121,692;99,687;78,678;58,667;41,652;26,635;18,622;8,601;2,579;0,557;1,534;5,511;13,490;24,469;37,449;55,430;74,414;678,25;701,13;725,6;748,1;772,0;795,2;817,7;839,16;858,27;875,42;890,59" o:connectangles="0,0,0,0,0,0,0,0,0,0,0,0,0,0,0,0,0,0,0,0,0,0,0,0,0,0,0,0,0,0,0,0,0,0,0,0,0,0,0,0,0,0,0,0"/>
                        </v:shape>
                        <v:shape id="Freeform 305" o:spid="_x0000_s1037" style="position:absolute;left:1581;top:4166;width:698;height:476;visibility:visible;mso-wrap-style:square;v-text-anchor:top" coordsize="209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srcIA&#10;AADcAAAADwAAAGRycy9kb3ducmV2LnhtbERP22rCQBB9F/oPyxR8040XRKKriKKoVERb8HWanSZp&#10;s7Mhu8b4925B8G0O5zrTeWMKUVPlcssKet0IBHFidc6pgq/PdWcMwnlkjYVlUnAnB/PZW2uKsbY3&#10;PlF99qkIIexiVJB5X8ZSuiQjg65rS+LA/djKoA+wSqWu8BbCTSH7UTSSBnMODRmWtMwo+TtfjYKd&#10;/7gcl64+rMffcrDDFdLvZq9U+71ZTEB4avxL/HRvdZg/HM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WytwgAAANwAAAAPAAAAAAAAAAAAAAAAAJgCAABkcnMvZG93&#10;bnJldi54bWxQSwUGAAAAAAQABAD1AAAAhwMAAAAA&#10;" path="m2009,r86,135l88,1428,,1293,2009,xe" filled="f" strokecolor="#1f1a17" strokeweight="47e-5mm">
                          <v:path arrowok="t" o:connecttype="custom" o:connectlocs="669,0;698,45;29,476;0,431;669,0" o:connectangles="0,0,0,0,0"/>
                        </v:shape>
                        <v:shape id="Freeform 306" o:spid="_x0000_s1038" style="position:absolute;left:1541;top:4104;width:698;height:476;visibility:visible;mso-wrap-style:square;v-text-anchor:top" coordsize="2094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EbMMA&#10;AADcAAAADwAAAGRycy9kb3ducmV2LnhtbERPTWsCMRC9F/wPYQpeSs1aa5HVKFoQhJ6qgngbNuNm&#10;u5vJsoka/30jCN7m8T5ntoi2ERfqfOVYwXCQgSAunK64VLDfrd8nIHxA1tg4JgU38rCY915mmGt3&#10;5V+6bEMpUgj7HBWYENpcSl8YsugHriVO3Ml1FkOCXSl1h9cUbhv5kWVf0mLFqcFgS9+Ginp7tgrq&#10;Q7k/tPXP6O/NjI/reIqT1TIq1X+NyymIQDE8xQ/3Rqf5n2O4P5M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yEbMMAAADcAAAADwAAAAAAAAAAAAAAAACYAgAAZHJzL2Rv&#10;d25yZXYueG1sUEsFBgAAAAAEAAQA9QAAAIgDAAAAAA==&#10;" path="m2008,r86,136l87,1429,,1294,2008,xe" filled="f" strokecolor="#1f1a17" strokeweight="47e-5mm">
                          <v:path arrowok="t" o:connecttype="custom" o:connectlocs="669,0;698,45;29,476;0,431;669,0" o:connectangles="0,0,0,0,0"/>
                        </v:shape>
                        <v:shape id="Freeform 307" o:spid="_x0000_s1039" style="position:absolute;left:1501;top:4041;width:698;height:476;visibility:visible;mso-wrap-style:square;v-text-anchor:top" coordsize="209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XQcIA&#10;AADcAAAADwAAAGRycy9kb3ducmV2LnhtbERPTWvCQBC9C/0PyxR6041aRKKriKJUUcS04HWanSZp&#10;s7Mhu43x37uC4G0e73Om89aUoqHaFZYV9HsRCOLU6oIzBV+f6+4YhPPIGkvLpOBKDuazl84UY20v&#10;fKIm8ZkIIexiVJB7X8VSujQng65nK+LA/djaoA+wzqSu8RLCTSkHUTSSBgsODTlWtMwp/Uv+jYKt&#10;35+PS9cc1uNvOdziCul3s1Pq7bVdTEB4av1T/HB/6DD/fQT3Z8IF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1dBwgAAANwAAAAPAAAAAAAAAAAAAAAAAJgCAABkcnMvZG93&#10;bnJldi54bWxQSwUGAAAAAAQABAD1AAAAhwMAAAAA&#10;" path="m2008,r87,135l88,1428,,1293,2008,xe" filled="f" strokecolor="#1f1a17" strokeweight="47e-5mm">
                          <v:path arrowok="t" o:connecttype="custom" o:connectlocs="669,0;698,45;29,476;0,431;669,0" o:connectangles="0,0,0,0,0"/>
                        </v:shape>
                        <v:shape id="Freeform 308" o:spid="_x0000_s1040" style="position:absolute;left:5280;top:1722;width:298;height:326;visibility:visible;mso-wrap-style:square;v-text-anchor:top" coordsize="895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gB8MA&#10;AADcAAAADwAAAGRycy9kb3ducmV2LnhtbERP22rCQBB9F/oPyxR8001LtTW6hqYQESmFmn7AkB2T&#10;kOxsyG5N8vduoeDbHM51dsloWnGl3tWWFTwtIxDEhdU1lwp+8mzxBsJ5ZI2tZVIwkYNk/zDbYazt&#10;wN90PftShBB2MSqovO9iKV1RkUG3tB1x4C62N+gD7EupexxCuGnlcxStpcGaQ0OFHX1UVDTnX6Og&#10;ybPmsxtTzlfycLqkq+lrc5qUmj+O71sQnkZ/F/+7jzrMf3mFv2fCB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gB8MAAADcAAAADwAAAAAAAAAAAAAAAACYAgAAZHJzL2Rv&#10;d25yZXYueG1sUEsFBgAAAAAEAAQA9QAAAIgDAAAAAA==&#10;" path="m,334l328,842r21,28l372,895r22,21l419,934r26,15l471,961r28,9l526,975r29,3l584,979r28,-3l639,971r28,-7l694,954r25,-12l745,929r24,-16l791,895r20,-18l831,854r15,-22l862,808r12,-26l885,756r6,-28l895,700r,-31l894,638r-7,-32l877,575,864,542,845,509,517,,,334xe" fillcolor="#1f1a17" stroked="f">
                          <v:path arrowok="t" o:connecttype="custom" o:connectlocs="0,111;109,280;116,290;124,298;131,305;140,311;148,316;157,320;166,323;175,325;185,326;194,326;204,325;213,323;222,321;231,318;239,314;248,309;256,304;263,298;270,292;277,284;282,277;287,269;291,260;295,252;297,242;298,233;298,223;298,212;295,202;292,191;288,180;281,169;172,0;0,111" o:connectangles="0,0,0,0,0,0,0,0,0,0,0,0,0,0,0,0,0,0,0,0,0,0,0,0,0,0,0,0,0,0,0,0,0,0,0,0"/>
                        </v:shape>
                        <v:shape id="Freeform 309" o:spid="_x0000_s1041" style="position:absolute;left:5499;top:1581;width:298;height:325;visibility:visible;mso-wrap-style:square;v-text-anchor:top" coordsize="894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SC8IA&#10;AADcAAAADwAAAGRycy9kb3ducmV2LnhtbESPQWvCQBCF7wX/wzKCt7pRooTUVaRUkN5M7X3Ijkkw&#10;Oxuzq0Z/fecg9DbDe/PeN6vN4Fp1oz40ng3Mpgko4tLbhisDx5/dewYqRGSLrWcy8KAAm/XobYW5&#10;9Xc+0K2IlZIQDjkaqGPscq1DWZPDMPUdsWgn3zuMsvaVtj3eJdy1ep4kS+2wYWmosaPPmspzcXUG&#10;8LH4StPMfhf8bA5UXS7Zr18aMxkP2w9QkYb4b35d763gp0Irz8gE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ZILwgAAANwAAAAPAAAAAAAAAAAAAAAAAJgCAABkcnMvZG93&#10;bnJldi54bWxQSwUGAAAAAAQABAD1AAAAhwMAAAAA&#10;" path="m,333l328,842r19,27l370,894r23,21l418,934r25,14l471,960r27,9l526,974r27,3l582,977r28,-1l639,970r27,-8l692,953r27,-12l744,928r23,-15l790,894r21,-18l829,854r17,-23l860,808r14,-27l883,755r6,-27l893,699r1,-30l892,637r-7,-31l876,574,862,541,845,509,517,,,333xe" fillcolor="#1f1a17" stroked="f">
                          <v:path arrowok="t" o:connecttype="custom" o:connectlocs="0,111;109,280;116,289;123,297;131,304;139,311;148,315;157,319;166,322;175,324;184,325;194,325;203,325;213,323;222,320;231,317;240,313;248,309;256,304;263,297;270,291;276,284;282,276;287,269;291,260;294,251;296,242;298,233;298,223;297,212;295,202;292,191;287,180;282,169;172,0;0,111" o:connectangles="0,0,0,0,0,0,0,0,0,0,0,0,0,0,0,0,0,0,0,0,0,0,0,0,0,0,0,0,0,0,0,0,0,0,0,0"/>
                        </v:shape>
                        <v:shape id="Freeform 310" o:spid="_x0000_s1042" style="position:absolute;left:5718;top:1439;width:299;height:326;visibility:visible;mso-wrap-style:square;v-text-anchor:top" coordsize="895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T8sMA&#10;AADcAAAADwAAAGRycy9kb3ducmV2LnhtbERPTWsCMRC9F/wPYYRepGZtpbRbo8gWoTfR2tLjsJlu&#10;VpPJdhPX9d8bQehtHu9zZoveWdFRG2rPCibjDARx6XXNlYLd5+rhBUSIyBqtZ1JwpgCL+eBuhrn2&#10;J95Qt42VSCEcclRgYmxyKUNpyGEY+4Y4cb++dRgTbCupWzylcGflY5Y9S4c1pwaDDRWGysP26BTs&#10;7dPy8Ld7L0b+pziXVnfm63ut1P2wX76BiNTHf/HN/aHT/OkrXJ9JF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YT8sMAAADcAAAADwAAAAAAAAAAAAAAAACYAgAAZHJzL2Rv&#10;d25yZXYueG1sUEsFBgAAAAAEAAQA9QAAAIgDAAAAAA==&#10;" path="m,332l328,841r21,29l370,895r24,21l419,934r26,14l471,960r28,9l526,975r29,2l582,977r29,-1l639,971r27,-8l694,954r25,-12l744,929r23,-16l790,895r21,-20l830,854r16,-22l862,808r12,-26l883,756r8,-28l895,699r,-30l892,638r-5,-32l876,575,863,542,845,509,517,,,332xe" fillcolor="#1f1a17" stroked="f">
                          <v:path arrowok="t" o:connecttype="custom" o:connectlocs="0,111;110,281;117,290;124,299;132,306;140,312;149,316;157,320;167,323;176,325;185,326;194,326;204,326;213,324;222,321;232,318;240,314;249,310;256,305;264,299;271,292;277,285;283,278;288,270;292,261;295,252;298,243;299,233;299,223;298,213;296,202;293,192;288,181;282,170;173,0;0,111" o:connectangles="0,0,0,0,0,0,0,0,0,0,0,0,0,0,0,0,0,0,0,0,0,0,0,0,0,0,0,0,0,0,0,0,0,0,0,0"/>
                        </v:shape>
                      </v:group>
                      <v:shape id="Freeform 311" o:spid="_x0000_s1043" style="position:absolute;left:5020;top:3551;width:3376;height:5798;visibility:visible;mso-wrap-style:square;v-text-anchor:top" coordsize="10128,17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k8MUA&#10;AADcAAAADwAAAGRycy9kb3ducmV2LnhtbESPQWvCQBCF74L/YRmht7qp1FKjq4htwVurFcHbkJ1m&#10;g9nZkF1N6q/vHAreZnhv3vtmsep9ra7UxiqwgadxBoq4CLbi0sDh++PxFVRMyBbrwGTglyKslsPB&#10;AnMbOt7RdZ9KJSEcczTgUmpyrWPhyGMch4ZYtJ/QekyytqW2LXYS7ms9ybIX7bFiaXDY0MZRcd5f&#10;vIHbOz4f3yb60nWft68ZnQ5F787GPIz69RxUoj7dzf/XWyv4U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KTwxQAAANwAAAAPAAAAAAAAAAAAAAAAAJgCAABkcnMv&#10;ZG93bnJldi54bWxQSwUGAAAAAAQABAD1AAAAigMAAAAA&#10;" path="m2253,11379r23,47l2300,11541r24,139l2346,11797r23,70l2393,11890r22,92l2439,12145r24,47l2486,12285r23,46l2532,12540r24,116l2578,12680r24,22l2625,12795r24,94l2671,13028r24,209l2718,13399r23,256l2764,13724r24,163l2788,13956r,24l2834,13980r,46l2857,14097r46,22l2927,14143r24,45l2973,14305r23,70l3020,14421r24,93l3066,14724r24,162l3090,15141r-24,47l3044,15234r-24,47l2996,15303r,48l2951,15351r-24,91l2903,15466r-22,24l2857,15513r,49l2649,15536r-47,-23l2578,15490r-22,-24l2532,15442r-46,-22l2439,15420r,-47l2415,15351r-46,-24l2346,15281r-22,-24l2300,15234r-47,-24l2230,15141r-23,-46l2183,15025r-22,-139l2157,14884r-3,-6l2152,14870r-3,-11l2144,14829r-4,-40l2136,14742r-3,-53l2132,14633r-1,-59l2131,14515r1,-58l2133,14404r3,-52l2141,14309r5,-35l2149,14261r4,-12l2156,14241r5,-5l2183,14097r24,-48l2230,14026r,-46l2276,13980r24,-24l2324,13934r22,-24l2369,13864r24,-93l2415,13724r24,-46l2439,13470r-24,-141l2393,13167r-24,-46l2346,12843r-22,-117l2300,12587r,-24l2300,12517r-24,-47l2253,12424r-3,-1l2246,12422r-2,-4l2241,12412r-5,-13l2232,12381r-3,-21l2228,12336r-2,-25l2225,12284r1,-26l2228,12231r2,-26l2233,12182r4,-21l2241,12144r3,-7l2247,12130r3,-5l2253,12123r,-280l2230,11472r-22,-119l2253,11379xm5250,5248r-24,186l5204,5573r,163l5226,5922r,70l5204,6061r-23,256l5157,6549r,441l5181,7385r23,208l5204,7617r-23,46l5157,7756r,47l5111,7803r-24,22l5064,7919r-22,69l5042,8128r22,46l5068,8176r2,2l5074,8182r3,7l5081,8206r4,22l5087,8254r3,31l5091,8316r,33l5091,8383r-1,33l5087,8447r-2,28l5081,8501r-5,21l5073,8530r-3,6l5068,8542r-4,4l5042,8685r,140l5064,8894r,116l5042,9079r-24,187l4994,9359r-22,46l4948,9544r-69,23l4879,9452r-24,-47l4832,9335r-23,-69l4786,9010r-24,-139l4738,8755r-22,-116l4693,8523r-24,-186l4647,8220r-24,-46l4599,8128r-23,-279l4554,7825r-24,-22l4506,7734r,-117l4530,7593r46,-22l4599,7524r117,-23l4786,7478r46,-24l4855,7431r,-116l4832,7269r-23,-47l4786,7129r-24,-93l4738,7014r-22,-24l4693,6920r-24,-93l4647,6781r-24,-116l4599,6619r-23,-117l4554,6456r-24,-47l4506,6363r-22,-46l4460,6224r-23,-47l4413,6154r-22,-47l4367,6014r-23,-22l4321,5945r-23,-46l4252,5899r,-94l4228,5782r-23,-22l4181,5712r-22,-22l4111,5666r-22,-23l4042,5643r,-70l3972,5550r-23,-23l3927,5480r-48,-22l3833,5458r,-47l3786,5387r-22,-22l3717,5365r,-47l3601,5295r-47,-23l3484,5248r,-69l3508,5155r22,-22l3578,5109r46,-24l3786,5063r47,-24l3879,5016r117,-24l4018,4970r93,-24l4181,4923r140,-23l4367,4877r70,-24l4437,4900r210,l4786,4877r46,l4972,4900r92,23l5087,4946r70,24l5181,5063r69,22l5274,5133r,91l5250,5248xm279,24l209,46,185,70,140,93,92,117,70,163,23,186,,209,,697r23,47l46,813,70,929r22,93l116,1068r24,69l163,1184r22,46l209,1347r24,70l255,1510r24,46l302,1695r,47l302,1811r24,46l348,1950r24,24l395,2044r23,115l441,2206r24,46l487,2299r24,93l534,2438r24,70l580,2554r24,71l627,2671r23,69l673,2810r24,139l721,3111r22,93l767,3298r23,69l812,3414r,23l812,3553r,139l790,3716r-23,22l743,3762r-22,47l721,3855r-48,l650,3879r-23,22l604,3948r-24,22l558,3994r-24,24l534,4064r24,47l580,4157r24,46l627,4273r23,46l697,4319r,70l721,4482r22,70l767,4621r23,24l812,4668r24,116l860,4853r23,70l906,4970r23,69l953,5295r22,46l999,5365r23,22l1046,5527r22,139l1068,5782r,210l1068,6085r,46l1068,6293r-22,94l1022,6409r-23,47l999,6502r-46,l929,6526r-23,46l883,6595r-23,46l860,6758r23,46l906,6827r47,24l883,6851r-23,22l836,7014r-24,232l790,7292r-23,69l743,7408r-22,70l697,7501r-24,23l650,7547r-23,46l604,7686r-24,24l558,7803r-24,22l511,7849r,70l465,7919r-24,23l418,7988r,117l441,8151r24,23l487,8198r24,70l534,8291r24,22l580,8337r24,24l627,8383r23,47l673,8452r48,l721,8500r22,23l767,8569r23,24l790,8755r-23,23l743,8825r-22,46l697,9010r-24,418l650,9452r,46l673,9754r,139l673,10055r24,93l721,10242r22,115l767,10381r23,46l812,10474r24,115l860,10682r23,117l906,10914r23,233l953,11216r22,117l999,11379r23,117l1046,11797r,70l1046,11913r-47,l975,11936r-22,24l953,12006r22,23l1022,12029r24,l1068,12075r4,2l1075,12079r2,5l1081,12091r4,17l1089,12129r3,28l1094,12185r2,32l1096,12250r,34l1094,12317r-2,31l1089,12377r-4,25l1080,12423r-3,8l1075,12439r-3,5l1068,12448r-22,46l1046,12750r,45l1046,12865r22,47l1092,12982r23,46l1138,13051r23,46l1185,13121r46,23l1254,13307r24,46l1300,13422r24,94l1348,13655r23,255l1394,13980r23,93l1441,14166r22,163l1487,14491r46,23l1556,14537r24,139l1603,14769r23,46l1649,14886r24,116l1695,15118r4,2l1702,15124r4,5l1708,15138r4,22l1716,15191r3,34l1721,15264r2,43l1723,15351r,44l1721,15438r-2,41l1716,15517r-4,33l1707,15576r-3,11l1702,15596r-3,5l1695,15605r,47l1649,15652r-23,24l1626,15884r23,116l1653,16001r3,4l1659,16009r2,7l1666,16034r4,24l1673,16086r3,32l1677,16152r,34l1676,16223r-2,34l1673,16291r-4,30l1665,16347r-4,23l1659,16379r-3,6l1652,16392r-3,3l1626,16627r,47l1649,17022r24,69l1695,17232r24,22l1742,17277r46,l1788,17325r70,22l1929,17347r92,-22l2068,17301r93,-24l2207,17254r46,-22l2276,17208r24,-24l2346,17162r23,-24l2393,17115r22,-24l2439,17069r24,-24l2509,17022r23,-23l2556,16952r22,-93l2602,16767r,-117l2556,16650r,-232l2532,16395r-69,-23l2439,16303r,-24l2439,16210r47,l2602,16186r47,-24l2671,16140r24,-93l2764,16047r24,46l2812,16117r22,45l2881,16186r50,4l2903,16210r-22,69l2857,16303r-23,46l2812,16372r-48,23l2741,16442r-23,139l2695,16627r,117l2718,16767r23,116l2764,16952r48,l2812,17022r22,23l2857,17091r24,47l2903,17162r48,22l2973,17208r47,24l3066,17254r70,23l3415,17277r46,-23l3508,17232r22,-24l3530,17162r48,l3601,17115r23,-93l3647,16883r24,-94l3693,16767r24,-23l3715,16685r-5,-79l3704,16514r-4,-96l3700,16371r,-45l3701,16283r4,-39l3706,16225r4,-17l3713,16193r4,-15l3722,16166r5,-10l3734,16147r6,-7l3764,16000r,-278l3740,15652r-23,-23l3671,15629r,-46l3647,15536r-23,-233l3601,15188r-23,-93l3574,15093r-3,-5l3568,15082r-4,-11l3561,15044r-4,-36l3553,14968r-3,-48l3549,14869r,-52l3549,14764r1,-51l3551,14665r4,-46l3559,14581r5,-32l3567,14536r3,-9l3574,14519r4,-5l3601,14073r23,-70l3624,13771r47,l3693,13748r24,-70l3740,13632r,-47l3717,13539r-24,-69l3693,13422r,-69l3693,13237r24,-23l3740,13167r46,-23l3810,13121r23,-70l3856,12958r23,-46l3879,12772r-23,-92l3833,12517r-23,-47l3786,12424r,-69l3786,12285r-22,-23l3740,12238r-23,-139l3693,12053r-22,-93l3647,11913r,-23l3647,11658r-4,-2l3639,11652r-2,-8l3634,11633r-5,-29l3626,11568r-2,-45l3621,11473r-1,-54l3620,11363r,-114l3622,11144r2,-85l3624,11008r,-187l3624,10706r,-24l3624,10496r,-69l3624,10055r-23,-93l3578,9777r-24,-233l3530,9452r-22,-47l3484,9173r,-46l3508,9010r,-116l3484,8825r-23,-70l3461,8662r23,-69l3508,8337r22,-117l3554,8151r,-93l3530,8012r-22,-93l3484,7803r-23,-47l3439,7710r-24,-117l3391,7547r-22,-139l3345,7339r,-93l3391,7222r,70l3415,7339r24,46l3461,7408r23,70l3508,7501r22,46l3554,7571r24,22l3601,7641r23,22l3647,7686r24,24l3693,7780r24,45l3856,7825r47,l3927,7849r22,24l3972,7919r46,l4018,8058r24,23l4066,8220r23,93l4111,8361r24,139l4159,8523r22,46l4205,8662r23,93l4252,8825r22,69l4298,8940r23,70l4344,9196r,232l4321,9661r,45l4274,9706r-22,24l4228,9754r-23,69l4181,9847r-22,46l4135,9916r-24,93l4089,10079r-23,115l4066,10357r23,117l4111,10496r117,l4274,10496r70,24l4367,10543r187,l4576,10520r,-46l4647,10474r22,-24l4693,10427r45,-23l4809,10381r46,l4855,10496r,47l4855,10589r,47l4879,11123r22,47l4901,11333r-22,163l4879,11843r,117l4855,12006r-23,47l4809,12123r-23,22l4762,12470r-24,47l4716,12680r-23,115l4669,12889r-22,162l4623,13121r-24,93l4576,13376r-22,140l4530,13632r-24,92l4484,13748r-24,69l4460,14003r24,46l4506,14073r24,24l4554,14119r22,24l4599,14166r24,22l4669,14212r24,24l4738,14259r24,46l4809,14305r,46l4832,14537r,70l4832,14700r4,1l4838,14704r3,4l4845,14714r4,17l4853,14754r2,26l4858,14810r1,32l4859,14874r,35l4858,14941r-3,32l4853,15000r-4,27l4843,15048r-2,7l4838,15062r-2,5l4832,15071r-23,70l4786,15281r-24,70l4738,15420r-22,22l4693,15466r-24,47l4647,15559r-24,46l4599,15652r-23,24l4554,15722r-24,93l4506,15861r-22,69l4460,15978r-23,45l4413,16232r-22,47l4367,16325r-23,47l4321,16418r-23,24l4274,16464r-22,24l4228,16511r-23,70l4181,16605r-22,69l4135,16720r,256l4159,17069r22,69l4205,17162r23,46l4252,17232r22,22l4298,17277r46,24l4391,17325r22,22l4460,17371r139,23l4879,17394r115,-23l5064,17347r23,-22l5087,17277r48,l5135,17232r46,l5204,17208r22,-117l5250,17045r,-186l5226,16744r-2,-2l5220,16740r-3,-4l5215,16729r-6,-17l5205,16690r-2,-26l5200,16633r,-31l5199,16569r1,-34l5202,16502r1,-30l5207,16443r4,-26l5215,16396r2,-8l5220,16382r4,-6l5226,16372r,-47l5274,16325r22,-22l5320,16279r23,-69l5367,16186r22,-93l5413,16000r23,-92l5436,15861r-23,-116l5413,15605r,-232l5389,15327r-22,-117l5343,15095r-4,-2l5337,15092r-4,-4l5330,15084r-4,-13l5322,15055r-4,-19l5317,15015r-1,-24l5316,14966r,-25l5317,14918r3,-24l5322,14872r4,-19l5331,14836r3,-6l5337,14825r2,-6l5343,14815r24,-139l5389,14583r24,-115l5413,14398r46,l5506,14375r69,-24l5621,14329r163,-24l5808,14282r,-209l5762,14073r,-163l5738,13561r,-115l5738,12912r,-23l5762,12819r,-93l5762,12680r22,-117l5808,12494r23,-93l5853,12053r24,-186l5901,11750r23,-115l5947,11448r23,-93l5994,11309r22,-46l6040,11216r23,-22l6087,11101r22,-93l6133,10962r23,-48l6179,10775r23,-47l6226,10682r24,-69l6272,10589r,-115l6319,10474r22,-24l6365,10427r,-46l6412,10381r23,-24l6458,10333r46,l6528,10357r23,24l6575,10404r22,23l6644,10427r,47l6667,10496r23,47l6714,10589r24,24l6760,10659r24,69l6807,10775r22,24l6877,10799r,70l6899,10891r24,23l6946,10962r24,22l6992,11031r24,46l7039,11123r23,24l7085,11216r,24l7085,11309r24,24l7132,11355r23,71l7178,11448r24,93l7224,11611r24,69l7271,11750r23,47l7317,11982r24,71l7365,12192r22,70l7411,12285r23,70l7456,12517r24,70l7504,12726r23,186l7550,13214r23,93l7573,13353r,93l7573,13539r-23,302l7550,14049r23,24l7597,14097r46,22l7712,14143r24,23l7759,14236r23,46l7805,14329r24,185l7853,14607r22,47l7899,14793r23,46l7925,14840r4,3l7931,14847r3,6l7939,14869r4,20l7946,14914r1,27l7948,14971r2,31l7948,15033r-1,32l7944,15093r-2,28l7938,15145r-4,19l7931,15172r-4,7l7925,15184r-3,4l7899,15234r-24,93l7853,15373r-24,47l7805,15605r-46,24l7690,15652r-24,46l7643,15722r-24,46l7597,15861r-24,23l7550,15954r-23,24l7504,16023r-24,24l7456,16069r-22,24l7411,16162r,141l7434,16325r22,24l7480,16372r47,23l7550,16418r23,24l7597,16464r22,24l7643,16511r23,24l7829,16535r,46l7853,16605r22,22l7875,16698r,139l7899,16883r23,23l7944,16952r24,24l7992,16999r23,23l8038,17045r47,24l8270,17091r674,l9059,17069r48,-24l9107,16930r-24,-47l9059,16837r-22,-163l9013,16627r-23,-46l8968,16511r-24,-69l8920,16372r-23,-47l8874,16303r-23,-47l8827,16140r-22,-47l8781,16047r-23,-24l8735,15978r-23,-70l8688,15884r-23,-93l8642,15745r-23,-23l8595,15698r-22,-22l8549,15605r-23,-46l8502,15257r-22,-186l8456,15025r-24,-23l8410,14978r-4,-1l8404,14970r-3,-9l8398,14947r-5,-36l8389,14863r-3,-55l8384,14745r-1,-69l8383,14607r,-70l8384,14468r1,-64l8389,14345r4,-50l8397,14254r3,-16l8404,14226r2,-9l8410,14212r70,-24l8502,14166r47,-23l8595,14119r47,-22l8665,14073r23,-47l8712,14003r,-232l8688,13724r-23,-46l8642,13632r,-71l8642,13470r-23,-94l8595,13051r-22,-47l8549,12934r-23,-69l8502,12750r-22,-117l8456,12587r-24,-24l8410,12470r-24,-371l8363,12075r-24,-22l8293,12053r,-163l8293,11843r,-93l8270,11518r-23,-46l8224,11240r,-24l8247,11031r,-47l8178,10984r,-46l8154,10891r-23,-185l8107,10659r-46,l8061,10381r-23,-24l8015,10242r-23,-94l7968,10101r-24,-115l7922,9940r-23,-24l7875,9847r-22,-117l7829,9706r-24,-115l7782,9544r-23,-139l7712,9382r-22,-93l7666,9242r-23,-69l7619,9079r-22,-22l7573,9034r-23,-233l7527,8755r-23,-209l7480,8476r-24,-46l7454,8429r-4,-4l7447,8418r-4,-9l7439,8386r-4,-32l7432,8317r-2,-40l7429,8232r-1,-46l7429,8139r1,-45l7433,8051r2,-39l7439,7978r6,-28l7447,7938r3,-8l7454,7923r2,-4l7480,7780r,-46l7456,7710r-2,-1l7450,7707r-3,-4l7445,7700r-6,-14l7435,7671r-2,-20l7430,7630r,-24l7429,7581r1,-24l7432,7533r2,-24l7437,7487r4,-18l7445,7452r2,-7l7451,7440r3,-5l7456,7431r24,-23l7504,7361r23,-115l7550,7222r23,-93l7597,7083r22,-93l7643,6920r23,-47l7666,6804r,-116l7666,6619r-4,-2l7660,6616r-4,-4l7653,6607r-4,-13l7645,6575r-4,-21l7640,6531r-1,-25l7639,6478r,-26l7640,6425r3,-25l7645,6376r4,-21l7655,6338r2,-7l7660,6325r2,-5l7666,6317r24,-24l7712,6270r24,-46l7759,6200r,-371l7759,5760r23,-94l7805,5619r24,-22l7853,5573r,-46l7899,5527r23,-23l7968,5480r24,-22l8015,5434r46,-23l8107,5387r71,-22l8200,5341r47,-23l8293,5295r70,-23l8386,5248r116,-24l8549,5202r46,-23l8619,5133r46,-24l8688,5085r47,-22l8758,5039r23,-23l8805,4992r22,-46l8851,4923r23,-23l8874,4853r70,l8990,4831r23,-24l9037,4784r22,-24l9107,4738r23,-24l9200,4691r22,-70l9246,4575r,-47l9315,4528r24,-22l9362,4458r46,-22l9432,4412r24,-23l9456,4319r45,l9525,4273r22,-47l9571,4157r24,-46l9618,4064r23,-23l9664,3994r,-69l9710,3925r47,-24l9780,3831r23,-22l9827,3738r23,-22l9873,3669r23,-163l9920,3484r22,-24l9966,3437r23,-23l10013,3252r22,-71l10059,3159r24,-48l10105,2996r23,-47l10128,2810r-23,-23l10083,2764r-24,-24l10035,2716r-22,-22l9989,2625r-23,-48l9942,2554r-22,-46l9896,2484r-23,-46l9827,2415r-24,-23l9757,2369r-23,-24l9710,2322r-46,-23l9641,2276r-46,-24l9571,2206r-24,-23l9408,2183r,116l9432,2415r24,23l9478,2484r23,48l9525,2601r22,24l9595,2647r23,24l9641,2716r23,24l9664,2857r-23,69l9641,3019r-46,l9571,3089r-24,46l9525,3159r-24,115l9478,3321r-22,46l9432,3414r-24,46l9385,3506r,47l9339,3553r-24,46l9293,3669r-24,23l9246,3716r-24,22l9200,3809r-24,22l9153,3855r-23,46l9107,3925r-24,69l9059,4041r-22,23l9013,4087r-23,70l8944,4180r-24,23l8897,4226r-46,24l8735,4273r-70,23l8642,4319r-47,24l8573,4365r-24,24l8480,4412r-24,24l8410,4458r-24,24l8363,4506r-24,22l8293,4552r-23,23l8247,4597r-69,24l8154,4645r-47,23l8085,4691r-143,22l7968,4668r47,-23l8038,4621r23,-24l8085,4552r69,-24l8178,4506r,-70l8224,4436r23,-24l8270,4365r23,-69l8317,4226r22,-23l8363,3948r,-93l8339,3831r-22,-22l8317,3669r46,-23l8386,3599r24,-23l8432,3530r24,-46l8480,3437r22,-23l8526,3274r,-163l8502,3019r-70,-23l8410,2972r-24,-93l8363,2833r-46,-23l8293,2764r-23,-48l8247,2694r-47,-23l8178,2625r-24,-24l8085,2577r-47,-23l8015,2532r-23,-24l7968,2484r-69,-22l7853,2438r-48,-23l7759,2392r-325,l7341,2415r-70,23l7224,2462r-115,22l7016,2508r-46,l6667,2508r-70,24l6551,2554r-93,23l6365,2601r-24,24l6296,2647r-46,24l6202,2694r-23,22l6133,2740r-24,24l6063,2787r-23,23l5994,2833r-24,24l5947,2879r-23,24l5901,2926r-24,23l5853,2972r-22,47l5808,3042r-24,23l5762,3089r-24,22l5714,3135r-45,24l5645,3228r-24,46l5599,3298r-24,93l5552,3437r-23,47l5506,3530r-24,46l5459,3623r,256l5482,3901r24,47l5529,3994r46,24l5575,4111r-69,22l5413,4157r-139,23l5087,4203r-45,23l4972,4250r-93,23l4693,4296r-46,23l4554,4343r-233,22l4228,4389r-162,23l4018,4436r-115,22l3810,4482r-163,24l3601,4528r-23,24l3508,4575r-69,22l3415,4597r,-22l3415,4528r46,l3484,4482r24,-70l3530,4343r,-47l3528,4296r-4,-3l3521,4289r-2,-5l3513,4271r-4,-17l3507,4233r-2,-24l3504,4183r-1,-26l3504,4129r1,-26l3508,4078r3,-24l3515,4033r4,-17l3521,4008r4,-5l3528,3998r2,-4l3554,3948r,-372l3530,3530r-22,-70l3484,3414r-23,-23l3439,3343r-24,-45l3391,3274r-22,-22l3345,3228r-47,l3298,3181r-22,-22l3206,3135r-47,-24l3113,3089r-23,-24l3066,3042r-22,-23l2951,2996r-24,-24l2903,2949r-46,-23l2532,2926r,46l2393,2972r-24,24l2324,3019r-48,23l2253,3065r-46,24l2183,3135r-22,46l2161,3228r-47,l2090,3321r-22,22l2044,3414r-23,23l1998,3484r-23,185l1951,3994r-22,24l1905,4087r-1,50l1836,4111r-24,-24l1766,4087r,-46l1742,4018r,-139l1766,3831r22,-45l1788,3530r-22,-46l1742,3460r-23,-69l1695,3367r-22,-24l1626,3321r-23,-47l1580,3252r-93,-24l1441,3204r-50,-1l1417,3159r,-70l1394,3019r-23,-47l1348,2926r-24,-69l1300,2810r-22,-116l1254,2647r-23,-46l1209,2508r-24,-46l1161,2415r-23,-23l1115,2345r-23,-93l1068,2183r-46,l1022,2137r-23,-47l975,1974r-22,-47l929,1881r-23,-24l883,1788r-23,-70l836,1672r-24,-47l790,1603r-23,-47l743,1463r-22,-23l697,1371r-24,-48l650,1230,627,1115r-23,-47l580,1022,558,905r,-139l580,720r70,-23l650,651r47,l743,627r47,-24l812,581r24,-24l860,488r23,-93l906,325r,-93l883,209,860,186,836,163,767,139,743,117,721,93,697,70,650,46,558,24,534,,418,,279,24xe" fillcolor="#0a0b0c" stroked="f">
                        <v:path arrowok="t" o:connecttype="custom" o:connectlocs="952,4699;813,5124;719,4747;745,4133;1719,2330;1691,2843;1510,2601;1471,2051;1161,1726;70,15;155,751;186,1331;356,2044;186,2601;224,3143;341,4010;372,4343;572,5064;559,5395;782,5721;977,5397;1177,5721;1224,5194;1231,4583;1216,3963;1169,3003;1193,2531;1440,3220;1618,3514;1502,4691;1616,5009;1425,5488;1742,5697;1789,5395;1780,4940;1982,3816;2215,3491;2424,3917;2625,4885;2563,5217;2625,5612;2912,5326;2798,4765;2803,4157;2618,3243;2478,2684;2485,2478;2552,2113;2834,1741;3144,1471;3376,983;3175,867;3043,1300;2695,1564;2842,1037;2222,836;1874,1091;1270,1494;1173,1339;844,975;596,1262;356,728;263,201" o:connectangles="0,0,0,0,0,0,0,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76835</wp:posOffset>
                      </wp:positionV>
                      <wp:extent cx="247650" cy="217170"/>
                      <wp:effectExtent l="5080" t="635" r="4445" b="1270"/>
                      <wp:wrapNone/>
                      <wp:docPr id="118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217170"/>
                                <a:chOff x="2" y="2"/>
                                <a:chExt cx="1743" cy="1603"/>
                              </a:xfrm>
                            </wpg:grpSpPr>
                            <wps:wsp>
                              <wps:cNvPr id="119" name="Freeform 1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" y="2"/>
                                  <a:ext cx="1743" cy="1603"/>
                                </a:xfrm>
                                <a:custGeom>
                                  <a:avLst/>
                                  <a:gdLst>
                                    <a:gd name="T0" fmla="*/ 16083 w 17426"/>
                                    <a:gd name="T1" fmla="*/ 14690 h 16026"/>
                                    <a:gd name="T2" fmla="*/ 15797 w 17426"/>
                                    <a:gd name="T3" fmla="*/ 15130 h 16026"/>
                                    <a:gd name="T4" fmla="*/ 15334 w 17426"/>
                                    <a:gd name="T5" fmla="*/ 15572 h 16026"/>
                                    <a:gd name="T6" fmla="*/ 14829 w 17426"/>
                                    <a:gd name="T7" fmla="*/ 15830 h 16026"/>
                                    <a:gd name="T8" fmla="*/ 14289 w 17426"/>
                                    <a:gd name="T9" fmla="*/ 15968 h 16026"/>
                                    <a:gd name="T10" fmla="*/ 13500 w 17426"/>
                                    <a:gd name="T11" fmla="*/ 16026 h 16026"/>
                                    <a:gd name="T12" fmla="*/ 12175 w 17426"/>
                                    <a:gd name="T13" fmla="*/ 15945 h 16026"/>
                                    <a:gd name="T14" fmla="*/ 11139 w 17426"/>
                                    <a:gd name="T15" fmla="*/ 15818 h 16026"/>
                                    <a:gd name="T16" fmla="*/ 10200 w 17426"/>
                                    <a:gd name="T17" fmla="*/ 15689 h 16026"/>
                                    <a:gd name="T18" fmla="*/ 9584 w 17426"/>
                                    <a:gd name="T19" fmla="*/ 15588 h 16026"/>
                                    <a:gd name="T20" fmla="*/ 9369 w 17426"/>
                                    <a:gd name="T21" fmla="*/ 15460 h 16026"/>
                                    <a:gd name="T22" fmla="*/ 9247 w 17426"/>
                                    <a:gd name="T23" fmla="*/ 15289 h 16026"/>
                                    <a:gd name="T24" fmla="*/ 9189 w 17426"/>
                                    <a:gd name="T25" fmla="*/ 15048 h 16026"/>
                                    <a:gd name="T26" fmla="*/ 9225 w 17426"/>
                                    <a:gd name="T27" fmla="*/ 14537 h 16026"/>
                                    <a:gd name="T28" fmla="*/ 9010 w 17426"/>
                                    <a:gd name="T29" fmla="*/ 14267 h 16026"/>
                                    <a:gd name="T30" fmla="*/ 8579 w 17426"/>
                                    <a:gd name="T31" fmla="*/ 13321 h 16026"/>
                                    <a:gd name="T32" fmla="*/ 8333 w 17426"/>
                                    <a:gd name="T33" fmla="*/ 12673 h 16026"/>
                                    <a:gd name="T34" fmla="*/ 2768 w 17426"/>
                                    <a:gd name="T35" fmla="*/ 14460 h 16026"/>
                                    <a:gd name="T36" fmla="*/ 2072 w 17426"/>
                                    <a:gd name="T37" fmla="*/ 14565 h 16026"/>
                                    <a:gd name="T38" fmla="*/ 1404 w 17426"/>
                                    <a:gd name="T39" fmla="*/ 14220 h 16026"/>
                                    <a:gd name="T40" fmla="*/ 37 w 17426"/>
                                    <a:gd name="T41" fmla="*/ 6909 h 16026"/>
                                    <a:gd name="T42" fmla="*/ 190 w 17426"/>
                                    <a:gd name="T43" fmla="*/ 4976 h 16026"/>
                                    <a:gd name="T44" fmla="*/ 348 w 17426"/>
                                    <a:gd name="T45" fmla="*/ 3641 h 16026"/>
                                    <a:gd name="T46" fmla="*/ 553 w 17426"/>
                                    <a:gd name="T47" fmla="*/ 2584 h 16026"/>
                                    <a:gd name="T48" fmla="*/ 731 w 17426"/>
                                    <a:gd name="T49" fmla="*/ 2108 h 16026"/>
                                    <a:gd name="T50" fmla="*/ 1004 w 17426"/>
                                    <a:gd name="T51" fmla="*/ 1792 h 16026"/>
                                    <a:gd name="T52" fmla="*/ 1340 w 17426"/>
                                    <a:gd name="T53" fmla="*/ 1524 h 16026"/>
                                    <a:gd name="T54" fmla="*/ 1711 w 17426"/>
                                    <a:gd name="T55" fmla="*/ 1320 h 16026"/>
                                    <a:gd name="T56" fmla="*/ 2139 w 17426"/>
                                    <a:gd name="T57" fmla="*/ 1180 h 16026"/>
                                    <a:gd name="T58" fmla="*/ 2430 w 17426"/>
                                    <a:gd name="T59" fmla="*/ 889 h 16026"/>
                                    <a:gd name="T60" fmla="*/ 2655 w 17426"/>
                                    <a:gd name="T61" fmla="*/ 434 h 16026"/>
                                    <a:gd name="T62" fmla="*/ 3108 w 17426"/>
                                    <a:gd name="T63" fmla="*/ 161 h 16026"/>
                                    <a:gd name="T64" fmla="*/ 8948 w 17426"/>
                                    <a:gd name="T65" fmla="*/ 148 h 16026"/>
                                    <a:gd name="T66" fmla="*/ 9417 w 17426"/>
                                    <a:gd name="T67" fmla="*/ 401 h 16026"/>
                                    <a:gd name="T68" fmla="*/ 9665 w 17426"/>
                                    <a:gd name="T69" fmla="*/ 842 h 16026"/>
                                    <a:gd name="T70" fmla="*/ 9918 w 17426"/>
                                    <a:gd name="T71" fmla="*/ 1171 h 16026"/>
                                    <a:gd name="T72" fmla="*/ 10358 w 17426"/>
                                    <a:gd name="T73" fmla="*/ 1305 h 16026"/>
                                    <a:gd name="T74" fmla="*/ 10734 w 17426"/>
                                    <a:gd name="T75" fmla="*/ 1502 h 16026"/>
                                    <a:gd name="T76" fmla="*/ 11129 w 17426"/>
                                    <a:gd name="T77" fmla="*/ 1819 h 16026"/>
                                    <a:gd name="T78" fmla="*/ 11392 w 17426"/>
                                    <a:gd name="T79" fmla="*/ 2144 h 16026"/>
                                    <a:gd name="T80" fmla="*/ 11573 w 17426"/>
                                    <a:gd name="T81" fmla="*/ 2665 h 16026"/>
                                    <a:gd name="T82" fmla="*/ 11774 w 17426"/>
                                    <a:gd name="T83" fmla="*/ 3756 h 16026"/>
                                    <a:gd name="T84" fmla="*/ 11914 w 17426"/>
                                    <a:gd name="T85" fmla="*/ 4968 h 16026"/>
                                    <a:gd name="T86" fmla="*/ 12464 w 17426"/>
                                    <a:gd name="T87" fmla="*/ 5468 h 16026"/>
                                    <a:gd name="T88" fmla="*/ 13221 w 17426"/>
                                    <a:gd name="T89" fmla="*/ 5743 h 16026"/>
                                    <a:gd name="T90" fmla="*/ 13607 w 17426"/>
                                    <a:gd name="T91" fmla="*/ 6210 h 16026"/>
                                    <a:gd name="T92" fmla="*/ 13868 w 17426"/>
                                    <a:gd name="T93" fmla="*/ 6272 h 16026"/>
                                    <a:gd name="T94" fmla="*/ 14354 w 17426"/>
                                    <a:gd name="T95" fmla="*/ 6054 h 16026"/>
                                    <a:gd name="T96" fmla="*/ 14882 w 17426"/>
                                    <a:gd name="T97" fmla="*/ 6008 h 16026"/>
                                    <a:gd name="T98" fmla="*/ 15449 w 17426"/>
                                    <a:gd name="T99" fmla="*/ 6127 h 16026"/>
                                    <a:gd name="T100" fmla="*/ 15847 w 17426"/>
                                    <a:gd name="T101" fmla="*/ 6336 h 16026"/>
                                    <a:gd name="T102" fmla="*/ 16113 w 17426"/>
                                    <a:gd name="T103" fmla="*/ 6570 h 16026"/>
                                    <a:gd name="T104" fmla="*/ 16469 w 17426"/>
                                    <a:gd name="T105" fmla="*/ 7127 h 16026"/>
                                    <a:gd name="T106" fmla="*/ 16671 w 17426"/>
                                    <a:gd name="T107" fmla="*/ 7774 h 16026"/>
                                    <a:gd name="T108" fmla="*/ 16807 w 17426"/>
                                    <a:gd name="T109" fmla="*/ 8660 h 16026"/>
                                    <a:gd name="T110" fmla="*/ 16868 w 17426"/>
                                    <a:gd name="T111" fmla="*/ 9009 h 16026"/>
                                    <a:gd name="T112" fmla="*/ 16983 w 17426"/>
                                    <a:gd name="T113" fmla="*/ 9562 h 16026"/>
                                    <a:gd name="T114" fmla="*/ 17301 w 17426"/>
                                    <a:gd name="T115" fmla="*/ 11044 h 16026"/>
                                    <a:gd name="T116" fmla="*/ 17390 w 17426"/>
                                    <a:gd name="T117" fmla="*/ 12767 h 16026"/>
                                    <a:gd name="T118" fmla="*/ 16609 w 17426"/>
                                    <a:gd name="T119" fmla="*/ 14112 h 16026"/>
                                    <a:gd name="T120" fmla="*/ 15364 w 17426"/>
                                    <a:gd name="T121" fmla="*/ 11139 h 16026"/>
                                    <a:gd name="T122" fmla="*/ 15475 w 17426"/>
                                    <a:gd name="T123" fmla="*/ 11704 h 16026"/>
                                    <a:gd name="T124" fmla="*/ 15450 w 17426"/>
                                    <a:gd name="T125" fmla="*/ 11358 h 16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426" h="16026">
                                      <a:moveTo>
                                        <a:pt x="16164" y="14347"/>
                                      </a:moveTo>
                                      <a:lnTo>
                                        <a:pt x="16161" y="14383"/>
                                      </a:lnTo>
                                      <a:lnTo>
                                        <a:pt x="16155" y="14417"/>
                                      </a:lnTo>
                                      <a:lnTo>
                                        <a:pt x="16150" y="14452"/>
                                      </a:lnTo>
                                      <a:lnTo>
                                        <a:pt x="16143" y="14487"/>
                                      </a:lnTo>
                                      <a:lnTo>
                                        <a:pt x="16136" y="14522"/>
                                      </a:lnTo>
                                      <a:lnTo>
                                        <a:pt x="16128" y="14556"/>
                                      </a:lnTo>
                                      <a:lnTo>
                                        <a:pt x="16118" y="14591"/>
                                      </a:lnTo>
                                      <a:lnTo>
                                        <a:pt x="16107" y="14623"/>
                                      </a:lnTo>
                                      <a:lnTo>
                                        <a:pt x="16095" y="14657"/>
                                      </a:lnTo>
                                      <a:lnTo>
                                        <a:pt x="16083" y="14690"/>
                                      </a:lnTo>
                                      <a:lnTo>
                                        <a:pt x="16069" y="14722"/>
                                      </a:lnTo>
                                      <a:lnTo>
                                        <a:pt x="16054" y="14754"/>
                                      </a:lnTo>
                                      <a:lnTo>
                                        <a:pt x="16037" y="14786"/>
                                      </a:lnTo>
                                      <a:lnTo>
                                        <a:pt x="16020" y="14817"/>
                                      </a:lnTo>
                                      <a:lnTo>
                                        <a:pt x="16000" y="14848"/>
                                      </a:lnTo>
                                      <a:lnTo>
                                        <a:pt x="15981" y="14878"/>
                                      </a:lnTo>
                                      <a:lnTo>
                                        <a:pt x="15940" y="14935"/>
                                      </a:lnTo>
                                      <a:lnTo>
                                        <a:pt x="15904" y="14986"/>
                                      </a:lnTo>
                                      <a:lnTo>
                                        <a:pt x="15869" y="15035"/>
                                      </a:lnTo>
                                      <a:lnTo>
                                        <a:pt x="15833" y="15083"/>
                                      </a:lnTo>
                                      <a:lnTo>
                                        <a:pt x="15797" y="15130"/>
                                      </a:lnTo>
                                      <a:lnTo>
                                        <a:pt x="15760" y="15176"/>
                                      </a:lnTo>
                                      <a:lnTo>
                                        <a:pt x="15724" y="15220"/>
                                      </a:lnTo>
                                      <a:lnTo>
                                        <a:pt x="15686" y="15263"/>
                                      </a:lnTo>
                                      <a:lnTo>
                                        <a:pt x="15646" y="15305"/>
                                      </a:lnTo>
                                      <a:lnTo>
                                        <a:pt x="15607" y="15345"/>
                                      </a:lnTo>
                                      <a:lnTo>
                                        <a:pt x="15566" y="15386"/>
                                      </a:lnTo>
                                      <a:lnTo>
                                        <a:pt x="15523" y="15425"/>
                                      </a:lnTo>
                                      <a:lnTo>
                                        <a:pt x="15479" y="15463"/>
                                      </a:lnTo>
                                      <a:lnTo>
                                        <a:pt x="15432" y="15500"/>
                                      </a:lnTo>
                                      <a:lnTo>
                                        <a:pt x="15384" y="15536"/>
                                      </a:lnTo>
                                      <a:lnTo>
                                        <a:pt x="15334" y="15572"/>
                                      </a:lnTo>
                                      <a:lnTo>
                                        <a:pt x="15282" y="15607"/>
                                      </a:lnTo>
                                      <a:lnTo>
                                        <a:pt x="15238" y="15634"/>
                                      </a:lnTo>
                                      <a:lnTo>
                                        <a:pt x="15194" y="15660"/>
                                      </a:lnTo>
                                      <a:lnTo>
                                        <a:pt x="15151" y="15685"/>
                                      </a:lnTo>
                                      <a:lnTo>
                                        <a:pt x="15106" y="15708"/>
                                      </a:lnTo>
                                      <a:lnTo>
                                        <a:pt x="15061" y="15731"/>
                                      </a:lnTo>
                                      <a:lnTo>
                                        <a:pt x="15015" y="15753"/>
                                      </a:lnTo>
                                      <a:lnTo>
                                        <a:pt x="14969" y="15774"/>
                                      </a:lnTo>
                                      <a:lnTo>
                                        <a:pt x="14922" y="15793"/>
                                      </a:lnTo>
                                      <a:lnTo>
                                        <a:pt x="14876" y="15812"/>
                                      </a:lnTo>
                                      <a:lnTo>
                                        <a:pt x="14829" y="15830"/>
                                      </a:lnTo>
                                      <a:lnTo>
                                        <a:pt x="14781" y="15846"/>
                                      </a:lnTo>
                                      <a:lnTo>
                                        <a:pt x="14733" y="15863"/>
                                      </a:lnTo>
                                      <a:lnTo>
                                        <a:pt x="14684" y="15878"/>
                                      </a:lnTo>
                                      <a:lnTo>
                                        <a:pt x="14636" y="15892"/>
                                      </a:lnTo>
                                      <a:lnTo>
                                        <a:pt x="14587" y="15905"/>
                                      </a:lnTo>
                                      <a:lnTo>
                                        <a:pt x="14538" y="15917"/>
                                      </a:lnTo>
                                      <a:lnTo>
                                        <a:pt x="14489" y="15929"/>
                                      </a:lnTo>
                                      <a:lnTo>
                                        <a:pt x="14439" y="15940"/>
                                      </a:lnTo>
                                      <a:lnTo>
                                        <a:pt x="14390" y="15950"/>
                                      </a:lnTo>
                                      <a:lnTo>
                                        <a:pt x="14339" y="15960"/>
                                      </a:lnTo>
                                      <a:lnTo>
                                        <a:pt x="14289" y="15968"/>
                                      </a:lnTo>
                                      <a:lnTo>
                                        <a:pt x="14239" y="15977"/>
                                      </a:lnTo>
                                      <a:lnTo>
                                        <a:pt x="14189" y="15984"/>
                                      </a:lnTo>
                                      <a:lnTo>
                                        <a:pt x="14139" y="15990"/>
                                      </a:lnTo>
                                      <a:lnTo>
                                        <a:pt x="14088" y="15997"/>
                                      </a:lnTo>
                                      <a:lnTo>
                                        <a:pt x="14038" y="16002"/>
                                      </a:lnTo>
                                      <a:lnTo>
                                        <a:pt x="13988" y="16007"/>
                                      </a:lnTo>
                                      <a:lnTo>
                                        <a:pt x="13938" y="16011"/>
                                      </a:lnTo>
                                      <a:lnTo>
                                        <a:pt x="13836" y="16018"/>
                                      </a:lnTo>
                                      <a:lnTo>
                                        <a:pt x="13737" y="16022"/>
                                      </a:lnTo>
                                      <a:lnTo>
                                        <a:pt x="13619" y="16025"/>
                                      </a:lnTo>
                                      <a:lnTo>
                                        <a:pt x="13500" y="16026"/>
                                      </a:lnTo>
                                      <a:lnTo>
                                        <a:pt x="13381" y="16026"/>
                                      </a:lnTo>
                                      <a:lnTo>
                                        <a:pt x="13261" y="16023"/>
                                      </a:lnTo>
                                      <a:lnTo>
                                        <a:pt x="13139" y="16020"/>
                                      </a:lnTo>
                                      <a:lnTo>
                                        <a:pt x="13019" y="16014"/>
                                      </a:lnTo>
                                      <a:lnTo>
                                        <a:pt x="12898" y="16007"/>
                                      </a:lnTo>
                                      <a:lnTo>
                                        <a:pt x="12777" y="15999"/>
                                      </a:lnTo>
                                      <a:lnTo>
                                        <a:pt x="12657" y="15990"/>
                                      </a:lnTo>
                                      <a:lnTo>
                                        <a:pt x="12536" y="15979"/>
                                      </a:lnTo>
                                      <a:lnTo>
                                        <a:pt x="12416" y="15968"/>
                                      </a:lnTo>
                                      <a:lnTo>
                                        <a:pt x="12295" y="15957"/>
                                      </a:lnTo>
                                      <a:lnTo>
                                        <a:pt x="12175" y="15945"/>
                                      </a:lnTo>
                                      <a:lnTo>
                                        <a:pt x="12057" y="15931"/>
                                      </a:lnTo>
                                      <a:lnTo>
                                        <a:pt x="11938" y="15918"/>
                                      </a:lnTo>
                                      <a:lnTo>
                                        <a:pt x="11822" y="15904"/>
                                      </a:lnTo>
                                      <a:lnTo>
                                        <a:pt x="11736" y="15894"/>
                                      </a:lnTo>
                                      <a:lnTo>
                                        <a:pt x="11651" y="15885"/>
                                      </a:lnTo>
                                      <a:lnTo>
                                        <a:pt x="11566" y="15874"/>
                                      </a:lnTo>
                                      <a:lnTo>
                                        <a:pt x="11481" y="15863"/>
                                      </a:lnTo>
                                      <a:lnTo>
                                        <a:pt x="11396" y="15852"/>
                                      </a:lnTo>
                                      <a:lnTo>
                                        <a:pt x="11309" y="15841"/>
                                      </a:lnTo>
                                      <a:lnTo>
                                        <a:pt x="11224" y="15830"/>
                                      </a:lnTo>
                                      <a:lnTo>
                                        <a:pt x="11139" y="15818"/>
                                      </a:lnTo>
                                      <a:lnTo>
                                        <a:pt x="11054" y="15807"/>
                                      </a:lnTo>
                                      <a:lnTo>
                                        <a:pt x="10969" y="15795"/>
                                      </a:lnTo>
                                      <a:lnTo>
                                        <a:pt x="10884" y="15784"/>
                                      </a:lnTo>
                                      <a:lnTo>
                                        <a:pt x="10800" y="15772"/>
                                      </a:lnTo>
                                      <a:lnTo>
                                        <a:pt x="10713" y="15760"/>
                                      </a:lnTo>
                                      <a:lnTo>
                                        <a:pt x="10629" y="15748"/>
                                      </a:lnTo>
                                      <a:lnTo>
                                        <a:pt x="10544" y="15736"/>
                                      </a:lnTo>
                                      <a:lnTo>
                                        <a:pt x="10459" y="15725"/>
                                      </a:lnTo>
                                      <a:lnTo>
                                        <a:pt x="10373" y="15713"/>
                                      </a:lnTo>
                                      <a:lnTo>
                                        <a:pt x="10286" y="15701"/>
                                      </a:lnTo>
                                      <a:lnTo>
                                        <a:pt x="10200" y="15689"/>
                                      </a:lnTo>
                                      <a:lnTo>
                                        <a:pt x="10114" y="15677"/>
                                      </a:lnTo>
                                      <a:lnTo>
                                        <a:pt x="10027" y="15665"/>
                                      </a:lnTo>
                                      <a:lnTo>
                                        <a:pt x="9940" y="15653"/>
                                      </a:lnTo>
                                      <a:lnTo>
                                        <a:pt x="9854" y="15642"/>
                                      </a:lnTo>
                                      <a:lnTo>
                                        <a:pt x="9768" y="15630"/>
                                      </a:lnTo>
                                      <a:lnTo>
                                        <a:pt x="9764" y="15630"/>
                                      </a:lnTo>
                                      <a:lnTo>
                                        <a:pt x="9727" y="15624"/>
                                      </a:lnTo>
                                      <a:lnTo>
                                        <a:pt x="9690" y="15618"/>
                                      </a:lnTo>
                                      <a:lnTo>
                                        <a:pt x="9654" y="15609"/>
                                      </a:lnTo>
                                      <a:lnTo>
                                        <a:pt x="9619" y="15599"/>
                                      </a:lnTo>
                                      <a:lnTo>
                                        <a:pt x="9584" y="15588"/>
                                      </a:lnTo>
                                      <a:lnTo>
                                        <a:pt x="9550" y="15575"/>
                                      </a:lnTo>
                                      <a:lnTo>
                                        <a:pt x="9517" y="15560"/>
                                      </a:lnTo>
                                      <a:lnTo>
                                        <a:pt x="9485" y="15544"/>
                                      </a:lnTo>
                                      <a:lnTo>
                                        <a:pt x="9470" y="15535"/>
                                      </a:lnTo>
                                      <a:lnTo>
                                        <a:pt x="9454" y="15525"/>
                                      </a:lnTo>
                                      <a:lnTo>
                                        <a:pt x="9439" y="15515"/>
                                      </a:lnTo>
                                      <a:lnTo>
                                        <a:pt x="9425" y="15506"/>
                                      </a:lnTo>
                                      <a:lnTo>
                                        <a:pt x="9410" y="15495"/>
                                      </a:lnTo>
                                      <a:lnTo>
                                        <a:pt x="9397" y="15484"/>
                                      </a:lnTo>
                                      <a:lnTo>
                                        <a:pt x="9382" y="15472"/>
                                      </a:lnTo>
                                      <a:lnTo>
                                        <a:pt x="9369" y="15460"/>
                                      </a:lnTo>
                                      <a:lnTo>
                                        <a:pt x="9356" y="15447"/>
                                      </a:lnTo>
                                      <a:lnTo>
                                        <a:pt x="9343" y="15434"/>
                                      </a:lnTo>
                                      <a:lnTo>
                                        <a:pt x="9331" y="15420"/>
                                      </a:lnTo>
                                      <a:lnTo>
                                        <a:pt x="9319" y="15405"/>
                                      </a:lnTo>
                                      <a:lnTo>
                                        <a:pt x="9307" y="15391"/>
                                      </a:lnTo>
                                      <a:lnTo>
                                        <a:pt x="9296" y="15375"/>
                                      </a:lnTo>
                                      <a:lnTo>
                                        <a:pt x="9285" y="15360"/>
                                      </a:lnTo>
                                      <a:lnTo>
                                        <a:pt x="9275" y="15343"/>
                                      </a:lnTo>
                                      <a:lnTo>
                                        <a:pt x="9265" y="15325"/>
                                      </a:lnTo>
                                      <a:lnTo>
                                        <a:pt x="9256" y="15307"/>
                                      </a:lnTo>
                                      <a:lnTo>
                                        <a:pt x="9247" y="15289"/>
                                      </a:lnTo>
                                      <a:lnTo>
                                        <a:pt x="9238" y="15271"/>
                                      </a:lnTo>
                                      <a:lnTo>
                                        <a:pt x="9231" y="15253"/>
                                      </a:lnTo>
                                      <a:lnTo>
                                        <a:pt x="9224" y="15234"/>
                                      </a:lnTo>
                                      <a:lnTo>
                                        <a:pt x="9217" y="15216"/>
                                      </a:lnTo>
                                      <a:lnTo>
                                        <a:pt x="9213" y="15197"/>
                                      </a:lnTo>
                                      <a:lnTo>
                                        <a:pt x="9208" y="15179"/>
                                      </a:lnTo>
                                      <a:lnTo>
                                        <a:pt x="9203" y="15160"/>
                                      </a:lnTo>
                                      <a:lnTo>
                                        <a:pt x="9200" y="15142"/>
                                      </a:lnTo>
                                      <a:lnTo>
                                        <a:pt x="9197" y="15123"/>
                                      </a:lnTo>
                                      <a:lnTo>
                                        <a:pt x="9191" y="15086"/>
                                      </a:lnTo>
                                      <a:lnTo>
                                        <a:pt x="9189" y="15048"/>
                                      </a:lnTo>
                                      <a:lnTo>
                                        <a:pt x="9188" y="15010"/>
                                      </a:lnTo>
                                      <a:lnTo>
                                        <a:pt x="9188" y="14972"/>
                                      </a:lnTo>
                                      <a:lnTo>
                                        <a:pt x="9189" y="14933"/>
                                      </a:lnTo>
                                      <a:lnTo>
                                        <a:pt x="9191" y="14895"/>
                                      </a:lnTo>
                                      <a:lnTo>
                                        <a:pt x="9199" y="14817"/>
                                      </a:lnTo>
                                      <a:lnTo>
                                        <a:pt x="9209" y="14739"/>
                                      </a:lnTo>
                                      <a:lnTo>
                                        <a:pt x="9213" y="14697"/>
                                      </a:lnTo>
                                      <a:lnTo>
                                        <a:pt x="9219" y="14654"/>
                                      </a:lnTo>
                                      <a:lnTo>
                                        <a:pt x="9223" y="14608"/>
                                      </a:lnTo>
                                      <a:lnTo>
                                        <a:pt x="9225" y="14561"/>
                                      </a:lnTo>
                                      <a:lnTo>
                                        <a:pt x="9225" y="14537"/>
                                      </a:lnTo>
                                      <a:lnTo>
                                        <a:pt x="9224" y="14514"/>
                                      </a:lnTo>
                                      <a:lnTo>
                                        <a:pt x="9222" y="14492"/>
                                      </a:lnTo>
                                      <a:lnTo>
                                        <a:pt x="9219" y="14469"/>
                                      </a:lnTo>
                                      <a:lnTo>
                                        <a:pt x="9214" y="14447"/>
                                      </a:lnTo>
                                      <a:lnTo>
                                        <a:pt x="9208" y="14426"/>
                                      </a:lnTo>
                                      <a:lnTo>
                                        <a:pt x="9200" y="14405"/>
                                      </a:lnTo>
                                      <a:lnTo>
                                        <a:pt x="9191" y="14386"/>
                                      </a:lnTo>
                                      <a:lnTo>
                                        <a:pt x="9144" y="14359"/>
                                      </a:lnTo>
                                      <a:lnTo>
                                        <a:pt x="9098" y="14329"/>
                                      </a:lnTo>
                                      <a:lnTo>
                                        <a:pt x="9054" y="14299"/>
                                      </a:lnTo>
                                      <a:lnTo>
                                        <a:pt x="9010" y="14267"/>
                                      </a:lnTo>
                                      <a:lnTo>
                                        <a:pt x="8966" y="14236"/>
                                      </a:lnTo>
                                      <a:lnTo>
                                        <a:pt x="8924" y="14202"/>
                                      </a:lnTo>
                                      <a:lnTo>
                                        <a:pt x="8881" y="14167"/>
                                      </a:lnTo>
                                      <a:lnTo>
                                        <a:pt x="8841" y="14132"/>
                                      </a:lnTo>
                                      <a:lnTo>
                                        <a:pt x="8718" y="14024"/>
                                      </a:lnTo>
                                      <a:lnTo>
                                        <a:pt x="8718" y="13602"/>
                                      </a:lnTo>
                                      <a:lnTo>
                                        <a:pt x="8689" y="13546"/>
                                      </a:lnTo>
                                      <a:lnTo>
                                        <a:pt x="8661" y="13491"/>
                                      </a:lnTo>
                                      <a:lnTo>
                                        <a:pt x="8633" y="13435"/>
                                      </a:lnTo>
                                      <a:lnTo>
                                        <a:pt x="8605" y="13378"/>
                                      </a:lnTo>
                                      <a:lnTo>
                                        <a:pt x="8579" y="13321"/>
                                      </a:lnTo>
                                      <a:lnTo>
                                        <a:pt x="8552" y="13263"/>
                                      </a:lnTo>
                                      <a:lnTo>
                                        <a:pt x="8526" y="13205"/>
                                      </a:lnTo>
                                      <a:lnTo>
                                        <a:pt x="8502" y="13147"/>
                                      </a:lnTo>
                                      <a:lnTo>
                                        <a:pt x="8477" y="13089"/>
                                      </a:lnTo>
                                      <a:lnTo>
                                        <a:pt x="8454" y="13030"/>
                                      </a:lnTo>
                                      <a:lnTo>
                                        <a:pt x="8431" y="12971"/>
                                      </a:lnTo>
                                      <a:lnTo>
                                        <a:pt x="8409" y="12912"/>
                                      </a:lnTo>
                                      <a:lnTo>
                                        <a:pt x="8389" y="12852"/>
                                      </a:lnTo>
                                      <a:lnTo>
                                        <a:pt x="8369" y="12792"/>
                                      </a:lnTo>
                                      <a:lnTo>
                                        <a:pt x="8350" y="12732"/>
                                      </a:lnTo>
                                      <a:lnTo>
                                        <a:pt x="8333" y="12673"/>
                                      </a:lnTo>
                                      <a:lnTo>
                                        <a:pt x="3387" y="12673"/>
                                      </a:lnTo>
                                      <a:lnTo>
                                        <a:pt x="3387" y="14024"/>
                                      </a:lnTo>
                                      <a:lnTo>
                                        <a:pt x="3265" y="14132"/>
                                      </a:lnTo>
                                      <a:lnTo>
                                        <a:pt x="3203" y="14183"/>
                                      </a:lnTo>
                                      <a:lnTo>
                                        <a:pt x="3142" y="14232"/>
                                      </a:lnTo>
                                      <a:lnTo>
                                        <a:pt x="3080" y="14278"/>
                                      </a:lnTo>
                                      <a:lnTo>
                                        <a:pt x="3019" y="14321"/>
                                      </a:lnTo>
                                      <a:lnTo>
                                        <a:pt x="2957" y="14360"/>
                                      </a:lnTo>
                                      <a:lnTo>
                                        <a:pt x="2893" y="14397"/>
                                      </a:lnTo>
                                      <a:lnTo>
                                        <a:pt x="2831" y="14429"/>
                                      </a:lnTo>
                                      <a:lnTo>
                                        <a:pt x="2768" y="14460"/>
                                      </a:lnTo>
                                      <a:lnTo>
                                        <a:pt x="2704" y="14486"/>
                                      </a:lnTo>
                                      <a:lnTo>
                                        <a:pt x="2641" y="14510"/>
                                      </a:lnTo>
                                      <a:lnTo>
                                        <a:pt x="2578" y="14530"/>
                                      </a:lnTo>
                                      <a:lnTo>
                                        <a:pt x="2514" y="14547"/>
                                      </a:lnTo>
                                      <a:lnTo>
                                        <a:pt x="2451" y="14560"/>
                                      </a:lnTo>
                                      <a:lnTo>
                                        <a:pt x="2388" y="14570"/>
                                      </a:lnTo>
                                      <a:lnTo>
                                        <a:pt x="2324" y="14575"/>
                                      </a:lnTo>
                                      <a:lnTo>
                                        <a:pt x="2261" y="14579"/>
                                      </a:lnTo>
                                      <a:lnTo>
                                        <a:pt x="2198" y="14578"/>
                                      </a:lnTo>
                                      <a:lnTo>
                                        <a:pt x="2134" y="14573"/>
                                      </a:lnTo>
                                      <a:lnTo>
                                        <a:pt x="2072" y="14565"/>
                                      </a:lnTo>
                                      <a:lnTo>
                                        <a:pt x="2010" y="14553"/>
                                      </a:lnTo>
                                      <a:lnTo>
                                        <a:pt x="1947" y="14537"/>
                                      </a:lnTo>
                                      <a:lnTo>
                                        <a:pt x="1886" y="14518"/>
                                      </a:lnTo>
                                      <a:lnTo>
                                        <a:pt x="1823" y="14495"/>
                                      </a:lnTo>
                                      <a:lnTo>
                                        <a:pt x="1762" y="14468"/>
                                      </a:lnTo>
                                      <a:lnTo>
                                        <a:pt x="1701" y="14436"/>
                                      </a:lnTo>
                                      <a:lnTo>
                                        <a:pt x="1641" y="14401"/>
                                      </a:lnTo>
                                      <a:lnTo>
                                        <a:pt x="1581" y="14362"/>
                                      </a:lnTo>
                                      <a:lnTo>
                                        <a:pt x="1521" y="14318"/>
                                      </a:lnTo>
                                      <a:lnTo>
                                        <a:pt x="1462" y="14272"/>
                                      </a:lnTo>
                                      <a:lnTo>
                                        <a:pt x="1404" y="14220"/>
                                      </a:lnTo>
                                      <a:lnTo>
                                        <a:pt x="1346" y="14165"/>
                                      </a:lnTo>
                                      <a:lnTo>
                                        <a:pt x="1288" y="14105"/>
                                      </a:lnTo>
                                      <a:lnTo>
                                        <a:pt x="1201" y="14009"/>
                                      </a:lnTo>
                                      <a:lnTo>
                                        <a:pt x="1133" y="12712"/>
                                      </a:lnTo>
                                      <a:lnTo>
                                        <a:pt x="0" y="12712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0" y="7610"/>
                                      </a:lnTo>
                                      <a:lnTo>
                                        <a:pt x="9" y="7436"/>
                                      </a:lnTo>
                                      <a:lnTo>
                                        <a:pt x="17" y="7260"/>
                                      </a:lnTo>
                                      <a:lnTo>
                                        <a:pt x="26" y="7084"/>
                                      </a:lnTo>
                                      <a:lnTo>
                                        <a:pt x="37" y="6909"/>
                                      </a:lnTo>
                                      <a:lnTo>
                                        <a:pt x="48" y="6732"/>
                                      </a:lnTo>
                                      <a:lnTo>
                                        <a:pt x="59" y="6557"/>
                                      </a:lnTo>
                                      <a:lnTo>
                                        <a:pt x="71" y="6380"/>
                                      </a:lnTo>
                                      <a:lnTo>
                                        <a:pt x="84" y="6205"/>
                                      </a:lnTo>
                                      <a:lnTo>
                                        <a:pt x="97" y="6028"/>
                                      </a:lnTo>
                                      <a:lnTo>
                                        <a:pt x="111" y="5853"/>
                                      </a:lnTo>
                                      <a:lnTo>
                                        <a:pt x="125" y="5677"/>
                                      </a:lnTo>
                                      <a:lnTo>
                                        <a:pt x="141" y="5501"/>
                                      </a:lnTo>
                                      <a:lnTo>
                                        <a:pt x="156" y="5326"/>
                                      </a:lnTo>
                                      <a:lnTo>
                                        <a:pt x="172" y="5151"/>
                                      </a:lnTo>
                                      <a:lnTo>
                                        <a:pt x="190" y="4976"/>
                                      </a:lnTo>
                                      <a:lnTo>
                                        <a:pt x="207" y="4802"/>
                                      </a:lnTo>
                                      <a:lnTo>
                                        <a:pt x="219" y="4687"/>
                                      </a:lnTo>
                                      <a:lnTo>
                                        <a:pt x="231" y="4571"/>
                                      </a:lnTo>
                                      <a:lnTo>
                                        <a:pt x="244" y="4455"/>
                                      </a:lnTo>
                                      <a:lnTo>
                                        <a:pt x="258" y="4339"/>
                                      </a:lnTo>
                                      <a:lnTo>
                                        <a:pt x="271" y="4223"/>
                                      </a:lnTo>
                                      <a:lnTo>
                                        <a:pt x="285" y="4106"/>
                                      </a:lnTo>
                                      <a:lnTo>
                                        <a:pt x="300" y="3990"/>
                                      </a:lnTo>
                                      <a:lnTo>
                                        <a:pt x="315" y="3873"/>
                                      </a:lnTo>
                                      <a:lnTo>
                                        <a:pt x="332" y="3756"/>
                                      </a:lnTo>
                                      <a:lnTo>
                                        <a:pt x="348" y="3641"/>
                                      </a:lnTo>
                                      <a:lnTo>
                                        <a:pt x="366" y="3524"/>
                                      </a:lnTo>
                                      <a:lnTo>
                                        <a:pt x="385" y="3409"/>
                                      </a:lnTo>
                                      <a:lnTo>
                                        <a:pt x="405" y="3294"/>
                                      </a:lnTo>
                                      <a:lnTo>
                                        <a:pt x="426" y="3179"/>
                                      </a:lnTo>
                                      <a:lnTo>
                                        <a:pt x="446" y="3065"/>
                                      </a:lnTo>
                                      <a:lnTo>
                                        <a:pt x="469" y="2952"/>
                                      </a:lnTo>
                                      <a:lnTo>
                                        <a:pt x="484" y="2886"/>
                                      </a:lnTo>
                                      <a:lnTo>
                                        <a:pt x="498" y="2816"/>
                                      </a:lnTo>
                                      <a:lnTo>
                                        <a:pt x="514" y="2742"/>
                                      </a:lnTo>
                                      <a:lnTo>
                                        <a:pt x="533" y="2665"/>
                                      </a:lnTo>
                                      <a:lnTo>
                                        <a:pt x="553" y="2584"/>
                                      </a:lnTo>
                                      <a:lnTo>
                                        <a:pt x="576" y="2504"/>
                                      </a:lnTo>
                                      <a:lnTo>
                                        <a:pt x="588" y="2462"/>
                                      </a:lnTo>
                                      <a:lnTo>
                                        <a:pt x="601" y="2422"/>
                                      </a:lnTo>
                                      <a:lnTo>
                                        <a:pt x="615" y="2381"/>
                                      </a:lnTo>
                                      <a:lnTo>
                                        <a:pt x="629" y="2340"/>
                                      </a:lnTo>
                                      <a:lnTo>
                                        <a:pt x="644" y="2300"/>
                                      </a:lnTo>
                                      <a:lnTo>
                                        <a:pt x="660" y="2260"/>
                                      </a:lnTo>
                                      <a:lnTo>
                                        <a:pt x="677" y="2221"/>
                                      </a:lnTo>
                                      <a:lnTo>
                                        <a:pt x="694" y="2183"/>
                                      </a:lnTo>
                                      <a:lnTo>
                                        <a:pt x="712" y="2144"/>
                                      </a:lnTo>
                                      <a:lnTo>
                                        <a:pt x="731" y="2108"/>
                                      </a:lnTo>
                                      <a:lnTo>
                                        <a:pt x="751" y="2073"/>
                                      </a:lnTo>
                                      <a:lnTo>
                                        <a:pt x="772" y="2038"/>
                                      </a:lnTo>
                                      <a:lnTo>
                                        <a:pt x="794" y="2005"/>
                                      </a:lnTo>
                                      <a:lnTo>
                                        <a:pt x="817" y="1973"/>
                                      </a:lnTo>
                                      <a:lnTo>
                                        <a:pt x="841" y="1943"/>
                                      </a:lnTo>
                                      <a:lnTo>
                                        <a:pt x="866" y="1914"/>
                                      </a:lnTo>
                                      <a:lnTo>
                                        <a:pt x="892" y="1887"/>
                                      </a:lnTo>
                                      <a:lnTo>
                                        <a:pt x="918" y="1862"/>
                                      </a:lnTo>
                                      <a:lnTo>
                                        <a:pt x="946" y="1839"/>
                                      </a:lnTo>
                                      <a:lnTo>
                                        <a:pt x="976" y="1819"/>
                                      </a:lnTo>
                                      <a:lnTo>
                                        <a:pt x="1004" y="1792"/>
                                      </a:lnTo>
                                      <a:lnTo>
                                        <a:pt x="1034" y="1764"/>
                                      </a:lnTo>
                                      <a:lnTo>
                                        <a:pt x="1063" y="1738"/>
                                      </a:lnTo>
                                      <a:lnTo>
                                        <a:pt x="1093" y="1712"/>
                                      </a:lnTo>
                                      <a:lnTo>
                                        <a:pt x="1122" y="1687"/>
                                      </a:lnTo>
                                      <a:lnTo>
                                        <a:pt x="1152" y="1662"/>
                                      </a:lnTo>
                                      <a:lnTo>
                                        <a:pt x="1182" y="1638"/>
                                      </a:lnTo>
                                      <a:lnTo>
                                        <a:pt x="1213" y="1614"/>
                                      </a:lnTo>
                                      <a:lnTo>
                                        <a:pt x="1245" y="1590"/>
                                      </a:lnTo>
                                      <a:lnTo>
                                        <a:pt x="1275" y="1567"/>
                                      </a:lnTo>
                                      <a:lnTo>
                                        <a:pt x="1307" y="1545"/>
                                      </a:lnTo>
                                      <a:lnTo>
                                        <a:pt x="1340" y="1524"/>
                                      </a:lnTo>
                                      <a:lnTo>
                                        <a:pt x="1371" y="1502"/>
                                      </a:lnTo>
                                      <a:lnTo>
                                        <a:pt x="1404" y="1481"/>
                                      </a:lnTo>
                                      <a:lnTo>
                                        <a:pt x="1437" y="1461"/>
                                      </a:lnTo>
                                      <a:lnTo>
                                        <a:pt x="1470" y="1442"/>
                                      </a:lnTo>
                                      <a:lnTo>
                                        <a:pt x="1503" y="1422"/>
                                      </a:lnTo>
                                      <a:lnTo>
                                        <a:pt x="1537" y="1404"/>
                                      </a:lnTo>
                                      <a:lnTo>
                                        <a:pt x="1571" y="1386"/>
                                      </a:lnTo>
                                      <a:lnTo>
                                        <a:pt x="1606" y="1369"/>
                                      </a:lnTo>
                                      <a:lnTo>
                                        <a:pt x="1640" y="1351"/>
                                      </a:lnTo>
                                      <a:lnTo>
                                        <a:pt x="1676" y="1335"/>
                                      </a:lnTo>
                                      <a:lnTo>
                                        <a:pt x="1711" y="1320"/>
                                      </a:lnTo>
                                      <a:lnTo>
                                        <a:pt x="1747" y="1305"/>
                                      </a:lnTo>
                                      <a:lnTo>
                                        <a:pt x="1783" y="1289"/>
                                      </a:lnTo>
                                      <a:lnTo>
                                        <a:pt x="1819" y="1275"/>
                                      </a:lnTo>
                                      <a:lnTo>
                                        <a:pt x="1856" y="1262"/>
                                      </a:lnTo>
                                      <a:lnTo>
                                        <a:pt x="1893" y="1249"/>
                                      </a:lnTo>
                                      <a:lnTo>
                                        <a:pt x="1930" y="1237"/>
                                      </a:lnTo>
                                      <a:lnTo>
                                        <a:pt x="1968" y="1225"/>
                                      </a:lnTo>
                                      <a:lnTo>
                                        <a:pt x="2007" y="1214"/>
                                      </a:lnTo>
                                      <a:lnTo>
                                        <a:pt x="2045" y="1203"/>
                                      </a:lnTo>
                                      <a:lnTo>
                                        <a:pt x="2092" y="1191"/>
                                      </a:lnTo>
                                      <a:lnTo>
                                        <a:pt x="2139" y="1180"/>
                                      </a:lnTo>
                                      <a:lnTo>
                                        <a:pt x="2186" y="1171"/>
                                      </a:lnTo>
                                      <a:lnTo>
                                        <a:pt x="2234" y="1162"/>
                                      </a:lnTo>
                                      <a:lnTo>
                                        <a:pt x="2281" y="1153"/>
                                      </a:lnTo>
                                      <a:lnTo>
                                        <a:pt x="2329" y="1146"/>
                                      </a:lnTo>
                                      <a:lnTo>
                                        <a:pt x="2376" y="1139"/>
                                      </a:lnTo>
                                      <a:lnTo>
                                        <a:pt x="2424" y="1133"/>
                                      </a:lnTo>
                                      <a:lnTo>
                                        <a:pt x="2421" y="1082"/>
                                      </a:lnTo>
                                      <a:lnTo>
                                        <a:pt x="2418" y="1032"/>
                                      </a:lnTo>
                                      <a:lnTo>
                                        <a:pt x="2421" y="983"/>
                                      </a:lnTo>
                                      <a:lnTo>
                                        <a:pt x="2424" y="935"/>
                                      </a:lnTo>
                                      <a:lnTo>
                                        <a:pt x="2430" y="889"/>
                                      </a:lnTo>
                                      <a:lnTo>
                                        <a:pt x="2440" y="842"/>
                                      </a:lnTo>
                                      <a:lnTo>
                                        <a:pt x="2451" y="796"/>
                                      </a:lnTo>
                                      <a:lnTo>
                                        <a:pt x="2465" y="751"/>
                                      </a:lnTo>
                                      <a:lnTo>
                                        <a:pt x="2482" y="707"/>
                                      </a:lnTo>
                                      <a:lnTo>
                                        <a:pt x="2499" y="664"/>
                                      </a:lnTo>
                                      <a:lnTo>
                                        <a:pt x="2520" y="623"/>
                                      </a:lnTo>
                                      <a:lnTo>
                                        <a:pt x="2543" y="583"/>
                                      </a:lnTo>
                                      <a:lnTo>
                                        <a:pt x="2568" y="543"/>
                                      </a:lnTo>
                                      <a:lnTo>
                                        <a:pt x="2595" y="505"/>
                                      </a:lnTo>
                                      <a:lnTo>
                                        <a:pt x="2625" y="469"/>
                                      </a:lnTo>
                                      <a:lnTo>
                                        <a:pt x="2655" y="434"/>
                                      </a:lnTo>
                                      <a:lnTo>
                                        <a:pt x="2688" y="401"/>
                                      </a:lnTo>
                                      <a:lnTo>
                                        <a:pt x="2723" y="369"/>
                                      </a:lnTo>
                                      <a:lnTo>
                                        <a:pt x="2759" y="339"/>
                                      </a:lnTo>
                                      <a:lnTo>
                                        <a:pt x="2797" y="310"/>
                                      </a:lnTo>
                                      <a:lnTo>
                                        <a:pt x="2837" y="283"/>
                                      </a:lnTo>
                                      <a:lnTo>
                                        <a:pt x="2878" y="258"/>
                                      </a:lnTo>
                                      <a:lnTo>
                                        <a:pt x="2922" y="234"/>
                                      </a:lnTo>
                                      <a:lnTo>
                                        <a:pt x="2966" y="213"/>
                                      </a:lnTo>
                                      <a:lnTo>
                                        <a:pt x="3012" y="194"/>
                                      </a:lnTo>
                                      <a:lnTo>
                                        <a:pt x="3059" y="176"/>
                                      </a:lnTo>
                                      <a:lnTo>
                                        <a:pt x="3108" y="161"/>
                                      </a:lnTo>
                                      <a:lnTo>
                                        <a:pt x="3158" y="148"/>
                                      </a:lnTo>
                                      <a:lnTo>
                                        <a:pt x="3209" y="138"/>
                                      </a:lnTo>
                                      <a:lnTo>
                                        <a:pt x="3261" y="129"/>
                                      </a:lnTo>
                                      <a:lnTo>
                                        <a:pt x="3315" y="123"/>
                                      </a:lnTo>
                                      <a:lnTo>
                                        <a:pt x="3369" y="120"/>
                                      </a:lnTo>
                                      <a:lnTo>
                                        <a:pt x="6053" y="0"/>
                                      </a:lnTo>
                                      <a:lnTo>
                                        <a:pt x="8736" y="120"/>
                                      </a:lnTo>
                                      <a:lnTo>
                                        <a:pt x="8791" y="123"/>
                                      </a:lnTo>
                                      <a:lnTo>
                                        <a:pt x="8844" y="129"/>
                                      </a:lnTo>
                                      <a:lnTo>
                                        <a:pt x="8896" y="138"/>
                                      </a:lnTo>
                                      <a:lnTo>
                                        <a:pt x="8948" y="148"/>
                                      </a:lnTo>
                                      <a:lnTo>
                                        <a:pt x="8997" y="161"/>
                                      </a:lnTo>
                                      <a:lnTo>
                                        <a:pt x="9046" y="176"/>
                                      </a:lnTo>
                                      <a:lnTo>
                                        <a:pt x="9093" y="194"/>
                                      </a:lnTo>
                                      <a:lnTo>
                                        <a:pt x="9139" y="213"/>
                                      </a:lnTo>
                                      <a:lnTo>
                                        <a:pt x="9184" y="234"/>
                                      </a:lnTo>
                                      <a:lnTo>
                                        <a:pt x="9226" y="258"/>
                                      </a:lnTo>
                                      <a:lnTo>
                                        <a:pt x="9268" y="283"/>
                                      </a:lnTo>
                                      <a:lnTo>
                                        <a:pt x="9308" y="309"/>
                                      </a:lnTo>
                                      <a:lnTo>
                                        <a:pt x="9346" y="339"/>
                                      </a:lnTo>
                                      <a:lnTo>
                                        <a:pt x="9382" y="368"/>
                                      </a:lnTo>
                                      <a:lnTo>
                                        <a:pt x="9417" y="401"/>
                                      </a:lnTo>
                                      <a:lnTo>
                                        <a:pt x="9450" y="434"/>
                                      </a:lnTo>
                                      <a:lnTo>
                                        <a:pt x="9481" y="469"/>
                                      </a:lnTo>
                                      <a:lnTo>
                                        <a:pt x="9510" y="505"/>
                                      </a:lnTo>
                                      <a:lnTo>
                                        <a:pt x="9536" y="543"/>
                                      </a:lnTo>
                                      <a:lnTo>
                                        <a:pt x="9561" y="583"/>
                                      </a:lnTo>
                                      <a:lnTo>
                                        <a:pt x="9584" y="623"/>
                                      </a:lnTo>
                                      <a:lnTo>
                                        <a:pt x="9605" y="664"/>
                                      </a:lnTo>
                                      <a:lnTo>
                                        <a:pt x="9624" y="707"/>
                                      </a:lnTo>
                                      <a:lnTo>
                                        <a:pt x="9640" y="750"/>
                                      </a:lnTo>
                                      <a:lnTo>
                                        <a:pt x="9654" y="796"/>
                                      </a:lnTo>
                                      <a:lnTo>
                                        <a:pt x="9665" y="842"/>
                                      </a:lnTo>
                                      <a:lnTo>
                                        <a:pt x="9674" y="887"/>
                                      </a:lnTo>
                                      <a:lnTo>
                                        <a:pt x="9680" y="935"/>
                                      </a:lnTo>
                                      <a:lnTo>
                                        <a:pt x="9685" y="983"/>
                                      </a:lnTo>
                                      <a:lnTo>
                                        <a:pt x="9686" y="1032"/>
                                      </a:lnTo>
                                      <a:lnTo>
                                        <a:pt x="9685" y="1082"/>
                                      </a:lnTo>
                                      <a:lnTo>
                                        <a:pt x="9680" y="1133"/>
                                      </a:lnTo>
                                      <a:lnTo>
                                        <a:pt x="9728" y="1139"/>
                                      </a:lnTo>
                                      <a:lnTo>
                                        <a:pt x="9776" y="1146"/>
                                      </a:lnTo>
                                      <a:lnTo>
                                        <a:pt x="9825" y="1153"/>
                                      </a:lnTo>
                                      <a:lnTo>
                                        <a:pt x="9871" y="1162"/>
                                      </a:lnTo>
                                      <a:lnTo>
                                        <a:pt x="9918" y="1171"/>
                                      </a:lnTo>
                                      <a:lnTo>
                                        <a:pt x="9966" y="1180"/>
                                      </a:lnTo>
                                      <a:lnTo>
                                        <a:pt x="10013" y="1191"/>
                                      </a:lnTo>
                                      <a:lnTo>
                                        <a:pt x="10060" y="1203"/>
                                      </a:lnTo>
                                      <a:lnTo>
                                        <a:pt x="10099" y="1214"/>
                                      </a:lnTo>
                                      <a:lnTo>
                                        <a:pt x="10137" y="1225"/>
                                      </a:lnTo>
                                      <a:lnTo>
                                        <a:pt x="10175" y="1237"/>
                                      </a:lnTo>
                                      <a:lnTo>
                                        <a:pt x="10212" y="1249"/>
                                      </a:lnTo>
                                      <a:lnTo>
                                        <a:pt x="10249" y="1262"/>
                                      </a:lnTo>
                                      <a:lnTo>
                                        <a:pt x="10286" y="1275"/>
                                      </a:lnTo>
                                      <a:lnTo>
                                        <a:pt x="10322" y="1289"/>
                                      </a:lnTo>
                                      <a:lnTo>
                                        <a:pt x="10358" y="1305"/>
                                      </a:lnTo>
                                      <a:lnTo>
                                        <a:pt x="10394" y="1320"/>
                                      </a:lnTo>
                                      <a:lnTo>
                                        <a:pt x="10429" y="1335"/>
                                      </a:lnTo>
                                      <a:lnTo>
                                        <a:pt x="10464" y="1351"/>
                                      </a:lnTo>
                                      <a:lnTo>
                                        <a:pt x="10499" y="1369"/>
                                      </a:lnTo>
                                      <a:lnTo>
                                        <a:pt x="10534" y="1386"/>
                                      </a:lnTo>
                                      <a:lnTo>
                                        <a:pt x="10568" y="1404"/>
                                      </a:lnTo>
                                      <a:lnTo>
                                        <a:pt x="10602" y="1422"/>
                                      </a:lnTo>
                                      <a:lnTo>
                                        <a:pt x="10636" y="1442"/>
                                      </a:lnTo>
                                      <a:lnTo>
                                        <a:pt x="10669" y="1461"/>
                                      </a:lnTo>
                                      <a:lnTo>
                                        <a:pt x="10701" y="1481"/>
                                      </a:lnTo>
                                      <a:lnTo>
                                        <a:pt x="10734" y="1502"/>
                                      </a:lnTo>
                                      <a:lnTo>
                                        <a:pt x="10766" y="1524"/>
                                      </a:lnTo>
                                      <a:lnTo>
                                        <a:pt x="10797" y="1545"/>
                                      </a:lnTo>
                                      <a:lnTo>
                                        <a:pt x="10829" y="1567"/>
                                      </a:lnTo>
                                      <a:lnTo>
                                        <a:pt x="10861" y="1590"/>
                                      </a:lnTo>
                                      <a:lnTo>
                                        <a:pt x="10891" y="1614"/>
                                      </a:lnTo>
                                      <a:lnTo>
                                        <a:pt x="10923" y="1638"/>
                                      </a:lnTo>
                                      <a:lnTo>
                                        <a:pt x="10952" y="1662"/>
                                      </a:lnTo>
                                      <a:lnTo>
                                        <a:pt x="10983" y="1687"/>
                                      </a:lnTo>
                                      <a:lnTo>
                                        <a:pt x="11012" y="1712"/>
                                      </a:lnTo>
                                      <a:lnTo>
                                        <a:pt x="11071" y="1764"/>
                                      </a:lnTo>
                                      <a:lnTo>
                                        <a:pt x="11129" y="1819"/>
                                      </a:lnTo>
                                      <a:lnTo>
                                        <a:pt x="11159" y="1839"/>
                                      </a:lnTo>
                                      <a:lnTo>
                                        <a:pt x="11187" y="1862"/>
                                      </a:lnTo>
                                      <a:lnTo>
                                        <a:pt x="11213" y="1887"/>
                                      </a:lnTo>
                                      <a:lnTo>
                                        <a:pt x="11240" y="1914"/>
                                      </a:lnTo>
                                      <a:lnTo>
                                        <a:pt x="11265" y="1943"/>
                                      </a:lnTo>
                                      <a:lnTo>
                                        <a:pt x="11289" y="1973"/>
                                      </a:lnTo>
                                      <a:lnTo>
                                        <a:pt x="11311" y="2005"/>
                                      </a:lnTo>
                                      <a:lnTo>
                                        <a:pt x="11334" y="2038"/>
                                      </a:lnTo>
                                      <a:lnTo>
                                        <a:pt x="11354" y="2073"/>
                                      </a:lnTo>
                                      <a:lnTo>
                                        <a:pt x="11374" y="2108"/>
                                      </a:lnTo>
                                      <a:lnTo>
                                        <a:pt x="11392" y="2144"/>
                                      </a:lnTo>
                                      <a:lnTo>
                                        <a:pt x="11411" y="2183"/>
                                      </a:lnTo>
                                      <a:lnTo>
                                        <a:pt x="11428" y="2221"/>
                                      </a:lnTo>
                                      <a:lnTo>
                                        <a:pt x="11445" y="2260"/>
                                      </a:lnTo>
                                      <a:lnTo>
                                        <a:pt x="11461" y="2300"/>
                                      </a:lnTo>
                                      <a:lnTo>
                                        <a:pt x="11477" y="2340"/>
                                      </a:lnTo>
                                      <a:lnTo>
                                        <a:pt x="11491" y="2381"/>
                                      </a:lnTo>
                                      <a:lnTo>
                                        <a:pt x="11504" y="2422"/>
                                      </a:lnTo>
                                      <a:lnTo>
                                        <a:pt x="11517" y="2462"/>
                                      </a:lnTo>
                                      <a:lnTo>
                                        <a:pt x="11529" y="2504"/>
                                      </a:lnTo>
                                      <a:lnTo>
                                        <a:pt x="11552" y="2584"/>
                                      </a:lnTo>
                                      <a:lnTo>
                                        <a:pt x="11573" y="2665"/>
                                      </a:lnTo>
                                      <a:lnTo>
                                        <a:pt x="11590" y="2742"/>
                                      </a:lnTo>
                                      <a:lnTo>
                                        <a:pt x="11608" y="2816"/>
                                      </a:lnTo>
                                      <a:lnTo>
                                        <a:pt x="11622" y="2886"/>
                                      </a:lnTo>
                                      <a:lnTo>
                                        <a:pt x="11636" y="2952"/>
                                      </a:lnTo>
                                      <a:lnTo>
                                        <a:pt x="11658" y="3065"/>
                                      </a:lnTo>
                                      <a:lnTo>
                                        <a:pt x="11680" y="3179"/>
                                      </a:lnTo>
                                      <a:lnTo>
                                        <a:pt x="11700" y="3294"/>
                                      </a:lnTo>
                                      <a:lnTo>
                                        <a:pt x="11720" y="3409"/>
                                      </a:lnTo>
                                      <a:lnTo>
                                        <a:pt x="11739" y="3524"/>
                                      </a:lnTo>
                                      <a:lnTo>
                                        <a:pt x="11757" y="3641"/>
                                      </a:lnTo>
                                      <a:lnTo>
                                        <a:pt x="11774" y="3756"/>
                                      </a:lnTo>
                                      <a:lnTo>
                                        <a:pt x="11790" y="3873"/>
                                      </a:lnTo>
                                      <a:lnTo>
                                        <a:pt x="11805" y="3990"/>
                                      </a:lnTo>
                                      <a:lnTo>
                                        <a:pt x="11820" y="4106"/>
                                      </a:lnTo>
                                      <a:lnTo>
                                        <a:pt x="11834" y="4223"/>
                                      </a:lnTo>
                                      <a:lnTo>
                                        <a:pt x="11848" y="4338"/>
                                      </a:lnTo>
                                      <a:lnTo>
                                        <a:pt x="11861" y="4455"/>
                                      </a:lnTo>
                                      <a:lnTo>
                                        <a:pt x="11874" y="4571"/>
                                      </a:lnTo>
                                      <a:lnTo>
                                        <a:pt x="11886" y="4687"/>
                                      </a:lnTo>
                                      <a:lnTo>
                                        <a:pt x="11898" y="4802"/>
                                      </a:lnTo>
                                      <a:lnTo>
                                        <a:pt x="11906" y="4885"/>
                                      </a:lnTo>
                                      <a:lnTo>
                                        <a:pt x="11914" y="4968"/>
                                      </a:lnTo>
                                      <a:lnTo>
                                        <a:pt x="11922" y="5050"/>
                                      </a:lnTo>
                                      <a:lnTo>
                                        <a:pt x="11931" y="5133"/>
                                      </a:lnTo>
                                      <a:lnTo>
                                        <a:pt x="11938" y="5217"/>
                                      </a:lnTo>
                                      <a:lnTo>
                                        <a:pt x="11946" y="5300"/>
                                      </a:lnTo>
                                      <a:lnTo>
                                        <a:pt x="11953" y="5383"/>
                                      </a:lnTo>
                                      <a:lnTo>
                                        <a:pt x="11960" y="5465"/>
                                      </a:lnTo>
                                      <a:lnTo>
                                        <a:pt x="12069" y="5459"/>
                                      </a:lnTo>
                                      <a:lnTo>
                                        <a:pt x="12175" y="5454"/>
                                      </a:lnTo>
                                      <a:lnTo>
                                        <a:pt x="12275" y="5456"/>
                                      </a:lnTo>
                                      <a:lnTo>
                                        <a:pt x="12372" y="5459"/>
                                      </a:lnTo>
                                      <a:lnTo>
                                        <a:pt x="12464" y="5468"/>
                                      </a:lnTo>
                                      <a:lnTo>
                                        <a:pt x="12551" y="5478"/>
                                      </a:lnTo>
                                      <a:lnTo>
                                        <a:pt x="12635" y="5493"/>
                                      </a:lnTo>
                                      <a:lnTo>
                                        <a:pt x="12715" y="5510"/>
                                      </a:lnTo>
                                      <a:lnTo>
                                        <a:pt x="12790" y="5531"/>
                                      </a:lnTo>
                                      <a:lnTo>
                                        <a:pt x="12862" y="5555"/>
                                      </a:lnTo>
                                      <a:lnTo>
                                        <a:pt x="12931" y="5581"/>
                                      </a:lnTo>
                                      <a:lnTo>
                                        <a:pt x="12995" y="5608"/>
                                      </a:lnTo>
                                      <a:lnTo>
                                        <a:pt x="13056" y="5640"/>
                                      </a:lnTo>
                                      <a:lnTo>
                                        <a:pt x="13114" y="5672"/>
                                      </a:lnTo>
                                      <a:lnTo>
                                        <a:pt x="13169" y="5706"/>
                                      </a:lnTo>
                                      <a:lnTo>
                                        <a:pt x="13221" y="5743"/>
                                      </a:lnTo>
                                      <a:lnTo>
                                        <a:pt x="13269" y="5781"/>
                                      </a:lnTo>
                                      <a:lnTo>
                                        <a:pt x="13315" y="5820"/>
                                      </a:lnTo>
                                      <a:lnTo>
                                        <a:pt x="13358" y="5861"/>
                                      </a:lnTo>
                                      <a:lnTo>
                                        <a:pt x="13397" y="5902"/>
                                      </a:lnTo>
                                      <a:lnTo>
                                        <a:pt x="13434" y="5946"/>
                                      </a:lnTo>
                                      <a:lnTo>
                                        <a:pt x="13469" y="5988"/>
                                      </a:lnTo>
                                      <a:lnTo>
                                        <a:pt x="13501" y="6033"/>
                                      </a:lnTo>
                                      <a:lnTo>
                                        <a:pt x="13530" y="6076"/>
                                      </a:lnTo>
                                      <a:lnTo>
                                        <a:pt x="13558" y="6121"/>
                                      </a:lnTo>
                                      <a:lnTo>
                                        <a:pt x="13583" y="6166"/>
                                      </a:lnTo>
                                      <a:lnTo>
                                        <a:pt x="13607" y="6210"/>
                                      </a:lnTo>
                                      <a:lnTo>
                                        <a:pt x="13628" y="6255"/>
                                      </a:lnTo>
                                      <a:lnTo>
                                        <a:pt x="13646" y="6299"/>
                                      </a:lnTo>
                                      <a:lnTo>
                                        <a:pt x="13664" y="6342"/>
                                      </a:lnTo>
                                      <a:lnTo>
                                        <a:pt x="13680" y="6385"/>
                                      </a:lnTo>
                                      <a:lnTo>
                                        <a:pt x="13694" y="6426"/>
                                      </a:lnTo>
                                      <a:lnTo>
                                        <a:pt x="13717" y="6402"/>
                                      </a:lnTo>
                                      <a:lnTo>
                                        <a:pt x="13741" y="6378"/>
                                      </a:lnTo>
                                      <a:lnTo>
                                        <a:pt x="13766" y="6355"/>
                                      </a:lnTo>
                                      <a:lnTo>
                                        <a:pt x="13791" y="6332"/>
                                      </a:lnTo>
                                      <a:lnTo>
                                        <a:pt x="13828" y="6302"/>
                                      </a:lnTo>
                                      <a:lnTo>
                                        <a:pt x="13868" y="6272"/>
                                      </a:lnTo>
                                      <a:lnTo>
                                        <a:pt x="13908" y="6244"/>
                                      </a:lnTo>
                                      <a:lnTo>
                                        <a:pt x="13949" y="6218"/>
                                      </a:lnTo>
                                      <a:lnTo>
                                        <a:pt x="13991" y="6194"/>
                                      </a:lnTo>
                                      <a:lnTo>
                                        <a:pt x="14034" y="6171"/>
                                      </a:lnTo>
                                      <a:lnTo>
                                        <a:pt x="14077" y="6149"/>
                                      </a:lnTo>
                                      <a:lnTo>
                                        <a:pt x="14122" y="6130"/>
                                      </a:lnTo>
                                      <a:lnTo>
                                        <a:pt x="14167" y="6112"/>
                                      </a:lnTo>
                                      <a:lnTo>
                                        <a:pt x="14213" y="6095"/>
                                      </a:lnTo>
                                      <a:lnTo>
                                        <a:pt x="14260" y="6080"/>
                                      </a:lnTo>
                                      <a:lnTo>
                                        <a:pt x="14307" y="6067"/>
                                      </a:lnTo>
                                      <a:lnTo>
                                        <a:pt x="14354" y="6054"/>
                                      </a:lnTo>
                                      <a:lnTo>
                                        <a:pt x="14401" y="6043"/>
                                      </a:lnTo>
                                      <a:lnTo>
                                        <a:pt x="14449" y="6034"/>
                                      </a:lnTo>
                                      <a:lnTo>
                                        <a:pt x="14497" y="6025"/>
                                      </a:lnTo>
                                      <a:lnTo>
                                        <a:pt x="14545" y="6019"/>
                                      </a:lnTo>
                                      <a:lnTo>
                                        <a:pt x="14593" y="6013"/>
                                      </a:lnTo>
                                      <a:lnTo>
                                        <a:pt x="14641" y="6010"/>
                                      </a:lnTo>
                                      <a:lnTo>
                                        <a:pt x="14689" y="6007"/>
                                      </a:lnTo>
                                      <a:lnTo>
                                        <a:pt x="14737" y="6006"/>
                                      </a:lnTo>
                                      <a:lnTo>
                                        <a:pt x="14786" y="6005"/>
                                      </a:lnTo>
                                      <a:lnTo>
                                        <a:pt x="14834" y="6006"/>
                                      </a:lnTo>
                                      <a:lnTo>
                                        <a:pt x="14882" y="6008"/>
                                      </a:lnTo>
                                      <a:lnTo>
                                        <a:pt x="14931" y="6012"/>
                                      </a:lnTo>
                                      <a:lnTo>
                                        <a:pt x="14979" y="6017"/>
                                      </a:lnTo>
                                      <a:lnTo>
                                        <a:pt x="15027" y="6022"/>
                                      </a:lnTo>
                                      <a:lnTo>
                                        <a:pt x="15075" y="6030"/>
                                      </a:lnTo>
                                      <a:lnTo>
                                        <a:pt x="15123" y="6037"/>
                                      </a:lnTo>
                                      <a:lnTo>
                                        <a:pt x="15170" y="6047"/>
                                      </a:lnTo>
                                      <a:lnTo>
                                        <a:pt x="15217" y="6057"/>
                                      </a:lnTo>
                                      <a:lnTo>
                                        <a:pt x="15264" y="6069"/>
                                      </a:lnTo>
                                      <a:lnTo>
                                        <a:pt x="15326" y="6086"/>
                                      </a:lnTo>
                                      <a:lnTo>
                                        <a:pt x="15388" y="6106"/>
                                      </a:lnTo>
                                      <a:lnTo>
                                        <a:pt x="15449" y="6127"/>
                                      </a:lnTo>
                                      <a:lnTo>
                                        <a:pt x="15509" y="6150"/>
                                      </a:lnTo>
                                      <a:lnTo>
                                        <a:pt x="15568" y="6177"/>
                                      </a:lnTo>
                                      <a:lnTo>
                                        <a:pt x="15626" y="6204"/>
                                      </a:lnTo>
                                      <a:lnTo>
                                        <a:pt x="15655" y="6218"/>
                                      </a:lnTo>
                                      <a:lnTo>
                                        <a:pt x="15684" y="6233"/>
                                      </a:lnTo>
                                      <a:lnTo>
                                        <a:pt x="15711" y="6250"/>
                                      </a:lnTo>
                                      <a:lnTo>
                                        <a:pt x="15739" y="6266"/>
                                      </a:lnTo>
                                      <a:lnTo>
                                        <a:pt x="15767" y="6282"/>
                                      </a:lnTo>
                                      <a:lnTo>
                                        <a:pt x="15794" y="6300"/>
                                      </a:lnTo>
                                      <a:lnTo>
                                        <a:pt x="15821" y="6317"/>
                                      </a:lnTo>
                                      <a:lnTo>
                                        <a:pt x="15847" y="6336"/>
                                      </a:lnTo>
                                      <a:lnTo>
                                        <a:pt x="15874" y="6354"/>
                                      </a:lnTo>
                                      <a:lnTo>
                                        <a:pt x="15899" y="6374"/>
                                      </a:lnTo>
                                      <a:lnTo>
                                        <a:pt x="15925" y="6393"/>
                                      </a:lnTo>
                                      <a:lnTo>
                                        <a:pt x="15950" y="6413"/>
                                      </a:lnTo>
                                      <a:lnTo>
                                        <a:pt x="15974" y="6434"/>
                                      </a:lnTo>
                                      <a:lnTo>
                                        <a:pt x="15998" y="6455"/>
                                      </a:lnTo>
                                      <a:lnTo>
                                        <a:pt x="16022" y="6477"/>
                                      </a:lnTo>
                                      <a:lnTo>
                                        <a:pt x="16045" y="6499"/>
                                      </a:lnTo>
                                      <a:lnTo>
                                        <a:pt x="16068" y="6522"/>
                                      </a:lnTo>
                                      <a:lnTo>
                                        <a:pt x="16091" y="6546"/>
                                      </a:lnTo>
                                      <a:lnTo>
                                        <a:pt x="16113" y="6570"/>
                                      </a:lnTo>
                                      <a:lnTo>
                                        <a:pt x="16133" y="6594"/>
                                      </a:lnTo>
                                      <a:lnTo>
                                        <a:pt x="16176" y="6644"/>
                                      </a:lnTo>
                                      <a:lnTo>
                                        <a:pt x="16215" y="6695"/>
                                      </a:lnTo>
                                      <a:lnTo>
                                        <a:pt x="16253" y="6747"/>
                                      </a:lnTo>
                                      <a:lnTo>
                                        <a:pt x="16290" y="6800"/>
                                      </a:lnTo>
                                      <a:lnTo>
                                        <a:pt x="16323" y="6853"/>
                                      </a:lnTo>
                                      <a:lnTo>
                                        <a:pt x="16356" y="6906"/>
                                      </a:lnTo>
                                      <a:lnTo>
                                        <a:pt x="16387" y="6961"/>
                                      </a:lnTo>
                                      <a:lnTo>
                                        <a:pt x="16415" y="7015"/>
                                      </a:lnTo>
                                      <a:lnTo>
                                        <a:pt x="16442" y="7071"/>
                                      </a:lnTo>
                                      <a:lnTo>
                                        <a:pt x="16469" y="7127"/>
                                      </a:lnTo>
                                      <a:lnTo>
                                        <a:pt x="16493" y="7184"/>
                                      </a:lnTo>
                                      <a:lnTo>
                                        <a:pt x="16516" y="7241"/>
                                      </a:lnTo>
                                      <a:lnTo>
                                        <a:pt x="16537" y="7298"/>
                                      </a:lnTo>
                                      <a:lnTo>
                                        <a:pt x="16558" y="7356"/>
                                      </a:lnTo>
                                      <a:lnTo>
                                        <a:pt x="16577" y="7415"/>
                                      </a:lnTo>
                                      <a:lnTo>
                                        <a:pt x="16595" y="7474"/>
                                      </a:lnTo>
                                      <a:lnTo>
                                        <a:pt x="16612" y="7534"/>
                                      </a:lnTo>
                                      <a:lnTo>
                                        <a:pt x="16628" y="7594"/>
                                      </a:lnTo>
                                      <a:lnTo>
                                        <a:pt x="16643" y="7654"/>
                                      </a:lnTo>
                                      <a:lnTo>
                                        <a:pt x="16656" y="7713"/>
                                      </a:lnTo>
                                      <a:lnTo>
                                        <a:pt x="16671" y="7774"/>
                                      </a:lnTo>
                                      <a:lnTo>
                                        <a:pt x="16683" y="7835"/>
                                      </a:lnTo>
                                      <a:lnTo>
                                        <a:pt x="16695" y="7896"/>
                                      </a:lnTo>
                                      <a:lnTo>
                                        <a:pt x="16706" y="7959"/>
                                      </a:lnTo>
                                      <a:lnTo>
                                        <a:pt x="16726" y="8082"/>
                                      </a:lnTo>
                                      <a:lnTo>
                                        <a:pt x="16745" y="8207"/>
                                      </a:lnTo>
                                      <a:lnTo>
                                        <a:pt x="16762" y="8331"/>
                                      </a:lnTo>
                                      <a:lnTo>
                                        <a:pt x="16780" y="8457"/>
                                      </a:lnTo>
                                      <a:lnTo>
                                        <a:pt x="16786" y="8507"/>
                                      </a:lnTo>
                                      <a:lnTo>
                                        <a:pt x="16793" y="8559"/>
                                      </a:lnTo>
                                      <a:lnTo>
                                        <a:pt x="16799" y="8610"/>
                                      </a:lnTo>
                                      <a:lnTo>
                                        <a:pt x="16807" y="8660"/>
                                      </a:lnTo>
                                      <a:lnTo>
                                        <a:pt x="16814" y="8711"/>
                                      </a:lnTo>
                                      <a:lnTo>
                                        <a:pt x="16821" y="8761"/>
                                      </a:lnTo>
                                      <a:lnTo>
                                        <a:pt x="16829" y="8812"/>
                                      </a:lnTo>
                                      <a:lnTo>
                                        <a:pt x="16838" y="8863"/>
                                      </a:lnTo>
                                      <a:lnTo>
                                        <a:pt x="16843" y="8883"/>
                                      </a:lnTo>
                                      <a:lnTo>
                                        <a:pt x="16847" y="8905"/>
                                      </a:lnTo>
                                      <a:lnTo>
                                        <a:pt x="16852" y="8926"/>
                                      </a:lnTo>
                                      <a:lnTo>
                                        <a:pt x="16856" y="8946"/>
                                      </a:lnTo>
                                      <a:lnTo>
                                        <a:pt x="16861" y="8968"/>
                                      </a:lnTo>
                                      <a:lnTo>
                                        <a:pt x="16864" y="8988"/>
                                      </a:lnTo>
                                      <a:lnTo>
                                        <a:pt x="16868" y="9009"/>
                                      </a:lnTo>
                                      <a:lnTo>
                                        <a:pt x="16873" y="9028"/>
                                      </a:lnTo>
                                      <a:lnTo>
                                        <a:pt x="16882" y="9077"/>
                                      </a:lnTo>
                                      <a:lnTo>
                                        <a:pt x="16893" y="9127"/>
                                      </a:lnTo>
                                      <a:lnTo>
                                        <a:pt x="16903" y="9176"/>
                                      </a:lnTo>
                                      <a:lnTo>
                                        <a:pt x="16913" y="9225"/>
                                      </a:lnTo>
                                      <a:lnTo>
                                        <a:pt x="16924" y="9274"/>
                                      </a:lnTo>
                                      <a:lnTo>
                                        <a:pt x="16934" y="9323"/>
                                      </a:lnTo>
                                      <a:lnTo>
                                        <a:pt x="16944" y="9372"/>
                                      </a:lnTo>
                                      <a:lnTo>
                                        <a:pt x="16954" y="9421"/>
                                      </a:lnTo>
                                      <a:lnTo>
                                        <a:pt x="16969" y="9492"/>
                                      </a:lnTo>
                                      <a:lnTo>
                                        <a:pt x="16983" y="9562"/>
                                      </a:lnTo>
                                      <a:lnTo>
                                        <a:pt x="16998" y="9632"/>
                                      </a:lnTo>
                                      <a:lnTo>
                                        <a:pt x="17012" y="9702"/>
                                      </a:lnTo>
                                      <a:lnTo>
                                        <a:pt x="17027" y="9772"/>
                                      </a:lnTo>
                                      <a:lnTo>
                                        <a:pt x="17042" y="9843"/>
                                      </a:lnTo>
                                      <a:lnTo>
                                        <a:pt x="17057" y="9913"/>
                                      </a:lnTo>
                                      <a:lnTo>
                                        <a:pt x="17072" y="9982"/>
                                      </a:lnTo>
                                      <a:lnTo>
                                        <a:pt x="17139" y="10273"/>
                                      </a:lnTo>
                                      <a:lnTo>
                                        <a:pt x="17206" y="10575"/>
                                      </a:lnTo>
                                      <a:lnTo>
                                        <a:pt x="17238" y="10729"/>
                                      </a:lnTo>
                                      <a:lnTo>
                                        <a:pt x="17270" y="10886"/>
                                      </a:lnTo>
                                      <a:lnTo>
                                        <a:pt x="17301" y="11044"/>
                                      </a:lnTo>
                                      <a:lnTo>
                                        <a:pt x="17328" y="11202"/>
                                      </a:lnTo>
                                      <a:lnTo>
                                        <a:pt x="17353" y="11362"/>
                                      </a:lnTo>
                                      <a:lnTo>
                                        <a:pt x="17376" y="11522"/>
                                      </a:lnTo>
                                      <a:lnTo>
                                        <a:pt x="17394" y="11683"/>
                                      </a:lnTo>
                                      <a:lnTo>
                                        <a:pt x="17410" y="11842"/>
                                      </a:lnTo>
                                      <a:lnTo>
                                        <a:pt x="17421" y="12001"/>
                                      </a:lnTo>
                                      <a:lnTo>
                                        <a:pt x="17426" y="12157"/>
                                      </a:lnTo>
                                      <a:lnTo>
                                        <a:pt x="17426" y="12313"/>
                                      </a:lnTo>
                                      <a:lnTo>
                                        <a:pt x="17421" y="12467"/>
                                      </a:lnTo>
                                      <a:lnTo>
                                        <a:pt x="17409" y="12618"/>
                                      </a:lnTo>
                                      <a:lnTo>
                                        <a:pt x="17390" y="12767"/>
                                      </a:lnTo>
                                      <a:lnTo>
                                        <a:pt x="17365" y="12912"/>
                                      </a:lnTo>
                                      <a:lnTo>
                                        <a:pt x="17331" y="13055"/>
                                      </a:lnTo>
                                      <a:lnTo>
                                        <a:pt x="17290" y="13193"/>
                                      </a:lnTo>
                                      <a:lnTo>
                                        <a:pt x="17239" y="13326"/>
                                      </a:lnTo>
                                      <a:lnTo>
                                        <a:pt x="17180" y="13456"/>
                                      </a:lnTo>
                                      <a:lnTo>
                                        <a:pt x="17112" y="13580"/>
                                      </a:lnTo>
                                      <a:lnTo>
                                        <a:pt x="17033" y="13699"/>
                                      </a:lnTo>
                                      <a:lnTo>
                                        <a:pt x="16945" y="13812"/>
                                      </a:lnTo>
                                      <a:lnTo>
                                        <a:pt x="16844" y="13919"/>
                                      </a:lnTo>
                                      <a:lnTo>
                                        <a:pt x="16733" y="14019"/>
                                      </a:lnTo>
                                      <a:lnTo>
                                        <a:pt x="16609" y="14112"/>
                                      </a:lnTo>
                                      <a:lnTo>
                                        <a:pt x="16474" y="14199"/>
                                      </a:lnTo>
                                      <a:lnTo>
                                        <a:pt x="16326" y="14277"/>
                                      </a:lnTo>
                                      <a:lnTo>
                                        <a:pt x="16164" y="14347"/>
                                      </a:lnTo>
                                      <a:close/>
                                      <a:moveTo>
                                        <a:pt x="15377" y="11002"/>
                                      </a:moveTo>
                                      <a:lnTo>
                                        <a:pt x="15373" y="11016"/>
                                      </a:lnTo>
                                      <a:lnTo>
                                        <a:pt x="15371" y="11030"/>
                                      </a:lnTo>
                                      <a:lnTo>
                                        <a:pt x="15368" y="11046"/>
                                      </a:lnTo>
                                      <a:lnTo>
                                        <a:pt x="15366" y="11063"/>
                                      </a:lnTo>
                                      <a:lnTo>
                                        <a:pt x="15365" y="11081"/>
                                      </a:lnTo>
                                      <a:lnTo>
                                        <a:pt x="15364" y="11100"/>
                                      </a:lnTo>
                                      <a:lnTo>
                                        <a:pt x="15364" y="11139"/>
                                      </a:lnTo>
                                      <a:lnTo>
                                        <a:pt x="15366" y="11181"/>
                                      </a:lnTo>
                                      <a:lnTo>
                                        <a:pt x="15370" y="11226"/>
                                      </a:lnTo>
                                      <a:lnTo>
                                        <a:pt x="15376" y="11273"/>
                                      </a:lnTo>
                                      <a:lnTo>
                                        <a:pt x="15383" y="11322"/>
                                      </a:lnTo>
                                      <a:lnTo>
                                        <a:pt x="15393" y="11373"/>
                                      </a:lnTo>
                                      <a:lnTo>
                                        <a:pt x="15403" y="11425"/>
                                      </a:lnTo>
                                      <a:lnTo>
                                        <a:pt x="15416" y="11480"/>
                                      </a:lnTo>
                                      <a:lnTo>
                                        <a:pt x="15429" y="11534"/>
                                      </a:lnTo>
                                      <a:lnTo>
                                        <a:pt x="15443" y="11590"/>
                                      </a:lnTo>
                                      <a:lnTo>
                                        <a:pt x="15459" y="11647"/>
                                      </a:lnTo>
                                      <a:lnTo>
                                        <a:pt x="15475" y="11704"/>
                                      </a:lnTo>
                                      <a:lnTo>
                                        <a:pt x="15491" y="11761"/>
                                      </a:lnTo>
                                      <a:lnTo>
                                        <a:pt x="15510" y="11818"/>
                                      </a:lnTo>
                                      <a:lnTo>
                                        <a:pt x="15506" y="11767"/>
                                      </a:lnTo>
                                      <a:lnTo>
                                        <a:pt x="15500" y="11716"/>
                                      </a:lnTo>
                                      <a:lnTo>
                                        <a:pt x="15495" y="11665"/>
                                      </a:lnTo>
                                      <a:lnTo>
                                        <a:pt x="15488" y="11614"/>
                                      </a:lnTo>
                                      <a:lnTo>
                                        <a:pt x="15482" y="11563"/>
                                      </a:lnTo>
                                      <a:lnTo>
                                        <a:pt x="15474" y="11511"/>
                                      </a:lnTo>
                                      <a:lnTo>
                                        <a:pt x="15466" y="11460"/>
                                      </a:lnTo>
                                      <a:lnTo>
                                        <a:pt x="15459" y="11409"/>
                                      </a:lnTo>
                                      <a:lnTo>
                                        <a:pt x="15450" y="11358"/>
                                      </a:lnTo>
                                      <a:lnTo>
                                        <a:pt x="15440" y="11307"/>
                                      </a:lnTo>
                                      <a:lnTo>
                                        <a:pt x="15430" y="11257"/>
                                      </a:lnTo>
                                      <a:lnTo>
                                        <a:pt x="15420" y="11205"/>
                                      </a:lnTo>
                                      <a:lnTo>
                                        <a:pt x="15409" y="11154"/>
                                      </a:lnTo>
                                      <a:lnTo>
                                        <a:pt x="15399" y="11103"/>
                                      </a:lnTo>
                                      <a:lnTo>
                                        <a:pt x="15388" y="11052"/>
                                      </a:lnTo>
                                      <a:lnTo>
                                        <a:pt x="15377" y="110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" y="38"/>
                                  <a:ext cx="1139" cy="1386"/>
                                </a:xfrm>
                                <a:custGeom>
                                  <a:avLst/>
                                  <a:gdLst>
                                    <a:gd name="T0" fmla="*/ 2317 w 11385"/>
                                    <a:gd name="T1" fmla="*/ 13747 h 13860"/>
                                    <a:gd name="T2" fmla="*/ 1891 w 11385"/>
                                    <a:gd name="T3" fmla="*/ 13860 h 13860"/>
                                    <a:gd name="T4" fmla="*/ 1488 w 11385"/>
                                    <a:gd name="T5" fmla="*/ 13747 h 13860"/>
                                    <a:gd name="T6" fmla="*/ 0 w 11385"/>
                                    <a:gd name="T7" fmla="*/ 11993 h 13860"/>
                                    <a:gd name="T8" fmla="*/ 107 w 11385"/>
                                    <a:gd name="T9" fmla="*/ 5585 h 13860"/>
                                    <a:gd name="T10" fmla="*/ 342 w 11385"/>
                                    <a:gd name="T11" fmla="*/ 3361 h 13860"/>
                                    <a:gd name="T12" fmla="*/ 727 w 11385"/>
                                    <a:gd name="T13" fmla="*/ 1849 h 13860"/>
                                    <a:gd name="T14" fmla="*/ 1421 w 11385"/>
                                    <a:gd name="T15" fmla="*/ 1324 h 13860"/>
                                    <a:gd name="T16" fmla="*/ 2055 w 11385"/>
                                    <a:gd name="T17" fmla="*/ 1137 h 13860"/>
                                    <a:gd name="T18" fmla="*/ 2470 w 11385"/>
                                    <a:gd name="T19" fmla="*/ 1045 h 13860"/>
                                    <a:gd name="T20" fmla="*/ 2427 w 11385"/>
                                    <a:gd name="T21" fmla="*/ 766 h 13860"/>
                                    <a:gd name="T22" fmla="*/ 2465 w 11385"/>
                                    <a:gd name="T23" fmla="*/ 462 h 13860"/>
                                    <a:gd name="T24" fmla="*/ 2659 w 11385"/>
                                    <a:gd name="T25" fmla="*/ 232 h 13860"/>
                                    <a:gd name="T26" fmla="*/ 2982 w 11385"/>
                                    <a:gd name="T27" fmla="*/ 122 h 13860"/>
                                    <a:gd name="T28" fmla="*/ 8596 w 11385"/>
                                    <a:gd name="T29" fmla="*/ 166 h 13860"/>
                                    <a:gd name="T30" fmla="*/ 8852 w 11385"/>
                                    <a:gd name="T31" fmla="*/ 349 h 13860"/>
                                    <a:gd name="T32" fmla="*/ 8962 w 11385"/>
                                    <a:gd name="T33" fmla="*/ 624 h 13860"/>
                                    <a:gd name="T34" fmla="*/ 8905 w 11385"/>
                                    <a:gd name="T35" fmla="*/ 948 h 13860"/>
                                    <a:gd name="T36" fmla="*/ 9041 w 11385"/>
                                    <a:gd name="T37" fmla="*/ 1099 h 13860"/>
                                    <a:gd name="T38" fmla="*/ 9660 w 11385"/>
                                    <a:gd name="T39" fmla="*/ 1206 h 13860"/>
                                    <a:gd name="T40" fmla="*/ 10378 w 11385"/>
                                    <a:gd name="T41" fmla="*/ 1592 h 13860"/>
                                    <a:gd name="T42" fmla="*/ 10892 w 11385"/>
                                    <a:gd name="T43" fmla="*/ 2520 h 13860"/>
                                    <a:gd name="T44" fmla="*/ 11192 w 11385"/>
                                    <a:gd name="T45" fmla="*/ 4597 h 13860"/>
                                    <a:gd name="T46" fmla="*/ 11360 w 11385"/>
                                    <a:gd name="T47" fmla="*/ 6778 h 13860"/>
                                    <a:gd name="T48" fmla="*/ 10066 w 11385"/>
                                    <a:gd name="T49" fmla="*/ 13624 h 13860"/>
                                    <a:gd name="T50" fmla="*/ 9676 w 11385"/>
                                    <a:gd name="T51" fmla="*/ 13837 h 13860"/>
                                    <a:gd name="T52" fmla="*/ 9260 w 11385"/>
                                    <a:gd name="T53" fmla="*/ 13825 h 13860"/>
                                    <a:gd name="T54" fmla="*/ 8819 w 11385"/>
                                    <a:gd name="T55" fmla="*/ 13587 h 13860"/>
                                    <a:gd name="T56" fmla="*/ 8022 w 11385"/>
                                    <a:gd name="T57" fmla="*/ 521 h 13860"/>
                                    <a:gd name="T58" fmla="*/ 8184 w 11385"/>
                                    <a:gd name="T59" fmla="*/ 584 h 13860"/>
                                    <a:gd name="T60" fmla="*/ 8302 w 11385"/>
                                    <a:gd name="T61" fmla="*/ 708 h 13860"/>
                                    <a:gd name="T62" fmla="*/ 8358 w 11385"/>
                                    <a:gd name="T63" fmla="*/ 873 h 13860"/>
                                    <a:gd name="T64" fmla="*/ 8342 w 11385"/>
                                    <a:gd name="T65" fmla="*/ 1667 h 13860"/>
                                    <a:gd name="T66" fmla="*/ 8256 w 11385"/>
                                    <a:gd name="T67" fmla="*/ 1816 h 13860"/>
                                    <a:gd name="T68" fmla="*/ 8116 w 11385"/>
                                    <a:gd name="T69" fmla="*/ 1915 h 13860"/>
                                    <a:gd name="T70" fmla="*/ 3343 w 11385"/>
                                    <a:gd name="T71" fmla="*/ 1946 h 13860"/>
                                    <a:gd name="T72" fmla="*/ 3171 w 11385"/>
                                    <a:gd name="T73" fmla="*/ 1906 h 13860"/>
                                    <a:gd name="T74" fmla="*/ 3037 w 11385"/>
                                    <a:gd name="T75" fmla="*/ 1802 h 13860"/>
                                    <a:gd name="T76" fmla="*/ 2958 w 11385"/>
                                    <a:gd name="T77" fmla="*/ 1648 h 13860"/>
                                    <a:gd name="T78" fmla="*/ 2950 w 11385"/>
                                    <a:gd name="T79" fmla="*/ 853 h 13860"/>
                                    <a:gd name="T80" fmla="*/ 3014 w 11385"/>
                                    <a:gd name="T81" fmla="*/ 692 h 13860"/>
                                    <a:gd name="T82" fmla="*/ 3137 w 11385"/>
                                    <a:gd name="T83" fmla="*/ 574 h 13860"/>
                                    <a:gd name="T84" fmla="*/ 3303 w 11385"/>
                                    <a:gd name="T85" fmla="*/ 519 h 13860"/>
                                    <a:gd name="T86" fmla="*/ 644 w 11385"/>
                                    <a:gd name="T87" fmla="*/ 6760 h 13860"/>
                                    <a:gd name="T88" fmla="*/ 650 w 11385"/>
                                    <a:gd name="T89" fmla="*/ 5272 h 13860"/>
                                    <a:gd name="T90" fmla="*/ 961 w 11385"/>
                                    <a:gd name="T91" fmla="*/ 3598 h 13860"/>
                                    <a:gd name="T92" fmla="*/ 1229 w 11385"/>
                                    <a:gd name="T93" fmla="*/ 2668 h 13860"/>
                                    <a:gd name="T94" fmla="*/ 3216 w 11385"/>
                                    <a:gd name="T95" fmla="*/ 2467 h 13860"/>
                                    <a:gd name="T96" fmla="*/ 6674 w 11385"/>
                                    <a:gd name="T97" fmla="*/ 2439 h 13860"/>
                                    <a:gd name="T98" fmla="*/ 9396 w 11385"/>
                                    <a:gd name="T99" fmla="*/ 2582 h 13860"/>
                                    <a:gd name="T100" fmla="*/ 9919 w 11385"/>
                                    <a:gd name="T101" fmla="*/ 3158 h 13860"/>
                                    <a:gd name="T102" fmla="*/ 10248 w 11385"/>
                                    <a:gd name="T103" fmla="*/ 4689 h 13860"/>
                                    <a:gd name="T104" fmla="*/ 10397 w 11385"/>
                                    <a:gd name="T105" fmla="*/ 6342 h 13860"/>
                                    <a:gd name="T106" fmla="*/ 9992 w 11385"/>
                                    <a:gd name="T107" fmla="*/ 7188 h 13860"/>
                                    <a:gd name="T108" fmla="*/ 7700 w 11385"/>
                                    <a:gd name="T109" fmla="*/ 7400 h 13860"/>
                                    <a:gd name="T110" fmla="*/ 4848 w 11385"/>
                                    <a:gd name="T111" fmla="*/ 7446 h 13860"/>
                                    <a:gd name="T112" fmla="*/ 2156 w 11385"/>
                                    <a:gd name="T113" fmla="*/ 7326 h 138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1385" h="13860">
                                      <a:moveTo>
                                        <a:pt x="2667" y="11954"/>
                                      </a:moveTo>
                                      <a:lnTo>
                                        <a:pt x="2667" y="13503"/>
                                      </a:lnTo>
                                      <a:lnTo>
                                        <a:pt x="2616" y="13547"/>
                                      </a:lnTo>
                                      <a:lnTo>
                                        <a:pt x="2566" y="13587"/>
                                      </a:lnTo>
                                      <a:lnTo>
                                        <a:pt x="2516" y="13624"/>
                                      </a:lnTo>
                                      <a:lnTo>
                                        <a:pt x="2466" y="13659"/>
                                      </a:lnTo>
                                      <a:lnTo>
                                        <a:pt x="2415" y="13691"/>
                                      </a:lnTo>
                                      <a:lnTo>
                                        <a:pt x="2366" y="13721"/>
                                      </a:lnTo>
                                      <a:lnTo>
                                        <a:pt x="2317" y="13747"/>
                                      </a:lnTo>
                                      <a:lnTo>
                                        <a:pt x="2269" y="13771"/>
                                      </a:lnTo>
                                      <a:lnTo>
                                        <a:pt x="2220" y="13792"/>
                                      </a:lnTo>
                                      <a:lnTo>
                                        <a:pt x="2172" y="13810"/>
                                      </a:lnTo>
                                      <a:lnTo>
                                        <a:pt x="2125" y="13825"/>
                                      </a:lnTo>
                                      <a:lnTo>
                                        <a:pt x="2077" y="13837"/>
                                      </a:lnTo>
                                      <a:lnTo>
                                        <a:pt x="2030" y="13848"/>
                                      </a:lnTo>
                                      <a:lnTo>
                                        <a:pt x="1983" y="13855"/>
                                      </a:lnTo>
                                      <a:lnTo>
                                        <a:pt x="1937" y="13859"/>
                                      </a:lnTo>
                                      <a:lnTo>
                                        <a:pt x="1891" y="13860"/>
                                      </a:lnTo>
                                      <a:lnTo>
                                        <a:pt x="1844" y="13859"/>
                                      </a:lnTo>
                                      <a:lnTo>
                                        <a:pt x="1800" y="13855"/>
                                      </a:lnTo>
                                      <a:lnTo>
                                        <a:pt x="1754" y="13848"/>
                                      </a:lnTo>
                                      <a:lnTo>
                                        <a:pt x="1709" y="13837"/>
                                      </a:lnTo>
                                      <a:lnTo>
                                        <a:pt x="1664" y="13825"/>
                                      </a:lnTo>
                                      <a:lnTo>
                                        <a:pt x="1620" y="13810"/>
                                      </a:lnTo>
                                      <a:lnTo>
                                        <a:pt x="1576" y="13792"/>
                                      </a:lnTo>
                                      <a:lnTo>
                                        <a:pt x="1532" y="13771"/>
                                      </a:lnTo>
                                      <a:lnTo>
                                        <a:pt x="1488" y="13747"/>
                                      </a:lnTo>
                                      <a:lnTo>
                                        <a:pt x="1446" y="13721"/>
                                      </a:lnTo>
                                      <a:lnTo>
                                        <a:pt x="1403" y="13691"/>
                                      </a:lnTo>
                                      <a:lnTo>
                                        <a:pt x="1361" y="13659"/>
                                      </a:lnTo>
                                      <a:lnTo>
                                        <a:pt x="1318" y="13624"/>
                                      </a:lnTo>
                                      <a:lnTo>
                                        <a:pt x="1277" y="13587"/>
                                      </a:lnTo>
                                      <a:lnTo>
                                        <a:pt x="1235" y="13547"/>
                                      </a:lnTo>
                                      <a:lnTo>
                                        <a:pt x="1194" y="13503"/>
                                      </a:lnTo>
                                      <a:lnTo>
                                        <a:pt x="1115" y="11993"/>
                                      </a:lnTo>
                                      <a:lnTo>
                                        <a:pt x="0" y="11993"/>
                                      </a:lnTo>
                                      <a:lnTo>
                                        <a:pt x="0" y="7267"/>
                                      </a:lnTo>
                                      <a:lnTo>
                                        <a:pt x="2" y="7209"/>
                                      </a:lnTo>
                                      <a:lnTo>
                                        <a:pt x="11" y="7041"/>
                                      </a:lnTo>
                                      <a:lnTo>
                                        <a:pt x="25" y="6778"/>
                                      </a:lnTo>
                                      <a:lnTo>
                                        <a:pt x="46" y="6438"/>
                                      </a:lnTo>
                                      <a:lnTo>
                                        <a:pt x="59" y="6245"/>
                                      </a:lnTo>
                                      <a:lnTo>
                                        <a:pt x="73" y="6035"/>
                                      </a:lnTo>
                                      <a:lnTo>
                                        <a:pt x="89" y="5814"/>
                                      </a:lnTo>
                                      <a:lnTo>
                                        <a:pt x="107" y="5585"/>
                                      </a:lnTo>
                                      <a:lnTo>
                                        <a:pt x="126" y="5345"/>
                                      </a:lnTo>
                                      <a:lnTo>
                                        <a:pt x="146" y="5100"/>
                                      </a:lnTo>
                                      <a:lnTo>
                                        <a:pt x="169" y="4849"/>
                                      </a:lnTo>
                                      <a:lnTo>
                                        <a:pt x="193" y="4597"/>
                                      </a:lnTo>
                                      <a:lnTo>
                                        <a:pt x="220" y="4344"/>
                                      </a:lnTo>
                                      <a:lnTo>
                                        <a:pt x="248" y="4092"/>
                                      </a:lnTo>
                                      <a:lnTo>
                                        <a:pt x="277" y="3843"/>
                                      </a:lnTo>
                                      <a:lnTo>
                                        <a:pt x="309" y="3599"/>
                                      </a:lnTo>
                                      <a:lnTo>
                                        <a:pt x="342" y="3361"/>
                                      </a:lnTo>
                                      <a:lnTo>
                                        <a:pt x="377" y="3134"/>
                                      </a:lnTo>
                                      <a:lnTo>
                                        <a:pt x="414" y="2916"/>
                                      </a:lnTo>
                                      <a:lnTo>
                                        <a:pt x="453" y="2710"/>
                                      </a:lnTo>
                                      <a:lnTo>
                                        <a:pt x="494" y="2520"/>
                                      </a:lnTo>
                                      <a:lnTo>
                                        <a:pt x="536" y="2345"/>
                                      </a:lnTo>
                                      <a:lnTo>
                                        <a:pt x="581" y="2190"/>
                                      </a:lnTo>
                                      <a:lnTo>
                                        <a:pt x="628" y="2053"/>
                                      </a:lnTo>
                                      <a:lnTo>
                                        <a:pt x="677" y="1939"/>
                                      </a:lnTo>
                                      <a:lnTo>
                                        <a:pt x="727" y="1849"/>
                                      </a:lnTo>
                                      <a:lnTo>
                                        <a:pt x="781" y="1784"/>
                                      </a:lnTo>
                                      <a:lnTo>
                                        <a:pt x="835" y="1747"/>
                                      </a:lnTo>
                                      <a:lnTo>
                                        <a:pt x="922" y="1666"/>
                                      </a:lnTo>
                                      <a:lnTo>
                                        <a:pt x="1007" y="1592"/>
                                      </a:lnTo>
                                      <a:lnTo>
                                        <a:pt x="1091" y="1525"/>
                                      </a:lnTo>
                                      <a:lnTo>
                                        <a:pt x="1175" y="1466"/>
                                      </a:lnTo>
                                      <a:lnTo>
                                        <a:pt x="1258" y="1413"/>
                                      </a:lnTo>
                                      <a:lnTo>
                                        <a:pt x="1340" y="1365"/>
                                      </a:lnTo>
                                      <a:lnTo>
                                        <a:pt x="1421" y="1324"/>
                                      </a:lnTo>
                                      <a:lnTo>
                                        <a:pt x="1499" y="1288"/>
                                      </a:lnTo>
                                      <a:lnTo>
                                        <a:pt x="1577" y="1256"/>
                                      </a:lnTo>
                                      <a:lnTo>
                                        <a:pt x="1652" y="1230"/>
                                      </a:lnTo>
                                      <a:lnTo>
                                        <a:pt x="1725" y="1206"/>
                                      </a:lnTo>
                                      <a:lnTo>
                                        <a:pt x="1796" y="1187"/>
                                      </a:lnTo>
                                      <a:lnTo>
                                        <a:pt x="1865" y="1171"/>
                                      </a:lnTo>
                                      <a:lnTo>
                                        <a:pt x="1932" y="1157"/>
                                      </a:lnTo>
                                      <a:lnTo>
                                        <a:pt x="1995" y="1146"/>
                                      </a:lnTo>
                                      <a:lnTo>
                                        <a:pt x="2055" y="1137"/>
                                      </a:lnTo>
                                      <a:lnTo>
                                        <a:pt x="2165" y="1123"/>
                                      </a:lnTo>
                                      <a:lnTo>
                                        <a:pt x="2263" y="1111"/>
                                      </a:lnTo>
                                      <a:lnTo>
                                        <a:pt x="2305" y="1106"/>
                                      </a:lnTo>
                                      <a:lnTo>
                                        <a:pt x="2344" y="1099"/>
                                      </a:lnTo>
                                      <a:lnTo>
                                        <a:pt x="2378" y="1092"/>
                                      </a:lnTo>
                                      <a:lnTo>
                                        <a:pt x="2409" y="1083"/>
                                      </a:lnTo>
                                      <a:lnTo>
                                        <a:pt x="2434" y="1072"/>
                                      </a:lnTo>
                                      <a:lnTo>
                                        <a:pt x="2455" y="1060"/>
                                      </a:lnTo>
                                      <a:lnTo>
                                        <a:pt x="2470" y="1045"/>
                                      </a:lnTo>
                                      <a:lnTo>
                                        <a:pt x="2481" y="1026"/>
                                      </a:lnTo>
                                      <a:lnTo>
                                        <a:pt x="2486" y="1004"/>
                                      </a:lnTo>
                                      <a:lnTo>
                                        <a:pt x="2486" y="978"/>
                                      </a:lnTo>
                                      <a:lnTo>
                                        <a:pt x="2480" y="948"/>
                                      </a:lnTo>
                                      <a:lnTo>
                                        <a:pt x="2468" y="913"/>
                                      </a:lnTo>
                                      <a:lnTo>
                                        <a:pt x="2455" y="876"/>
                                      </a:lnTo>
                                      <a:lnTo>
                                        <a:pt x="2443" y="839"/>
                                      </a:lnTo>
                                      <a:lnTo>
                                        <a:pt x="2434" y="803"/>
                                      </a:lnTo>
                                      <a:lnTo>
                                        <a:pt x="2427" y="766"/>
                                      </a:lnTo>
                                      <a:lnTo>
                                        <a:pt x="2423" y="730"/>
                                      </a:lnTo>
                                      <a:lnTo>
                                        <a:pt x="2421" y="695"/>
                                      </a:lnTo>
                                      <a:lnTo>
                                        <a:pt x="2421" y="659"/>
                                      </a:lnTo>
                                      <a:lnTo>
                                        <a:pt x="2423" y="624"/>
                                      </a:lnTo>
                                      <a:lnTo>
                                        <a:pt x="2427" y="591"/>
                                      </a:lnTo>
                                      <a:lnTo>
                                        <a:pt x="2433" y="558"/>
                                      </a:lnTo>
                                      <a:lnTo>
                                        <a:pt x="2442" y="525"/>
                                      </a:lnTo>
                                      <a:lnTo>
                                        <a:pt x="2453" y="494"/>
                                      </a:lnTo>
                                      <a:lnTo>
                                        <a:pt x="2465" y="462"/>
                                      </a:lnTo>
                                      <a:lnTo>
                                        <a:pt x="2479" y="433"/>
                                      </a:lnTo>
                                      <a:lnTo>
                                        <a:pt x="2495" y="403"/>
                                      </a:lnTo>
                                      <a:lnTo>
                                        <a:pt x="2514" y="375"/>
                                      </a:lnTo>
                                      <a:lnTo>
                                        <a:pt x="2533" y="349"/>
                                      </a:lnTo>
                                      <a:lnTo>
                                        <a:pt x="2555" y="323"/>
                                      </a:lnTo>
                                      <a:lnTo>
                                        <a:pt x="2578" y="299"/>
                                      </a:lnTo>
                                      <a:lnTo>
                                        <a:pt x="2603" y="275"/>
                                      </a:lnTo>
                                      <a:lnTo>
                                        <a:pt x="2630" y="253"/>
                                      </a:lnTo>
                                      <a:lnTo>
                                        <a:pt x="2659" y="232"/>
                                      </a:lnTo>
                                      <a:lnTo>
                                        <a:pt x="2688" y="214"/>
                                      </a:lnTo>
                                      <a:lnTo>
                                        <a:pt x="2720" y="196"/>
                                      </a:lnTo>
                                      <a:lnTo>
                                        <a:pt x="2754" y="181"/>
                                      </a:lnTo>
                                      <a:lnTo>
                                        <a:pt x="2788" y="166"/>
                                      </a:lnTo>
                                      <a:lnTo>
                                        <a:pt x="2825" y="154"/>
                                      </a:lnTo>
                                      <a:lnTo>
                                        <a:pt x="2862" y="143"/>
                                      </a:lnTo>
                                      <a:lnTo>
                                        <a:pt x="2900" y="134"/>
                                      </a:lnTo>
                                      <a:lnTo>
                                        <a:pt x="2941" y="128"/>
                                      </a:lnTo>
                                      <a:lnTo>
                                        <a:pt x="2982" y="122"/>
                                      </a:lnTo>
                                      <a:lnTo>
                                        <a:pt x="3026" y="119"/>
                                      </a:lnTo>
                                      <a:lnTo>
                                        <a:pt x="5693" y="0"/>
                                      </a:lnTo>
                                      <a:lnTo>
                                        <a:pt x="8360" y="119"/>
                                      </a:lnTo>
                                      <a:lnTo>
                                        <a:pt x="8403" y="122"/>
                                      </a:lnTo>
                                      <a:lnTo>
                                        <a:pt x="8445" y="128"/>
                                      </a:lnTo>
                                      <a:lnTo>
                                        <a:pt x="8484" y="134"/>
                                      </a:lnTo>
                                      <a:lnTo>
                                        <a:pt x="8523" y="143"/>
                                      </a:lnTo>
                                      <a:lnTo>
                                        <a:pt x="8560" y="154"/>
                                      </a:lnTo>
                                      <a:lnTo>
                                        <a:pt x="8596" y="166"/>
                                      </a:lnTo>
                                      <a:lnTo>
                                        <a:pt x="8631" y="181"/>
                                      </a:lnTo>
                                      <a:lnTo>
                                        <a:pt x="8665" y="196"/>
                                      </a:lnTo>
                                      <a:lnTo>
                                        <a:pt x="8696" y="214"/>
                                      </a:lnTo>
                                      <a:lnTo>
                                        <a:pt x="8726" y="232"/>
                                      </a:lnTo>
                                      <a:lnTo>
                                        <a:pt x="8755" y="253"/>
                                      </a:lnTo>
                                      <a:lnTo>
                                        <a:pt x="8782" y="275"/>
                                      </a:lnTo>
                                      <a:lnTo>
                                        <a:pt x="8807" y="299"/>
                                      </a:lnTo>
                                      <a:lnTo>
                                        <a:pt x="8830" y="323"/>
                                      </a:lnTo>
                                      <a:lnTo>
                                        <a:pt x="8852" y="349"/>
                                      </a:lnTo>
                                      <a:lnTo>
                                        <a:pt x="8872" y="375"/>
                                      </a:lnTo>
                                      <a:lnTo>
                                        <a:pt x="8890" y="403"/>
                                      </a:lnTo>
                                      <a:lnTo>
                                        <a:pt x="8907" y="433"/>
                                      </a:lnTo>
                                      <a:lnTo>
                                        <a:pt x="8921" y="462"/>
                                      </a:lnTo>
                                      <a:lnTo>
                                        <a:pt x="8933" y="494"/>
                                      </a:lnTo>
                                      <a:lnTo>
                                        <a:pt x="8944" y="525"/>
                                      </a:lnTo>
                                      <a:lnTo>
                                        <a:pt x="8951" y="558"/>
                                      </a:lnTo>
                                      <a:lnTo>
                                        <a:pt x="8958" y="591"/>
                                      </a:lnTo>
                                      <a:lnTo>
                                        <a:pt x="8962" y="624"/>
                                      </a:lnTo>
                                      <a:lnTo>
                                        <a:pt x="8964" y="659"/>
                                      </a:lnTo>
                                      <a:lnTo>
                                        <a:pt x="8964" y="695"/>
                                      </a:lnTo>
                                      <a:lnTo>
                                        <a:pt x="8962" y="730"/>
                                      </a:lnTo>
                                      <a:lnTo>
                                        <a:pt x="8958" y="766"/>
                                      </a:lnTo>
                                      <a:lnTo>
                                        <a:pt x="8951" y="803"/>
                                      </a:lnTo>
                                      <a:lnTo>
                                        <a:pt x="8943" y="839"/>
                                      </a:lnTo>
                                      <a:lnTo>
                                        <a:pt x="8931" y="876"/>
                                      </a:lnTo>
                                      <a:lnTo>
                                        <a:pt x="8917" y="913"/>
                                      </a:lnTo>
                                      <a:lnTo>
                                        <a:pt x="8905" y="948"/>
                                      </a:lnTo>
                                      <a:lnTo>
                                        <a:pt x="8899" y="978"/>
                                      </a:lnTo>
                                      <a:lnTo>
                                        <a:pt x="8899" y="1004"/>
                                      </a:lnTo>
                                      <a:lnTo>
                                        <a:pt x="8904" y="1026"/>
                                      </a:lnTo>
                                      <a:lnTo>
                                        <a:pt x="8914" y="1045"/>
                                      </a:lnTo>
                                      <a:lnTo>
                                        <a:pt x="8931" y="1060"/>
                                      </a:lnTo>
                                      <a:lnTo>
                                        <a:pt x="8951" y="1072"/>
                                      </a:lnTo>
                                      <a:lnTo>
                                        <a:pt x="8976" y="1083"/>
                                      </a:lnTo>
                                      <a:lnTo>
                                        <a:pt x="9006" y="1092"/>
                                      </a:lnTo>
                                      <a:lnTo>
                                        <a:pt x="9041" y="1099"/>
                                      </a:lnTo>
                                      <a:lnTo>
                                        <a:pt x="9079" y="1106"/>
                                      </a:lnTo>
                                      <a:lnTo>
                                        <a:pt x="9123" y="1111"/>
                                      </a:lnTo>
                                      <a:lnTo>
                                        <a:pt x="9219" y="1123"/>
                                      </a:lnTo>
                                      <a:lnTo>
                                        <a:pt x="9330" y="1137"/>
                                      </a:lnTo>
                                      <a:lnTo>
                                        <a:pt x="9390" y="1146"/>
                                      </a:lnTo>
                                      <a:lnTo>
                                        <a:pt x="9454" y="1157"/>
                                      </a:lnTo>
                                      <a:lnTo>
                                        <a:pt x="9520" y="1171"/>
                                      </a:lnTo>
                                      <a:lnTo>
                                        <a:pt x="9589" y="1187"/>
                                      </a:lnTo>
                                      <a:lnTo>
                                        <a:pt x="9660" y="1206"/>
                                      </a:lnTo>
                                      <a:lnTo>
                                        <a:pt x="9733" y="1230"/>
                                      </a:lnTo>
                                      <a:lnTo>
                                        <a:pt x="9808" y="1256"/>
                                      </a:lnTo>
                                      <a:lnTo>
                                        <a:pt x="9886" y="1288"/>
                                      </a:lnTo>
                                      <a:lnTo>
                                        <a:pt x="9965" y="1324"/>
                                      </a:lnTo>
                                      <a:lnTo>
                                        <a:pt x="10045" y="1365"/>
                                      </a:lnTo>
                                      <a:lnTo>
                                        <a:pt x="10127" y="1413"/>
                                      </a:lnTo>
                                      <a:lnTo>
                                        <a:pt x="10210" y="1466"/>
                                      </a:lnTo>
                                      <a:lnTo>
                                        <a:pt x="10294" y="1525"/>
                                      </a:lnTo>
                                      <a:lnTo>
                                        <a:pt x="10378" y="1592"/>
                                      </a:lnTo>
                                      <a:lnTo>
                                        <a:pt x="10464" y="1666"/>
                                      </a:lnTo>
                                      <a:lnTo>
                                        <a:pt x="10550" y="1747"/>
                                      </a:lnTo>
                                      <a:lnTo>
                                        <a:pt x="10604" y="1784"/>
                                      </a:lnTo>
                                      <a:lnTo>
                                        <a:pt x="10657" y="1849"/>
                                      </a:lnTo>
                                      <a:lnTo>
                                        <a:pt x="10708" y="1939"/>
                                      </a:lnTo>
                                      <a:lnTo>
                                        <a:pt x="10757" y="2053"/>
                                      </a:lnTo>
                                      <a:lnTo>
                                        <a:pt x="10803" y="2190"/>
                                      </a:lnTo>
                                      <a:lnTo>
                                        <a:pt x="10848" y="2345"/>
                                      </a:lnTo>
                                      <a:lnTo>
                                        <a:pt x="10892" y="2520"/>
                                      </a:lnTo>
                                      <a:lnTo>
                                        <a:pt x="10932" y="2710"/>
                                      </a:lnTo>
                                      <a:lnTo>
                                        <a:pt x="10971" y="2916"/>
                                      </a:lnTo>
                                      <a:lnTo>
                                        <a:pt x="11008" y="3134"/>
                                      </a:lnTo>
                                      <a:lnTo>
                                        <a:pt x="11043" y="3361"/>
                                      </a:lnTo>
                                      <a:lnTo>
                                        <a:pt x="11076" y="3599"/>
                                      </a:lnTo>
                                      <a:lnTo>
                                        <a:pt x="11108" y="3843"/>
                                      </a:lnTo>
                                      <a:lnTo>
                                        <a:pt x="11137" y="4092"/>
                                      </a:lnTo>
                                      <a:lnTo>
                                        <a:pt x="11166" y="4344"/>
                                      </a:lnTo>
                                      <a:lnTo>
                                        <a:pt x="11192" y="4597"/>
                                      </a:lnTo>
                                      <a:lnTo>
                                        <a:pt x="11216" y="4849"/>
                                      </a:lnTo>
                                      <a:lnTo>
                                        <a:pt x="11239" y="5100"/>
                                      </a:lnTo>
                                      <a:lnTo>
                                        <a:pt x="11260" y="5345"/>
                                      </a:lnTo>
                                      <a:lnTo>
                                        <a:pt x="11278" y="5585"/>
                                      </a:lnTo>
                                      <a:lnTo>
                                        <a:pt x="11296" y="5814"/>
                                      </a:lnTo>
                                      <a:lnTo>
                                        <a:pt x="11312" y="6035"/>
                                      </a:lnTo>
                                      <a:lnTo>
                                        <a:pt x="11326" y="6245"/>
                                      </a:lnTo>
                                      <a:lnTo>
                                        <a:pt x="11339" y="6438"/>
                                      </a:lnTo>
                                      <a:lnTo>
                                        <a:pt x="11360" y="6778"/>
                                      </a:lnTo>
                                      <a:lnTo>
                                        <a:pt x="11374" y="7041"/>
                                      </a:lnTo>
                                      <a:lnTo>
                                        <a:pt x="11383" y="7209"/>
                                      </a:lnTo>
                                      <a:lnTo>
                                        <a:pt x="11385" y="7267"/>
                                      </a:lnTo>
                                      <a:lnTo>
                                        <a:pt x="11385" y="11993"/>
                                      </a:lnTo>
                                      <a:lnTo>
                                        <a:pt x="10271" y="11993"/>
                                      </a:lnTo>
                                      <a:lnTo>
                                        <a:pt x="10192" y="13503"/>
                                      </a:lnTo>
                                      <a:lnTo>
                                        <a:pt x="10150" y="13547"/>
                                      </a:lnTo>
                                      <a:lnTo>
                                        <a:pt x="10109" y="13587"/>
                                      </a:lnTo>
                                      <a:lnTo>
                                        <a:pt x="10066" y="13624"/>
                                      </a:lnTo>
                                      <a:lnTo>
                                        <a:pt x="10025" y="13659"/>
                                      </a:lnTo>
                                      <a:lnTo>
                                        <a:pt x="9982" y="13691"/>
                                      </a:lnTo>
                                      <a:lnTo>
                                        <a:pt x="9939" y="13721"/>
                                      </a:lnTo>
                                      <a:lnTo>
                                        <a:pt x="9896" y="13747"/>
                                      </a:lnTo>
                                      <a:lnTo>
                                        <a:pt x="9853" y="13771"/>
                                      </a:lnTo>
                                      <a:lnTo>
                                        <a:pt x="9810" y="13792"/>
                                      </a:lnTo>
                                      <a:lnTo>
                                        <a:pt x="9765" y="13810"/>
                                      </a:lnTo>
                                      <a:lnTo>
                                        <a:pt x="9721" y="13825"/>
                                      </a:lnTo>
                                      <a:lnTo>
                                        <a:pt x="9676" y="13837"/>
                                      </a:lnTo>
                                      <a:lnTo>
                                        <a:pt x="9632" y="13848"/>
                                      </a:lnTo>
                                      <a:lnTo>
                                        <a:pt x="9586" y="13855"/>
                                      </a:lnTo>
                                      <a:lnTo>
                                        <a:pt x="9540" y="13859"/>
                                      </a:lnTo>
                                      <a:lnTo>
                                        <a:pt x="9495" y="13860"/>
                                      </a:lnTo>
                                      <a:lnTo>
                                        <a:pt x="9448" y="13859"/>
                                      </a:lnTo>
                                      <a:lnTo>
                                        <a:pt x="9402" y="13855"/>
                                      </a:lnTo>
                                      <a:lnTo>
                                        <a:pt x="9355" y="13848"/>
                                      </a:lnTo>
                                      <a:lnTo>
                                        <a:pt x="9308" y="13837"/>
                                      </a:lnTo>
                                      <a:lnTo>
                                        <a:pt x="9260" y="13825"/>
                                      </a:lnTo>
                                      <a:lnTo>
                                        <a:pt x="9212" y="13810"/>
                                      </a:lnTo>
                                      <a:lnTo>
                                        <a:pt x="9164" y="13792"/>
                                      </a:lnTo>
                                      <a:lnTo>
                                        <a:pt x="9116" y="13771"/>
                                      </a:lnTo>
                                      <a:lnTo>
                                        <a:pt x="9068" y="13747"/>
                                      </a:lnTo>
                                      <a:lnTo>
                                        <a:pt x="9019" y="13721"/>
                                      </a:lnTo>
                                      <a:lnTo>
                                        <a:pt x="8969" y="13691"/>
                                      </a:lnTo>
                                      <a:lnTo>
                                        <a:pt x="8920" y="13659"/>
                                      </a:lnTo>
                                      <a:lnTo>
                                        <a:pt x="8869" y="13624"/>
                                      </a:lnTo>
                                      <a:lnTo>
                                        <a:pt x="8819" y="13587"/>
                                      </a:lnTo>
                                      <a:lnTo>
                                        <a:pt x="8769" y="13547"/>
                                      </a:lnTo>
                                      <a:lnTo>
                                        <a:pt x="8719" y="13503"/>
                                      </a:lnTo>
                                      <a:lnTo>
                                        <a:pt x="8719" y="11954"/>
                                      </a:lnTo>
                                      <a:lnTo>
                                        <a:pt x="2667" y="11954"/>
                                      </a:lnTo>
                                      <a:close/>
                                      <a:moveTo>
                                        <a:pt x="3343" y="516"/>
                                      </a:moveTo>
                                      <a:lnTo>
                                        <a:pt x="7962" y="516"/>
                                      </a:lnTo>
                                      <a:lnTo>
                                        <a:pt x="7982" y="516"/>
                                      </a:lnTo>
                                      <a:lnTo>
                                        <a:pt x="8003" y="519"/>
                                      </a:lnTo>
                                      <a:lnTo>
                                        <a:pt x="8022" y="521"/>
                                      </a:lnTo>
                                      <a:lnTo>
                                        <a:pt x="8042" y="524"/>
                                      </a:lnTo>
                                      <a:lnTo>
                                        <a:pt x="8061" y="528"/>
                                      </a:lnTo>
                                      <a:lnTo>
                                        <a:pt x="8080" y="534"/>
                                      </a:lnTo>
                                      <a:lnTo>
                                        <a:pt x="8099" y="540"/>
                                      </a:lnTo>
                                      <a:lnTo>
                                        <a:pt x="8116" y="548"/>
                                      </a:lnTo>
                                      <a:lnTo>
                                        <a:pt x="8134" y="556"/>
                                      </a:lnTo>
                                      <a:lnTo>
                                        <a:pt x="8151" y="564"/>
                                      </a:lnTo>
                                      <a:lnTo>
                                        <a:pt x="8167" y="574"/>
                                      </a:lnTo>
                                      <a:lnTo>
                                        <a:pt x="8184" y="584"/>
                                      </a:lnTo>
                                      <a:lnTo>
                                        <a:pt x="8200" y="596"/>
                                      </a:lnTo>
                                      <a:lnTo>
                                        <a:pt x="8214" y="607"/>
                                      </a:lnTo>
                                      <a:lnTo>
                                        <a:pt x="8230" y="620"/>
                                      </a:lnTo>
                                      <a:lnTo>
                                        <a:pt x="8243" y="633"/>
                                      </a:lnTo>
                                      <a:lnTo>
                                        <a:pt x="8256" y="647"/>
                                      </a:lnTo>
                                      <a:lnTo>
                                        <a:pt x="8269" y="661"/>
                                      </a:lnTo>
                                      <a:lnTo>
                                        <a:pt x="8281" y="677"/>
                                      </a:lnTo>
                                      <a:lnTo>
                                        <a:pt x="8292" y="692"/>
                                      </a:lnTo>
                                      <a:lnTo>
                                        <a:pt x="8302" y="708"/>
                                      </a:lnTo>
                                      <a:lnTo>
                                        <a:pt x="8312" y="725"/>
                                      </a:lnTo>
                                      <a:lnTo>
                                        <a:pt x="8320" y="742"/>
                                      </a:lnTo>
                                      <a:lnTo>
                                        <a:pt x="8329" y="759"/>
                                      </a:lnTo>
                                      <a:lnTo>
                                        <a:pt x="8336" y="778"/>
                                      </a:lnTo>
                                      <a:lnTo>
                                        <a:pt x="8342" y="795"/>
                                      </a:lnTo>
                                      <a:lnTo>
                                        <a:pt x="8348" y="815"/>
                                      </a:lnTo>
                                      <a:lnTo>
                                        <a:pt x="8352" y="833"/>
                                      </a:lnTo>
                                      <a:lnTo>
                                        <a:pt x="8355" y="853"/>
                                      </a:lnTo>
                                      <a:lnTo>
                                        <a:pt x="8358" y="873"/>
                                      </a:lnTo>
                                      <a:lnTo>
                                        <a:pt x="8360" y="893"/>
                                      </a:lnTo>
                                      <a:lnTo>
                                        <a:pt x="8360" y="913"/>
                                      </a:lnTo>
                                      <a:lnTo>
                                        <a:pt x="8360" y="1549"/>
                                      </a:lnTo>
                                      <a:lnTo>
                                        <a:pt x="8360" y="1570"/>
                                      </a:lnTo>
                                      <a:lnTo>
                                        <a:pt x="8358" y="1589"/>
                                      </a:lnTo>
                                      <a:lnTo>
                                        <a:pt x="8355" y="1609"/>
                                      </a:lnTo>
                                      <a:lnTo>
                                        <a:pt x="8352" y="1629"/>
                                      </a:lnTo>
                                      <a:lnTo>
                                        <a:pt x="8348" y="1648"/>
                                      </a:lnTo>
                                      <a:lnTo>
                                        <a:pt x="8342" y="1667"/>
                                      </a:lnTo>
                                      <a:lnTo>
                                        <a:pt x="8336" y="1685"/>
                                      </a:lnTo>
                                      <a:lnTo>
                                        <a:pt x="8329" y="1704"/>
                                      </a:lnTo>
                                      <a:lnTo>
                                        <a:pt x="8320" y="1721"/>
                                      </a:lnTo>
                                      <a:lnTo>
                                        <a:pt x="8312" y="1737"/>
                                      </a:lnTo>
                                      <a:lnTo>
                                        <a:pt x="8302" y="1755"/>
                                      </a:lnTo>
                                      <a:lnTo>
                                        <a:pt x="8292" y="1770"/>
                                      </a:lnTo>
                                      <a:lnTo>
                                        <a:pt x="8281" y="1787"/>
                                      </a:lnTo>
                                      <a:lnTo>
                                        <a:pt x="8269" y="1802"/>
                                      </a:lnTo>
                                      <a:lnTo>
                                        <a:pt x="8256" y="1816"/>
                                      </a:lnTo>
                                      <a:lnTo>
                                        <a:pt x="8243" y="1829"/>
                                      </a:lnTo>
                                      <a:lnTo>
                                        <a:pt x="8230" y="1843"/>
                                      </a:lnTo>
                                      <a:lnTo>
                                        <a:pt x="8214" y="1855"/>
                                      </a:lnTo>
                                      <a:lnTo>
                                        <a:pt x="8200" y="1867"/>
                                      </a:lnTo>
                                      <a:lnTo>
                                        <a:pt x="8184" y="1878"/>
                                      </a:lnTo>
                                      <a:lnTo>
                                        <a:pt x="8167" y="1889"/>
                                      </a:lnTo>
                                      <a:lnTo>
                                        <a:pt x="8151" y="1898"/>
                                      </a:lnTo>
                                      <a:lnTo>
                                        <a:pt x="8134" y="1906"/>
                                      </a:lnTo>
                                      <a:lnTo>
                                        <a:pt x="8116" y="1915"/>
                                      </a:lnTo>
                                      <a:lnTo>
                                        <a:pt x="8099" y="1922"/>
                                      </a:lnTo>
                                      <a:lnTo>
                                        <a:pt x="8080" y="1928"/>
                                      </a:lnTo>
                                      <a:lnTo>
                                        <a:pt x="8061" y="1934"/>
                                      </a:lnTo>
                                      <a:lnTo>
                                        <a:pt x="8042" y="1938"/>
                                      </a:lnTo>
                                      <a:lnTo>
                                        <a:pt x="8022" y="1941"/>
                                      </a:lnTo>
                                      <a:lnTo>
                                        <a:pt x="8003" y="1944"/>
                                      </a:lnTo>
                                      <a:lnTo>
                                        <a:pt x="7982" y="1946"/>
                                      </a:lnTo>
                                      <a:lnTo>
                                        <a:pt x="7962" y="1946"/>
                                      </a:lnTo>
                                      <a:lnTo>
                                        <a:pt x="3343" y="1946"/>
                                      </a:lnTo>
                                      <a:lnTo>
                                        <a:pt x="3324" y="1946"/>
                                      </a:lnTo>
                                      <a:lnTo>
                                        <a:pt x="3303" y="1944"/>
                                      </a:lnTo>
                                      <a:lnTo>
                                        <a:pt x="3283" y="1941"/>
                                      </a:lnTo>
                                      <a:lnTo>
                                        <a:pt x="3264" y="1938"/>
                                      </a:lnTo>
                                      <a:lnTo>
                                        <a:pt x="3244" y="1934"/>
                                      </a:lnTo>
                                      <a:lnTo>
                                        <a:pt x="3226" y="1928"/>
                                      </a:lnTo>
                                      <a:lnTo>
                                        <a:pt x="3207" y="1922"/>
                                      </a:lnTo>
                                      <a:lnTo>
                                        <a:pt x="3190" y="1915"/>
                                      </a:lnTo>
                                      <a:lnTo>
                                        <a:pt x="3171" y="1906"/>
                                      </a:lnTo>
                                      <a:lnTo>
                                        <a:pt x="3155" y="1898"/>
                                      </a:lnTo>
                                      <a:lnTo>
                                        <a:pt x="3137" y="1889"/>
                                      </a:lnTo>
                                      <a:lnTo>
                                        <a:pt x="3122" y="1878"/>
                                      </a:lnTo>
                                      <a:lnTo>
                                        <a:pt x="3105" y="1867"/>
                                      </a:lnTo>
                                      <a:lnTo>
                                        <a:pt x="3091" y="1855"/>
                                      </a:lnTo>
                                      <a:lnTo>
                                        <a:pt x="3076" y="1843"/>
                                      </a:lnTo>
                                      <a:lnTo>
                                        <a:pt x="3063" y="1829"/>
                                      </a:lnTo>
                                      <a:lnTo>
                                        <a:pt x="3050" y="1816"/>
                                      </a:lnTo>
                                      <a:lnTo>
                                        <a:pt x="3037" y="1802"/>
                                      </a:lnTo>
                                      <a:lnTo>
                                        <a:pt x="3025" y="1787"/>
                                      </a:lnTo>
                                      <a:lnTo>
                                        <a:pt x="3014" y="1770"/>
                                      </a:lnTo>
                                      <a:lnTo>
                                        <a:pt x="3004" y="1755"/>
                                      </a:lnTo>
                                      <a:lnTo>
                                        <a:pt x="2994" y="1737"/>
                                      </a:lnTo>
                                      <a:lnTo>
                                        <a:pt x="2985" y="1721"/>
                                      </a:lnTo>
                                      <a:lnTo>
                                        <a:pt x="2977" y="1704"/>
                                      </a:lnTo>
                                      <a:lnTo>
                                        <a:pt x="2970" y="1685"/>
                                      </a:lnTo>
                                      <a:lnTo>
                                        <a:pt x="2964" y="1667"/>
                                      </a:lnTo>
                                      <a:lnTo>
                                        <a:pt x="2958" y="1648"/>
                                      </a:lnTo>
                                      <a:lnTo>
                                        <a:pt x="2954" y="1629"/>
                                      </a:lnTo>
                                      <a:lnTo>
                                        <a:pt x="2950" y="1609"/>
                                      </a:lnTo>
                                      <a:lnTo>
                                        <a:pt x="2948" y="1589"/>
                                      </a:lnTo>
                                      <a:lnTo>
                                        <a:pt x="2946" y="1570"/>
                                      </a:lnTo>
                                      <a:lnTo>
                                        <a:pt x="2946" y="1549"/>
                                      </a:lnTo>
                                      <a:lnTo>
                                        <a:pt x="2946" y="913"/>
                                      </a:lnTo>
                                      <a:lnTo>
                                        <a:pt x="2946" y="893"/>
                                      </a:lnTo>
                                      <a:lnTo>
                                        <a:pt x="2948" y="873"/>
                                      </a:lnTo>
                                      <a:lnTo>
                                        <a:pt x="2950" y="853"/>
                                      </a:lnTo>
                                      <a:lnTo>
                                        <a:pt x="2954" y="833"/>
                                      </a:lnTo>
                                      <a:lnTo>
                                        <a:pt x="2958" y="815"/>
                                      </a:lnTo>
                                      <a:lnTo>
                                        <a:pt x="2964" y="795"/>
                                      </a:lnTo>
                                      <a:lnTo>
                                        <a:pt x="2970" y="778"/>
                                      </a:lnTo>
                                      <a:lnTo>
                                        <a:pt x="2977" y="759"/>
                                      </a:lnTo>
                                      <a:lnTo>
                                        <a:pt x="2985" y="742"/>
                                      </a:lnTo>
                                      <a:lnTo>
                                        <a:pt x="2994" y="725"/>
                                      </a:lnTo>
                                      <a:lnTo>
                                        <a:pt x="3004" y="708"/>
                                      </a:lnTo>
                                      <a:lnTo>
                                        <a:pt x="3014" y="692"/>
                                      </a:lnTo>
                                      <a:lnTo>
                                        <a:pt x="3025" y="677"/>
                                      </a:lnTo>
                                      <a:lnTo>
                                        <a:pt x="3037" y="661"/>
                                      </a:lnTo>
                                      <a:lnTo>
                                        <a:pt x="3050" y="647"/>
                                      </a:lnTo>
                                      <a:lnTo>
                                        <a:pt x="3063" y="633"/>
                                      </a:lnTo>
                                      <a:lnTo>
                                        <a:pt x="3076" y="620"/>
                                      </a:lnTo>
                                      <a:lnTo>
                                        <a:pt x="3091" y="607"/>
                                      </a:lnTo>
                                      <a:lnTo>
                                        <a:pt x="3105" y="596"/>
                                      </a:lnTo>
                                      <a:lnTo>
                                        <a:pt x="3122" y="584"/>
                                      </a:lnTo>
                                      <a:lnTo>
                                        <a:pt x="3137" y="574"/>
                                      </a:lnTo>
                                      <a:lnTo>
                                        <a:pt x="3155" y="564"/>
                                      </a:lnTo>
                                      <a:lnTo>
                                        <a:pt x="3171" y="556"/>
                                      </a:lnTo>
                                      <a:lnTo>
                                        <a:pt x="3190" y="548"/>
                                      </a:lnTo>
                                      <a:lnTo>
                                        <a:pt x="3207" y="540"/>
                                      </a:lnTo>
                                      <a:lnTo>
                                        <a:pt x="3226" y="534"/>
                                      </a:lnTo>
                                      <a:lnTo>
                                        <a:pt x="3244" y="528"/>
                                      </a:lnTo>
                                      <a:lnTo>
                                        <a:pt x="3264" y="524"/>
                                      </a:lnTo>
                                      <a:lnTo>
                                        <a:pt x="3283" y="521"/>
                                      </a:lnTo>
                                      <a:lnTo>
                                        <a:pt x="3303" y="519"/>
                                      </a:lnTo>
                                      <a:lnTo>
                                        <a:pt x="3324" y="516"/>
                                      </a:lnTo>
                                      <a:lnTo>
                                        <a:pt x="3343" y="516"/>
                                      </a:lnTo>
                                      <a:close/>
                                      <a:moveTo>
                                        <a:pt x="995" y="7188"/>
                                      </a:moveTo>
                                      <a:lnTo>
                                        <a:pt x="911" y="7163"/>
                                      </a:lnTo>
                                      <a:lnTo>
                                        <a:pt x="838" y="7117"/>
                                      </a:lnTo>
                                      <a:lnTo>
                                        <a:pt x="775" y="7053"/>
                                      </a:lnTo>
                                      <a:lnTo>
                                        <a:pt x="723" y="6971"/>
                                      </a:lnTo>
                                      <a:lnTo>
                                        <a:pt x="679" y="6873"/>
                                      </a:lnTo>
                                      <a:lnTo>
                                        <a:pt x="644" y="6760"/>
                                      </a:lnTo>
                                      <a:lnTo>
                                        <a:pt x="619" y="6632"/>
                                      </a:lnTo>
                                      <a:lnTo>
                                        <a:pt x="601" y="6493"/>
                                      </a:lnTo>
                                      <a:lnTo>
                                        <a:pt x="590" y="6342"/>
                                      </a:lnTo>
                                      <a:lnTo>
                                        <a:pt x="585" y="6181"/>
                                      </a:lnTo>
                                      <a:lnTo>
                                        <a:pt x="588" y="6011"/>
                                      </a:lnTo>
                                      <a:lnTo>
                                        <a:pt x="596" y="5835"/>
                                      </a:lnTo>
                                      <a:lnTo>
                                        <a:pt x="609" y="5652"/>
                                      </a:lnTo>
                                      <a:lnTo>
                                        <a:pt x="628" y="5464"/>
                                      </a:lnTo>
                                      <a:lnTo>
                                        <a:pt x="650" y="5272"/>
                                      </a:lnTo>
                                      <a:lnTo>
                                        <a:pt x="676" y="5078"/>
                                      </a:lnTo>
                                      <a:lnTo>
                                        <a:pt x="706" y="4884"/>
                                      </a:lnTo>
                                      <a:lnTo>
                                        <a:pt x="738" y="4689"/>
                                      </a:lnTo>
                                      <a:lnTo>
                                        <a:pt x="773" y="4496"/>
                                      </a:lnTo>
                                      <a:lnTo>
                                        <a:pt x="809" y="4306"/>
                                      </a:lnTo>
                                      <a:lnTo>
                                        <a:pt x="846" y="4120"/>
                                      </a:lnTo>
                                      <a:lnTo>
                                        <a:pt x="885" y="3939"/>
                                      </a:lnTo>
                                      <a:lnTo>
                                        <a:pt x="923" y="3764"/>
                                      </a:lnTo>
                                      <a:lnTo>
                                        <a:pt x="961" y="3598"/>
                                      </a:lnTo>
                                      <a:lnTo>
                                        <a:pt x="998" y="3440"/>
                                      </a:lnTo>
                                      <a:lnTo>
                                        <a:pt x="1034" y="3293"/>
                                      </a:lnTo>
                                      <a:lnTo>
                                        <a:pt x="1069" y="3158"/>
                                      </a:lnTo>
                                      <a:lnTo>
                                        <a:pt x="1101" y="3035"/>
                                      </a:lnTo>
                                      <a:lnTo>
                                        <a:pt x="1129" y="2927"/>
                                      </a:lnTo>
                                      <a:lnTo>
                                        <a:pt x="1155" y="2834"/>
                                      </a:lnTo>
                                      <a:lnTo>
                                        <a:pt x="1177" y="2758"/>
                                      </a:lnTo>
                                      <a:lnTo>
                                        <a:pt x="1194" y="2700"/>
                                      </a:lnTo>
                                      <a:lnTo>
                                        <a:pt x="1229" y="2668"/>
                                      </a:lnTo>
                                      <a:lnTo>
                                        <a:pt x="1308" y="2637"/>
                                      </a:lnTo>
                                      <a:lnTo>
                                        <a:pt x="1429" y="2609"/>
                                      </a:lnTo>
                                      <a:lnTo>
                                        <a:pt x="1591" y="2582"/>
                                      </a:lnTo>
                                      <a:lnTo>
                                        <a:pt x="1789" y="2558"/>
                                      </a:lnTo>
                                      <a:lnTo>
                                        <a:pt x="2019" y="2535"/>
                                      </a:lnTo>
                                      <a:lnTo>
                                        <a:pt x="2280" y="2515"/>
                                      </a:lnTo>
                                      <a:lnTo>
                                        <a:pt x="2569" y="2497"/>
                                      </a:lnTo>
                                      <a:lnTo>
                                        <a:pt x="2882" y="2481"/>
                                      </a:lnTo>
                                      <a:lnTo>
                                        <a:pt x="3216" y="2467"/>
                                      </a:lnTo>
                                      <a:lnTo>
                                        <a:pt x="3567" y="2455"/>
                                      </a:lnTo>
                                      <a:lnTo>
                                        <a:pt x="3934" y="2447"/>
                                      </a:lnTo>
                                      <a:lnTo>
                                        <a:pt x="4313" y="2439"/>
                                      </a:lnTo>
                                      <a:lnTo>
                                        <a:pt x="4702" y="2433"/>
                                      </a:lnTo>
                                      <a:lnTo>
                                        <a:pt x="5096" y="2430"/>
                                      </a:lnTo>
                                      <a:lnTo>
                                        <a:pt x="5493" y="2429"/>
                                      </a:lnTo>
                                      <a:lnTo>
                                        <a:pt x="5891" y="2430"/>
                                      </a:lnTo>
                                      <a:lnTo>
                                        <a:pt x="6285" y="2433"/>
                                      </a:lnTo>
                                      <a:lnTo>
                                        <a:pt x="6674" y="2439"/>
                                      </a:lnTo>
                                      <a:lnTo>
                                        <a:pt x="7053" y="2445"/>
                                      </a:lnTo>
                                      <a:lnTo>
                                        <a:pt x="7419" y="2455"/>
                                      </a:lnTo>
                                      <a:lnTo>
                                        <a:pt x="7772" y="2467"/>
                                      </a:lnTo>
                                      <a:lnTo>
                                        <a:pt x="8105" y="2481"/>
                                      </a:lnTo>
                                      <a:lnTo>
                                        <a:pt x="8419" y="2497"/>
                                      </a:lnTo>
                                      <a:lnTo>
                                        <a:pt x="8707" y="2515"/>
                                      </a:lnTo>
                                      <a:lnTo>
                                        <a:pt x="8968" y="2535"/>
                                      </a:lnTo>
                                      <a:lnTo>
                                        <a:pt x="9198" y="2558"/>
                                      </a:lnTo>
                                      <a:lnTo>
                                        <a:pt x="9396" y="2582"/>
                                      </a:lnTo>
                                      <a:lnTo>
                                        <a:pt x="9557" y="2609"/>
                                      </a:lnTo>
                                      <a:lnTo>
                                        <a:pt x="9680" y="2637"/>
                                      </a:lnTo>
                                      <a:lnTo>
                                        <a:pt x="9759" y="2668"/>
                                      </a:lnTo>
                                      <a:lnTo>
                                        <a:pt x="9793" y="2700"/>
                                      </a:lnTo>
                                      <a:lnTo>
                                        <a:pt x="9811" y="2758"/>
                                      </a:lnTo>
                                      <a:lnTo>
                                        <a:pt x="9832" y="2834"/>
                                      </a:lnTo>
                                      <a:lnTo>
                                        <a:pt x="9858" y="2927"/>
                                      </a:lnTo>
                                      <a:lnTo>
                                        <a:pt x="9887" y="3035"/>
                                      </a:lnTo>
                                      <a:lnTo>
                                        <a:pt x="9919" y="3158"/>
                                      </a:lnTo>
                                      <a:lnTo>
                                        <a:pt x="9953" y="3293"/>
                                      </a:lnTo>
                                      <a:lnTo>
                                        <a:pt x="9989" y="3440"/>
                                      </a:lnTo>
                                      <a:lnTo>
                                        <a:pt x="10026" y="3598"/>
                                      </a:lnTo>
                                      <a:lnTo>
                                        <a:pt x="10064" y="3764"/>
                                      </a:lnTo>
                                      <a:lnTo>
                                        <a:pt x="10102" y="3939"/>
                                      </a:lnTo>
                                      <a:lnTo>
                                        <a:pt x="10140" y="4120"/>
                                      </a:lnTo>
                                      <a:lnTo>
                                        <a:pt x="10179" y="4306"/>
                                      </a:lnTo>
                                      <a:lnTo>
                                        <a:pt x="10215" y="4496"/>
                                      </a:lnTo>
                                      <a:lnTo>
                                        <a:pt x="10248" y="4689"/>
                                      </a:lnTo>
                                      <a:lnTo>
                                        <a:pt x="10281" y="4884"/>
                                      </a:lnTo>
                                      <a:lnTo>
                                        <a:pt x="10311" y="5078"/>
                                      </a:lnTo>
                                      <a:lnTo>
                                        <a:pt x="10337" y="5272"/>
                                      </a:lnTo>
                                      <a:lnTo>
                                        <a:pt x="10360" y="5464"/>
                                      </a:lnTo>
                                      <a:lnTo>
                                        <a:pt x="10377" y="5652"/>
                                      </a:lnTo>
                                      <a:lnTo>
                                        <a:pt x="10392" y="5835"/>
                                      </a:lnTo>
                                      <a:lnTo>
                                        <a:pt x="10399" y="6011"/>
                                      </a:lnTo>
                                      <a:lnTo>
                                        <a:pt x="10401" y="6181"/>
                                      </a:lnTo>
                                      <a:lnTo>
                                        <a:pt x="10397" y="6342"/>
                                      </a:lnTo>
                                      <a:lnTo>
                                        <a:pt x="10386" y="6493"/>
                                      </a:lnTo>
                                      <a:lnTo>
                                        <a:pt x="10369" y="6632"/>
                                      </a:lnTo>
                                      <a:lnTo>
                                        <a:pt x="10342" y="6760"/>
                                      </a:lnTo>
                                      <a:lnTo>
                                        <a:pt x="10307" y="6873"/>
                                      </a:lnTo>
                                      <a:lnTo>
                                        <a:pt x="10264" y="6971"/>
                                      </a:lnTo>
                                      <a:lnTo>
                                        <a:pt x="10211" y="7053"/>
                                      </a:lnTo>
                                      <a:lnTo>
                                        <a:pt x="10149" y="7117"/>
                                      </a:lnTo>
                                      <a:lnTo>
                                        <a:pt x="10076" y="7163"/>
                                      </a:lnTo>
                                      <a:lnTo>
                                        <a:pt x="9992" y="7188"/>
                                      </a:lnTo>
                                      <a:lnTo>
                                        <a:pt x="9788" y="7220"/>
                                      </a:lnTo>
                                      <a:lnTo>
                                        <a:pt x="9568" y="7250"/>
                                      </a:lnTo>
                                      <a:lnTo>
                                        <a:pt x="9335" y="7277"/>
                                      </a:lnTo>
                                      <a:lnTo>
                                        <a:pt x="9089" y="7303"/>
                                      </a:lnTo>
                                      <a:lnTo>
                                        <a:pt x="8830" y="7326"/>
                                      </a:lnTo>
                                      <a:lnTo>
                                        <a:pt x="8562" y="7348"/>
                                      </a:lnTo>
                                      <a:lnTo>
                                        <a:pt x="8283" y="7368"/>
                                      </a:lnTo>
                                      <a:lnTo>
                                        <a:pt x="7996" y="7385"/>
                                      </a:lnTo>
                                      <a:lnTo>
                                        <a:pt x="7700" y="7400"/>
                                      </a:lnTo>
                                      <a:lnTo>
                                        <a:pt x="7398" y="7413"/>
                                      </a:lnTo>
                                      <a:lnTo>
                                        <a:pt x="7090" y="7424"/>
                                      </a:lnTo>
                                      <a:lnTo>
                                        <a:pt x="6776" y="7434"/>
                                      </a:lnTo>
                                      <a:lnTo>
                                        <a:pt x="6459" y="7441"/>
                                      </a:lnTo>
                                      <a:lnTo>
                                        <a:pt x="6139" y="7446"/>
                                      </a:lnTo>
                                      <a:lnTo>
                                        <a:pt x="5817" y="7449"/>
                                      </a:lnTo>
                                      <a:lnTo>
                                        <a:pt x="5493" y="7450"/>
                                      </a:lnTo>
                                      <a:lnTo>
                                        <a:pt x="5170" y="7449"/>
                                      </a:lnTo>
                                      <a:lnTo>
                                        <a:pt x="4848" y="7446"/>
                                      </a:lnTo>
                                      <a:lnTo>
                                        <a:pt x="4528" y="7441"/>
                                      </a:lnTo>
                                      <a:lnTo>
                                        <a:pt x="4210" y="7434"/>
                                      </a:lnTo>
                                      <a:lnTo>
                                        <a:pt x="3897" y="7424"/>
                                      </a:lnTo>
                                      <a:lnTo>
                                        <a:pt x="3589" y="7413"/>
                                      </a:lnTo>
                                      <a:lnTo>
                                        <a:pt x="3287" y="7400"/>
                                      </a:lnTo>
                                      <a:lnTo>
                                        <a:pt x="2991" y="7385"/>
                                      </a:lnTo>
                                      <a:lnTo>
                                        <a:pt x="2704" y="7368"/>
                                      </a:lnTo>
                                      <a:lnTo>
                                        <a:pt x="2425" y="7348"/>
                                      </a:lnTo>
                                      <a:lnTo>
                                        <a:pt x="2156" y="7326"/>
                                      </a:lnTo>
                                      <a:lnTo>
                                        <a:pt x="1898" y="7303"/>
                                      </a:lnTo>
                                      <a:lnTo>
                                        <a:pt x="1652" y="7277"/>
                                      </a:lnTo>
                                      <a:lnTo>
                                        <a:pt x="1419" y="7250"/>
                                      </a:lnTo>
                                      <a:lnTo>
                                        <a:pt x="1199" y="7220"/>
                                      </a:lnTo>
                                      <a:lnTo>
                                        <a:pt x="995" y="71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CA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5" y="882"/>
                                  <a:ext cx="230" cy="230"/>
                                </a:xfrm>
                                <a:custGeom>
                                  <a:avLst/>
                                  <a:gdLst>
                                    <a:gd name="T0" fmla="*/ 1272 w 2309"/>
                                    <a:gd name="T1" fmla="*/ 6 h 2304"/>
                                    <a:gd name="T2" fmla="*/ 1443 w 2309"/>
                                    <a:gd name="T3" fmla="*/ 36 h 2304"/>
                                    <a:gd name="T4" fmla="*/ 1603 w 2309"/>
                                    <a:gd name="T5" fmla="*/ 91 h 2304"/>
                                    <a:gd name="T6" fmla="*/ 1753 w 2309"/>
                                    <a:gd name="T7" fmla="*/ 167 h 2304"/>
                                    <a:gd name="T8" fmla="*/ 1888 w 2309"/>
                                    <a:gd name="T9" fmla="*/ 263 h 2304"/>
                                    <a:gd name="T10" fmla="*/ 2009 w 2309"/>
                                    <a:gd name="T11" fmla="*/ 377 h 2304"/>
                                    <a:gd name="T12" fmla="*/ 2112 w 2309"/>
                                    <a:gd name="T13" fmla="*/ 508 h 2304"/>
                                    <a:gd name="T14" fmla="*/ 2195 w 2309"/>
                                    <a:gd name="T15" fmla="*/ 653 h 2304"/>
                                    <a:gd name="T16" fmla="*/ 2257 w 2309"/>
                                    <a:gd name="T17" fmla="*/ 810 h 2304"/>
                                    <a:gd name="T18" fmla="*/ 2295 w 2309"/>
                                    <a:gd name="T19" fmla="*/ 976 h 2304"/>
                                    <a:gd name="T20" fmla="*/ 2309 w 2309"/>
                                    <a:gd name="T21" fmla="*/ 1152 h 2304"/>
                                    <a:gd name="T22" fmla="*/ 2295 w 2309"/>
                                    <a:gd name="T23" fmla="*/ 1327 h 2304"/>
                                    <a:gd name="T24" fmla="*/ 2257 w 2309"/>
                                    <a:gd name="T25" fmla="*/ 1495 h 2304"/>
                                    <a:gd name="T26" fmla="*/ 2195 w 2309"/>
                                    <a:gd name="T27" fmla="*/ 1652 h 2304"/>
                                    <a:gd name="T28" fmla="*/ 2112 w 2309"/>
                                    <a:gd name="T29" fmla="*/ 1796 h 2304"/>
                                    <a:gd name="T30" fmla="*/ 2009 w 2309"/>
                                    <a:gd name="T31" fmla="*/ 1926 h 2304"/>
                                    <a:gd name="T32" fmla="*/ 1888 w 2309"/>
                                    <a:gd name="T33" fmla="*/ 2040 h 2304"/>
                                    <a:gd name="T34" fmla="*/ 1753 w 2309"/>
                                    <a:gd name="T35" fmla="*/ 2137 h 2304"/>
                                    <a:gd name="T36" fmla="*/ 1603 w 2309"/>
                                    <a:gd name="T37" fmla="*/ 2214 h 2304"/>
                                    <a:gd name="T38" fmla="*/ 1443 w 2309"/>
                                    <a:gd name="T39" fmla="*/ 2267 h 2304"/>
                                    <a:gd name="T40" fmla="*/ 1272 w 2309"/>
                                    <a:gd name="T41" fmla="*/ 2297 h 2304"/>
                                    <a:gd name="T42" fmla="*/ 1096 w 2309"/>
                                    <a:gd name="T43" fmla="*/ 2302 h 2304"/>
                                    <a:gd name="T44" fmla="*/ 922 w 2309"/>
                                    <a:gd name="T45" fmla="*/ 2280 h 2304"/>
                                    <a:gd name="T46" fmla="*/ 757 w 2309"/>
                                    <a:gd name="T47" fmla="*/ 2234 h 2304"/>
                                    <a:gd name="T48" fmla="*/ 604 w 2309"/>
                                    <a:gd name="T49" fmla="*/ 2165 h 2304"/>
                                    <a:gd name="T50" fmla="*/ 463 w 2309"/>
                                    <a:gd name="T51" fmla="*/ 2075 h 2304"/>
                                    <a:gd name="T52" fmla="*/ 338 w 2309"/>
                                    <a:gd name="T53" fmla="*/ 1966 h 2304"/>
                                    <a:gd name="T54" fmla="*/ 230 w 2309"/>
                                    <a:gd name="T55" fmla="*/ 1841 h 2304"/>
                                    <a:gd name="T56" fmla="*/ 139 w 2309"/>
                                    <a:gd name="T57" fmla="*/ 1701 h 2304"/>
                                    <a:gd name="T58" fmla="*/ 70 w 2309"/>
                                    <a:gd name="T59" fmla="*/ 1548 h 2304"/>
                                    <a:gd name="T60" fmla="*/ 23 w 2309"/>
                                    <a:gd name="T61" fmla="*/ 1384 h 2304"/>
                                    <a:gd name="T62" fmla="*/ 1 w 2309"/>
                                    <a:gd name="T63" fmla="*/ 1211 h 2304"/>
                                    <a:gd name="T64" fmla="*/ 6 w 2309"/>
                                    <a:gd name="T65" fmla="*/ 1034 h 2304"/>
                                    <a:gd name="T66" fmla="*/ 36 w 2309"/>
                                    <a:gd name="T67" fmla="*/ 864 h 2304"/>
                                    <a:gd name="T68" fmla="*/ 91 w 2309"/>
                                    <a:gd name="T69" fmla="*/ 704 h 2304"/>
                                    <a:gd name="T70" fmla="*/ 167 w 2309"/>
                                    <a:gd name="T71" fmla="*/ 555 h 2304"/>
                                    <a:gd name="T72" fmla="*/ 264 w 2309"/>
                                    <a:gd name="T73" fmla="*/ 420 h 2304"/>
                                    <a:gd name="T74" fmla="*/ 378 w 2309"/>
                                    <a:gd name="T75" fmla="*/ 300 h 2304"/>
                                    <a:gd name="T76" fmla="*/ 509 w 2309"/>
                                    <a:gd name="T77" fmla="*/ 197 h 2304"/>
                                    <a:gd name="T78" fmla="*/ 654 w 2309"/>
                                    <a:gd name="T79" fmla="*/ 114 h 2304"/>
                                    <a:gd name="T80" fmla="*/ 812 w 2309"/>
                                    <a:gd name="T81" fmla="*/ 53 h 2304"/>
                                    <a:gd name="T82" fmla="*/ 979 w 2309"/>
                                    <a:gd name="T83" fmla="*/ 13 h 2304"/>
                                    <a:gd name="T84" fmla="*/ 1154 w 2309"/>
                                    <a:gd name="T85" fmla="*/ 0 h 2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09" h="2304">
                                      <a:moveTo>
                                        <a:pt x="1154" y="0"/>
                                      </a:moveTo>
                                      <a:lnTo>
                                        <a:pt x="1213" y="1"/>
                                      </a:lnTo>
                                      <a:lnTo>
                                        <a:pt x="1272" y="6"/>
                                      </a:lnTo>
                                      <a:lnTo>
                                        <a:pt x="1330" y="13"/>
                                      </a:lnTo>
                                      <a:lnTo>
                                        <a:pt x="1387" y="23"/>
                                      </a:lnTo>
                                      <a:lnTo>
                                        <a:pt x="1443" y="36"/>
                                      </a:lnTo>
                                      <a:lnTo>
                                        <a:pt x="1497" y="53"/>
                                      </a:lnTo>
                                      <a:lnTo>
                                        <a:pt x="1551" y="70"/>
                                      </a:lnTo>
                                      <a:lnTo>
                                        <a:pt x="1603" y="91"/>
                                      </a:lnTo>
                                      <a:lnTo>
                                        <a:pt x="1655" y="114"/>
                                      </a:lnTo>
                                      <a:lnTo>
                                        <a:pt x="1705" y="140"/>
                                      </a:lnTo>
                                      <a:lnTo>
                                        <a:pt x="1753" y="167"/>
                                      </a:lnTo>
                                      <a:lnTo>
                                        <a:pt x="1800" y="197"/>
                                      </a:lnTo>
                                      <a:lnTo>
                                        <a:pt x="1846" y="229"/>
                                      </a:lnTo>
                                      <a:lnTo>
                                        <a:pt x="1888" y="263"/>
                                      </a:lnTo>
                                      <a:lnTo>
                                        <a:pt x="1931" y="300"/>
                                      </a:lnTo>
                                      <a:lnTo>
                                        <a:pt x="1971" y="338"/>
                                      </a:lnTo>
                                      <a:lnTo>
                                        <a:pt x="2009" y="377"/>
                                      </a:lnTo>
                                      <a:lnTo>
                                        <a:pt x="2045" y="420"/>
                                      </a:lnTo>
                                      <a:lnTo>
                                        <a:pt x="2079" y="463"/>
                                      </a:lnTo>
                                      <a:lnTo>
                                        <a:pt x="2112" y="508"/>
                                      </a:lnTo>
                                      <a:lnTo>
                                        <a:pt x="2142" y="555"/>
                                      </a:lnTo>
                                      <a:lnTo>
                                        <a:pt x="2170" y="603"/>
                                      </a:lnTo>
                                      <a:lnTo>
                                        <a:pt x="2195" y="653"/>
                                      </a:lnTo>
                                      <a:lnTo>
                                        <a:pt x="2218" y="704"/>
                                      </a:lnTo>
                                      <a:lnTo>
                                        <a:pt x="2239" y="756"/>
                                      </a:lnTo>
                                      <a:lnTo>
                                        <a:pt x="2257" y="810"/>
                                      </a:lnTo>
                                      <a:lnTo>
                                        <a:pt x="2273" y="864"/>
                                      </a:lnTo>
                                      <a:lnTo>
                                        <a:pt x="2286" y="920"/>
                                      </a:lnTo>
                                      <a:lnTo>
                                        <a:pt x="2295" y="976"/>
                                      </a:lnTo>
                                      <a:lnTo>
                                        <a:pt x="2303" y="1034"/>
                                      </a:lnTo>
                                      <a:lnTo>
                                        <a:pt x="2308" y="1093"/>
                                      </a:lnTo>
                                      <a:lnTo>
                                        <a:pt x="2309" y="1152"/>
                                      </a:lnTo>
                                      <a:lnTo>
                                        <a:pt x="2308" y="1211"/>
                                      </a:lnTo>
                                      <a:lnTo>
                                        <a:pt x="2303" y="1269"/>
                                      </a:lnTo>
                                      <a:lnTo>
                                        <a:pt x="2295" y="1327"/>
                                      </a:lnTo>
                                      <a:lnTo>
                                        <a:pt x="2286" y="1384"/>
                                      </a:lnTo>
                                      <a:lnTo>
                                        <a:pt x="2273" y="1440"/>
                                      </a:lnTo>
                                      <a:lnTo>
                                        <a:pt x="2257" y="1495"/>
                                      </a:lnTo>
                                      <a:lnTo>
                                        <a:pt x="2239" y="1548"/>
                                      </a:lnTo>
                                      <a:lnTo>
                                        <a:pt x="2218" y="1600"/>
                                      </a:lnTo>
                                      <a:lnTo>
                                        <a:pt x="2195" y="1652"/>
                                      </a:lnTo>
                                      <a:lnTo>
                                        <a:pt x="2170" y="1701"/>
                                      </a:lnTo>
                                      <a:lnTo>
                                        <a:pt x="2142" y="1750"/>
                                      </a:lnTo>
                                      <a:lnTo>
                                        <a:pt x="2112" y="1796"/>
                                      </a:lnTo>
                                      <a:lnTo>
                                        <a:pt x="2079" y="1841"/>
                                      </a:lnTo>
                                      <a:lnTo>
                                        <a:pt x="2045" y="1885"/>
                                      </a:lnTo>
                                      <a:lnTo>
                                        <a:pt x="2009" y="1926"/>
                                      </a:lnTo>
                                      <a:lnTo>
                                        <a:pt x="1971" y="1966"/>
                                      </a:lnTo>
                                      <a:lnTo>
                                        <a:pt x="1931" y="2004"/>
                                      </a:lnTo>
                                      <a:lnTo>
                                        <a:pt x="1888" y="2040"/>
                                      </a:lnTo>
                                      <a:lnTo>
                                        <a:pt x="1846" y="2075"/>
                                      </a:lnTo>
                                      <a:lnTo>
                                        <a:pt x="1800" y="2107"/>
                                      </a:lnTo>
                                      <a:lnTo>
                                        <a:pt x="1753" y="2137"/>
                                      </a:lnTo>
                                      <a:lnTo>
                                        <a:pt x="1705" y="2165"/>
                                      </a:lnTo>
                                      <a:lnTo>
                                        <a:pt x="1655" y="2191"/>
                                      </a:lnTo>
                                      <a:lnTo>
                                        <a:pt x="1603" y="2214"/>
                                      </a:lnTo>
                                      <a:lnTo>
                                        <a:pt x="1551" y="2234"/>
                                      </a:lnTo>
                                      <a:lnTo>
                                        <a:pt x="1497" y="2252"/>
                                      </a:lnTo>
                                      <a:lnTo>
                                        <a:pt x="1443" y="2267"/>
                                      </a:lnTo>
                                      <a:lnTo>
                                        <a:pt x="1387" y="2280"/>
                                      </a:lnTo>
                                      <a:lnTo>
                                        <a:pt x="1330" y="2291"/>
                                      </a:lnTo>
                                      <a:lnTo>
                                        <a:pt x="1272" y="2297"/>
                                      </a:lnTo>
                                      <a:lnTo>
                                        <a:pt x="1213" y="2302"/>
                                      </a:lnTo>
                                      <a:lnTo>
                                        <a:pt x="1154" y="2304"/>
                                      </a:lnTo>
                                      <a:lnTo>
                                        <a:pt x="1096" y="2302"/>
                                      </a:lnTo>
                                      <a:lnTo>
                                        <a:pt x="1037" y="2297"/>
                                      </a:lnTo>
                                      <a:lnTo>
                                        <a:pt x="979" y="2291"/>
                                      </a:lnTo>
                                      <a:lnTo>
                                        <a:pt x="922" y="2280"/>
                                      </a:lnTo>
                                      <a:lnTo>
                                        <a:pt x="866" y="2267"/>
                                      </a:lnTo>
                                      <a:lnTo>
                                        <a:pt x="812" y="2252"/>
                                      </a:lnTo>
                                      <a:lnTo>
                                        <a:pt x="757" y="2234"/>
                                      </a:lnTo>
                                      <a:lnTo>
                                        <a:pt x="705" y="2214"/>
                                      </a:lnTo>
                                      <a:lnTo>
                                        <a:pt x="654" y="2191"/>
                                      </a:lnTo>
                                      <a:lnTo>
                                        <a:pt x="604" y="2165"/>
                                      </a:lnTo>
                                      <a:lnTo>
                                        <a:pt x="556" y="2137"/>
                                      </a:lnTo>
                                      <a:lnTo>
                                        <a:pt x="509" y="2107"/>
                                      </a:lnTo>
                                      <a:lnTo>
                                        <a:pt x="463" y="2075"/>
                                      </a:lnTo>
                                      <a:lnTo>
                                        <a:pt x="420" y="2040"/>
                                      </a:lnTo>
                                      <a:lnTo>
                                        <a:pt x="378" y="2004"/>
                                      </a:lnTo>
                                      <a:lnTo>
                                        <a:pt x="338" y="1966"/>
                                      </a:lnTo>
                                      <a:lnTo>
                                        <a:pt x="300" y="1926"/>
                                      </a:lnTo>
                                      <a:lnTo>
                                        <a:pt x="264" y="1885"/>
                                      </a:lnTo>
                                      <a:lnTo>
                                        <a:pt x="230" y="1841"/>
                                      </a:lnTo>
                                      <a:lnTo>
                                        <a:pt x="197" y="1796"/>
                                      </a:lnTo>
                                      <a:lnTo>
                                        <a:pt x="167" y="1750"/>
                                      </a:lnTo>
                                      <a:lnTo>
                                        <a:pt x="139" y="1701"/>
                                      </a:lnTo>
                                      <a:lnTo>
                                        <a:pt x="114" y="1652"/>
                                      </a:lnTo>
                                      <a:lnTo>
                                        <a:pt x="91" y="1600"/>
                                      </a:lnTo>
                                      <a:lnTo>
                                        <a:pt x="70" y="1548"/>
                                      </a:lnTo>
                                      <a:lnTo>
                                        <a:pt x="52" y="1495"/>
                                      </a:lnTo>
                                      <a:lnTo>
                                        <a:pt x="36" y="1440"/>
                                      </a:lnTo>
                                      <a:lnTo>
                                        <a:pt x="23" y="1384"/>
                                      </a:lnTo>
                                      <a:lnTo>
                                        <a:pt x="13" y="1327"/>
                                      </a:lnTo>
                                      <a:lnTo>
                                        <a:pt x="6" y="1269"/>
                                      </a:lnTo>
                                      <a:lnTo>
                                        <a:pt x="1" y="1211"/>
                                      </a:lnTo>
                                      <a:lnTo>
                                        <a:pt x="0" y="1152"/>
                                      </a:lnTo>
                                      <a:lnTo>
                                        <a:pt x="1" y="1093"/>
                                      </a:lnTo>
                                      <a:lnTo>
                                        <a:pt x="6" y="1034"/>
                                      </a:lnTo>
                                      <a:lnTo>
                                        <a:pt x="13" y="976"/>
                                      </a:lnTo>
                                      <a:lnTo>
                                        <a:pt x="23" y="920"/>
                                      </a:lnTo>
                                      <a:lnTo>
                                        <a:pt x="36" y="864"/>
                                      </a:lnTo>
                                      <a:lnTo>
                                        <a:pt x="52" y="810"/>
                                      </a:lnTo>
                                      <a:lnTo>
                                        <a:pt x="70" y="756"/>
                                      </a:lnTo>
                                      <a:lnTo>
                                        <a:pt x="91" y="704"/>
                                      </a:lnTo>
                                      <a:lnTo>
                                        <a:pt x="114" y="653"/>
                                      </a:lnTo>
                                      <a:lnTo>
                                        <a:pt x="139" y="603"/>
                                      </a:lnTo>
                                      <a:lnTo>
                                        <a:pt x="167" y="555"/>
                                      </a:lnTo>
                                      <a:lnTo>
                                        <a:pt x="197" y="508"/>
                                      </a:lnTo>
                                      <a:lnTo>
                                        <a:pt x="230" y="463"/>
                                      </a:lnTo>
                                      <a:lnTo>
                                        <a:pt x="264" y="420"/>
                                      </a:lnTo>
                                      <a:lnTo>
                                        <a:pt x="300" y="377"/>
                                      </a:lnTo>
                                      <a:lnTo>
                                        <a:pt x="338" y="338"/>
                                      </a:lnTo>
                                      <a:lnTo>
                                        <a:pt x="378" y="300"/>
                                      </a:lnTo>
                                      <a:lnTo>
                                        <a:pt x="420" y="263"/>
                                      </a:lnTo>
                                      <a:lnTo>
                                        <a:pt x="463" y="229"/>
                                      </a:lnTo>
                                      <a:lnTo>
                                        <a:pt x="509" y="197"/>
                                      </a:lnTo>
                                      <a:lnTo>
                                        <a:pt x="556" y="167"/>
                                      </a:lnTo>
                                      <a:lnTo>
                                        <a:pt x="604" y="140"/>
                                      </a:lnTo>
                                      <a:lnTo>
                                        <a:pt x="654" y="114"/>
                                      </a:lnTo>
                                      <a:lnTo>
                                        <a:pt x="705" y="91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812" y="53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922" y="23"/>
                                      </a:lnTo>
                                      <a:lnTo>
                                        <a:pt x="979" y="13"/>
                                      </a:lnTo>
                                      <a:lnTo>
                                        <a:pt x="1037" y="6"/>
                                      </a:lnTo>
                                      <a:lnTo>
                                        <a:pt x="1096" y="1"/>
                                      </a:lnTo>
                                      <a:lnTo>
                                        <a:pt x="1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882"/>
                                  <a:ext cx="231" cy="230"/>
                                </a:xfrm>
                                <a:custGeom>
                                  <a:avLst/>
                                  <a:gdLst>
                                    <a:gd name="T0" fmla="*/ 1273 w 2310"/>
                                    <a:gd name="T1" fmla="*/ 6 h 2304"/>
                                    <a:gd name="T2" fmla="*/ 1444 w 2310"/>
                                    <a:gd name="T3" fmla="*/ 36 h 2304"/>
                                    <a:gd name="T4" fmla="*/ 1604 w 2310"/>
                                    <a:gd name="T5" fmla="*/ 91 h 2304"/>
                                    <a:gd name="T6" fmla="*/ 1754 w 2310"/>
                                    <a:gd name="T7" fmla="*/ 167 h 2304"/>
                                    <a:gd name="T8" fmla="*/ 1889 w 2310"/>
                                    <a:gd name="T9" fmla="*/ 263 h 2304"/>
                                    <a:gd name="T10" fmla="*/ 2009 w 2310"/>
                                    <a:gd name="T11" fmla="*/ 377 h 2304"/>
                                    <a:gd name="T12" fmla="*/ 2112 w 2310"/>
                                    <a:gd name="T13" fmla="*/ 508 h 2304"/>
                                    <a:gd name="T14" fmla="*/ 2196 w 2310"/>
                                    <a:gd name="T15" fmla="*/ 653 h 2304"/>
                                    <a:gd name="T16" fmla="*/ 2257 w 2310"/>
                                    <a:gd name="T17" fmla="*/ 810 h 2304"/>
                                    <a:gd name="T18" fmla="*/ 2297 w 2310"/>
                                    <a:gd name="T19" fmla="*/ 976 h 2304"/>
                                    <a:gd name="T20" fmla="*/ 2310 w 2310"/>
                                    <a:gd name="T21" fmla="*/ 1152 h 2304"/>
                                    <a:gd name="T22" fmla="*/ 2297 w 2310"/>
                                    <a:gd name="T23" fmla="*/ 1327 h 2304"/>
                                    <a:gd name="T24" fmla="*/ 2257 w 2310"/>
                                    <a:gd name="T25" fmla="*/ 1495 h 2304"/>
                                    <a:gd name="T26" fmla="*/ 2196 w 2310"/>
                                    <a:gd name="T27" fmla="*/ 1652 h 2304"/>
                                    <a:gd name="T28" fmla="*/ 2112 w 2310"/>
                                    <a:gd name="T29" fmla="*/ 1796 h 2304"/>
                                    <a:gd name="T30" fmla="*/ 2009 w 2310"/>
                                    <a:gd name="T31" fmla="*/ 1926 h 2304"/>
                                    <a:gd name="T32" fmla="*/ 1889 w 2310"/>
                                    <a:gd name="T33" fmla="*/ 2040 h 2304"/>
                                    <a:gd name="T34" fmla="*/ 1754 w 2310"/>
                                    <a:gd name="T35" fmla="*/ 2137 h 2304"/>
                                    <a:gd name="T36" fmla="*/ 1604 w 2310"/>
                                    <a:gd name="T37" fmla="*/ 2214 h 2304"/>
                                    <a:gd name="T38" fmla="*/ 1444 w 2310"/>
                                    <a:gd name="T39" fmla="*/ 2267 h 2304"/>
                                    <a:gd name="T40" fmla="*/ 1273 w 2310"/>
                                    <a:gd name="T41" fmla="*/ 2297 h 2304"/>
                                    <a:gd name="T42" fmla="*/ 1095 w 2310"/>
                                    <a:gd name="T43" fmla="*/ 2302 h 2304"/>
                                    <a:gd name="T44" fmla="*/ 923 w 2310"/>
                                    <a:gd name="T45" fmla="*/ 2280 h 2304"/>
                                    <a:gd name="T46" fmla="*/ 758 w 2310"/>
                                    <a:gd name="T47" fmla="*/ 2234 h 2304"/>
                                    <a:gd name="T48" fmla="*/ 605 w 2310"/>
                                    <a:gd name="T49" fmla="*/ 2165 h 2304"/>
                                    <a:gd name="T50" fmla="*/ 464 w 2310"/>
                                    <a:gd name="T51" fmla="*/ 2075 h 2304"/>
                                    <a:gd name="T52" fmla="*/ 339 w 2310"/>
                                    <a:gd name="T53" fmla="*/ 1966 h 2304"/>
                                    <a:gd name="T54" fmla="*/ 230 w 2310"/>
                                    <a:gd name="T55" fmla="*/ 1841 h 2304"/>
                                    <a:gd name="T56" fmla="*/ 140 w 2310"/>
                                    <a:gd name="T57" fmla="*/ 1701 h 2304"/>
                                    <a:gd name="T58" fmla="*/ 70 w 2310"/>
                                    <a:gd name="T59" fmla="*/ 1548 h 2304"/>
                                    <a:gd name="T60" fmla="*/ 24 w 2310"/>
                                    <a:gd name="T61" fmla="*/ 1384 h 2304"/>
                                    <a:gd name="T62" fmla="*/ 2 w 2310"/>
                                    <a:gd name="T63" fmla="*/ 1211 h 2304"/>
                                    <a:gd name="T64" fmla="*/ 7 w 2310"/>
                                    <a:gd name="T65" fmla="*/ 1034 h 2304"/>
                                    <a:gd name="T66" fmla="*/ 36 w 2310"/>
                                    <a:gd name="T67" fmla="*/ 864 h 2304"/>
                                    <a:gd name="T68" fmla="*/ 91 w 2310"/>
                                    <a:gd name="T69" fmla="*/ 704 h 2304"/>
                                    <a:gd name="T70" fmla="*/ 167 w 2310"/>
                                    <a:gd name="T71" fmla="*/ 555 h 2304"/>
                                    <a:gd name="T72" fmla="*/ 265 w 2310"/>
                                    <a:gd name="T73" fmla="*/ 420 h 2304"/>
                                    <a:gd name="T74" fmla="*/ 379 w 2310"/>
                                    <a:gd name="T75" fmla="*/ 300 h 2304"/>
                                    <a:gd name="T76" fmla="*/ 509 w 2310"/>
                                    <a:gd name="T77" fmla="*/ 197 h 2304"/>
                                    <a:gd name="T78" fmla="*/ 654 w 2310"/>
                                    <a:gd name="T79" fmla="*/ 114 h 2304"/>
                                    <a:gd name="T80" fmla="*/ 812 w 2310"/>
                                    <a:gd name="T81" fmla="*/ 53 h 2304"/>
                                    <a:gd name="T82" fmla="*/ 980 w 2310"/>
                                    <a:gd name="T83" fmla="*/ 13 h 2304"/>
                                    <a:gd name="T84" fmla="*/ 1155 w 2310"/>
                                    <a:gd name="T85" fmla="*/ 0 h 2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10" h="2304">
                                      <a:moveTo>
                                        <a:pt x="1155" y="0"/>
                                      </a:moveTo>
                                      <a:lnTo>
                                        <a:pt x="1214" y="1"/>
                                      </a:lnTo>
                                      <a:lnTo>
                                        <a:pt x="1273" y="6"/>
                                      </a:lnTo>
                                      <a:lnTo>
                                        <a:pt x="1331" y="13"/>
                                      </a:lnTo>
                                      <a:lnTo>
                                        <a:pt x="1388" y="23"/>
                                      </a:lnTo>
                                      <a:lnTo>
                                        <a:pt x="1444" y="36"/>
                                      </a:lnTo>
                                      <a:lnTo>
                                        <a:pt x="1498" y="53"/>
                                      </a:lnTo>
                                      <a:lnTo>
                                        <a:pt x="1552" y="70"/>
                                      </a:lnTo>
                                      <a:lnTo>
                                        <a:pt x="1604" y="91"/>
                                      </a:lnTo>
                                      <a:lnTo>
                                        <a:pt x="1656" y="114"/>
                                      </a:lnTo>
                                      <a:lnTo>
                                        <a:pt x="1706" y="140"/>
                                      </a:lnTo>
                                      <a:lnTo>
                                        <a:pt x="1754" y="167"/>
                                      </a:lnTo>
                                      <a:lnTo>
                                        <a:pt x="1801" y="197"/>
                                      </a:lnTo>
                                      <a:lnTo>
                                        <a:pt x="1846" y="229"/>
                                      </a:lnTo>
                                      <a:lnTo>
                                        <a:pt x="1889" y="263"/>
                                      </a:lnTo>
                                      <a:lnTo>
                                        <a:pt x="1931" y="300"/>
                                      </a:lnTo>
                                      <a:lnTo>
                                        <a:pt x="1971" y="338"/>
                                      </a:lnTo>
                                      <a:lnTo>
                                        <a:pt x="2009" y="377"/>
                                      </a:lnTo>
                                      <a:lnTo>
                                        <a:pt x="2045" y="420"/>
                                      </a:lnTo>
                                      <a:lnTo>
                                        <a:pt x="2080" y="463"/>
                                      </a:lnTo>
                                      <a:lnTo>
                                        <a:pt x="2112" y="508"/>
                                      </a:lnTo>
                                      <a:lnTo>
                                        <a:pt x="2143" y="555"/>
                                      </a:lnTo>
                                      <a:lnTo>
                                        <a:pt x="2170" y="603"/>
                                      </a:lnTo>
                                      <a:lnTo>
                                        <a:pt x="2196" y="653"/>
                                      </a:lnTo>
                                      <a:lnTo>
                                        <a:pt x="2219" y="704"/>
                                      </a:lnTo>
                                      <a:lnTo>
                                        <a:pt x="2240" y="756"/>
                                      </a:lnTo>
                                      <a:lnTo>
                                        <a:pt x="2257" y="810"/>
                                      </a:lnTo>
                                      <a:lnTo>
                                        <a:pt x="2274" y="864"/>
                                      </a:lnTo>
                                      <a:lnTo>
                                        <a:pt x="2286" y="920"/>
                                      </a:lnTo>
                                      <a:lnTo>
                                        <a:pt x="2297" y="976"/>
                                      </a:lnTo>
                                      <a:lnTo>
                                        <a:pt x="2304" y="1034"/>
                                      </a:lnTo>
                                      <a:lnTo>
                                        <a:pt x="2309" y="1093"/>
                                      </a:lnTo>
                                      <a:lnTo>
                                        <a:pt x="2310" y="1152"/>
                                      </a:lnTo>
                                      <a:lnTo>
                                        <a:pt x="2309" y="1211"/>
                                      </a:lnTo>
                                      <a:lnTo>
                                        <a:pt x="2304" y="1269"/>
                                      </a:lnTo>
                                      <a:lnTo>
                                        <a:pt x="2297" y="1327"/>
                                      </a:lnTo>
                                      <a:lnTo>
                                        <a:pt x="2286" y="1384"/>
                                      </a:lnTo>
                                      <a:lnTo>
                                        <a:pt x="2274" y="1440"/>
                                      </a:lnTo>
                                      <a:lnTo>
                                        <a:pt x="2257" y="1495"/>
                                      </a:lnTo>
                                      <a:lnTo>
                                        <a:pt x="2240" y="1548"/>
                                      </a:lnTo>
                                      <a:lnTo>
                                        <a:pt x="2219" y="1600"/>
                                      </a:lnTo>
                                      <a:lnTo>
                                        <a:pt x="2196" y="1652"/>
                                      </a:lnTo>
                                      <a:lnTo>
                                        <a:pt x="2170" y="1701"/>
                                      </a:lnTo>
                                      <a:lnTo>
                                        <a:pt x="2143" y="1750"/>
                                      </a:lnTo>
                                      <a:lnTo>
                                        <a:pt x="2112" y="1796"/>
                                      </a:lnTo>
                                      <a:lnTo>
                                        <a:pt x="2080" y="1841"/>
                                      </a:lnTo>
                                      <a:lnTo>
                                        <a:pt x="2045" y="1885"/>
                                      </a:lnTo>
                                      <a:lnTo>
                                        <a:pt x="2009" y="1926"/>
                                      </a:lnTo>
                                      <a:lnTo>
                                        <a:pt x="1971" y="1966"/>
                                      </a:lnTo>
                                      <a:lnTo>
                                        <a:pt x="1931" y="2004"/>
                                      </a:lnTo>
                                      <a:lnTo>
                                        <a:pt x="1889" y="2040"/>
                                      </a:lnTo>
                                      <a:lnTo>
                                        <a:pt x="1846" y="2075"/>
                                      </a:lnTo>
                                      <a:lnTo>
                                        <a:pt x="1801" y="2107"/>
                                      </a:lnTo>
                                      <a:lnTo>
                                        <a:pt x="1754" y="2137"/>
                                      </a:lnTo>
                                      <a:lnTo>
                                        <a:pt x="1706" y="2165"/>
                                      </a:lnTo>
                                      <a:lnTo>
                                        <a:pt x="1656" y="2191"/>
                                      </a:lnTo>
                                      <a:lnTo>
                                        <a:pt x="1604" y="2214"/>
                                      </a:lnTo>
                                      <a:lnTo>
                                        <a:pt x="1552" y="2234"/>
                                      </a:lnTo>
                                      <a:lnTo>
                                        <a:pt x="1498" y="2252"/>
                                      </a:lnTo>
                                      <a:lnTo>
                                        <a:pt x="1444" y="2267"/>
                                      </a:lnTo>
                                      <a:lnTo>
                                        <a:pt x="1388" y="2280"/>
                                      </a:lnTo>
                                      <a:lnTo>
                                        <a:pt x="1331" y="2291"/>
                                      </a:lnTo>
                                      <a:lnTo>
                                        <a:pt x="1273" y="2297"/>
                                      </a:lnTo>
                                      <a:lnTo>
                                        <a:pt x="1214" y="2302"/>
                                      </a:lnTo>
                                      <a:lnTo>
                                        <a:pt x="1155" y="2304"/>
                                      </a:lnTo>
                                      <a:lnTo>
                                        <a:pt x="1095" y="2302"/>
                                      </a:lnTo>
                                      <a:lnTo>
                                        <a:pt x="1036" y="2297"/>
                                      </a:lnTo>
                                      <a:lnTo>
                                        <a:pt x="980" y="2291"/>
                                      </a:lnTo>
                                      <a:lnTo>
                                        <a:pt x="923" y="2280"/>
                                      </a:lnTo>
                                      <a:lnTo>
                                        <a:pt x="866" y="2267"/>
                                      </a:lnTo>
                                      <a:lnTo>
                                        <a:pt x="812" y="2252"/>
                                      </a:lnTo>
                                      <a:lnTo>
                                        <a:pt x="758" y="2234"/>
                                      </a:lnTo>
                                      <a:lnTo>
                                        <a:pt x="706" y="2214"/>
                                      </a:lnTo>
                                      <a:lnTo>
                                        <a:pt x="654" y="2191"/>
                                      </a:lnTo>
                                      <a:lnTo>
                                        <a:pt x="605" y="2165"/>
                                      </a:lnTo>
                                      <a:lnTo>
                                        <a:pt x="556" y="2137"/>
                                      </a:lnTo>
                                      <a:lnTo>
                                        <a:pt x="509" y="2107"/>
                                      </a:lnTo>
                                      <a:lnTo>
                                        <a:pt x="464" y="2075"/>
                                      </a:lnTo>
                                      <a:lnTo>
                                        <a:pt x="421" y="2040"/>
                                      </a:lnTo>
                                      <a:lnTo>
                                        <a:pt x="379" y="2004"/>
                                      </a:lnTo>
                                      <a:lnTo>
                                        <a:pt x="339" y="1966"/>
                                      </a:lnTo>
                                      <a:lnTo>
                                        <a:pt x="301" y="1926"/>
                                      </a:lnTo>
                                      <a:lnTo>
                                        <a:pt x="265" y="1885"/>
                                      </a:lnTo>
                                      <a:lnTo>
                                        <a:pt x="230" y="1841"/>
                                      </a:lnTo>
                                      <a:lnTo>
                                        <a:pt x="198" y="1796"/>
                                      </a:lnTo>
                                      <a:lnTo>
                                        <a:pt x="167" y="1750"/>
                                      </a:lnTo>
                                      <a:lnTo>
                                        <a:pt x="140" y="1701"/>
                                      </a:lnTo>
                                      <a:lnTo>
                                        <a:pt x="114" y="1652"/>
                                      </a:lnTo>
                                      <a:lnTo>
                                        <a:pt x="91" y="1600"/>
                                      </a:lnTo>
                                      <a:lnTo>
                                        <a:pt x="70" y="1548"/>
                                      </a:lnTo>
                                      <a:lnTo>
                                        <a:pt x="53" y="1495"/>
                                      </a:lnTo>
                                      <a:lnTo>
                                        <a:pt x="36" y="1440"/>
                                      </a:lnTo>
                                      <a:lnTo>
                                        <a:pt x="24" y="1384"/>
                                      </a:lnTo>
                                      <a:lnTo>
                                        <a:pt x="13" y="1327"/>
                                      </a:lnTo>
                                      <a:lnTo>
                                        <a:pt x="7" y="1269"/>
                                      </a:lnTo>
                                      <a:lnTo>
                                        <a:pt x="2" y="1211"/>
                                      </a:lnTo>
                                      <a:lnTo>
                                        <a:pt x="0" y="1152"/>
                                      </a:lnTo>
                                      <a:lnTo>
                                        <a:pt x="2" y="1093"/>
                                      </a:lnTo>
                                      <a:lnTo>
                                        <a:pt x="7" y="1034"/>
                                      </a:lnTo>
                                      <a:lnTo>
                                        <a:pt x="13" y="976"/>
                                      </a:lnTo>
                                      <a:lnTo>
                                        <a:pt x="24" y="920"/>
                                      </a:lnTo>
                                      <a:lnTo>
                                        <a:pt x="36" y="864"/>
                                      </a:lnTo>
                                      <a:lnTo>
                                        <a:pt x="53" y="810"/>
                                      </a:lnTo>
                                      <a:lnTo>
                                        <a:pt x="70" y="756"/>
                                      </a:lnTo>
                                      <a:lnTo>
                                        <a:pt x="91" y="704"/>
                                      </a:lnTo>
                                      <a:lnTo>
                                        <a:pt x="114" y="653"/>
                                      </a:lnTo>
                                      <a:lnTo>
                                        <a:pt x="140" y="603"/>
                                      </a:lnTo>
                                      <a:lnTo>
                                        <a:pt x="167" y="555"/>
                                      </a:lnTo>
                                      <a:lnTo>
                                        <a:pt x="198" y="508"/>
                                      </a:lnTo>
                                      <a:lnTo>
                                        <a:pt x="230" y="463"/>
                                      </a:lnTo>
                                      <a:lnTo>
                                        <a:pt x="265" y="420"/>
                                      </a:lnTo>
                                      <a:lnTo>
                                        <a:pt x="301" y="377"/>
                                      </a:lnTo>
                                      <a:lnTo>
                                        <a:pt x="339" y="338"/>
                                      </a:lnTo>
                                      <a:lnTo>
                                        <a:pt x="379" y="300"/>
                                      </a:lnTo>
                                      <a:lnTo>
                                        <a:pt x="421" y="263"/>
                                      </a:lnTo>
                                      <a:lnTo>
                                        <a:pt x="464" y="229"/>
                                      </a:lnTo>
                                      <a:lnTo>
                                        <a:pt x="509" y="197"/>
                                      </a:lnTo>
                                      <a:lnTo>
                                        <a:pt x="556" y="167"/>
                                      </a:lnTo>
                                      <a:lnTo>
                                        <a:pt x="605" y="140"/>
                                      </a:lnTo>
                                      <a:lnTo>
                                        <a:pt x="654" y="114"/>
                                      </a:lnTo>
                                      <a:lnTo>
                                        <a:pt x="706" y="91"/>
                                      </a:lnTo>
                                      <a:lnTo>
                                        <a:pt x="758" y="70"/>
                                      </a:lnTo>
                                      <a:lnTo>
                                        <a:pt x="812" y="53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923" y="23"/>
                                      </a:lnTo>
                                      <a:lnTo>
                                        <a:pt x="980" y="13"/>
                                      </a:lnTo>
                                      <a:lnTo>
                                        <a:pt x="1036" y="6"/>
                                      </a:lnTo>
                                      <a:lnTo>
                                        <a:pt x="1095" y="1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6" y="768"/>
                                  <a:ext cx="220" cy="776"/>
                                </a:xfrm>
                                <a:custGeom>
                                  <a:avLst/>
                                  <a:gdLst>
                                    <a:gd name="T0" fmla="*/ 1500 w 2203"/>
                                    <a:gd name="T1" fmla="*/ 502 h 7763"/>
                                    <a:gd name="T2" fmla="*/ 1535 w 2203"/>
                                    <a:gd name="T3" fmla="*/ 786 h 7763"/>
                                    <a:gd name="T4" fmla="*/ 1566 w 2203"/>
                                    <a:gd name="T5" fmla="*/ 1168 h 7763"/>
                                    <a:gd name="T6" fmla="*/ 1577 w 2203"/>
                                    <a:gd name="T7" fmla="*/ 1384 h 7763"/>
                                    <a:gd name="T8" fmla="*/ 1582 w 2203"/>
                                    <a:gd name="T9" fmla="*/ 1608 h 7763"/>
                                    <a:gd name="T10" fmla="*/ 1580 w 2203"/>
                                    <a:gd name="T11" fmla="*/ 1836 h 7763"/>
                                    <a:gd name="T12" fmla="*/ 1569 w 2203"/>
                                    <a:gd name="T13" fmla="*/ 2063 h 7763"/>
                                    <a:gd name="T14" fmla="*/ 1547 w 2203"/>
                                    <a:gd name="T15" fmla="*/ 2282 h 7763"/>
                                    <a:gd name="T16" fmla="*/ 1500 w 2203"/>
                                    <a:gd name="T17" fmla="*/ 2586 h 7763"/>
                                    <a:gd name="T18" fmla="*/ 1449 w 2203"/>
                                    <a:gd name="T19" fmla="*/ 2870 h 7763"/>
                                    <a:gd name="T20" fmla="*/ 1407 w 2203"/>
                                    <a:gd name="T21" fmla="*/ 3098 h 7763"/>
                                    <a:gd name="T22" fmla="*/ 1384 w 2203"/>
                                    <a:gd name="T23" fmla="*/ 3272 h 7763"/>
                                    <a:gd name="T24" fmla="*/ 1375 w 2203"/>
                                    <a:gd name="T25" fmla="*/ 3376 h 7763"/>
                                    <a:gd name="T26" fmla="*/ 1373 w 2203"/>
                                    <a:gd name="T27" fmla="*/ 3486 h 7763"/>
                                    <a:gd name="T28" fmla="*/ 1376 w 2203"/>
                                    <a:gd name="T29" fmla="*/ 3606 h 7763"/>
                                    <a:gd name="T30" fmla="*/ 1390 w 2203"/>
                                    <a:gd name="T31" fmla="*/ 3784 h 7763"/>
                                    <a:gd name="T32" fmla="*/ 1438 w 2203"/>
                                    <a:gd name="T33" fmla="*/ 4069 h 7763"/>
                                    <a:gd name="T34" fmla="*/ 1512 w 2203"/>
                                    <a:gd name="T35" fmla="*/ 4370 h 7763"/>
                                    <a:gd name="T36" fmla="*/ 1606 w 2203"/>
                                    <a:gd name="T37" fmla="*/ 4680 h 7763"/>
                                    <a:gd name="T38" fmla="*/ 1748 w 2203"/>
                                    <a:gd name="T39" fmla="*/ 5099 h 7763"/>
                                    <a:gd name="T40" fmla="*/ 1966 w 2203"/>
                                    <a:gd name="T41" fmla="*/ 5716 h 7763"/>
                                    <a:gd name="T42" fmla="*/ 2060 w 2203"/>
                                    <a:gd name="T43" fmla="*/ 6007 h 7763"/>
                                    <a:gd name="T44" fmla="*/ 2136 w 2203"/>
                                    <a:gd name="T45" fmla="*/ 6279 h 7763"/>
                                    <a:gd name="T46" fmla="*/ 2186 w 2203"/>
                                    <a:gd name="T47" fmla="*/ 6526 h 7763"/>
                                    <a:gd name="T48" fmla="*/ 2203 w 2203"/>
                                    <a:gd name="T49" fmla="*/ 6744 h 7763"/>
                                    <a:gd name="T50" fmla="*/ 2074 w 2203"/>
                                    <a:gd name="T51" fmla="*/ 6960 h 7763"/>
                                    <a:gd name="T52" fmla="*/ 1962 w 2203"/>
                                    <a:gd name="T53" fmla="*/ 7131 h 7763"/>
                                    <a:gd name="T54" fmla="*/ 1866 w 2203"/>
                                    <a:gd name="T55" fmla="*/ 7264 h 7763"/>
                                    <a:gd name="T56" fmla="*/ 1761 w 2203"/>
                                    <a:gd name="T57" fmla="*/ 7392 h 7763"/>
                                    <a:gd name="T58" fmla="*/ 1647 w 2203"/>
                                    <a:gd name="T59" fmla="*/ 7511 h 7763"/>
                                    <a:gd name="T60" fmla="*/ 1527 w 2203"/>
                                    <a:gd name="T61" fmla="*/ 7614 h 7763"/>
                                    <a:gd name="T62" fmla="*/ 1399 w 2203"/>
                                    <a:gd name="T63" fmla="*/ 7695 h 7763"/>
                                    <a:gd name="T64" fmla="*/ 1267 w 2203"/>
                                    <a:gd name="T65" fmla="*/ 7746 h 7763"/>
                                    <a:gd name="T66" fmla="*/ 1131 w 2203"/>
                                    <a:gd name="T67" fmla="*/ 7763 h 7763"/>
                                    <a:gd name="T68" fmla="*/ 793 w 2203"/>
                                    <a:gd name="T69" fmla="*/ 7651 h 7763"/>
                                    <a:gd name="T70" fmla="*/ 454 w 2203"/>
                                    <a:gd name="T71" fmla="*/ 7242 h 7763"/>
                                    <a:gd name="T72" fmla="*/ 219 w 2203"/>
                                    <a:gd name="T73" fmla="*/ 6595 h 7763"/>
                                    <a:gd name="T74" fmla="*/ 75 w 2203"/>
                                    <a:gd name="T75" fmla="*/ 5770 h 7763"/>
                                    <a:gd name="T76" fmla="*/ 7 w 2203"/>
                                    <a:gd name="T77" fmla="*/ 4830 h 7763"/>
                                    <a:gd name="T78" fmla="*/ 4 w 2203"/>
                                    <a:gd name="T79" fmla="*/ 3835 h 7763"/>
                                    <a:gd name="T80" fmla="*/ 51 w 2203"/>
                                    <a:gd name="T81" fmla="*/ 2845 h 7763"/>
                                    <a:gd name="T82" fmla="*/ 133 w 2203"/>
                                    <a:gd name="T83" fmla="*/ 1923 h 7763"/>
                                    <a:gd name="T84" fmla="*/ 238 w 2203"/>
                                    <a:gd name="T85" fmla="*/ 1131 h 7763"/>
                                    <a:gd name="T86" fmla="*/ 352 w 2203"/>
                                    <a:gd name="T87" fmla="*/ 528 h 7763"/>
                                    <a:gd name="T88" fmla="*/ 461 w 2203"/>
                                    <a:gd name="T89" fmla="*/ 176 h 7763"/>
                                    <a:gd name="T90" fmla="*/ 504 w 2203"/>
                                    <a:gd name="T91" fmla="*/ 65 h 7763"/>
                                    <a:gd name="T92" fmla="*/ 587 w 2203"/>
                                    <a:gd name="T93" fmla="*/ 9 h 7763"/>
                                    <a:gd name="T94" fmla="*/ 698 w 2203"/>
                                    <a:gd name="T95" fmla="*/ 1 h 7763"/>
                                    <a:gd name="T96" fmla="*/ 831 w 2203"/>
                                    <a:gd name="T97" fmla="*/ 28 h 7763"/>
                                    <a:gd name="T98" fmla="*/ 971 w 2203"/>
                                    <a:gd name="T99" fmla="*/ 82 h 7763"/>
                                    <a:gd name="T100" fmla="*/ 1112 w 2203"/>
                                    <a:gd name="T101" fmla="*/ 152 h 7763"/>
                                    <a:gd name="T102" fmla="*/ 1243 w 2203"/>
                                    <a:gd name="T103" fmla="*/ 227 h 7763"/>
                                    <a:gd name="T104" fmla="*/ 1356 w 2203"/>
                                    <a:gd name="T105" fmla="*/ 298 h 7763"/>
                                    <a:gd name="T106" fmla="*/ 1479 w 2203"/>
                                    <a:gd name="T107" fmla="*/ 386 h 7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03" h="7763">
                                      <a:moveTo>
                                        <a:pt x="1480" y="388"/>
                                      </a:moveTo>
                                      <a:lnTo>
                                        <a:pt x="1490" y="436"/>
                                      </a:lnTo>
                                      <a:lnTo>
                                        <a:pt x="1500" y="502"/>
                                      </a:lnTo>
                                      <a:lnTo>
                                        <a:pt x="1511" y="582"/>
                                      </a:lnTo>
                                      <a:lnTo>
                                        <a:pt x="1523" y="678"/>
                                      </a:lnTo>
                                      <a:lnTo>
                                        <a:pt x="1535" y="786"/>
                                      </a:lnTo>
                                      <a:lnTo>
                                        <a:pt x="1547" y="905"/>
                                      </a:lnTo>
                                      <a:lnTo>
                                        <a:pt x="1558" y="1033"/>
                                      </a:lnTo>
                                      <a:lnTo>
                                        <a:pt x="1566" y="1168"/>
                                      </a:lnTo>
                                      <a:lnTo>
                                        <a:pt x="1571" y="1239"/>
                                      </a:lnTo>
                                      <a:lnTo>
                                        <a:pt x="1574" y="1311"/>
                                      </a:lnTo>
                                      <a:lnTo>
                                        <a:pt x="1577" y="1384"/>
                                      </a:lnTo>
                                      <a:lnTo>
                                        <a:pt x="1580" y="1458"/>
                                      </a:lnTo>
                                      <a:lnTo>
                                        <a:pt x="1581" y="1533"/>
                                      </a:lnTo>
                                      <a:lnTo>
                                        <a:pt x="1582" y="1608"/>
                                      </a:lnTo>
                                      <a:lnTo>
                                        <a:pt x="1582" y="1685"/>
                                      </a:lnTo>
                                      <a:lnTo>
                                        <a:pt x="1581" y="1761"/>
                                      </a:lnTo>
                                      <a:lnTo>
                                        <a:pt x="1580" y="1836"/>
                                      </a:lnTo>
                                      <a:lnTo>
                                        <a:pt x="1576" y="1912"/>
                                      </a:lnTo>
                                      <a:lnTo>
                                        <a:pt x="1573" y="1987"/>
                                      </a:lnTo>
                                      <a:lnTo>
                                        <a:pt x="1569" y="2063"/>
                                      </a:lnTo>
                                      <a:lnTo>
                                        <a:pt x="1562" y="2137"/>
                                      </a:lnTo>
                                      <a:lnTo>
                                        <a:pt x="1556" y="2210"/>
                                      </a:lnTo>
                                      <a:lnTo>
                                        <a:pt x="1547" y="2282"/>
                                      </a:lnTo>
                                      <a:lnTo>
                                        <a:pt x="1537" y="2351"/>
                                      </a:lnTo>
                                      <a:lnTo>
                                        <a:pt x="1518" y="2474"/>
                                      </a:lnTo>
                                      <a:lnTo>
                                        <a:pt x="1500" y="2586"/>
                                      </a:lnTo>
                                      <a:lnTo>
                                        <a:pt x="1481" y="2689"/>
                                      </a:lnTo>
                                      <a:lnTo>
                                        <a:pt x="1464" y="2783"/>
                                      </a:lnTo>
                                      <a:lnTo>
                                        <a:pt x="1449" y="2870"/>
                                      </a:lnTo>
                                      <a:lnTo>
                                        <a:pt x="1433" y="2950"/>
                                      </a:lnTo>
                                      <a:lnTo>
                                        <a:pt x="1419" y="3027"/>
                                      </a:lnTo>
                                      <a:lnTo>
                                        <a:pt x="1407" y="3098"/>
                                      </a:lnTo>
                                      <a:lnTo>
                                        <a:pt x="1396" y="3168"/>
                                      </a:lnTo>
                                      <a:lnTo>
                                        <a:pt x="1387" y="3237"/>
                                      </a:lnTo>
                                      <a:lnTo>
                                        <a:pt x="1384" y="3272"/>
                                      </a:lnTo>
                                      <a:lnTo>
                                        <a:pt x="1381" y="3305"/>
                                      </a:lnTo>
                                      <a:lnTo>
                                        <a:pt x="1378" y="3340"/>
                                      </a:lnTo>
                                      <a:lnTo>
                                        <a:pt x="1375" y="3376"/>
                                      </a:lnTo>
                                      <a:lnTo>
                                        <a:pt x="1374" y="3412"/>
                                      </a:lnTo>
                                      <a:lnTo>
                                        <a:pt x="1373" y="3448"/>
                                      </a:lnTo>
                                      <a:lnTo>
                                        <a:pt x="1373" y="3486"/>
                                      </a:lnTo>
                                      <a:lnTo>
                                        <a:pt x="1373" y="3524"/>
                                      </a:lnTo>
                                      <a:lnTo>
                                        <a:pt x="1374" y="3565"/>
                                      </a:lnTo>
                                      <a:lnTo>
                                        <a:pt x="1376" y="3606"/>
                                      </a:lnTo>
                                      <a:lnTo>
                                        <a:pt x="1379" y="3648"/>
                                      </a:lnTo>
                                      <a:lnTo>
                                        <a:pt x="1382" y="3693"/>
                                      </a:lnTo>
                                      <a:lnTo>
                                        <a:pt x="1390" y="3784"/>
                                      </a:lnTo>
                                      <a:lnTo>
                                        <a:pt x="1403" y="3877"/>
                                      </a:lnTo>
                                      <a:lnTo>
                                        <a:pt x="1418" y="3972"/>
                                      </a:lnTo>
                                      <a:lnTo>
                                        <a:pt x="1438" y="4069"/>
                                      </a:lnTo>
                                      <a:lnTo>
                                        <a:pt x="1459" y="4168"/>
                                      </a:lnTo>
                                      <a:lnTo>
                                        <a:pt x="1485" y="4268"/>
                                      </a:lnTo>
                                      <a:lnTo>
                                        <a:pt x="1512" y="4370"/>
                                      </a:lnTo>
                                      <a:lnTo>
                                        <a:pt x="1541" y="4472"/>
                                      </a:lnTo>
                                      <a:lnTo>
                                        <a:pt x="1573" y="4575"/>
                                      </a:lnTo>
                                      <a:lnTo>
                                        <a:pt x="1606" y="4680"/>
                                      </a:lnTo>
                                      <a:lnTo>
                                        <a:pt x="1640" y="4784"/>
                                      </a:lnTo>
                                      <a:lnTo>
                                        <a:pt x="1676" y="4889"/>
                                      </a:lnTo>
                                      <a:lnTo>
                                        <a:pt x="1748" y="5099"/>
                                      </a:lnTo>
                                      <a:lnTo>
                                        <a:pt x="1822" y="5308"/>
                                      </a:lnTo>
                                      <a:lnTo>
                                        <a:pt x="1895" y="5514"/>
                                      </a:lnTo>
                                      <a:lnTo>
                                        <a:pt x="1966" y="5716"/>
                                      </a:lnTo>
                                      <a:lnTo>
                                        <a:pt x="1999" y="5815"/>
                                      </a:lnTo>
                                      <a:lnTo>
                                        <a:pt x="2031" y="5912"/>
                                      </a:lnTo>
                                      <a:lnTo>
                                        <a:pt x="2060" y="6007"/>
                                      </a:lnTo>
                                      <a:lnTo>
                                        <a:pt x="2088" y="6099"/>
                                      </a:lnTo>
                                      <a:lnTo>
                                        <a:pt x="2113" y="6191"/>
                                      </a:lnTo>
                                      <a:lnTo>
                                        <a:pt x="2136" y="6279"/>
                                      </a:lnTo>
                                      <a:lnTo>
                                        <a:pt x="2156" y="6364"/>
                                      </a:lnTo>
                                      <a:lnTo>
                                        <a:pt x="2172" y="6447"/>
                                      </a:lnTo>
                                      <a:lnTo>
                                        <a:pt x="2186" y="6526"/>
                                      </a:lnTo>
                                      <a:lnTo>
                                        <a:pt x="2195" y="6602"/>
                                      </a:lnTo>
                                      <a:lnTo>
                                        <a:pt x="2201" y="6674"/>
                                      </a:lnTo>
                                      <a:lnTo>
                                        <a:pt x="2203" y="6744"/>
                                      </a:lnTo>
                                      <a:lnTo>
                                        <a:pt x="2165" y="6807"/>
                                      </a:lnTo>
                                      <a:lnTo>
                                        <a:pt x="2122" y="6880"/>
                                      </a:lnTo>
                                      <a:lnTo>
                                        <a:pt x="2074" y="6960"/>
                                      </a:lnTo>
                                      <a:lnTo>
                                        <a:pt x="2021" y="7043"/>
                                      </a:lnTo>
                                      <a:lnTo>
                                        <a:pt x="1991" y="7087"/>
                                      </a:lnTo>
                                      <a:lnTo>
                                        <a:pt x="1962" y="7131"/>
                                      </a:lnTo>
                                      <a:lnTo>
                                        <a:pt x="1931" y="7175"/>
                                      </a:lnTo>
                                      <a:lnTo>
                                        <a:pt x="1899" y="7219"/>
                                      </a:lnTo>
                                      <a:lnTo>
                                        <a:pt x="1866" y="7264"/>
                                      </a:lnTo>
                                      <a:lnTo>
                                        <a:pt x="1832" y="7307"/>
                                      </a:lnTo>
                                      <a:lnTo>
                                        <a:pt x="1797" y="7350"/>
                                      </a:lnTo>
                                      <a:lnTo>
                                        <a:pt x="1761" y="7392"/>
                                      </a:lnTo>
                                      <a:lnTo>
                                        <a:pt x="1724" y="7433"/>
                                      </a:lnTo>
                                      <a:lnTo>
                                        <a:pt x="1687" y="7473"/>
                                      </a:lnTo>
                                      <a:lnTo>
                                        <a:pt x="1647" y="7511"/>
                                      </a:lnTo>
                                      <a:lnTo>
                                        <a:pt x="1608" y="7548"/>
                                      </a:lnTo>
                                      <a:lnTo>
                                        <a:pt x="1568" y="7582"/>
                                      </a:lnTo>
                                      <a:lnTo>
                                        <a:pt x="1527" y="7614"/>
                                      </a:lnTo>
                                      <a:lnTo>
                                        <a:pt x="1486" y="7644"/>
                                      </a:lnTo>
                                      <a:lnTo>
                                        <a:pt x="1443" y="7670"/>
                                      </a:lnTo>
                                      <a:lnTo>
                                        <a:pt x="1399" y="7695"/>
                                      </a:lnTo>
                                      <a:lnTo>
                                        <a:pt x="1357" y="7716"/>
                                      </a:lnTo>
                                      <a:lnTo>
                                        <a:pt x="1312" y="7733"/>
                                      </a:lnTo>
                                      <a:lnTo>
                                        <a:pt x="1267" y="7746"/>
                                      </a:lnTo>
                                      <a:lnTo>
                                        <a:pt x="1223" y="7756"/>
                                      </a:lnTo>
                                      <a:lnTo>
                                        <a:pt x="1177" y="7762"/>
                                      </a:lnTo>
                                      <a:lnTo>
                                        <a:pt x="1131" y="7763"/>
                                      </a:lnTo>
                                      <a:lnTo>
                                        <a:pt x="1084" y="7760"/>
                                      </a:lnTo>
                                      <a:lnTo>
                                        <a:pt x="932" y="7723"/>
                                      </a:lnTo>
                                      <a:lnTo>
                                        <a:pt x="793" y="7651"/>
                                      </a:lnTo>
                                      <a:lnTo>
                                        <a:pt x="668" y="7545"/>
                                      </a:lnTo>
                                      <a:lnTo>
                                        <a:pt x="554" y="7408"/>
                                      </a:lnTo>
                                      <a:lnTo>
                                        <a:pt x="454" y="7242"/>
                                      </a:lnTo>
                                      <a:lnTo>
                                        <a:pt x="364" y="7050"/>
                                      </a:lnTo>
                                      <a:lnTo>
                                        <a:pt x="287" y="6833"/>
                                      </a:lnTo>
                                      <a:lnTo>
                                        <a:pt x="219" y="6595"/>
                                      </a:lnTo>
                                      <a:lnTo>
                                        <a:pt x="161" y="6337"/>
                                      </a:lnTo>
                                      <a:lnTo>
                                        <a:pt x="113" y="6061"/>
                                      </a:lnTo>
                                      <a:lnTo>
                                        <a:pt x="75" y="5770"/>
                                      </a:lnTo>
                                      <a:lnTo>
                                        <a:pt x="44" y="5466"/>
                                      </a:lnTo>
                                      <a:lnTo>
                                        <a:pt x="23" y="5153"/>
                                      </a:lnTo>
                                      <a:lnTo>
                                        <a:pt x="7" y="4830"/>
                                      </a:lnTo>
                                      <a:lnTo>
                                        <a:pt x="0" y="4501"/>
                                      </a:lnTo>
                                      <a:lnTo>
                                        <a:pt x="0" y="4168"/>
                                      </a:lnTo>
                                      <a:lnTo>
                                        <a:pt x="4" y="3835"/>
                                      </a:lnTo>
                                      <a:lnTo>
                                        <a:pt x="15" y="3500"/>
                                      </a:lnTo>
                                      <a:lnTo>
                                        <a:pt x="30" y="3170"/>
                                      </a:lnTo>
                                      <a:lnTo>
                                        <a:pt x="51" y="2845"/>
                                      </a:lnTo>
                                      <a:lnTo>
                                        <a:pt x="75" y="2528"/>
                                      </a:lnTo>
                                      <a:lnTo>
                                        <a:pt x="102" y="2219"/>
                                      </a:lnTo>
                                      <a:lnTo>
                                        <a:pt x="133" y="1923"/>
                                      </a:lnTo>
                                      <a:lnTo>
                                        <a:pt x="166" y="1642"/>
                                      </a:lnTo>
                                      <a:lnTo>
                                        <a:pt x="202" y="1377"/>
                                      </a:lnTo>
                                      <a:lnTo>
                                        <a:pt x="238" y="1131"/>
                                      </a:lnTo>
                                      <a:lnTo>
                                        <a:pt x="276" y="906"/>
                                      </a:lnTo>
                                      <a:lnTo>
                                        <a:pt x="314" y="704"/>
                                      </a:lnTo>
                                      <a:lnTo>
                                        <a:pt x="352" y="528"/>
                                      </a:lnTo>
                                      <a:lnTo>
                                        <a:pt x="389" y="380"/>
                                      </a:lnTo>
                                      <a:lnTo>
                                        <a:pt x="427" y="262"/>
                                      </a:lnTo>
                                      <a:lnTo>
                                        <a:pt x="461" y="176"/>
                                      </a:lnTo>
                                      <a:lnTo>
                                        <a:pt x="470" y="133"/>
                                      </a:lnTo>
                                      <a:lnTo>
                                        <a:pt x="486" y="96"/>
                                      </a:lnTo>
                                      <a:lnTo>
                                        <a:pt x="504" y="65"/>
                                      </a:lnTo>
                                      <a:lnTo>
                                        <a:pt x="528" y="40"/>
                                      </a:lnTo>
                                      <a:lnTo>
                                        <a:pt x="555" y="23"/>
                                      </a:lnTo>
                                      <a:lnTo>
                                        <a:pt x="587" y="9"/>
                                      </a:lnTo>
                                      <a:lnTo>
                                        <a:pt x="621" y="2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698" y="1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85" y="16"/>
                                      </a:lnTo>
                                      <a:lnTo>
                                        <a:pt x="831" y="28"/>
                                      </a:lnTo>
                                      <a:lnTo>
                                        <a:pt x="876" y="44"/>
                                      </a:lnTo>
                                      <a:lnTo>
                                        <a:pt x="924" y="62"/>
                                      </a:lnTo>
                                      <a:lnTo>
                                        <a:pt x="971" y="82"/>
                                      </a:lnTo>
                                      <a:lnTo>
                                        <a:pt x="1019" y="104"/>
                                      </a:lnTo>
                                      <a:lnTo>
                                        <a:pt x="1066" y="127"/>
                                      </a:lnTo>
                                      <a:lnTo>
                                        <a:pt x="1112" y="152"/>
                                      </a:lnTo>
                                      <a:lnTo>
                                        <a:pt x="1158" y="177"/>
                                      </a:lnTo>
                                      <a:lnTo>
                                        <a:pt x="1202" y="202"/>
                                      </a:lnTo>
                                      <a:lnTo>
                                        <a:pt x="1243" y="227"/>
                                      </a:lnTo>
                                      <a:lnTo>
                                        <a:pt x="1284" y="252"/>
                                      </a:lnTo>
                                      <a:lnTo>
                                        <a:pt x="1321" y="276"/>
                                      </a:lnTo>
                                      <a:lnTo>
                                        <a:pt x="1356" y="298"/>
                                      </a:lnTo>
                                      <a:lnTo>
                                        <a:pt x="1414" y="338"/>
                                      </a:lnTo>
                                      <a:lnTo>
                                        <a:pt x="1456" y="369"/>
                                      </a:lnTo>
                                      <a:lnTo>
                                        <a:pt x="1479" y="386"/>
                                      </a:lnTo>
                                      <a:lnTo>
                                        <a:pt x="1480" y="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" y="598"/>
                                  <a:ext cx="221" cy="100"/>
                                </a:xfrm>
                                <a:custGeom>
                                  <a:avLst/>
                                  <a:gdLst>
                                    <a:gd name="T0" fmla="*/ 94 w 2208"/>
                                    <a:gd name="T1" fmla="*/ 881 h 1009"/>
                                    <a:gd name="T2" fmla="*/ 13 w 2208"/>
                                    <a:gd name="T3" fmla="*/ 706 h 1009"/>
                                    <a:gd name="T4" fmla="*/ 4 w 2208"/>
                                    <a:gd name="T5" fmla="*/ 548 h 1009"/>
                                    <a:gd name="T6" fmla="*/ 55 w 2208"/>
                                    <a:gd name="T7" fmla="*/ 410 h 1009"/>
                                    <a:gd name="T8" fmla="*/ 158 w 2208"/>
                                    <a:gd name="T9" fmla="*/ 291 h 1009"/>
                                    <a:gd name="T10" fmla="*/ 305 w 2208"/>
                                    <a:gd name="T11" fmla="*/ 192 h 1009"/>
                                    <a:gd name="T12" fmla="*/ 486 w 2208"/>
                                    <a:gd name="T13" fmla="*/ 113 h 1009"/>
                                    <a:gd name="T14" fmla="*/ 693 w 2208"/>
                                    <a:gd name="T15" fmla="*/ 54 h 1009"/>
                                    <a:gd name="T16" fmla="*/ 916 w 2208"/>
                                    <a:gd name="T17" fmla="*/ 17 h 1009"/>
                                    <a:gd name="T18" fmla="*/ 1147 w 2208"/>
                                    <a:gd name="T19" fmla="*/ 0 h 1009"/>
                                    <a:gd name="T20" fmla="*/ 1375 w 2208"/>
                                    <a:gd name="T21" fmla="*/ 6 h 1009"/>
                                    <a:gd name="T22" fmla="*/ 1593 w 2208"/>
                                    <a:gd name="T23" fmla="*/ 33 h 1009"/>
                                    <a:gd name="T24" fmla="*/ 1792 w 2208"/>
                                    <a:gd name="T25" fmla="*/ 84 h 1009"/>
                                    <a:gd name="T26" fmla="*/ 1961 w 2208"/>
                                    <a:gd name="T27" fmla="*/ 157 h 1009"/>
                                    <a:gd name="T28" fmla="*/ 2093 w 2208"/>
                                    <a:gd name="T29" fmla="*/ 255 h 1009"/>
                                    <a:gd name="T30" fmla="*/ 2179 w 2208"/>
                                    <a:gd name="T31" fmla="*/ 376 h 1009"/>
                                    <a:gd name="T32" fmla="*/ 2208 w 2208"/>
                                    <a:gd name="T33" fmla="*/ 492 h 1009"/>
                                    <a:gd name="T34" fmla="*/ 2204 w 2208"/>
                                    <a:gd name="T35" fmla="*/ 569 h 1009"/>
                                    <a:gd name="T36" fmla="*/ 2179 w 2208"/>
                                    <a:gd name="T37" fmla="*/ 630 h 1009"/>
                                    <a:gd name="T38" fmla="*/ 2136 w 2208"/>
                                    <a:gd name="T39" fmla="*/ 677 h 1009"/>
                                    <a:gd name="T40" fmla="*/ 2076 w 2208"/>
                                    <a:gd name="T41" fmla="*/ 710 h 1009"/>
                                    <a:gd name="T42" fmla="*/ 2004 w 2208"/>
                                    <a:gd name="T43" fmla="*/ 733 h 1009"/>
                                    <a:gd name="T44" fmla="*/ 1921 w 2208"/>
                                    <a:gd name="T45" fmla="*/ 748 h 1009"/>
                                    <a:gd name="T46" fmla="*/ 1828 w 2208"/>
                                    <a:gd name="T47" fmla="*/ 753 h 1009"/>
                                    <a:gd name="T48" fmla="*/ 1731 w 2208"/>
                                    <a:gd name="T49" fmla="*/ 754 h 1009"/>
                                    <a:gd name="T50" fmla="*/ 1630 w 2208"/>
                                    <a:gd name="T51" fmla="*/ 750 h 1009"/>
                                    <a:gd name="T52" fmla="*/ 1479 w 2208"/>
                                    <a:gd name="T53" fmla="*/ 741 h 1009"/>
                                    <a:gd name="T54" fmla="*/ 1335 w 2208"/>
                                    <a:gd name="T55" fmla="*/ 732 h 1009"/>
                                    <a:gd name="T56" fmla="*/ 1246 w 2208"/>
                                    <a:gd name="T57" fmla="*/ 730 h 1009"/>
                                    <a:gd name="T58" fmla="*/ 1166 w 2208"/>
                                    <a:gd name="T59" fmla="*/ 732 h 1009"/>
                                    <a:gd name="T60" fmla="*/ 1100 w 2208"/>
                                    <a:gd name="T61" fmla="*/ 742 h 1009"/>
                                    <a:gd name="T62" fmla="*/ 400 w 2208"/>
                                    <a:gd name="T63" fmla="*/ 970 h 1009"/>
                                    <a:gd name="T64" fmla="*/ 346 w 2208"/>
                                    <a:gd name="T65" fmla="*/ 987 h 1009"/>
                                    <a:gd name="T66" fmla="*/ 309 w 2208"/>
                                    <a:gd name="T67" fmla="*/ 997 h 1009"/>
                                    <a:gd name="T68" fmla="*/ 272 w 2208"/>
                                    <a:gd name="T69" fmla="*/ 1006 h 1009"/>
                                    <a:gd name="T70" fmla="*/ 235 w 2208"/>
                                    <a:gd name="T71" fmla="*/ 1009 h 1009"/>
                                    <a:gd name="T72" fmla="*/ 202 w 2208"/>
                                    <a:gd name="T73" fmla="*/ 1007 h 1009"/>
                                    <a:gd name="T74" fmla="*/ 189 w 2208"/>
                                    <a:gd name="T75" fmla="*/ 1003 h 1009"/>
                                    <a:gd name="T76" fmla="*/ 178 w 2208"/>
                                    <a:gd name="T77" fmla="*/ 997 h 1009"/>
                                    <a:gd name="T78" fmla="*/ 170 w 2208"/>
                                    <a:gd name="T79" fmla="*/ 988 h 1009"/>
                                    <a:gd name="T80" fmla="*/ 164 w 2208"/>
                                    <a:gd name="T81" fmla="*/ 976 h 10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208" h="1009">
                                      <a:moveTo>
                                        <a:pt x="164" y="976"/>
                                      </a:moveTo>
                                      <a:lnTo>
                                        <a:pt x="94" y="881"/>
                                      </a:lnTo>
                                      <a:lnTo>
                                        <a:pt x="45" y="791"/>
                                      </a:lnTo>
                                      <a:lnTo>
                                        <a:pt x="13" y="706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4" y="548"/>
                                      </a:lnTo>
                                      <a:lnTo>
                                        <a:pt x="22" y="477"/>
                                      </a:lnTo>
                                      <a:lnTo>
                                        <a:pt x="55" y="410"/>
                                      </a:lnTo>
                                      <a:lnTo>
                                        <a:pt x="101" y="348"/>
                                      </a:lnTo>
                                      <a:lnTo>
                                        <a:pt x="158" y="291"/>
                                      </a:lnTo>
                                      <a:lnTo>
                                        <a:pt x="226" y="239"/>
                                      </a:lnTo>
                                      <a:lnTo>
                                        <a:pt x="305" y="192"/>
                                      </a:lnTo>
                                      <a:lnTo>
                                        <a:pt x="392" y="150"/>
                                      </a:lnTo>
                                      <a:lnTo>
                                        <a:pt x="486" y="113"/>
                                      </a:lnTo>
                                      <a:lnTo>
                                        <a:pt x="587" y="81"/>
                                      </a:lnTo>
                                      <a:lnTo>
                                        <a:pt x="693" y="54"/>
                                      </a:lnTo>
                                      <a:lnTo>
                                        <a:pt x="803" y="32"/>
                                      </a:lnTo>
                                      <a:lnTo>
                                        <a:pt x="916" y="17"/>
                                      </a:lnTo>
                                      <a:lnTo>
                                        <a:pt x="1031" y="6"/>
                                      </a:lnTo>
                                      <a:lnTo>
                                        <a:pt x="1147" y="0"/>
                                      </a:lnTo>
                                      <a:lnTo>
                                        <a:pt x="1261" y="0"/>
                                      </a:lnTo>
                                      <a:lnTo>
                                        <a:pt x="1375" y="6"/>
                                      </a:lnTo>
                                      <a:lnTo>
                                        <a:pt x="1486" y="17"/>
                                      </a:lnTo>
                                      <a:lnTo>
                                        <a:pt x="1593" y="33"/>
                                      </a:lnTo>
                                      <a:lnTo>
                                        <a:pt x="1696" y="56"/>
                                      </a:lnTo>
                                      <a:lnTo>
                                        <a:pt x="1792" y="84"/>
                                      </a:lnTo>
                                      <a:lnTo>
                                        <a:pt x="1881" y="118"/>
                                      </a:lnTo>
                                      <a:lnTo>
                                        <a:pt x="1961" y="157"/>
                                      </a:lnTo>
                                      <a:lnTo>
                                        <a:pt x="2032" y="203"/>
                                      </a:lnTo>
                                      <a:lnTo>
                                        <a:pt x="2093" y="255"/>
                                      </a:lnTo>
                                      <a:lnTo>
                                        <a:pt x="2143" y="313"/>
                                      </a:lnTo>
                                      <a:lnTo>
                                        <a:pt x="2179" y="376"/>
                                      </a:lnTo>
                                      <a:lnTo>
                                        <a:pt x="2200" y="446"/>
                                      </a:lnTo>
                                      <a:lnTo>
                                        <a:pt x="2208" y="492"/>
                                      </a:lnTo>
                                      <a:lnTo>
                                        <a:pt x="2208" y="532"/>
                                      </a:lnTo>
                                      <a:lnTo>
                                        <a:pt x="2204" y="569"/>
                                      </a:lnTo>
                                      <a:lnTo>
                                        <a:pt x="2194" y="602"/>
                                      </a:lnTo>
                                      <a:lnTo>
                                        <a:pt x="2179" y="630"/>
                                      </a:lnTo>
                                      <a:lnTo>
                                        <a:pt x="2159" y="655"/>
                                      </a:lnTo>
                                      <a:lnTo>
                                        <a:pt x="2136" y="677"/>
                                      </a:lnTo>
                                      <a:lnTo>
                                        <a:pt x="2108" y="695"/>
                                      </a:lnTo>
                                      <a:lnTo>
                                        <a:pt x="2076" y="710"/>
                                      </a:lnTo>
                                      <a:lnTo>
                                        <a:pt x="2042" y="724"/>
                                      </a:lnTo>
                                      <a:lnTo>
                                        <a:pt x="2004" y="733"/>
                                      </a:lnTo>
                                      <a:lnTo>
                                        <a:pt x="1964" y="741"/>
                                      </a:lnTo>
                                      <a:lnTo>
                                        <a:pt x="1921" y="748"/>
                                      </a:lnTo>
                                      <a:lnTo>
                                        <a:pt x="1875" y="751"/>
                                      </a:lnTo>
                                      <a:lnTo>
                                        <a:pt x="1828" y="753"/>
                                      </a:lnTo>
                                      <a:lnTo>
                                        <a:pt x="1780" y="754"/>
                                      </a:lnTo>
                                      <a:lnTo>
                                        <a:pt x="1731" y="754"/>
                                      </a:lnTo>
                                      <a:lnTo>
                                        <a:pt x="1681" y="752"/>
                                      </a:lnTo>
                                      <a:lnTo>
                                        <a:pt x="1630" y="750"/>
                                      </a:lnTo>
                                      <a:lnTo>
                                        <a:pt x="1579" y="748"/>
                                      </a:lnTo>
                                      <a:lnTo>
                                        <a:pt x="1479" y="741"/>
                                      </a:lnTo>
                                      <a:lnTo>
                                        <a:pt x="1382" y="734"/>
                                      </a:lnTo>
                                      <a:lnTo>
                                        <a:pt x="1335" y="732"/>
                                      </a:lnTo>
                                      <a:lnTo>
                                        <a:pt x="1289" y="731"/>
                                      </a:lnTo>
                                      <a:lnTo>
                                        <a:pt x="1246" y="730"/>
                                      </a:lnTo>
                                      <a:lnTo>
                                        <a:pt x="1205" y="731"/>
                                      </a:lnTo>
                                      <a:lnTo>
                                        <a:pt x="1166" y="732"/>
                                      </a:lnTo>
                                      <a:lnTo>
                                        <a:pt x="1131" y="737"/>
                                      </a:lnTo>
                                      <a:lnTo>
                                        <a:pt x="1100" y="742"/>
                                      </a:lnTo>
                                      <a:lnTo>
                                        <a:pt x="1073" y="749"/>
                                      </a:lnTo>
                                      <a:lnTo>
                                        <a:pt x="400" y="970"/>
                                      </a:lnTo>
                                      <a:lnTo>
                                        <a:pt x="377" y="977"/>
                                      </a:lnTo>
                                      <a:lnTo>
                                        <a:pt x="346" y="987"/>
                                      </a:lnTo>
                                      <a:lnTo>
                                        <a:pt x="328" y="993"/>
                                      </a:lnTo>
                                      <a:lnTo>
                                        <a:pt x="309" y="997"/>
                                      </a:lnTo>
                                      <a:lnTo>
                                        <a:pt x="291" y="1001"/>
                                      </a:lnTo>
                                      <a:lnTo>
                                        <a:pt x="272" y="1006"/>
                                      </a:lnTo>
                                      <a:lnTo>
                                        <a:pt x="253" y="1008"/>
                                      </a:lnTo>
                                      <a:lnTo>
                                        <a:pt x="235" y="1009"/>
                                      </a:lnTo>
                                      <a:lnTo>
                                        <a:pt x="218" y="1009"/>
                                      </a:lnTo>
                                      <a:lnTo>
                                        <a:pt x="202" y="1007"/>
                                      </a:lnTo>
                                      <a:lnTo>
                                        <a:pt x="196" y="1006"/>
                                      </a:lnTo>
                                      <a:lnTo>
                                        <a:pt x="189" y="1003"/>
                                      </a:lnTo>
                                      <a:lnTo>
                                        <a:pt x="183" y="1000"/>
                                      </a:lnTo>
                                      <a:lnTo>
                                        <a:pt x="178" y="997"/>
                                      </a:lnTo>
                                      <a:lnTo>
                                        <a:pt x="173" y="993"/>
                                      </a:lnTo>
                                      <a:lnTo>
                                        <a:pt x="170" y="988"/>
                                      </a:lnTo>
                                      <a:lnTo>
                                        <a:pt x="166" y="982"/>
                                      </a:lnTo>
                                      <a:lnTo>
                                        <a:pt x="164" y="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3" y="757"/>
                                  <a:ext cx="120" cy="772"/>
                                </a:xfrm>
                                <a:custGeom>
                                  <a:avLst/>
                                  <a:gdLst>
                                    <a:gd name="T0" fmla="*/ 1197 w 1201"/>
                                    <a:gd name="T1" fmla="*/ 262 h 7719"/>
                                    <a:gd name="T2" fmla="*/ 1199 w 1201"/>
                                    <a:gd name="T3" fmla="*/ 306 h 7719"/>
                                    <a:gd name="T4" fmla="*/ 1182 w 1201"/>
                                    <a:gd name="T5" fmla="*/ 345 h 7719"/>
                                    <a:gd name="T6" fmla="*/ 1146 w 1201"/>
                                    <a:gd name="T7" fmla="*/ 372 h 7719"/>
                                    <a:gd name="T8" fmla="*/ 1103 w 1201"/>
                                    <a:gd name="T9" fmla="*/ 379 h 7719"/>
                                    <a:gd name="T10" fmla="*/ 1062 w 1201"/>
                                    <a:gd name="T11" fmla="*/ 365 h 7719"/>
                                    <a:gd name="T12" fmla="*/ 995 w 1201"/>
                                    <a:gd name="T13" fmla="*/ 294 h 7719"/>
                                    <a:gd name="T14" fmla="*/ 886 w 1201"/>
                                    <a:gd name="T15" fmla="*/ 206 h 7719"/>
                                    <a:gd name="T16" fmla="*/ 810 w 1201"/>
                                    <a:gd name="T17" fmla="*/ 181 h 7719"/>
                                    <a:gd name="T18" fmla="*/ 746 w 1201"/>
                                    <a:gd name="T19" fmla="*/ 203 h 7719"/>
                                    <a:gd name="T20" fmla="*/ 671 w 1201"/>
                                    <a:gd name="T21" fmla="*/ 286 h 7719"/>
                                    <a:gd name="T22" fmla="*/ 594 w 1201"/>
                                    <a:gd name="T23" fmla="*/ 448 h 7719"/>
                                    <a:gd name="T24" fmla="*/ 525 w 1201"/>
                                    <a:gd name="T25" fmla="*/ 684 h 7719"/>
                                    <a:gd name="T26" fmla="*/ 468 w 1201"/>
                                    <a:gd name="T27" fmla="*/ 993 h 7719"/>
                                    <a:gd name="T28" fmla="*/ 427 w 1201"/>
                                    <a:gd name="T29" fmla="*/ 1315 h 7719"/>
                                    <a:gd name="T30" fmla="*/ 386 w 1201"/>
                                    <a:gd name="T31" fmla="*/ 1711 h 7719"/>
                                    <a:gd name="T32" fmla="*/ 349 w 1201"/>
                                    <a:gd name="T33" fmla="*/ 2093 h 7719"/>
                                    <a:gd name="T34" fmla="*/ 313 w 1201"/>
                                    <a:gd name="T35" fmla="*/ 2495 h 7719"/>
                                    <a:gd name="T36" fmla="*/ 240 w 1201"/>
                                    <a:gd name="T37" fmla="*/ 3419 h 7719"/>
                                    <a:gd name="T38" fmla="*/ 196 w 1201"/>
                                    <a:gd name="T39" fmla="*/ 4140 h 7719"/>
                                    <a:gd name="T40" fmla="*/ 180 w 1201"/>
                                    <a:gd name="T41" fmla="*/ 4540 h 7719"/>
                                    <a:gd name="T42" fmla="*/ 189 w 1201"/>
                                    <a:gd name="T43" fmla="*/ 4725 h 7719"/>
                                    <a:gd name="T44" fmla="*/ 224 w 1201"/>
                                    <a:gd name="T45" fmla="*/ 5262 h 7719"/>
                                    <a:gd name="T46" fmla="*/ 273 w 1201"/>
                                    <a:gd name="T47" fmla="*/ 5751 h 7719"/>
                                    <a:gd name="T48" fmla="*/ 355 w 1201"/>
                                    <a:gd name="T49" fmla="*/ 6275 h 7719"/>
                                    <a:gd name="T50" fmla="*/ 477 w 1201"/>
                                    <a:gd name="T51" fmla="*/ 6783 h 7719"/>
                                    <a:gd name="T52" fmla="*/ 653 w 1201"/>
                                    <a:gd name="T53" fmla="*/ 7229 h 7719"/>
                                    <a:gd name="T54" fmla="*/ 889 w 1201"/>
                                    <a:gd name="T55" fmla="*/ 7564 h 7719"/>
                                    <a:gd name="T56" fmla="*/ 913 w 1201"/>
                                    <a:gd name="T57" fmla="*/ 7603 h 7719"/>
                                    <a:gd name="T58" fmla="*/ 915 w 1201"/>
                                    <a:gd name="T59" fmla="*/ 7645 h 7719"/>
                                    <a:gd name="T60" fmla="*/ 898 w 1201"/>
                                    <a:gd name="T61" fmla="*/ 7684 h 7719"/>
                                    <a:gd name="T62" fmla="*/ 862 w 1201"/>
                                    <a:gd name="T63" fmla="*/ 7711 h 7719"/>
                                    <a:gd name="T64" fmla="*/ 819 w 1201"/>
                                    <a:gd name="T65" fmla="*/ 7718 h 7719"/>
                                    <a:gd name="T66" fmla="*/ 778 w 1201"/>
                                    <a:gd name="T67" fmla="*/ 7705 h 7719"/>
                                    <a:gd name="T68" fmla="*/ 601 w 1201"/>
                                    <a:gd name="T69" fmla="*/ 7495 h 7719"/>
                                    <a:gd name="T70" fmla="*/ 386 w 1201"/>
                                    <a:gd name="T71" fmla="*/ 7064 h 7719"/>
                                    <a:gd name="T72" fmla="*/ 232 w 1201"/>
                                    <a:gd name="T73" fmla="*/ 6554 h 7719"/>
                                    <a:gd name="T74" fmla="*/ 128 w 1201"/>
                                    <a:gd name="T75" fmla="*/ 6009 h 7719"/>
                                    <a:gd name="T76" fmla="*/ 62 w 1201"/>
                                    <a:gd name="T77" fmla="*/ 5483 h 7719"/>
                                    <a:gd name="T78" fmla="*/ 26 w 1201"/>
                                    <a:gd name="T79" fmla="*/ 5022 h 7719"/>
                                    <a:gd name="T80" fmla="*/ 2 w 1201"/>
                                    <a:gd name="T81" fmla="*/ 4616 h 7719"/>
                                    <a:gd name="T82" fmla="*/ 5 w 1201"/>
                                    <a:gd name="T83" fmla="*/ 4351 h 7719"/>
                                    <a:gd name="T84" fmla="*/ 38 w 1201"/>
                                    <a:gd name="T85" fmla="*/ 3736 h 7719"/>
                                    <a:gd name="T86" fmla="*/ 101 w 1201"/>
                                    <a:gd name="T87" fmla="*/ 2870 h 7719"/>
                                    <a:gd name="T88" fmla="*/ 152 w 1201"/>
                                    <a:gd name="T89" fmla="*/ 2257 h 7719"/>
                                    <a:gd name="T90" fmla="*/ 190 w 1201"/>
                                    <a:gd name="T91" fmla="*/ 1849 h 7719"/>
                                    <a:gd name="T92" fmla="*/ 232 w 1201"/>
                                    <a:gd name="T93" fmla="*/ 1446 h 7719"/>
                                    <a:gd name="T94" fmla="*/ 269 w 1201"/>
                                    <a:gd name="T95" fmla="*/ 1113 h 7719"/>
                                    <a:gd name="T96" fmla="*/ 326 w 1201"/>
                                    <a:gd name="T97" fmla="*/ 755 h 7719"/>
                                    <a:gd name="T98" fmla="*/ 397 w 1201"/>
                                    <a:gd name="T99" fmla="*/ 469 h 7719"/>
                                    <a:gd name="T100" fmla="*/ 481 w 1201"/>
                                    <a:gd name="T101" fmla="*/ 257 h 7719"/>
                                    <a:gd name="T102" fmla="*/ 535 w 1201"/>
                                    <a:gd name="T103" fmla="*/ 164 h 7719"/>
                                    <a:gd name="T104" fmla="*/ 596 w 1201"/>
                                    <a:gd name="T105" fmla="*/ 92 h 7719"/>
                                    <a:gd name="T106" fmla="*/ 662 w 1201"/>
                                    <a:gd name="T107" fmla="*/ 41 h 7719"/>
                                    <a:gd name="T108" fmla="*/ 739 w 1201"/>
                                    <a:gd name="T109" fmla="*/ 9 h 7719"/>
                                    <a:gd name="T110" fmla="*/ 821 w 1201"/>
                                    <a:gd name="T111" fmla="*/ 1 h 7719"/>
                                    <a:gd name="T112" fmla="*/ 907 w 1201"/>
                                    <a:gd name="T113" fmla="*/ 17 h 7719"/>
                                    <a:gd name="T114" fmla="*/ 985 w 1201"/>
                                    <a:gd name="T115" fmla="*/ 54 h 7719"/>
                                    <a:gd name="T116" fmla="*/ 1119 w 1201"/>
                                    <a:gd name="T117" fmla="*/ 164 h 77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01" h="7719">
                                      <a:moveTo>
                                        <a:pt x="1181" y="232"/>
                                      </a:moveTo>
                                      <a:lnTo>
                                        <a:pt x="1186" y="238"/>
                                      </a:lnTo>
                                      <a:lnTo>
                                        <a:pt x="1190" y="247"/>
                                      </a:lnTo>
                                      <a:lnTo>
                                        <a:pt x="1194" y="255"/>
                                      </a:lnTo>
                                      <a:lnTo>
                                        <a:pt x="1197" y="262"/>
                                      </a:lnTo>
                                      <a:lnTo>
                                        <a:pt x="1199" y="271"/>
                                      </a:lnTo>
                                      <a:lnTo>
                                        <a:pt x="1200" y="280"/>
                                      </a:lnTo>
                                      <a:lnTo>
                                        <a:pt x="1201" y="289"/>
                                      </a:lnTo>
                                      <a:lnTo>
                                        <a:pt x="1200" y="297"/>
                                      </a:lnTo>
                                      <a:lnTo>
                                        <a:pt x="1199" y="306"/>
                                      </a:lnTo>
                                      <a:lnTo>
                                        <a:pt x="1197" y="315"/>
                                      </a:lnTo>
                                      <a:lnTo>
                                        <a:pt x="1195" y="322"/>
                                      </a:lnTo>
                                      <a:lnTo>
                                        <a:pt x="1190" y="330"/>
                                      </a:lnTo>
                                      <a:lnTo>
                                        <a:pt x="1186" y="338"/>
                                      </a:lnTo>
                                      <a:lnTo>
                                        <a:pt x="1182" y="345"/>
                                      </a:lnTo>
                                      <a:lnTo>
                                        <a:pt x="1175" y="352"/>
                                      </a:lnTo>
                                      <a:lnTo>
                                        <a:pt x="1169" y="358"/>
                                      </a:lnTo>
                                      <a:lnTo>
                                        <a:pt x="1161" y="364"/>
                                      </a:lnTo>
                                      <a:lnTo>
                                        <a:pt x="1153" y="368"/>
                                      </a:lnTo>
                                      <a:lnTo>
                                        <a:pt x="1146" y="372"/>
                                      </a:lnTo>
                                      <a:lnTo>
                                        <a:pt x="1137" y="375"/>
                                      </a:lnTo>
                                      <a:lnTo>
                                        <a:pt x="1128" y="377"/>
                                      </a:lnTo>
                                      <a:lnTo>
                                        <a:pt x="1119" y="379"/>
                                      </a:lnTo>
                                      <a:lnTo>
                                        <a:pt x="1111" y="379"/>
                                      </a:lnTo>
                                      <a:lnTo>
                                        <a:pt x="1103" y="379"/>
                                      </a:lnTo>
                                      <a:lnTo>
                                        <a:pt x="1094" y="378"/>
                                      </a:lnTo>
                                      <a:lnTo>
                                        <a:pt x="1086" y="376"/>
                                      </a:lnTo>
                                      <a:lnTo>
                                        <a:pt x="1077" y="372"/>
                                      </a:lnTo>
                                      <a:lnTo>
                                        <a:pt x="1069" y="369"/>
                                      </a:lnTo>
                                      <a:lnTo>
                                        <a:pt x="1062" y="365"/>
                                      </a:lnTo>
                                      <a:lnTo>
                                        <a:pt x="1055" y="359"/>
                                      </a:lnTo>
                                      <a:lnTo>
                                        <a:pt x="1047" y="353"/>
                                      </a:lnTo>
                                      <a:lnTo>
                                        <a:pt x="1042" y="346"/>
                                      </a:lnTo>
                                      <a:lnTo>
                                        <a:pt x="1018" y="319"/>
                                      </a:lnTo>
                                      <a:lnTo>
                                        <a:pt x="995" y="294"/>
                                      </a:lnTo>
                                      <a:lnTo>
                                        <a:pt x="972" y="271"/>
                                      </a:lnTo>
                                      <a:lnTo>
                                        <a:pt x="950" y="252"/>
                                      </a:lnTo>
                                      <a:lnTo>
                                        <a:pt x="928" y="233"/>
                                      </a:lnTo>
                                      <a:lnTo>
                                        <a:pt x="907" y="218"/>
                                      </a:lnTo>
                                      <a:lnTo>
                                        <a:pt x="886" y="206"/>
                                      </a:lnTo>
                                      <a:lnTo>
                                        <a:pt x="866" y="195"/>
                                      </a:lnTo>
                                      <a:lnTo>
                                        <a:pt x="852" y="189"/>
                                      </a:lnTo>
                                      <a:lnTo>
                                        <a:pt x="838" y="185"/>
                                      </a:lnTo>
                                      <a:lnTo>
                                        <a:pt x="824" y="182"/>
                                      </a:lnTo>
                                      <a:lnTo>
                                        <a:pt x="810" y="181"/>
                                      </a:lnTo>
                                      <a:lnTo>
                                        <a:pt x="797" y="182"/>
                                      </a:lnTo>
                                      <a:lnTo>
                                        <a:pt x="785" y="184"/>
                                      </a:lnTo>
                                      <a:lnTo>
                                        <a:pt x="773" y="187"/>
                                      </a:lnTo>
                                      <a:lnTo>
                                        <a:pt x="761" y="193"/>
                                      </a:lnTo>
                                      <a:lnTo>
                                        <a:pt x="746" y="203"/>
                                      </a:lnTo>
                                      <a:lnTo>
                                        <a:pt x="731" y="214"/>
                                      </a:lnTo>
                                      <a:lnTo>
                                        <a:pt x="715" y="229"/>
                                      </a:lnTo>
                                      <a:lnTo>
                                        <a:pt x="700" y="245"/>
                                      </a:lnTo>
                                      <a:lnTo>
                                        <a:pt x="686" y="265"/>
                                      </a:lnTo>
                                      <a:lnTo>
                                        <a:pt x="671" y="286"/>
                                      </a:lnTo>
                                      <a:lnTo>
                                        <a:pt x="656" y="311"/>
                                      </a:lnTo>
                                      <a:lnTo>
                                        <a:pt x="641" y="339"/>
                                      </a:lnTo>
                                      <a:lnTo>
                                        <a:pt x="626" y="372"/>
                                      </a:lnTo>
                                      <a:lnTo>
                                        <a:pt x="610" y="408"/>
                                      </a:lnTo>
                                      <a:lnTo>
                                        <a:pt x="594" y="448"/>
                                      </a:lnTo>
                                      <a:lnTo>
                                        <a:pt x="580" y="489"/>
                                      </a:lnTo>
                                      <a:lnTo>
                                        <a:pt x="566" y="534"/>
                                      </a:lnTo>
                                      <a:lnTo>
                                        <a:pt x="552" y="582"/>
                                      </a:lnTo>
                                      <a:lnTo>
                                        <a:pt x="537" y="632"/>
                                      </a:lnTo>
                                      <a:lnTo>
                                        <a:pt x="525" y="684"/>
                                      </a:lnTo>
                                      <a:lnTo>
                                        <a:pt x="512" y="741"/>
                                      </a:lnTo>
                                      <a:lnTo>
                                        <a:pt x="500" y="799"/>
                                      </a:lnTo>
                                      <a:lnTo>
                                        <a:pt x="488" y="861"/>
                                      </a:lnTo>
                                      <a:lnTo>
                                        <a:pt x="477" y="926"/>
                                      </a:lnTo>
                                      <a:lnTo>
                                        <a:pt x="468" y="993"/>
                                      </a:lnTo>
                                      <a:lnTo>
                                        <a:pt x="457" y="1064"/>
                                      </a:lnTo>
                                      <a:lnTo>
                                        <a:pt x="448" y="1137"/>
                                      </a:lnTo>
                                      <a:lnTo>
                                        <a:pt x="438" y="1213"/>
                                      </a:lnTo>
                                      <a:lnTo>
                                        <a:pt x="436" y="1235"/>
                                      </a:lnTo>
                                      <a:lnTo>
                                        <a:pt x="427" y="1315"/>
                                      </a:lnTo>
                                      <a:lnTo>
                                        <a:pt x="418" y="1395"/>
                                      </a:lnTo>
                                      <a:lnTo>
                                        <a:pt x="410" y="1475"/>
                                      </a:lnTo>
                                      <a:lnTo>
                                        <a:pt x="402" y="1554"/>
                                      </a:lnTo>
                                      <a:lnTo>
                                        <a:pt x="393" y="1633"/>
                                      </a:lnTo>
                                      <a:lnTo>
                                        <a:pt x="386" y="1711"/>
                                      </a:lnTo>
                                      <a:lnTo>
                                        <a:pt x="378" y="1789"/>
                                      </a:lnTo>
                                      <a:lnTo>
                                        <a:pt x="370" y="1867"/>
                                      </a:lnTo>
                                      <a:lnTo>
                                        <a:pt x="363" y="1941"/>
                                      </a:lnTo>
                                      <a:lnTo>
                                        <a:pt x="356" y="2016"/>
                                      </a:lnTo>
                                      <a:lnTo>
                                        <a:pt x="349" y="2093"/>
                                      </a:lnTo>
                                      <a:lnTo>
                                        <a:pt x="341" y="2172"/>
                                      </a:lnTo>
                                      <a:lnTo>
                                        <a:pt x="334" y="2251"/>
                                      </a:lnTo>
                                      <a:lnTo>
                                        <a:pt x="327" y="2332"/>
                                      </a:lnTo>
                                      <a:lnTo>
                                        <a:pt x="320" y="2414"/>
                                      </a:lnTo>
                                      <a:lnTo>
                                        <a:pt x="313" y="2495"/>
                                      </a:lnTo>
                                      <a:lnTo>
                                        <a:pt x="296" y="2690"/>
                                      </a:lnTo>
                                      <a:lnTo>
                                        <a:pt x="281" y="2882"/>
                                      </a:lnTo>
                                      <a:lnTo>
                                        <a:pt x="267" y="3067"/>
                                      </a:lnTo>
                                      <a:lnTo>
                                        <a:pt x="254" y="3247"/>
                                      </a:lnTo>
                                      <a:lnTo>
                                        <a:pt x="240" y="3419"/>
                                      </a:lnTo>
                                      <a:lnTo>
                                        <a:pt x="230" y="3583"/>
                                      </a:lnTo>
                                      <a:lnTo>
                                        <a:pt x="220" y="3739"/>
                                      </a:lnTo>
                                      <a:lnTo>
                                        <a:pt x="210" y="3884"/>
                                      </a:lnTo>
                                      <a:lnTo>
                                        <a:pt x="202" y="4018"/>
                                      </a:lnTo>
                                      <a:lnTo>
                                        <a:pt x="196" y="4140"/>
                                      </a:lnTo>
                                      <a:lnTo>
                                        <a:pt x="190" y="4250"/>
                                      </a:lnTo>
                                      <a:lnTo>
                                        <a:pt x="186" y="4345"/>
                                      </a:lnTo>
                                      <a:lnTo>
                                        <a:pt x="183" y="4426"/>
                                      </a:lnTo>
                                      <a:lnTo>
                                        <a:pt x="180" y="4491"/>
                                      </a:lnTo>
                                      <a:lnTo>
                                        <a:pt x="180" y="4540"/>
                                      </a:lnTo>
                                      <a:lnTo>
                                        <a:pt x="180" y="4570"/>
                                      </a:lnTo>
                                      <a:lnTo>
                                        <a:pt x="183" y="4601"/>
                                      </a:lnTo>
                                      <a:lnTo>
                                        <a:pt x="185" y="4637"/>
                                      </a:lnTo>
                                      <a:lnTo>
                                        <a:pt x="187" y="4678"/>
                                      </a:lnTo>
                                      <a:lnTo>
                                        <a:pt x="189" y="4725"/>
                                      </a:lnTo>
                                      <a:lnTo>
                                        <a:pt x="197" y="4853"/>
                                      </a:lnTo>
                                      <a:lnTo>
                                        <a:pt x="206" y="5004"/>
                                      </a:lnTo>
                                      <a:lnTo>
                                        <a:pt x="211" y="5086"/>
                                      </a:lnTo>
                                      <a:lnTo>
                                        <a:pt x="218" y="5173"/>
                                      </a:lnTo>
                                      <a:lnTo>
                                        <a:pt x="224" y="5262"/>
                                      </a:lnTo>
                                      <a:lnTo>
                                        <a:pt x="232" y="5354"/>
                                      </a:lnTo>
                                      <a:lnTo>
                                        <a:pt x="240" y="5450"/>
                                      </a:lnTo>
                                      <a:lnTo>
                                        <a:pt x="250" y="5548"/>
                                      </a:lnTo>
                                      <a:lnTo>
                                        <a:pt x="261" y="5650"/>
                                      </a:lnTo>
                                      <a:lnTo>
                                        <a:pt x="273" y="5751"/>
                                      </a:lnTo>
                                      <a:lnTo>
                                        <a:pt x="286" y="5855"/>
                                      </a:lnTo>
                                      <a:lnTo>
                                        <a:pt x="302" y="5959"/>
                                      </a:lnTo>
                                      <a:lnTo>
                                        <a:pt x="318" y="6065"/>
                                      </a:lnTo>
                                      <a:lnTo>
                                        <a:pt x="335" y="6169"/>
                                      </a:lnTo>
                                      <a:lnTo>
                                        <a:pt x="355" y="6275"/>
                                      </a:lnTo>
                                      <a:lnTo>
                                        <a:pt x="376" y="6379"/>
                                      </a:lnTo>
                                      <a:lnTo>
                                        <a:pt x="399" y="6483"/>
                                      </a:lnTo>
                                      <a:lnTo>
                                        <a:pt x="423" y="6585"/>
                                      </a:lnTo>
                                      <a:lnTo>
                                        <a:pt x="449" y="6685"/>
                                      </a:lnTo>
                                      <a:lnTo>
                                        <a:pt x="477" y="6783"/>
                                      </a:lnTo>
                                      <a:lnTo>
                                        <a:pt x="508" y="6879"/>
                                      </a:lnTo>
                                      <a:lnTo>
                                        <a:pt x="541" y="6972"/>
                                      </a:lnTo>
                                      <a:lnTo>
                                        <a:pt x="576" y="7061"/>
                                      </a:lnTo>
                                      <a:lnTo>
                                        <a:pt x="613" y="7147"/>
                                      </a:lnTo>
                                      <a:lnTo>
                                        <a:pt x="653" y="7229"/>
                                      </a:lnTo>
                                      <a:lnTo>
                                        <a:pt x="695" y="7306"/>
                                      </a:lnTo>
                                      <a:lnTo>
                                        <a:pt x="739" y="7379"/>
                                      </a:lnTo>
                                      <a:lnTo>
                                        <a:pt x="786" y="7447"/>
                                      </a:lnTo>
                                      <a:lnTo>
                                        <a:pt x="837" y="7509"/>
                                      </a:lnTo>
                                      <a:lnTo>
                                        <a:pt x="889" y="7564"/>
                                      </a:lnTo>
                                      <a:lnTo>
                                        <a:pt x="896" y="7571"/>
                                      </a:lnTo>
                                      <a:lnTo>
                                        <a:pt x="901" y="7579"/>
                                      </a:lnTo>
                                      <a:lnTo>
                                        <a:pt x="905" y="7586"/>
                                      </a:lnTo>
                                      <a:lnTo>
                                        <a:pt x="910" y="7594"/>
                                      </a:lnTo>
                                      <a:lnTo>
                                        <a:pt x="913" y="7603"/>
                                      </a:lnTo>
                                      <a:lnTo>
                                        <a:pt x="915" y="7610"/>
                                      </a:lnTo>
                                      <a:lnTo>
                                        <a:pt x="916" y="7619"/>
                                      </a:lnTo>
                                      <a:lnTo>
                                        <a:pt x="916" y="7628"/>
                                      </a:lnTo>
                                      <a:lnTo>
                                        <a:pt x="916" y="7636"/>
                                      </a:lnTo>
                                      <a:lnTo>
                                        <a:pt x="915" y="7645"/>
                                      </a:lnTo>
                                      <a:lnTo>
                                        <a:pt x="913" y="7654"/>
                                      </a:lnTo>
                                      <a:lnTo>
                                        <a:pt x="911" y="7661"/>
                                      </a:lnTo>
                                      <a:lnTo>
                                        <a:pt x="907" y="7670"/>
                                      </a:lnTo>
                                      <a:lnTo>
                                        <a:pt x="902" y="7678"/>
                                      </a:lnTo>
                                      <a:lnTo>
                                        <a:pt x="898" y="7684"/>
                                      </a:lnTo>
                                      <a:lnTo>
                                        <a:pt x="891" y="7692"/>
                                      </a:lnTo>
                                      <a:lnTo>
                                        <a:pt x="885" y="7697"/>
                                      </a:lnTo>
                                      <a:lnTo>
                                        <a:pt x="877" y="7703"/>
                                      </a:lnTo>
                                      <a:lnTo>
                                        <a:pt x="869" y="7708"/>
                                      </a:lnTo>
                                      <a:lnTo>
                                        <a:pt x="862" y="7711"/>
                                      </a:lnTo>
                                      <a:lnTo>
                                        <a:pt x="853" y="7715"/>
                                      </a:lnTo>
                                      <a:lnTo>
                                        <a:pt x="845" y="7717"/>
                                      </a:lnTo>
                                      <a:lnTo>
                                        <a:pt x="837" y="7718"/>
                                      </a:lnTo>
                                      <a:lnTo>
                                        <a:pt x="828" y="7719"/>
                                      </a:lnTo>
                                      <a:lnTo>
                                        <a:pt x="819" y="7718"/>
                                      </a:lnTo>
                                      <a:lnTo>
                                        <a:pt x="810" y="7717"/>
                                      </a:lnTo>
                                      <a:lnTo>
                                        <a:pt x="802" y="7716"/>
                                      </a:lnTo>
                                      <a:lnTo>
                                        <a:pt x="794" y="7713"/>
                                      </a:lnTo>
                                      <a:lnTo>
                                        <a:pt x="785" y="7709"/>
                                      </a:lnTo>
                                      <a:lnTo>
                                        <a:pt x="778" y="7705"/>
                                      </a:lnTo>
                                      <a:lnTo>
                                        <a:pt x="770" y="7699"/>
                                      </a:lnTo>
                                      <a:lnTo>
                                        <a:pt x="763" y="7693"/>
                                      </a:lnTo>
                                      <a:lnTo>
                                        <a:pt x="707" y="7633"/>
                                      </a:lnTo>
                                      <a:lnTo>
                                        <a:pt x="652" y="7567"/>
                                      </a:lnTo>
                                      <a:lnTo>
                                        <a:pt x="601" y="7495"/>
                                      </a:lnTo>
                                      <a:lnTo>
                                        <a:pt x="553" y="7417"/>
                                      </a:lnTo>
                                      <a:lnTo>
                                        <a:pt x="507" y="7336"/>
                                      </a:lnTo>
                                      <a:lnTo>
                                        <a:pt x="463" y="7249"/>
                                      </a:lnTo>
                                      <a:lnTo>
                                        <a:pt x="424" y="7158"/>
                                      </a:lnTo>
                                      <a:lnTo>
                                        <a:pt x="386" y="7064"/>
                                      </a:lnTo>
                                      <a:lnTo>
                                        <a:pt x="351" y="6968"/>
                                      </a:lnTo>
                                      <a:lnTo>
                                        <a:pt x="317" y="6867"/>
                                      </a:lnTo>
                                      <a:lnTo>
                                        <a:pt x="286" y="6764"/>
                                      </a:lnTo>
                                      <a:lnTo>
                                        <a:pt x="258" y="6659"/>
                                      </a:lnTo>
                                      <a:lnTo>
                                        <a:pt x="232" y="6554"/>
                                      </a:lnTo>
                                      <a:lnTo>
                                        <a:pt x="207" y="6446"/>
                                      </a:lnTo>
                                      <a:lnTo>
                                        <a:pt x="185" y="6337"/>
                                      </a:lnTo>
                                      <a:lnTo>
                                        <a:pt x="164" y="6228"/>
                                      </a:lnTo>
                                      <a:lnTo>
                                        <a:pt x="144" y="6118"/>
                                      </a:lnTo>
                                      <a:lnTo>
                                        <a:pt x="128" y="6009"/>
                                      </a:lnTo>
                                      <a:lnTo>
                                        <a:pt x="112" y="5901"/>
                                      </a:lnTo>
                                      <a:lnTo>
                                        <a:pt x="97" y="5794"/>
                                      </a:lnTo>
                                      <a:lnTo>
                                        <a:pt x="84" y="5689"/>
                                      </a:lnTo>
                                      <a:lnTo>
                                        <a:pt x="73" y="5584"/>
                                      </a:lnTo>
                                      <a:lnTo>
                                        <a:pt x="62" y="5483"/>
                                      </a:lnTo>
                                      <a:lnTo>
                                        <a:pt x="54" y="5384"/>
                                      </a:lnTo>
                                      <a:lnTo>
                                        <a:pt x="45" y="5288"/>
                                      </a:lnTo>
                                      <a:lnTo>
                                        <a:pt x="38" y="5195"/>
                                      </a:lnTo>
                                      <a:lnTo>
                                        <a:pt x="32" y="5106"/>
                                      </a:lnTo>
                                      <a:lnTo>
                                        <a:pt x="26" y="5022"/>
                                      </a:lnTo>
                                      <a:lnTo>
                                        <a:pt x="17" y="4868"/>
                                      </a:lnTo>
                                      <a:lnTo>
                                        <a:pt x="9" y="4734"/>
                                      </a:lnTo>
                                      <a:lnTo>
                                        <a:pt x="7" y="4692"/>
                                      </a:lnTo>
                                      <a:lnTo>
                                        <a:pt x="5" y="4653"/>
                                      </a:lnTo>
                                      <a:lnTo>
                                        <a:pt x="2" y="4616"/>
                                      </a:lnTo>
                                      <a:lnTo>
                                        <a:pt x="0" y="4582"/>
                                      </a:lnTo>
                                      <a:lnTo>
                                        <a:pt x="0" y="4549"/>
                                      </a:lnTo>
                                      <a:lnTo>
                                        <a:pt x="0" y="4499"/>
                                      </a:lnTo>
                                      <a:lnTo>
                                        <a:pt x="2" y="4433"/>
                                      </a:lnTo>
                                      <a:lnTo>
                                        <a:pt x="5" y="4351"/>
                                      </a:lnTo>
                                      <a:lnTo>
                                        <a:pt x="9" y="4253"/>
                                      </a:lnTo>
                                      <a:lnTo>
                                        <a:pt x="14" y="4142"/>
                                      </a:lnTo>
                                      <a:lnTo>
                                        <a:pt x="22" y="4018"/>
                                      </a:lnTo>
                                      <a:lnTo>
                                        <a:pt x="30" y="3882"/>
                                      </a:lnTo>
                                      <a:lnTo>
                                        <a:pt x="38" y="3736"/>
                                      </a:lnTo>
                                      <a:lnTo>
                                        <a:pt x="49" y="3578"/>
                                      </a:lnTo>
                                      <a:lnTo>
                                        <a:pt x="60" y="3412"/>
                                      </a:lnTo>
                                      <a:lnTo>
                                        <a:pt x="72" y="3238"/>
                                      </a:lnTo>
                                      <a:lnTo>
                                        <a:pt x="87" y="3057"/>
                                      </a:lnTo>
                                      <a:lnTo>
                                        <a:pt x="101" y="2870"/>
                                      </a:lnTo>
                                      <a:lnTo>
                                        <a:pt x="116" y="2677"/>
                                      </a:lnTo>
                                      <a:lnTo>
                                        <a:pt x="132" y="2480"/>
                                      </a:lnTo>
                                      <a:lnTo>
                                        <a:pt x="139" y="2407"/>
                                      </a:lnTo>
                                      <a:lnTo>
                                        <a:pt x="145" y="2333"/>
                                      </a:lnTo>
                                      <a:lnTo>
                                        <a:pt x="152" y="2257"/>
                                      </a:lnTo>
                                      <a:lnTo>
                                        <a:pt x="160" y="2178"/>
                                      </a:lnTo>
                                      <a:lnTo>
                                        <a:pt x="166" y="2099"/>
                                      </a:lnTo>
                                      <a:lnTo>
                                        <a:pt x="175" y="2017"/>
                                      </a:lnTo>
                                      <a:lnTo>
                                        <a:pt x="183" y="1934"/>
                                      </a:lnTo>
                                      <a:lnTo>
                                        <a:pt x="190" y="1849"/>
                                      </a:lnTo>
                                      <a:lnTo>
                                        <a:pt x="199" y="1768"/>
                                      </a:lnTo>
                                      <a:lnTo>
                                        <a:pt x="207" y="1686"/>
                                      </a:lnTo>
                                      <a:lnTo>
                                        <a:pt x="214" y="1605"/>
                                      </a:lnTo>
                                      <a:lnTo>
                                        <a:pt x="223" y="1526"/>
                                      </a:lnTo>
                                      <a:lnTo>
                                        <a:pt x="232" y="1446"/>
                                      </a:lnTo>
                                      <a:lnTo>
                                        <a:pt x="239" y="1368"/>
                                      </a:lnTo>
                                      <a:lnTo>
                                        <a:pt x="248" y="1291"/>
                                      </a:lnTo>
                                      <a:lnTo>
                                        <a:pt x="257" y="1214"/>
                                      </a:lnTo>
                                      <a:lnTo>
                                        <a:pt x="259" y="1194"/>
                                      </a:lnTo>
                                      <a:lnTo>
                                        <a:pt x="269" y="1113"/>
                                      </a:lnTo>
                                      <a:lnTo>
                                        <a:pt x="279" y="1036"/>
                                      </a:lnTo>
                                      <a:lnTo>
                                        <a:pt x="290" y="961"/>
                                      </a:lnTo>
                                      <a:lnTo>
                                        <a:pt x="301" y="890"/>
                                      </a:lnTo>
                                      <a:lnTo>
                                        <a:pt x="313" y="821"/>
                                      </a:lnTo>
                                      <a:lnTo>
                                        <a:pt x="326" y="755"/>
                                      </a:lnTo>
                                      <a:lnTo>
                                        <a:pt x="339" y="692"/>
                                      </a:lnTo>
                                      <a:lnTo>
                                        <a:pt x="352" y="632"/>
                                      </a:lnTo>
                                      <a:lnTo>
                                        <a:pt x="366" y="575"/>
                                      </a:lnTo>
                                      <a:lnTo>
                                        <a:pt x="381" y="521"/>
                                      </a:lnTo>
                                      <a:lnTo>
                                        <a:pt x="397" y="469"/>
                                      </a:lnTo>
                                      <a:lnTo>
                                        <a:pt x="412" y="421"/>
                                      </a:lnTo>
                                      <a:lnTo>
                                        <a:pt x="428" y="376"/>
                                      </a:lnTo>
                                      <a:lnTo>
                                        <a:pt x="446" y="333"/>
                                      </a:lnTo>
                                      <a:lnTo>
                                        <a:pt x="462" y="294"/>
                                      </a:lnTo>
                                      <a:lnTo>
                                        <a:pt x="481" y="257"/>
                                      </a:lnTo>
                                      <a:lnTo>
                                        <a:pt x="492" y="236"/>
                                      </a:lnTo>
                                      <a:lnTo>
                                        <a:pt x="503" y="217"/>
                                      </a:lnTo>
                                      <a:lnTo>
                                        <a:pt x="513" y="198"/>
                                      </a:lnTo>
                                      <a:lnTo>
                                        <a:pt x="524" y="181"/>
                                      </a:lnTo>
                                      <a:lnTo>
                                        <a:pt x="535" y="164"/>
                                      </a:lnTo>
                                      <a:lnTo>
                                        <a:pt x="547" y="148"/>
                                      </a:lnTo>
                                      <a:lnTo>
                                        <a:pt x="559" y="133"/>
                                      </a:lnTo>
                                      <a:lnTo>
                                        <a:pt x="571" y="119"/>
                                      </a:lnTo>
                                      <a:lnTo>
                                        <a:pt x="584" y="106"/>
                                      </a:lnTo>
                                      <a:lnTo>
                                        <a:pt x="596" y="92"/>
                                      </a:lnTo>
                                      <a:lnTo>
                                        <a:pt x="610" y="81"/>
                                      </a:lnTo>
                                      <a:lnTo>
                                        <a:pt x="623" y="70"/>
                                      </a:lnTo>
                                      <a:lnTo>
                                        <a:pt x="636" y="59"/>
                                      </a:lnTo>
                                      <a:lnTo>
                                        <a:pt x="649" y="50"/>
                                      </a:lnTo>
                                      <a:lnTo>
                                        <a:pt x="662" y="41"/>
                                      </a:lnTo>
                                      <a:lnTo>
                                        <a:pt x="676" y="34"/>
                                      </a:lnTo>
                                      <a:lnTo>
                                        <a:pt x="691" y="26"/>
                                      </a:lnTo>
                                      <a:lnTo>
                                        <a:pt x="708" y="20"/>
                                      </a:lnTo>
                                      <a:lnTo>
                                        <a:pt x="723" y="13"/>
                                      </a:lnTo>
                                      <a:lnTo>
                                        <a:pt x="739" y="9"/>
                                      </a:lnTo>
                                      <a:lnTo>
                                        <a:pt x="756" y="5"/>
                                      </a:lnTo>
                                      <a:lnTo>
                                        <a:pt x="772" y="2"/>
                                      </a:lnTo>
                                      <a:lnTo>
                                        <a:pt x="789" y="1"/>
                                      </a:lnTo>
                                      <a:lnTo>
                                        <a:pt x="805" y="0"/>
                                      </a:lnTo>
                                      <a:lnTo>
                                        <a:pt x="821" y="1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55" y="4"/>
                                      </a:lnTo>
                                      <a:lnTo>
                                        <a:pt x="873" y="8"/>
                                      </a:lnTo>
                                      <a:lnTo>
                                        <a:pt x="889" y="12"/>
                                      </a:lnTo>
                                      <a:lnTo>
                                        <a:pt x="907" y="17"/>
                                      </a:lnTo>
                                      <a:lnTo>
                                        <a:pt x="924" y="24"/>
                                      </a:lnTo>
                                      <a:lnTo>
                                        <a:pt x="941" y="31"/>
                                      </a:lnTo>
                                      <a:lnTo>
                                        <a:pt x="956" y="38"/>
                                      </a:lnTo>
                                      <a:lnTo>
                                        <a:pt x="970" y="47"/>
                                      </a:lnTo>
                                      <a:lnTo>
                                        <a:pt x="985" y="54"/>
                                      </a:lnTo>
                                      <a:lnTo>
                                        <a:pt x="999" y="64"/>
                                      </a:lnTo>
                                      <a:lnTo>
                                        <a:pt x="1030" y="85"/>
                                      </a:lnTo>
                                      <a:lnTo>
                                        <a:pt x="1059" y="108"/>
                                      </a:lnTo>
                                      <a:lnTo>
                                        <a:pt x="1089" y="135"/>
                                      </a:lnTo>
                                      <a:lnTo>
                                        <a:pt x="1119" y="164"/>
                                      </a:lnTo>
                                      <a:lnTo>
                                        <a:pt x="1150" y="196"/>
                                      </a:lnTo>
                                      <a:lnTo>
                                        <a:pt x="1181" y="2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" y="1083"/>
                                  <a:ext cx="120" cy="377"/>
                                </a:xfrm>
                                <a:custGeom>
                                  <a:avLst/>
                                  <a:gdLst>
                                    <a:gd name="T0" fmla="*/ 639 w 1196"/>
                                    <a:gd name="T1" fmla="*/ 42 h 3778"/>
                                    <a:gd name="T2" fmla="*/ 524 w 1196"/>
                                    <a:gd name="T3" fmla="*/ 74 h 3778"/>
                                    <a:gd name="T4" fmla="*/ 419 w 1196"/>
                                    <a:gd name="T5" fmla="*/ 129 h 3778"/>
                                    <a:gd name="T6" fmla="*/ 324 w 1196"/>
                                    <a:gd name="T7" fmla="*/ 205 h 3778"/>
                                    <a:gd name="T8" fmla="*/ 241 w 1196"/>
                                    <a:gd name="T9" fmla="*/ 300 h 3778"/>
                                    <a:gd name="T10" fmla="*/ 169 w 1196"/>
                                    <a:gd name="T11" fmla="*/ 409 h 3778"/>
                                    <a:gd name="T12" fmla="*/ 109 w 1196"/>
                                    <a:gd name="T13" fmla="*/ 530 h 3778"/>
                                    <a:gd name="T14" fmla="*/ 62 w 1196"/>
                                    <a:gd name="T15" fmla="*/ 658 h 3778"/>
                                    <a:gd name="T16" fmla="*/ 28 w 1196"/>
                                    <a:gd name="T17" fmla="*/ 794 h 3778"/>
                                    <a:gd name="T18" fmla="*/ 6 w 1196"/>
                                    <a:gd name="T19" fmla="*/ 931 h 3778"/>
                                    <a:gd name="T20" fmla="*/ 0 w 1196"/>
                                    <a:gd name="T21" fmla="*/ 1067 h 3778"/>
                                    <a:gd name="T22" fmla="*/ 7 w 1196"/>
                                    <a:gd name="T23" fmla="*/ 1287 h 3778"/>
                                    <a:gd name="T24" fmla="*/ 31 w 1196"/>
                                    <a:gd name="T25" fmla="*/ 1539 h 3778"/>
                                    <a:gd name="T26" fmla="*/ 71 w 1196"/>
                                    <a:gd name="T27" fmla="*/ 1814 h 3778"/>
                                    <a:gd name="T28" fmla="*/ 126 w 1196"/>
                                    <a:gd name="T29" fmla="*/ 2103 h 3778"/>
                                    <a:gd name="T30" fmla="*/ 199 w 1196"/>
                                    <a:gd name="T31" fmla="*/ 2399 h 3778"/>
                                    <a:gd name="T32" fmla="*/ 289 w 1196"/>
                                    <a:gd name="T33" fmla="*/ 2692 h 3778"/>
                                    <a:gd name="T34" fmla="*/ 397 w 1196"/>
                                    <a:gd name="T35" fmla="*/ 2974 h 3778"/>
                                    <a:gd name="T36" fmla="*/ 523 w 1196"/>
                                    <a:gd name="T37" fmla="*/ 3237 h 3778"/>
                                    <a:gd name="T38" fmla="*/ 667 w 1196"/>
                                    <a:gd name="T39" fmla="*/ 3472 h 3778"/>
                                    <a:gd name="T40" fmla="*/ 829 w 1196"/>
                                    <a:gd name="T41" fmla="*/ 3670 h 3778"/>
                                    <a:gd name="T42" fmla="*/ 955 w 1196"/>
                                    <a:gd name="T43" fmla="*/ 3765 h 3778"/>
                                    <a:gd name="T44" fmla="*/ 979 w 1196"/>
                                    <a:gd name="T45" fmla="*/ 3738 h 3778"/>
                                    <a:gd name="T46" fmla="*/ 1009 w 1196"/>
                                    <a:gd name="T47" fmla="*/ 3723 h 3778"/>
                                    <a:gd name="T48" fmla="*/ 1042 w 1196"/>
                                    <a:gd name="T49" fmla="*/ 3720 h 3778"/>
                                    <a:gd name="T50" fmla="*/ 1089 w 1196"/>
                                    <a:gd name="T51" fmla="*/ 3723 h 3778"/>
                                    <a:gd name="T52" fmla="*/ 1133 w 1196"/>
                                    <a:gd name="T53" fmla="*/ 3726 h 3778"/>
                                    <a:gd name="T54" fmla="*/ 1161 w 1196"/>
                                    <a:gd name="T55" fmla="*/ 3721 h 3778"/>
                                    <a:gd name="T56" fmla="*/ 1182 w 1196"/>
                                    <a:gd name="T57" fmla="*/ 3706 h 3778"/>
                                    <a:gd name="T58" fmla="*/ 1194 w 1196"/>
                                    <a:gd name="T59" fmla="*/ 3676 h 3778"/>
                                    <a:gd name="T60" fmla="*/ 1195 w 1196"/>
                                    <a:gd name="T61" fmla="*/ 3627 h 3778"/>
                                    <a:gd name="T62" fmla="*/ 1167 w 1196"/>
                                    <a:gd name="T63" fmla="*/ 3458 h 3778"/>
                                    <a:gd name="T64" fmla="*/ 1099 w 1196"/>
                                    <a:gd name="T65" fmla="*/ 3030 h 3778"/>
                                    <a:gd name="T66" fmla="*/ 1036 w 1196"/>
                                    <a:gd name="T67" fmla="*/ 2545 h 3778"/>
                                    <a:gd name="T68" fmla="*/ 983 w 1196"/>
                                    <a:gd name="T69" fmla="*/ 2047 h 3778"/>
                                    <a:gd name="T70" fmla="*/ 947 w 1196"/>
                                    <a:gd name="T71" fmla="*/ 1581 h 3778"/>
                                    <a:gd name="T72" fmla="*/ 935 w 1196"/>
                                    <a:gd name="T73" fmla="*/ 1312 h 3778"/>
                                    <a:gd name="T74" fmla="*/ 935 w 1196"/>
                                    <a:gd name="T75" fmla="*/ 1145 h 3778"/>
                                    <a:gd name="T76" fmla="*/ 948 w 1196"/>
                                    <a:gd name="T77" fmla="*/ 989 h 3778"/>
                                    <a:gd name="T78" fmla="*/ 972 w 1196"/>
                                    <a:gd name="T79" fmla="*/ 823 h 3778"/>
                                    <a:gd name="T80" fmla="*/ 1018 w 1196"/>
                                    <a:gd name="T81" fmla="*/ 544 h 3778"/>
                                    <a:gd name="T82" fmla="*/ 1039 w 1196"/>
                                    <a:gd name="T83" fmla="*/ 387 h 3778"/>
                                    <a:gd name="T84" fmla="*/ 1047 w 1196"/>
                                    <a:gd name="T85" fmla="*/ 248 h 3778"/>
                                    <a:gd name="T86" fmla="*/ 1035 w 1196"/>
                                    <a:gd name="T87" fmla="*/ 132 h 3778"/>
                                    <a:gd name="T88" fmla="*/ 998 w 1196"/>
                                    <a:gd name="T89" fmla="*/ 49 h 3778"/>
                                    <a:gd name="T90" fmla="*/ 928 w 1196"/>
                                    <a:gd name="T91" fmla="*/ 4 h 3778"/>
                                    <a:gd name="T92" fmla="*/ 819 w 1196"/>
                                    <a:gd name="T93" fmla="*/ 6 h 37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96" h="3778">
                                      <a:moveTo>
                                        <a:pt x="721" y="35"/>
                                      </a:moveTo>
                                      <a:lnTo>
                                        <a:pt x="680" y="38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599" y="50"/>
                                      </a:lnTo>
                                      <a:lnTo>
                                        <a:pt x="561" y="61"/>
                                      </a:lnTo>
                                      <a:lnTo>
                                        <a:pt x="524" y="74"/>
                                      </a:lnTo>
                                      <a:lnTo>
                                        <a:pt x="488" y="90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19" y="129"/>
                                      </a:lnTo>
                                      <a:lnTo>
                                        <a:pt x="385" y="153"/>
                                      </a:lnTo>
                                      <a:lnTo>
                                        <a:pt x="354" y="178"/>
                                      </a:lnTo>
                                      <a:lnTo>
                                        <a:pt x="324" y="205"/>
                                      </a:lnTo>
                                      <a:lnTo>
                                        <a:pt x="294" y="236"/>
                                      </a:lnTo>
                                      <a:lnTo>
                                        <a:pt x="267" y="266"/>
                                      </a:lnTo>
                                      <a:lnTo>
                                        <a:pt x="241" y="300"/>
                                      </a:lnTo>
                                      <a:lnTo>
                                        <a:pt x="215" y="335"/>
                                      </a:lnTo>
                                      <a:lnTo>
                                        <a:pt x="192" y="371"/>
                                      </a:lnTo>
                                      <a:lnTo>
                                        <a:pt x="169" y="409"/>
                                      </a:lnTo>
                                      <a:lnTo>
                                        <a:pt x="147" y="448"/>
                                      </a:lnTo>
                                      <a:lnTo>
                                        <a:pt x="127" y="489"/>
                                      </a:lnTo>
                                      <a:lnTo>
                                        <a:pt x="109" y="530"/>
                                      </a:lnTo>
                                      <a:lnTo>
                                        <a:pt x="91" y="571"/>
                                      </a:lnTo>
                                      <a:lnTo>
                                        <a:pt x="76" y="615"/>
                                      </a:lnTo>
                                      <a:lnTo>
                                        <a:pt x="62" y="658"/>
                                      </a:lnTo>
                                      <a:lnTo>
                                        <a:pt x="49" y="703"/>
                                      </a:lnTo>
                                      <a:lnTo>
                                        <a:pt x="38" y="748"/>
                                      </a:lnTo>
                                      <a:lnTo>
                                        <a:pt x="28" y="794"/>
                                      </a:lnTo>
                                      <a:lnTo>
                                        <a:pt x="19" y="839"/>
                                      </a:lnTo>
                                      <a:lnTo>
                                        <a:pt x="13" y="885"/>
                                      </a:lnTo>
                                      <a:lnTo>
                                        <a:pt x="6" y="931"/>
                                      </a:lnTo>
                                      <a:lnTo>
                                        <a:pt x="3" y="977"/>
                                      </a:lnTo>
                                      <a:lnTo>
                                        <a:pt x="1" y="1021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" y="1136"/>
                                      </a:lnTo>
                                      <a:lnTo>
                                        <a:pt x="3" y="1210"/>
                                      </a:lnTo>
                                      <a:lnTo>
                                        <a:pt x="7" y="1287"/>
                                      </a:lnTo>
                                      <a:lnTo>
                                        <a:pt x="14" y="1368"/>
                                      </a:lnTo>
                                      <a:lnTo>
                                        <a:pt x="21" y="1451"/>
                                      </a:lnTo>
                                      <a:lnTo>
                                        <a:pt x="31" y="1539"/>
                                      </a:lnTo>
                                      <a:lnTo>
                                        <a:pt x="42" y="1628"/>
                                      </a:lnTo>
                                      <a:lnTo>
                                        <a:pt x="55" y="1719"/>
                                      </a:lnTo>
                                      <a:lnTo>
                                        <a:pt x="71" y="1814"/>
                                      </a:lnTo>
                                      <a:lnTo>
                                        <a:pt x="87" y="1909"/>
                                      </a:lnTo>
                                      <a:lnTo>
                                        <a:pt x="106" y="2006"/>
                                      </a:lnTo>
                                      <a:lnTo>
                                        <a:pt x="126" y="2103"/>
                                      </a:lnTo>
                                      <a:lnTo>
                                        <a:pt x="149" y="2202"/>
                                      </a:lnTo>
                                      <a:lnTo>
                                        <a:pt x="173" y="2300"/>
                                      </a:lnTo>
                                      <a:lnTo>
                                        <a:pt x="199" y="2399"/>
                                      </a:lnTo>
                                      <a:lnTo>
                                        <a:pt x="228" y="2497"/>
                                      </a:lnTo>
                                      <a:lnTo>
                                        <a:pt x="257" y="2595"/>
                                      </a:lnTo>
                                      <a:lnTo>
                                        <a:pt x="289" y="2692"/>
                                      </a:lnTo>
                                      <a:lnTo>
                                        <a:pt x="323" y="2788"/>
                                      </a:lnTo>
                                      <a:lnTo>
                                        <a:pt x="359" y="2882"/>
                                      </a:lnTo>
                                      <a:lnTo>
                                        <a:pt x="397" y="2974"/>
                                      </a:lnTo>
                                      <a:lnTo>
                                        <a:pt x="436" y="3065"/>
                                      </a:lnTo>
                                      <a:lnTo>
                                        <a:pt x="479" y="3153"/>
                                      </a:lnTo>
                                      <a:lnTo>
                                        <a:pt x="523" y="3237"/>
                                      </a:lnTo>
                                      <a:lnTo>
                                        <a:pt x="568" y="3319"/>
                                      </a:lnTo>
                                      <a:lnTo>
                                        <a:pt x="617" y="3398"/>
                                      </a:lnTo>
                                      <a:lnTo>
                                        <a:pt x="667" y="3472"/>
                                      </a:lnTo>
                                      <a:lnTo>
                                        <a:pt x="719" y="3543"/>
                                      </a:lnTo>
                                      <a:lnTo>
                                        <a:pt x="773" y="3609"/>
                                      </a:lnTo>
                                      <a:lnTo>
                                        <a:pt x="829" y="3670"/>
                                      </a:lnTo>
                                      <a:lnTo>
                                        <a:pt x="887" y="3727"/>
                                      </a:lnTo>
                                      <a:lnTo>
                                        <a:pt x="948" y="3778"/>
                                      </a:lnTo>
                                      <a:lnTo>
                                        <a:pt x="955" y="3765"/>
                                      </a:lnTo>
                                      <a:lnTo>
                                        <a:pt x="962" y="3754"/>
                                      </a:lnTo>
                                      <a:lnTo>
                                        <a:pt x="970" y="3745"/>
                                      </a:lnTo>
                                      <a:lnTo>
                                        <a:pt x="979" y="3738"/>
                                      </a:lnTo>
                                      <a:lnTo>
                                        <a:pt x="989" y="3731"/>
                                      </a:lnTo>
                                      <a:lnTo>
                                        <a:pt x="999" y="3727"/>
                                      </a:lnTo>
                                      <a:lnTo>
                                        <a:pt x="1009" y="3723"/>
                                      </a:lnTo>
                                      <a:lnTo>
                                        <a:pt x="1021" y="3721"/>
                                      </a:lnTo>
                                      <a:lnTo>
                                        <a:pt x="1031" y="3720"/>
                                      </a:lnTo>
                                      <a:lnTo>
                                        <a:pt x="1042" y="3720"/>
                                      </a:lnTo>
                                      <a:lnTo>
                                        <a:pt x="1054" y="3720"/>
                                      </a:lnTo>
                                      <a:lnTo>
                                        <a:pt x="1066" y="3721"/>
                                      </a:lnTo>
                                      <a:lnTo>
                                        <a:pt x="1089" y="3723"/>
                                      </a:lnTo>
                                      <a:lnTo>
                                        <a:pt x="1112" y="3726"/>
                                      </a:lnTo>
                                      <a:lnTo>
                                        <a:pt x="1123" y="3726"/>
                                      </a:lnTo>
                                      <a:lnTo>
                                        <a:pt x="1133" y="3726"/>
                                      </a:lnTo>
                                      <a:lnTo>
                                        <a:pt x="1143" y="3726"/>
                                      </a:lnTo>
                                      <a:lnTo>
                                        <a:pt x="1153" y="3723"/>
                                      </a:lnTo>
                                      <a:lnTo>
                                        <a:pt x="1161" y="3721"/>
                                      </a:lnTo>
                                      <a:lnTo>
                                        <a:pt x="1169" y="3717"/>
                                      </a:lnTo>
                                      <a:lnTo>
                                        <a:pt x="1177" y="3713"/>
                                      </a:lnTo>
                                      <a:lnTo>
                                        <a:pt x="1182" y="3706"/>
                                      </a:lnTo>
                                      <a:lnTo>
                                        <a:pt x="1188" y="3697"/>
                                      </a:lnTo>
                                      <a:lnTo>
                                        <a:pt x="1192" y="3688"/>
                                      </a:lnTo>
                                      <a:lnTo>
                                        <a:pt x="1194" y="3676"/>
                                      </a:lnTo>
                                      <a:lnTo>
                                        <a:pt x="1196" y="3661"/>
                                      </a:lnTo>
                                      <a:lnTo>
                                        <a:pt x="1196" y="3645"/>
                                      </a:lnTo>
                                      <a:lnTo>
                                        <a:pt x="1195" y="3627"/>
                                      </a:lnTo>
                                      <a:lnTo>
                                        <a:pt x="1193" y="3605"/>
                                      </a:lnTo>
                                      <a:lnTo>
                                        <a:pt x="1189" y="3581"/>
                                      </a:lnTo>
                                      <a:lnTo>
                                        <a:pt x="1167" y="3458"/>
                                      </a:lnTo>
                                      <a:lnTo>
                                        <a:pt x="1144" y="3325"/>
                                      </a:lnTo>
                                      <a:lnTo>
                                        <a:pt x="1121" y="3181"/>
                                      </a:lnTo>
                                      <a:lnTo>
                                        <a:pt x="1099" y="3030"/>
                                      </a:lnTo>
                                      <a:lnTo>
                                        <a:pt x="1077" y="2873"/>
                                      </a:lnTo>
                                      <a:lnTo>
                                        <a:pt x="1057" y="2709"/>
                                      </a:lnTo>
                                      <a:lnTo>
                                        <a:pt x="1036" y="2545"/>
                                      </a:lnTo>
                                      <a:lnTo>
                                        <a:pt x="1017" y="2377"/>
                                      </a:lnTo>
                                      <a:lnTo>
                                        <a:pt x="1000" y="2212"/>
                                      </a:lnTo>
                                      <a:lnTo>
                                        <a:pt x="983" y="2047"/>
                                      </a:lnTo>
                                      <a:lnTo>
                                        <a:pt x="969" y="1886"/>
                                      </a:lnTo>
                                      <a:lnTo>
                                        <a:pt x="957" y="1730"/>
                                      </a:lnTo>
                                      <a:lnTo>
                                        <a:pt x="947" y="1581"/>
                                      </a:lnTo>
                                      <a:lnTo>
                                        <a:pt x="940" y="1442"/>
                                      </a:lnTo>
                                      <a:lnTo>
                                        <a:pt x="938" y="1375"/>
                                      </a:lnTo>
                                      <a:lnTo>
                                        <a:pt x="935" y="1312"/>
                                      </a:lnTo>
                                      <a:lnTo>
                                        <a:pt x="934" y="1251"/>
                                      </a:lnTo>
                                      <a:lnTo>
                                        <a:pt x="934" y="1193"/>
                                      </a:lnTo>
                                      <a:lnTo>
                                        <a:pt x="935" y="1145"/>
                                      </a:lnTo>
                                      <a:lnTo>
                                        <a:pt x="938" y="1094"/>
                                      </a:lnTo>
                                      <a:lnTo>
                                        <a:pt x="943" y="1043"/>
                                      </a:lnTo>
                                      <a:lnTo>
                                        <a:pt x="948" y="989"/>
                                      </a:lnTo>
                                      <a:lnTo>
                                        <a:pt x="955" y="934"/>
                                      </a:lnTo>
                                      <a:lnTo>
                                        <a:pt x="964" y="879"/>
                                      </a:lnTo>
                                      <a:lnTo>
                                        <a:pt x="972" y="823"/>
                                      </a:lnTo>
                                      <a:lnTo>
                                        <a:pt x="981" y="766"/>
                                      </a:lnTo>
                                      <a:lnTo>
                                        <a:pt x="1001" y="654"/>
                                      </a:lnTo>
                                      <a:lnTo>
                                        <a:pt x="1018" y="544"/>
                                      </a:lnTo>
                                      <a:lnTo>
                                        <a:pt x="1026" y="491"/>
                                      </a:lnTo>
                                      <a:lnTo>
                                        <a:pt x="1034" y="438"/>
                                      </a:lnTo>
                                      <a:lnTo>
                                        <a:pt x="1039" y="387"/>
                                      </a:lnTo>
                                      <a:lnTo>
                                        <a:pt x="1043" y="338"/>
                                      </a:lnTo>
                                      <a:lnTo>
                                        <a:pt x="1046" y="293"/>
                                      </a:lnTo>
                                      <a:lnTo>
                                        <a:pt x="1047" y="248"/>
                                      </a:lnTo>
                                      <a:lnTo>
                                        <a:pt x="1045" y="206"/>
                                      </a:lnTo>
                                      <a:lnTo>
                                        <a:pt x="1041" y="168"/>
                                      </a:lnTo>
                                      <a:lnTo>
                                        <a:pt x="1035" y="132"/>
                                      </a:lnTo>
                                      <a:lnTo>
                                        <a:pt x="1025" y="101"/>
                                      </a:lnTo>
                                      <a:lnTo>
                                        <a:pt x="1013" y="74"/>
                                      </a:lnTo>
                                      <a:lnTo>
                                        <a:pt x="998" y="49"/>
                                      </a:lnTo>
                                      <a:lnTo>
                                        <a:pt x="978" y="30"/>
                                      </a:lnTo>
                                      <a:lnTo>
                                        <a:pt x="955" y="15"/>
                                      </a:lnTo>
                                      <a:lnTo>
                                        <a:pt x="928" y="4"/>
                                      </a:lnTo>
                                      <a:lnTo>
                                        <a:pt x="896" y="0"/>
                                      </a:lnTo>
                                      <a:lnTo>
                                        <a:pt x="860" y="0"/>
                                      </a:lnTo>
                                      <a:lnTo>
                                        <a:pt x="819" y="6"/>
                                      </a:lnTo>
                                      <a:lnTo>
                                        <a:pt x="773" y="18"/>
                                      </a:lnTo>
                                      <a:lnTo>
                                        <a:pt x="721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" y="676"/>
                                  <a:ext cx="607" cy="875"/>
                                </a:xfrm>
                                <a:custGeom>
                                  <a:avLst/>
                                  <a:gdLst>
                                    <a:gd name="T0" fmla="*/ 3073 w 6063"/>
                                    <a:gd name="T1" fmla="*/ 6263 h 8745"/>
                                    <a:gd name="T2" fmla="*/ 2922 w 6063"/>
                                    <a:gd name="T3" fmla="*/ 5283 h 8745"/>
                                    <a:gd name="T4" fmla="*/ 3002 w 6063"/>
                                    <a:gd name="T5" fmla="*/ 4659 h 8745"/>
                                    <a:gd name="T6" fmla="*/ 3238 w 6063"/>
                                    <a:gd name="T7" fmla="*/ 4280 h 8745"/>
                                    <a:gd name="T8" fmla="*/ 3536 w 6063"/>
                                    <a:gd name="T9" fmla="*/ 4024 h 8745"/>
                                    <a:gd name="T10" fmla="*/ 1993 w 6063"/>
                                    <a:gd name="T11" fmla="*/ 3790 h 8745"/>
                                    <a:gd name="T12" fmla="*/ 1150 w 6063"/>
                                    <a:gd name="T13" fmla="*/ 3742 h 8745"/>
                                    <a:gd name="T14" fmla="*/ 1041 w 6063"/>
                                    <a:gd name="T15" fmla="*/ 3755 h 8745"/>
                                    <a:gd name="T16" fmla="*/ 926 w 6063"/>
                                    <a:gd name="T17" fmla="*/ 3779 h 8745"/>
                                    <a:gd name="T18" fmla="*/ 486 w 6063"/>
                                    <a:gd name="T19" fmla="*/ 4070 h 8745"/>
                                    <a:gd name="T20" fmla="*/ 0 w 6063"/>
                                    <a:gd name="T21" fmla="*/ 5177 h 8745"/>
                                    <a:gd name="T22" fmla="*/ 885 w 6063"/>
                                    <a:gd name="T23" fmla="*/ 7353 h 8745"/>
                                    <a:gd name="T24" fmla="*/ 999 w 6063"/>
                                    <a:gd name="T25" fmla="*/ 7690 h 8745"/>
                                    <a:gd name="T26" fmla="*/ 971 w 6063"/>
                                    <a:gd name="T27" fmla="*/ 8242 h 8745"/>
                                    <a:gd name="T28" fmla="*/ 1040 w 6063"/>
                                    <a:gd name="T29" fmla="*/ 8346 h 8745"/>
                                    <a:gd name="T30" fmla="*/ 2159 w 6063"/>
                                    <a:gd name="T31" fmla="*/ 8502 h 8745"/>
                                    <a:gd name="T32" fmla="*/ 4423 w 6063"/>
                                    <a:gd name="T33" fmla="*/ 8737 h 8745"/>
                                    <a:gd name="T34" fmla="*/ 5365 w 6063"/>
                                    <a:gd name="T35" fmla="*/ 8706 h 8745"/>
                                    <a:gd name="T36" fmla="*/ 5552 w 6063"/>
                                    <a:gd name="T37" fmla="*/ 8556 h 8745"/>
                                    <a:gd name="T38" fmla="*/ 5201 w 6063"/>
                                    <a:gd name="T39" fmla="*/ 8223 h 8745"/>
                                    <a:gd name="T40" fmla="*/ 4776 w 6063"/>
                                    <a:gd name="T41" fmla="*/ 6815 h 8745"/>
                                    <a:gd name="T42" fmla="*/ 4653 w 6063"/>
                                    <a:gd name="T43" fmla="*/ 5459 h 8745"/>
                                    <a:gd name="T44" fmla="*/ 4720 w 6063"/>
                                    <a:gd name="T45" fmla="*/ 4044 h 8745"/>
                                    <a:gd name="T46" fmla="*/ 4855 w 6063"/>
                                    <a:gd name="T47" fmla="*/ 2492 h 8745"/>
                                    <a:gd name="T48" fmla="*/ 4987 w 6063"/>
                                    <a:gd name="T49" fmla="*/ 1498 h 8745"/>
                                    <a:gd name="T50" fmla="*/ 5183 w 6063"/>
                                    <a:gd name="T51" fmla="*/ 970 h 8745"/>
                                    <a:gd name="T52" fmla="*/ 5371 w 6063"/>
                                    <a:gd name="T53" fmla="*/ 819 h 8745"/>
                                    <a:gd name="T54" fmla="*/ 5604 w 6063"/>
                                    <a:gd name="T55" fmla="*/ 844 h 8745"/>
                                    <a:gd name="T56" fmla="*/ 5979 w 6063"/>
                                    <a:gd name="T57" fmla="*/ 1119 h 8745"/>
                                    <a:gd name="T58" fmla="*/ 5885 w 6063"/>
                                    <a:gd name="T59" fmla="*/ 981 h 8745"/>
                                    <a:gd name="T60" fmla="*/ 5385 w 6063"/>
                                    <a:gd name="T61" fmla="*/ 548 h 8745"/>
                                    <a:gd name="T62" fmla="*/ 4814 w 6063"/>
                                    <a:gd name="T63" fmla="*/ 220 h 8745"/>
                                    <a:gd name="T64" fmla="*/ 4219 w 6063"/>
                                    <a:gd name="T65" fmla="*/ 38 h 8745"/>
                                    <a:gd name="T66" fmla="*/ 3602 w 6063"/>
                                    <a:gd name="T67" fmla="*/ 5 h 8745"/>
                                    <a:gd name="T68" fmla="*/ 3053 w 6063"/>
                                    <a:gd name="T69" fmla="*/ 96 h 8745"/>
                                    <a:gd name="T70" fmla="*/ 2508 w 6063"/>
                                    <a:gd name="T71" fmla="*/ 296 h 8745"/>
                                    <a:gd name="T72" fmla="*/ 1709 w 6063"/>
                                    <a:gd name="T73" fmla="*/ 742 h 8745"/>
                                    <a:gd name="T74" fmla="*/ 1147 w 6063"/>
                                    <a:gd name="T75" fmla="*/ 1223 h 8745"/>
                                    <a:gd name="T76" fmla="*/ 882 w 6063"/>
                                    <a:gd name="T77" fmla="*/ 1873 h 8745"/>
                                    <a:gd name="T78" fmla="*/ 837 w 6063"/>
                                    <a:gd name="T79" fmla="*/ 2762 h 8745"/>
                                    <a:gd name="T80" fmla="*/ 993 w 6063"/>
                                    <a:gd name="T81" fmla="*/ 3507 h 8745"/>
                                    <a:gd name="T82" fmla="*/ 1203 w 6063"/>
                                    <a:gd name="T83" fmla="*/ 3576 h 8745"/>
                                    <a:gd name="T84" fmla="*/ 2538 w 6063"/>
                                    <a:gd name="T85" fmla="*/ 3666 h 8745"/>
                                    <a:gd name="T86" fmla="*/ 3827 w 6063"/>
                                    <a:gd name="T87" fmla="*/ 3919 h 8745"/>
                                    <a:gd name="T88" fmla="*/ 4185 w 6063"/>
                                    <a:gd name="T89" fmla="*/ 4128 h 8745"/>
                                    <a:gd name="T90" fmla="*/ 4170 w 6063"/>
                                    <a:gd name="T91" fmla="*/ 4443 h 8745"/>
                                    <a:gd name="T92" fmla="*/ 4053 w 6063"/>
                                    <a:gd name="T93" fmla="*/ 5189 h 8745"/>
                                    <a:gd name="T94" fmla="*/ 4085 w 6063"/>
                                    <a:gd name="T95" fmla="*/ 6182 h 8745"/>
                                    <a:gd name="T96" fmla="*/ 4280 w 6063"/>
                                    <a:gd name="T97" fmla="*/ 7042 h 8745"/>
                                    <a:gd name="T98" fmla="*/ 4349 w 6063"/>
                                    <a:gd name="T99" fmla="*/ 7719 h 8745"/>
                                    <a:gd name="T100" fmla="*/ 4216 w 6063"/>
                                    <a:gd name="T101" fmla="*/ 7851 h 8745"/>
                                    <a:gd name="T102" fmla="*/ 3752 w 6063"/>
                                    <a:gd name="T103" fmla="*/ 7906 h 8745"/>
                                    <a:gd name="T104" fmla="*/ 2623 w 6063"/>
                                    <a:gd name="T105" fmla="*/ 7775 h 8745"/>
                                    <a:gd name="T106" fmla="*/ 2207 w 6063"/>
                                    <a:gd name="T107" fmla="*/ 7694 h 8745"/>
                                    <a:gd name="T108" fmla="*/ 1342 w 6063"/>
                                    <a:gd name="T109" fmla="*/ 7549 h 8745"/>
                                    <a:gd name="T110" fmla="*/ 1039 w 6063"/>
                                    <a:gd name="T111" fmla="*/ 7420 h 8745"/>
                                    <a:gd name="T112" fmla="*/ 1060 w 6063"/>
                                    <a:gd name="T113" fmla="*/ 7307 h 8745"/>
                                    <a:gd name="T114" fmla="*/ 1257 w 6063"/>
                                    <a:gd name="T115" fmla="*/ 7332 h 8745"/>
                                    <a:gd name="T116" fmla="*/ 2116 w 6063"/>
                                    <a:gd name="T117" fmla="*/ 7503 h 8745"/>
                                    <a:gd name="T118" fmla="*/ 2593 w 6063"/>
                                    <a:gd name="T119" fmla="*/ 7584 h 8745"/>
                                    <a:gd name="T120" fmla="*/ 3661 w 6063"/>
                                    <a:gd name="T121" fmla="*/ 7723 h 8745"/>
                                    <a:gd name="T122" fmla="*/ 3768 w 6063"/>
                                    <a:gd name="T123" fmla="*/ 7682 h 8745"/>
                                    <a:gd name="T124" fmla="*/ 3496 w 6063"/>
                                    <a:gd name="T125" fmla="*/ 7279 h 87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063" h="8745">
                                      <a:moveTo>
                                        <a:pt x="3387" y="7072"/>
                                      </a:moveTo>
                                      <a:lnTo>
                                        <a:pt x="3359" y="7015"/>
                                      </a:lnTo>
                                      <a:lnTo>
                                        <a:pt x="3331" y="6959"/>
                                      </a:lnTo>
                                      <a:lnTo>
                                        <a:pt x="3305" y="6900"/>
                                      </a:lnTo>
                                      <a:lnTo>
                                        <a:pt x="3279" y="6840"/>
                                      </a:lnTo>
                                      <a:lnTo>
                                        <a:pt x="3253" y="6779"/>
                                      </a:lnTo>
                                      <a:lnTo>
                                        <a:pt x="3228" y="6718"/>
                                      </a:lnTo>
                                      <a:lnTo>
                                        <a:pt x="3204" y="6655"/>
                                      </a:lnTo>
                                      <a:lnTo>
                                        <a:pt x="3180" y="6592"/>
                                      </a:lnTo>
                                      <a:lnTo>
                                        <a:pt x="3157" y="6527"/>
                                      </a:lnTo>
                                      <a:lnTo>
                                        <a:pt x="3134" y="6462"/>
                                      </a:lnTo>
                                      <a:lnTo>
                                        <a:pt x="3113" y="6397"/>
                                      </a:lnTo>
                                      <a:lnTo>
                                        <a:pt x="3092" y="6330"/>
                                      </a:lnTo>
                                      <a:lnTo>
                                        <a:pt x="3073" y="6263"/>
                                      </a:lnTo>
                                      <a:lnTo>
                                        <a:pt x="3054" y="6195"/>
                                      </a:lnTo>
                                      <a:lnTo>
                                        <a:pt x="3037" y="6128"/>
                                      </a:lnTo>
                                      <a:lnTo>
                                        <a:pt x="3019" y="6058"/>
                                      </a:lnTo>
                                      <a:lnTo>
                                        <a:pt x="3004" y="5989"/>
                                      </a:lnTo>
                                      <a:lnTo>
                                        <a:pt x="2990" y="5920"/>
                                      </a:lnTo>
                                      <a:lnTo>
                                        <a:pt x="2977" y="5850"/>
                                      </a:lnTo>
                                      <a:lnTo>
                                        <a:pt x="2965" y="5779"/>
                                      </a:lnTo>
                                      <a:lnTo>
                                        <a:pt x="2955" y="5709"/>
                                      </a:lnTo>
                                      <a:lnTo>
                                        <a:pt x="2945" y="5638"/>
                                      </a:lnTo>
                                      <a:lnTo>
                                        <a:pt x="2937" y="5567"/>
                                      </a:lnTo>
                                      <a:lnTo>
                                        <a:pt x="2932" y="5496"/>
                                      </a:lnTo>
                                      <a:lnTo>
                                        <a:pt x="2926" y="5425"/>
                                      </a:lnTo>
                                      <a:lnTo>
                                        <a:pt x="2923" y="5353"/>
                                      </a:lnTo>
                                      <a:lnTo>
                                        <a:pt x="2922" y="5283"/>
                                      </a:lnTo>
                                      <a:lnTo>
                                        <a:pt x="2922" y="5212"/>
                                      </a:lnTo>
                                      <a:lnTo>
                                        <a:pt x="2924" y="5141"/>
                                      </a:lnTo>
                                      <a:lnTo>
                                        <a:pt x="2927" y="5069"/>
                                      </a:lnTo>
                                      <a:lnTo>
                                        <a:pt x="2933" y="4999"/>
                                      </a:lnTo>
                                      <a:lnTo>
                                        <a:pt x="2941" y="4929"/>
                                      </a:lnTo>
                                      <a:lnTo>
                                        <a:pt x="2945" y="4896"/>
                                      </a:lnTo>
                                      <a:lnTo>
                                        <a:pt x="2949" y="4864"/>
                                      </a:lnTo>
                                      <a:lnTo>
                                        <a:pt x="2955" y="4833"/>
                                      </a:lnTo>
                                      <a:lnTo>
                                        <a:pt x="2961" y="4802"/>
                                      </a:lnTo>
                                      <a:lnTo>
                                        <a:pt x="2968" y="4773"/>
                                      </a:lnTo>
                                      <a:lnTo>
                                        <a:pt x="2975" y="4743"/>
                                      </a:lnTo>
                                      <a:lnTo>
                                        <a:pt x="2983" y="4715"/>
                                      </a:lnTo>
                                      <a:lnTo>
                                        <a:pt x="2992" y="4687"/>
                                      </a:lnTo>
                                      <a:lnTo>
                                        <a:pt x="3002" y="4659"/>
                                      </a:lnTo>
                                      <a:lnTo>
                                        <a:pt x="3012" y="4633"/>
                                      </a:lnTo>
                                      <a:lnTo>
                                        <a:pt x="3021" y="4607"/>
                                      </a:lnTo>
                                      <a:lnTo>
                                        <a:pt x="3032" y="4582"/>
                                      </a:lnTo>
                                      <a:lnTo>
                                        <a:pt x="3043" y="4557"/>
                                      </a:lnTo>
                                      <a:lnTo>
                                        <a:pt x="3055" y="4533"/>
                                      </a:lnTo>
                                      <a:lnTo>
                                        <a:pt x="3067" y="4510"/>
                                      </a:lnTo>
                                      <a:lnTo>
                                        <a:pt x="3080" y="4487"/>
                                      </a:lnTo>
                                      <a:lnTo>
                                        <a:pt x="3100" y="4454"/>
                                      </a:lnTo>
                                      <a:lnTo>
                                        <a:pt x="3121" y="4421"/>
                                      </a:lnTo>
                                      <a:lnTo>
                                        <a:pt x="3143" y="4390"/>
                                      </a:lnTo>
                                      <a:lnTo>
                                        <a:pt x="3165" y="4361"/>
                                      </a:lnTo>
                                      <a:lnTo>
                                        <a:pt x="3188" y="4333"/>
                                      </a:lnTo>
                                      <a:lnTo>
                                        <a:pt x="3212" y="4306"/>
                                      </a:lnTo>
                                      <a:lnTo>
                                        <a:pt x="3238" y="4280"/>
                                      </a:lnTo>
                                      <a:lnTo>
                                        <a:pt x="3263" y="4256"/>
                                      </a:lnTo>
                                      <a:lnTo>
                                        <a:pt x="3288" y="4234"/>
                                      </a:lnTo>
                                      <a:lnTo>
                                        <a:pt x="3314" y="4213"/>
                                      </a:lnTo>
                                      <a:lnTo>
                                        <a:pt x="3340" y="4192"/>
                                      </a:lnTo>
                                      <a:lnTo>
                                        <a:pt x="3367" y="4174"/>
                                      </a:lnTo>
                                      <a:lnTo>
                                        <a:pt x="3394" y="4155"/>
                                      </a:lnTo>
                                      <a:lnTo>
                                        <a:pt x="3421" y="4139"/>
                                      </a:lnTo>
                                      <a:lnTo>
                                        <a:pt x="3448" y="4124"/>
                                      </a:lnTo>
                                      <a:lnTo>
                                        <a:pt x="3476" y="4109"/>
                                      </a:lnTo>
                                      <a:lnTo>
                                        <a:pt x="3515" y="4091"/>
                                      </a:lnTo>
                                      <a:lnTo>
                                        <a:pt x="3554" y="4075"/>
                                      </a:lnTo>
                                      <a:lnTo>
                                        <a:pt x="3593" y="4062"/>
                                      </a:lnTo>
                                      <a:lnTo>
                                        <a:pt x="3632" y="4050"/>
                                      </a:lnTo>
                                      <a:lnTo>
                                        <a:pt x="3536" y="4024"/>
                                      </a:lnTo>
                                      <a:lnTo>
                                        <a:pt x="3436" y="4001"/>
                                      </a:lnTo>
                                      <a:lnTo>
                                        <a:pt x="3333" y="3978"/>
                                      </a:lnTo>
                                      <a:lnTo>
                                        <a:pt x="3227" y="3956"/>
                                      </a:lnTo>
                                      <a:lnTo>
                                        <a:pt x="3117" y="3936"/>
                                      </a:lnTo>
                                      <a:lnTo>
                                        <a:pt x="3006" y="3917"/>
                                      </a:lnTo>
                                      <a:lnTo>
                                        <a:pt x="2894" y="3898"/>
                                      </a:lnTo>
                                      <a:lnTo>
                                        <a:pt x="2780" y="3881"/>
                                      </a:lnTo>
                                      <a:lnTo>
                                        <a:pt x="2665" y="3864"/>
                                      </a:lnTo>
                                      <a:lnTo>
                                        <a:pt x="2551" y="3849"/>
                                      </a:lnTo>
                                      <a:lnTo>
                                        <a:pt x="2437" y="3836"/>
                                      </a:lnTo>
                                      <a:lnTo>
                                        <a:pt x="2324" y="3823"/>
                                      </a:lnTo>
                                      <a:lnTo>
                                        <a:pt x="2211" y="3811"/>
                                      </a:lnTo>
                                      <a:lnTo>
                                        <a:pt x="2101" y="3800"/>
                                      </a:lnTo>
                                      <a:lnTo>
                                        <a:pt x="1993" y="3790"/>
                                      </a:lnTo>
                                      <a:lnTo>
                                        <a:pt x="1888" y="3783"/>
                                      </a:lnTo>
                                      <a:lnTo>
                                        <a:pt x="1793" y="3775"/>
                                      </a:lnTo>
                                      <a:lnTo>
                                        <a:pt x="1700" y="3770"/>
                                      </a:lnTo>
                                      <a:lnTo>
                                        <a:pt x="1613" y="3765"/>
                                      </a:lnTo>
                                      <a:lnTo>
                                        <a:pt x="1529" y="3761"/>
                                      </a:lnTo>
                                      <a:lnTo>
                                        <a:pt x="1449" y="3758"/>
                                      </a:lnTo>
                                      <a:lnTo>
                                        <a:pt x="1375" y="3755"/>
                                      </a:lnTo>
                                      <a:lnTo>
                                        <a:pt x="1306" y="3754"/>
                                      </a:lnTo>
                                      <a:lnTo>
                                        <a:pt x="1243" y="3754"/>
                                      </a:lnTo>
                                      <a:lnTo>
                                        <a:pt x="1221" y="3754"/>
                                      </a:lnTo>
                                      <a:lnTo>
                                        <a:pt x="1201" y="3752"/>
                                      </a:lnTo>
                                      <a:lnTo>
                                        <a:pt x="1183" y="3750"/>
                                      </a:lnTo>
                                      <a:lnTo>
                                        <a:pt x="1166" y="3747"/>
                                      </a:lnTo>
                                      <a:lnTo>
                                        <a:pt x="1150" y="3742"/>
                                      </a:lnTo>
                                      <a:lnTo>
                                        <a:pt x="1136" y="3738"/>
                                      </a:lnTo>
                                      <a:lnTo>
                                        <a:pt x="1123" y="3734"/>
                                      </a:lnTo>
                                      <a:lnTo>
                                        <a:pt x="1111" y="3729"/>
                                      </a:lnTo>
                                      <a:lnTo>
                                        <a:pt x="1090" y="3722"/>
                                      </a:lnTo>
                                      <a:lnTo>
                                        <a:pt x="1075" y="3716"/>
                                      </a:lnTo>
                                      <a:lnTo>
                                        <a:pt x="1069" y="3714"/>
                                      </a:lnTo>
                                      <a:lnTo>
                                        <a:pt x="1064" y="3714"/>
                                      </a:lnTo>
                                      <a:lnTo>
                                        <a:pt x="1060" y="3715"/>
                                      </a:lnTo>
                                      <a:lnTo>
                                        <a:pt x="1058" y="3717"/>
                                      </a:lnTo>
                                      <a:lnTo>
                                        <a:pt x="1056" y="3725"/>
                                      </a:lnTo>
                                      <a:lnTo>
                                        <a:pt x="1054" y="3734"/>
                                      </a:lnTo>
                                      <a:lnTo>
                                        <a:pt x="1049" y="3741"/>
                                      </a:lnTo>
                                      <a:lnTo>
                                        <a:pt x="1046" y="3749"/>
                                      </a:lnTo>
                                      <a:lnTo>
                                        <a:pt x="1041" y="3755"/>
                                      </a:lnTo>
                                      <a:lnTo>
                                        <a:pt x="1035" y="3762"/>
                                      </a:lnTo>
                                      <a:lnTo>
                                        <a:pt x="1030" y="3767"/>
                                      </a:lnTo>
                                      <a:lnTo>
                                        <a:pt x="1023" y="3773"/>
                                      </a:lnTo>
                                      <a:lnTo>
                                        <a:pt x="1017" y="3777"/>
                                      </a:lnTo>
                                      <a:lnTo>
                                        <a:pt x="1009" y="3782"/>
                                      </a:lnTo>
                                      <a:lnTo>
                                        <a:pt x="1001" y="3785"/>
                                      </a:lnTo>
                                      <a:lnTo>
                                        <a:pt x="994" y="3787"/>
                                      </a:lnTo>
                                      <a:lnTo>
                                        <a:pt x="985" y="3789"/>
                                      </a:lnTo>
                                      <a:lnTo>
                                        <a:pt x="976" y="3790"/>
                                      </a:lnTo>
                                      <a:lnTo>
                                        <a:pt x="968" y="3790"/>
                                      </a:lnTo>
                                      <a:lnTo>
                                        <a:pt x="959" y="3790"/>
                                      </a:lnTo>
                                      <a:lnTo>
                                        <a:pt x="948" y="3788"/>
                                      </a:lnTo>
                                      <a:lnTo>
                                        <a:pt x="937" y="3785"/>
                                      </a:lnTo>
                                      <a:lnTo>
                                        <a:pt x="926" y="3779"/>
                                      </a:lnTo>
                                      <a:lnTo>
                                        <a:pt x="917" y="3774"/>
                                      </a:lnTo>
                                      <a:lnTo>
                                        <a:pt x="909" y="3767"/>
                                      </a:lnTo>
                                      <a:lnTo>
                                        <a:pt x="901" y="3759"/>
                                      </a:lnTo>
                                      <a:lnTo>
                                        <a:pt x="894" y="3750"/>
                                      </a:lnTo>
                                      <a:lnTo>
                                        <a:pt x="889" y="3740"/>
                                      </a:lnTo>
                                      <a:lnTo>
                                        <a:pt x="855" y="3771"/>
                                      </a:lnTo>
                                      <a:lnTo>
                                        <a:pt x="817" y="3801"/>
                                      </a:lnTo>
                                      <a:lnTo>
                                        <a:pt x="776" y="3833"/>
                                      </a:lnTo>
                                      <a:lnTo>
                                        <a:pt x="734" y="3865"/>
                                      </a:lnTo>
                                      <a:lnTo>
                                        <a:pt x="688" y="3901"/>
                                      </a:lnTo>
                                      <a:lnTo>
                                        <a:pt x="640" y="3940"/>
                                      </a:lnTo>
                                      <a:lnTo>
                                        <a:pt x="590" y="3980"/>
                                      </a:lnTo>
                                      <a:lnTo>
                                        <a:pt x="538" y="4023"/>
                                      </a:lnTo>
                                      <a:lnTo>
                                        <a:pt x="486" y="4070"/>
                                      </a:lnTo>
                                      <a:lnTo>
                                        <a:pt x="434" y="4120"/>
                                      </a:lnTo>
                                      <a:lnTo>
                                        <a:pt x="382" y="4174"/>
                                      </a:lnTo>
                                      <a:lnTo>
                                        <a:pt x="331" y="4231"/>
                                      </a:lnTo>
                                      <a:lnTo>
                                        <a:pt x="282" y="4292"/>
                                      </a:lnTo>
                                      <a:lnTo>
                                        <a:pt x="235" y="4358"/>
                                      </a:lnTo>
                                      <a:lnTo>
                                        <a:pt x="191" y="4429"/>
                                      </a:lnTo>
                                      <a:lnTo>
                                        <a:pt x="150" y="4503"/>
                                      </a:lnTo>
                                      <a:lnTo>
                                        <a:pt x="113" y="4583"/>
                                      </a:lnTo>
                                      <a:lnTo>
                                        <a:pt x="80" y="4667"/>
                                      </a:lnTo>
                                      <a:lnTo>
                                        <a:pt x="51" y="4758"/>
                                      </a:lnTo>
                                      <a:lnTo>
                                        <a:pt x="30" y="4853"/>
                                      </a:lnTo>
                                      <a:lnTo>
                                        <a:pt x="13" y="4955"/>
                                      </a:lnTo>
                                      <a:lnTo>
                                        <a:pt x="3" y="5062"/>
                                      </a:lnTo>
                                      <a:lnTo>
                                        <a:pt x="0" y="5177"/>
                                      </a:lnTo>
                                      <a:lnTo>
                                        <a:pt x="6" y="5297"/>
                                      </a:lnTo>
                                      <a:lnTo>
                                        <a:pt x="19" y="5424"/>
                                      </a:lnTo>
                                      <a:lnTo>
                                        <a:pt x="41" y="5558"/>
                                      </a:lnTo>
                                      <a:lnTo>
                                        <a:pt x="72" y="5700"/>
                                      </a:lnTo>
                                      <a:lnTo>
                                        <a:pt x="114" y="5848"/>
                                      </a:lnTo>
                                      <a:lnTo>
                                        <a:pt x="165" y="6005"/>
                                      </a:lnTo>
                                      <a:lnTo>
                                        <a:pt x="228" y="6168"/>
                                      </a:lnTo>
                                      <a:lnTo>
                                        <a:pt x="303" y="6340"/>
                                      </a:lnTo>
                                      <a:lnTo>
                                        <a:pt x="390" y="6521"/>
                                      </a:lnTo>
                                      <a:lnTo>
                                        <a:pt x="489" y="6709"/>
                                      </a:lnTo>
                                      <a:lnTo>
                                        <a:pt x="602" y="6908"/>
                                      </a:lnTo>
                                      <a:lnTo>
                                        <a:pt x="728" y="7113"/>
                                      </a:lnTo>
                                      <a:lnTo>
                                        <a:pt x="869" y="7329"/>
                                      </a:lnTo>
                                      <a:lnTo>
                                        <a:pt x="885" y="7353"/>
                                      </a:lnTo>
                                      <a:lnTo>
                                        <a:pt x="900" y="7378"/>
                                      </a:lnTo>
                                      <a:lnTo>
                                        <a:pt x="913" y="7402"/>
                                      </a:lnTo>
                                      <a:lnTo>
                                        <a:pt x="925" y="7426"/>
                                      </a:lnTo>
                                      <a:lnTo>
                                        <a:pt x="936" y="7450"/>
                                      </a:lnTo>
                                      <a:lnTo>
                                        <a:pt x="947" y="7475"/>
                                      </a:lnTo>
                                      <a:lnTo>
                                        <a:pt x="956" y="7499"/>
                                      </a:lnTo>
                                      <a:lnTo>
                                        <a:pt x="964" y="7523"/>
                                      </a:lnTo>
                                      <a:lnTo>
                                        <a:pt x="972" y="7547"/>
                                      </a:lnTo>
                                      <a:lnTo>
                                        <a:pt x="978" y="7571"/>
                                      </a:lnTo>
                                      <a:lnTo>
                                        <a:pt x="984" y="7595"/>
                                      </a:lnTo>
                                      <a:lnTo>
                                        <a:pt x="988" y="7619"/>
                                      </a:lnTo>
                                      <a:lnTo>
                                        <a:pt x="993" y="7643"/>
                                      </a:lnTo>
                                      <a:lnTo>
                                        <a:pt x="996" y="7667"/>
                                      </a:lnTo>
                                      <a:lnTo>
                                        <a:pt x="999" y="7690"/>
                                      </a:lnTo>
                                      <a:lnTo>
                                        <a:pt x="1001" y="7714"/>
                                      </a:lnTo>
                                      <a:lnTo>
                                        <a:pt x="1004" y="7759"/>
                                      </a:lnTo>
                                      <a:lnTo>
                                        <a:pt x="1005" y="7806"/>
                                      </a:lnTo>
                                      <a:lnTo>
                                        <a:pt x="1004" y="7851"/>
                                      </a:lnTo>
                                      <a:lnTo>
                                        <a:pt x="1001" y="7895"/>
                                      </a:lnTo>
                                      <a:lnTo>
                                        <a:pt x="997" y="7939"/>
                                      </a:lnTo>
                                      <a:lnTo>
                                        <a:pt x="993" y="7982"/>
                                      </a:lnTo>
                                      <a:lnTo>
                                        <a:pt x="988" y="8023"/>
                                      </a:lnTo>
                                      <a:lnTo>
                                        <a:pt x="983" y="8063"/>
                                      </a:lnTo>
                                      <a:lnTo>
                                        <a:pt x="976" y="8120"/>
                                      </a:lnTo>
                                      <a:lnTo>
                                        <a:pt x="972" y="8172"/>
                                      </a:lnTo>
                                      <a:lnTo>
                                        <a:pt x="970" y="8197"/>
                                      </a:lnTo>
                                      <a:lnTo>
                                        <a:pt x="970" y="8220"/>
                                      </a:lnTo>
                                      <a:lnTo>
                                        <a:pt x="971" y="8242"/>
                                      </a:lnTo>
                                      <a:lnTo>
                                        <a:pt x="974" y="8261"/>
                                      </a:lnTo>
                                      <a:lnTo>
                                        <a:pt x="976" y="8271"/>
                                      </a:lnTo>
                                      <a:lnTo>
                                        <a:pt x="978" y="8280"/>
                                      </a:lnTo>
                                      <a:lnTo>
                                        <a:pt x="981" y="8289"/>
                                      </a:lnTo>
                                      <a:lnTo>
                                        <a:pt x="984" y="8296"/>
                                      </a:lnTo>
                                      <a:lnTo>
                                        <a:pt x="988" y="8304"/>
                                      </a:lnTo>
                                      <a:lnTo>
                                        <a:pt x="993" y="8310"/>
                                      </a:lnTo>
                                      <a:lnTo>
                                        <a:pt x="997" y="8317"/>
                                      </a:lnTo>
                                      <a:lnTo>
                                        <a:pt x="1002" y="8324"/>
                                      </a:lnTo>
                                      <a:lnTo>
                                        <a:pt x="1009" y="8329"/>
                                      </a:lnTo>
                                      <a:lnTo>
                                        <a:pt x="1016" y="8334"/>
                                      </a:lnTo>
                                      <a:lnTo>
                                        <a:pt x="1023" y="8339"/>
                                      </a:lnTo>
                                      <a:lnTo>
                                        <a:pt x="1031" y="8343"/>
                                      </a:lnTo>
                                      <a:lnTo>
                                        <a:pt x="1040" y="8346"/>
                                      </a:lnTo>
                                      <a:lnTo>
                                        <a:pt x="1049" y="8349"/>
                                      </a:lnTo>
                                      <a:lnTo>
                                        <a:pt x="1060" y="8352"/>
                                      </a:lnTo>
                                      <a:lnTo>
                                        <a:pt x="1071" y="8353"/>
                                      </a:lnTo>
                                      <a:lnTo>
                                        <a:pt x="1075" y="8354"/>
                                      </a:lnTo>
                                      <a:lnTo>
                                        <a:pt x="1155" y="8364"/>
                                      </a:lnTo>
                                      <a:lnTo>
                                        <a:pt x="1238" y="8375"/>
                                      </a:lnTo>
                                      <a:lnTo>
                                        <a:pt x="1322" y="8387"/>
                                      </a:lnTo>
                                      <a:lnTo>
                                        <a:pt x="1409" y="8398"/>
                                      </a:lnTo>
                                      <a:lnTo>
                                        <a:pt x="1497" y="8411"/>
                                      </a:lnTo>
                                      <a:lnTo>
                                        <a:pt x="1587" y="8423"/>
                                      </a:lnTo>
                                      <a:lnTo>
                                        <a:pt x="1678" y="8436"/>
                                      </a:lnTo>
                                      <a:lnTo>
                                        <a:pt x="1771" y="8449"/>
                                      </a:lnTo>
                                      <a:lnTo>
                                        <a:pt x="1962" y="8475"/>
                                      </a:lnTo>
                                      <a:lnTo>
                                        <a:pt x="2159" y="8502"/>
                                      </a:lnTo>
                                      <a:lnTo>
                                        <a:pt x="2361" y="8530"/>
                                      </a:lnTo>
                                      <a:lnTo>
                                        <a:pt x="2567" y="8558"/>
                                      </a:lnTo>
                                      <a:lnTo>
                                        <a:pt x="2776" y="8585"/>
                                      </a:lnTo>
                                      <a:lnTo>
                                        <a:pt x="2988" y="8611"/>
                                      </a:lnTo>
                                      <a:lnTo>
                                        <a:pt x="3199" y="8636"/>
                                      </a:lnTo>
                                      <a:lnTo>
                                        <a:pt x="3410" y="8659"/>
                                      </a:lnTo>
                                      <a:lnTo>
                                        <a:pt x="3621" y="8681"/>
                                      </a:lnTo>
                                      <a:lnTo>
                                        <a:pt x="3827" y="8699"/>
                                      </a:lnTo>
                                      <a:lnTo>
                                        <a:pt x="3930" y="8708"/>
                                      </a:lnTo>
                                      <a:lnTo>
                                        <a:pt x="4031" y="8716"/>
                                      </a:lnTo>
                                      <a:lnTo>
                                        <a:pt x="4132" y="8722"/>
                                      </a:lnTo>
                                      <a:lnTo>
                                        <a:pt x="4230" y="8729"/>
                                      </a:lnTo>
                                      <a:lnTo>
                                        <a:pt x="4327" y="8734"/>
                                      </a:lnTo>
                                      <a:lnTo>
                                        <a:pt x="4423" y="8737"/>
                                      </a:lnTo>
                                      <a:lnTo>
                                        <a:pt x="4517" y="8741"/>
                                      </a:lnTo>
                                      <a:lnTo>
                                        <a:pt x="4609" y="8744"/>
                                      </a:lnTo>
                                      <a:lnTo>
                                        <a:pt x="4698" y="8745"/>
                                      </a:lnTo>
                                      <a:lnTo>
                                        <a:pt x="4787" y="8745"/>
                                      </a:lnTo>
                                      <a:lnTo>
                                        <a:pt x="4872" y="8744"/>
                                      </a:lnTo>
                                      <a:lnTo>
                                        <a:pt x="4955" y="8742"/>
                                      </a:lnTo>
                                      <a:lnTo>
                                        <a:pt x="5010" y="8740"/>
                                      </a:lnTo>
                                      <a:lnTo>
                                        <a:pt x="5064" y="8736"/>
                                      </a:lnTo>
                                      <a:lnTo>
                                        <a:pt x="5117" y="8733"/>
                                      </a:lnTo>
                                      <a:lnTo>
                                        <a:pt x="5169" y="8729"/>
                                      </a:lnTo>
                                      <a:lnTo>
                                        <a:pt x="5219" y="8723"/>
                                      </a:lnTo>
                                      <a:lnTo>
                                        <a:pt x="5268" y="8718"/>
                                      </a:lnTo>
                                      <a:lnTo>
                                        <a:pt x="5316" y="8712"/>
                                      </a:lnTo>
                                      <a:lnTo>
                                        <a:pt x="5365" y="8706"/>
                                      </a:lnTo>
                                      <a:lnTo>
                                        <a:pt x="5410" y="8699"/>
                                      </a:lnTo>
                                      <a:lnTo>
                                        <a:pt x="5455" y="8692"/>
                                      </a:lnTo>
                                      <a:lnTo>
                                        <a:pt x="5499" y="8683"/>
                                      </a:lnTo>
                                      <a:lnTo>
                                        <a:pt x="5542" y="8675"/>
                                      </a:lnTo>
                                      <a:lnTo>
                                        <a:pt x="5584" y="8666"/>
                                      </a:lnTo>
                                      <a:lnTo>
                                        <a:pt x="5624" y="8657"/>
                                      </a:lnTo>
                                      <a:lnTo>
                                        <a:pt x="5665" y="8647"/>
                                      </a:lnTo>
                                      <a:lnTo>
                                        <a:pt x="5703" y="8636"/>
                                      </a:lnTo>
                                      <a:lnTo>
                                        <a:pt x="5677" y="8625"/>
                                      </a:lnTo>
                                      <a:lnTo>
                                        <a:pt x="5652" y="8613"/>
                                      </a:lnTo>
                                      <a:lnTo>
                                        <a:pt x="5625" y="8600"/>
                                      </a:lnTo>
                                      <a:lnTo>
                                        <a:pt x="5601" y="8586"/>
                                      </a:lnTo>
                                      <a:lnTo>
                                        <a:pt x="5576" y="8572"/>
                                      </a:lnTo>
                                      <a:lnTo>
                                        <a:pt x="5552" y="8556"/>
                                      </a:lnTo>
                                      <a:lnTo>
                                        <a:pt x="5529" y="8538"/>
                                      </a:lnTo>
                                      <a:lnTo>
                                        <a:pt x="5506" y="8519"/>
                                      </a:lnTo>
                                      <a:lnTo>
                                        <a:pt x="5493" y="8523"/>
                                      </a:lnTo>
                                      <a:lnTo>
                                        <a:pt x="5481" y="8524"/>
                                      </a:lnTo>
                                      <a:lnTo>
                                        <a:pt x="5469" y="8525"/>
                                      </a:lnTo>
                                      <a:lnTo>
                                        <a:pt x="5456" y="8523"/>
                                      </a:lnTo>
                                      <a:lnTo>
                                        <a:pt x="5444" y="8520"/>
                                      </a:lnTo>
                                      <a:lnTo>
                                        <a:pt x="5432" y="8514"/>
                                      </a:lnTo>
                                      <a:lnTo>
                                        <a:pt x="5421" y="8508"/>
                                      </a:lnTo>
                                      <a:lnTo>
                                        <a:pt x="5411" y="8499"/>
                                      </a:lnTo>
                                      <a:lnTo>
                                        <a:pt x="5355" y="8439"/>
                                      </a:lnTo>
                                      <a:lnTo>
                                        <a:pt x="5300" y="8373"/>
                                      </a:lnTo>
                                      <a:lnTo>
                                        <a:pt x="5249" y="8301"/>
                                      </a:lnTo>
                                      <a:lnTo>
                                        <a:pt x="5201" y="8223"/>
                                      </a:lnTo>
                                      <a:lnTo>
                                        <a:pt x="5155" y="8142"/>
                                      </a:lnTo>
                                      <a:lnTo>
                                        <a:pt x="5111" y="8055"/>
                                      </a:lnTo>
                                      <a:lnTo>
                                        <a:pt x="5072" y="7964"/>
                                      </a:lnTo>
                                      <a:lnTo>
                                        <a:pt x="5034" y="7870"/>
                                      </a:lnTo>
                                      <a:lnTo>
                                        <a:pt x="4999" y="7774"/>
                                      </a:lnTo>
                                      <a:lnTo>
                                        <a:pt x="4965" y="7673"/>
                                      </a:lnTo>
                                      <a:lnTo>
                                        <a:pt x="4934" y="7570"/>
                                      </a:lnTo>
                                      <a:lnTo>
                                        <a:pt x="4906" y="7465"/>
                                      </a:lnTo>
                                      <a:lnTo>
                                        <a:pt x="4880" y="7360"/>
                                      </a:lnTo>
                                      <a:lnTo>
                                        <a:pt x="4855" y="7252"/>
                                      </a:lnTo>
                                      <a:lnTo>
                                        <a:pt x="4833" y="7143"/>
                                      </a:lnTo>
                                      <a:lnTo>
                                        <a:pt x="4812" y="7034"/>
                                      </a:lnTo>
                                      <a:lnTo>
                                        <a:pt x="4792" y="6924"/>
                                      </a:lnTo>
                                      <a:lnTo>
                                        <a:pt x="4776" y="6815"/>
                                      </a:lnTo>
                                      <a:lnTo>
                                        <a:pt x="4760" y="6707"/>
                                      </a:lnTo>
                                      <a:lnTo>
                                        <a:pt x="4745" y="6600"/>
                                      </a:lnTo>
                                      <a:lnTo>
                                        <a:pt x="4732" y="6495"/>
                                      </a:lnTo>
                                      <a:lnTo>
                                        <a:pt x="4721" y="6390"/>
                                      </a:lnTo>
                                      <a:lnTo>
                                        <a:pt x="4710" y="6289"/>
                                      </a:lnTo>
                                      <a:lnTo>
                                        <a:pt x="4702" y="6190"/>
                                      </a:lnTo>
                                      <a:lnTo>
                                        <a:pt x="4693" y="6094"/>
                                      </a:lnTo>
                                      <a:lnTo>
                                        <a:pt x="4686" y="6001"/>
                                      </a:lnTo>
                                      <a:lnTo>
                                        <a:pt x="4680" y="5912"/>
                                      </a:lnTo>
                                      <a:lnTo>
                                        <a:pt x="4674" y="5828"/>
                                      </a:lnTo>
                                      <a:lnTo>
                                        <a:pt x="4665" y="5674"/>
                                      </a:lnTo>
                                      <a:lnTo>
                                        <a:pt x="4657" y="5540"/>
                                      </a:lnTo>
                                      <a:lnTo>
                                        <a:pt x="4655" y="5498"/>
                                      </a:lnTo>
                                      <a:lnTo>
                                        <a:pt x="4653" y="5459"/>
                                      </a:lnTo>
                                      <a:lnTo>
                                        <a:pt x="4650" y="5422"/>
                                      </a:lnTo>
                                      <a:lnTo>
                                        <a:pt x="4648" y="5388"/>
                                      </a:lnTo>
                                      <a:lnTo>
                                        <a:pt x="4648" y="5355"/>
                                      </a:lnTo>
                                      <a:lnTo>
                                        <a:pt x="4648" y="5305"/>
                                      </a:lnTo>
                                      <a:lnTo>
                                        <a:pt x="4650" y="5239"/>
                                      </a:lnTo>
                                      <a:lnTo>
                                        <a:pt x="4653" y="5157"/>
                                      </a:lnTo>
                                      <a:lnTo>
                                        <a:pt x="4657" y="5059"/>
                                      </a:lnTo>
                                      <a:lnTo>
                                        <a:pt x="4662" y="4948"/>
                                      </a:lnTo>
                                      <a:lnTo>
                                        <a:pt x="4670" y="4824"/>
                                      </a:lnTo>
                                      <a:lnTo>
                                        <a:pt x="4678" y="4688"/>
                                      </a:lnTo>
                                      <a:lnTo>
                                        <a:pt x="4686" y="4542"/>
                                      </a:lnTo>
                                      <a:lnTo>
                                        <a:pt x="4697" y="4384"/>
                                      </a:lnTo>
                                      <a:lnTo>
                                        <a:pt x="4708" y="4218"/>
                                      </a:lnTo>
                                      <a:lnTo>
                                        <a:pt x="4720" y="4044"/>
                                      </a:lnTo>
                                      <a:lnTo>
                                        <a:pt x="4735" y="3863"/>
                                      </a:lnTo>
                                      <a:lnTo>
                                        <a:pt x="4749" y="3676"/>
                                      </a:lnTo>
                                      <a:lnTo>
                                        <a:pt x="4764" y="3483"/>
                                      </a:lnTo>
                                      <a:lnTo>
                                        <a:pt x="4780" y="3286"/>
                                      </a:lnTo>
                                      <a:lnTo>
                                        <a:pt x="4787" y="3213"/>
                                      </a:lnTo>
                                      <a:lnTo>
                                        <a:pt x="4793" y="3139"/>
                                      </a:lnTo>
                                      <a:lnTo>
                                        <a:pt x="4800" y="3063"/>
                                      </a:lnTo>
                                      <a:lnTo>
                                        <a:pt x="4808" y="2984"/>
                                      </a:lnTo>
                                      <a:lnTo>
                                        <a:pt x="4814" y="2905"/>
                                      </a:lnTo>
                                      <a:lnTo>
                                        <a:pt x="4823" y="2823"/>
                                      </a:lnTo>
                                      <a:lnTo>
                                        <a:pt x="4831" y="2740"/>
                                      </a:lnTo>
                                      <a:lnTo>
                                        <a:pt x="4838" y="2655"/>
                                      </a:lnTo>
                                      <a:lnTo>
                                        <a:pt x="4847" y="2574"/>
                                      </a:lnTo>
                                      <a:lnTo>
                                        <a:pt x="4855" y="2492"/>
                                      </a:lnTo>
                                      <a:lnTo>
                                        <a:pt x="4862" y="2411"/>
                                      </a:lnTo>
                                      <a:lnTo>
                                        <a:pt x="4871" y="2332"/>
                                      </a:lnTo>
                                      <a:lnTo>
                                        <a:pt x="4880" y="2252"/>
                                      </a:lnTo>
                                      <a:lnTo>
                                        <a:pt x="4887" y="2174"/>
                                      </a:lnTo>
                                      <a:lnTo>
                                        <a:pt x="4896" y="2097"/>
                                      </a:lnTo>
                                      <a:lnTo>
                                        <a:pt x="4905" y="2020"/>
                                      </a:lnTo>
                                      <a:lnTo>
                                        <a:pt x="4907" y="2000"/>
                                      </a:lnTo>
                                      <a:lnTo>
                                        <a:pt x="4917" y="1919"/>
                                      </a:lnTo>
                                      <a:lnTo>
                                        <a:pt x="4927" y="1842"/>
                                      </a:lnTo>
                                      <a:lnTo>
                                        <a:pt x="4938" y="1767"/>
                                      </a:lnTo>
                                      <a:lnTo>
                                        <a:pt x="4949" y="1696"/>
                                      </a:lnTo>
                                      <a:lnTo>
                                        <a:pt x="4961" y="1627"/>
                                      </a:lnTo>
                                      <a:lnTo>
                                        <a:pt x="4974" y="1561"/>
                                      </a:lnTo>
                                      <a:lnTo>
                                        <a:pt x="4987" y="1498"/>
                                      </a:lnTo>
                                      <a:lnTo>
                                        <a:pt x="5000" y="1438"/>
                                      </a:lnTo>
                                      <a:lnTo>
                                        <a:pt x="5014" y="1381"/>
                                      </a:lnTo>
                                      <a:lnTo>
                                        <a:pt x="5029" y="1327"/>
                                      </a:lnTo>
                                      <a:lnTo>
                                        <a:pt x="5045" y="1275"/>
                                      </a:lnTo>
                                      <a:lnTo>
                                        <a:pt x="5060" y="1227"/>
                                      </a:lnTo>
                                      <a:lnTo>
                                        <a:pt x="5076" y="1182"/>
                                      </a:lnTo>
                                      <a:lnTo>
                                        <a:pt x="5094" y="1139"/>
                                      </a:lnTo>
                                      <a:lnTo>
                                        <a:pt x="5110" y="1100"/>
                                      </a:lnTo>
                                      <a:lnTo>
                                        <a:pt x="5129" y="1063"/>
                                      </a:lnTo>
                                      <a:lnTo>
                                        <a:pt x="5140" y="1042"/>
                                      </a:lnTo>
                                      <a:lnTo>
                                        <a:pt x="5151" y="1023"/>
                                      </a:lnTo>
                                      <a:lnTo>
                                        <a:pt x="5161" y="1004"/>
                                      </a:lnTo>
                                      <a:lnTo>
                                        <a:pt x="5172" y="987"/>
                                      </a:lnTo>
                                      <a:lnTo>
                                        <a:pt x="5183" y="970"/>
                                      </a:lnTo>
                                      <a:lnTo>
                                        <a:pt x="5195" y="954"/>
                                      </a:lnTo>
                                      <a:lnTo>
                                        <a:pt x="5207" y="939"/>
                                      </a:lnTo>
                                      <a:lnTo>
                                        <a:pt x="5219" y="925"/>
                                      </a:lnTo>
                                      <a:lnTo>
                                        <a:pt x="5232" y="912"/>
                                      </a:lnTo>
                                      <a:lnTo>
                                        <a:pt x="5244" y="898"/>
                                      </a:lnTo>
                                      <a:lnTo>
                                        <a:pt x="5258" y="887"/>
                                      </a:lnTo>
                                      <a:lnTo>
                                        <a:pt x="5271" y="876"/>
                                      </a:lnTo>
                                      <a:lnTo>
                                        <a:pt x="5284" y="865"/>
                                      </a:lnTo>
                                      <a:lnTo>
                                        <a:pt x="5297" y="856"/>
                                      </a:lnTo>
                                      <a:lnTo>
                                        <a:pt x="5310" y="847"/>
                                      </a:lnTo>
                                      <a:lnTo>
                                        <a:pt x="5324" y="840"/>
                                      </a:lnTo>
                                      <a:lnTo>
                                        <a:pt x="5339" y="832"/>
                                      </a:lnTo>
                                      <a:lnTo>
                                        <a:pt x="5356" y="826"/>
                                      </a:lnTo>
                                      <a:lnTo>
                                        <a:pt x="5371" y="819"/>
                                      </a:lnTo>
                                      <a:lnTo>
                                        <a:pt x="5387" y="815"/>
                                      </a:lnTo>
                                      <a:lnTo>
                                        <a:pt x="5404" y="811"/>
                                      </a:lnTo>
                                      <a:lnTo>
                                        <a:pt x="5420" y="808"/>
                                      </a:lnTo>
                                      <a:lnTo>
                                        <a:pt x="5437" y="807"/>
                                      </a:lnTo>
                                      <a:lnTo>
                                        <a:pt x="5453" y="806"/>
                                      </a:lnTo>
                                      <a:lnTo>
                                        <a:pt x="5469" y="807"/>
                                      </a:lnTo>
                                      <a:lnTo>
                                        <a:pt x="5487" y="808"/>
                                      </a:lnTo>
                                      <a:lnTo>
                                        <a:pt x="5503" y="810"/>
                                      </a:lnTo>
                                      <a:lnTo>
                                        <a:pt x="5521" y="814"/>
                                      </a:lnTo>
                                      <a:lnTo>
                                        <a:pt x="5537" y="818"/>
                                      </a:lnTo>
                                      <a:lnTo>
                                        <a:pt x="5555" y="823"/>
                                      </a:lnTo>
                                      <a:lnTo>
                                        <a:pt x="5572" y="830"/>
                                      </a:lnTo>
                                      <a:lnTo>
                                        <a:pt x="5589" y="837"/>
                                      </a:lnTo>
                                      <a:lnTo>
                                        <a:pt x="5604" y="844"/>
                                      </a:lnTo>
                                      <a:lnTo>
                                        <a:pt x="5618" y="852"/>
                                      </a:lnTo>
                                      <a:lnTo>
                                        <a:pt x="5632" y="860"/>
                                      </a:lnTo>
                                      <a:lnTo>
                                        <a:pt x="5647" y="869"/>
                                      </a:lnTo>
                                      <a:lnTo>
                                        <a:pt x="5676" y="890"/>
                                      </a:lnTo>
                                      <a:lnTo>
                                        <a:pt x="5705" y="913"/>
                                      </a:lnTo>
                                      <a:lnTo>
                                        <a:pt x="5736" y="939"/>
                                      </a:lnTo>
                                      <a:lnTo>
                                        <a:pt x="5765" y="968"/>
                                      </a:lnTo>
                                      <a:lnTo>
                                        <a:pt x="5795" y="1000"/>
                                      </a:lnTo>
                                      <a:lnTo>
                                        <a:pt x="5825" y="1034"/>
                                      </a:lnTo>
                                      <a:lnTo>
                                        <a:pt x="5857" y="1050"/>
                                      </a:lnTo>
                                      <a:lnTo>
                                        <a:pt x="5889" y="1067"/>
                                      </a:lnTo>
                                      <a:lnTo>
                                        <a:pt x="5919" y="1084"/>
                                      </a:lnTo>
                                      <a:lnTo>
                                        <a:pt x="5950" y="1101"/>
                                      </a:lnTo>
                                      <a:lnTo>
                                        <a:pt x="5979" y="1119"/>
                                      </a:lnTo>
                                      <a:lnTo>
                                        <a:pt x="6009" y="1136"/>
                                      </a:lnTo>
                                      <a:lnTo>
                                        <a:pt x="6036" y="1153"/>
                                      </a:lnTo>
                                      <a:lnTo>
                                        <a:pt x="6063" y="1170"/>
                                      </a:lnTo>
                                      <a:lnTo>
                                        <a:pt x="6057" y="1159"/>
                                      </a:lnTo>
                                      <a:lnTo>
                                        <a:pt x="6050" y="1148"/>
                                      </a:lnTo>
                                      <a:lnTo>
                                        <a:pt x="6043" y="1138"/>
                                      </a:lnTo>
                                      <a:lnTo>
                                        <a:pt x="6036" y="1127"/>
                                      </a:lnTo>
                                      <a:lnTo>
                                        <a:pt x="6004" y="1093"/>
                                      </a:lnTo>
                                      <a:lnTo>
                                        <a:pt x="5973" y="1060"/>
                                      </a:lnTo>
                                      <a:lnTo>
                                        <a:pt x="5940" y="1027"/>
                                      </a:lnTo>
                                      <a:lnTo>
                                        <a:pt x="5908" y="994"/>
                                      </a:lnTo>
                                      <a:lnTo>
                                        <a:pt x="5900" y="991"/>
                                      </a:lnTo>
                                      <a:lnTo>
                                        <a:pt x="5892" y="987"/>
                                      </a:lnTo>
                                      <a:lnTo>
                                        <a:pt x="5885" y="981"/>
                                      </a:lnTo>
                                      <a:lnTo>
                                        <a:pt x="5879" y="975"/>
                                      </a:lnTo>
                                      <a:lnTo>
                                        <a:pt x="5873" y="969"/>
                                      </a:lnTo>
                                      <a:lnTo>
                                        <a:pt x="5868" y="962"/>
                                      </a:lnTo>
                                      <a:lnTo>
                                        <a:pt x="5864" y="954"/>
                                      </a:lnTo>
                                      <a:lnTo>
                                        <a:pt x="5859" y="946"/>
                                      </a:lnTo>
                                      <a:lnTo>
                                        <a:pt x="5810" y="900"/>
                                      </a:lnTo>
                                      <a:lnTo>
                                        <a:pt x="5761" y="854"/>
                                      </a:lnTo>
                                      <a:lnTo>
                                        <a:pt x="5711" y="808"/>
                                      </a:lnTo>
                                      <a:lnTo>
                                        <a:pt x="5662" y="765"/>
                                      </a:lnTo>
                                      <a:lnTo>
                                        <a:pt x="5611" y="722"/>
                                      </a:lnTo>
                                      <a:lnTo>
                                        <a:pt x="5561" y="681"/>
                                      </a:lnTo>
                                      <a:lnTo>
                                        <a:pt x="5510" y="640"/>
                                      </a:lnTo>
                                      <a:lnTo>
                                        <a:pt x="5460" y="602"/>
                                      </a:lnTo>
                                      <a:lnTo>
                                        <a:pt x="5385" y="548"/>
                                      </a:lnTo>
                                      <a:lnTo>
                                        <a:pt x="5310" y="495"/>
                                      </a:lnTo>
                                      <a:lnTo>
                                        <a:pt x="5273" y="470"/>
                                      </a:lnTo>
                                      <a:lnTo>
                                        <a:pt x="5236" y="446"/>
                                      </a:lnTo>
                                      <a:lnTo>
                                        <a:pt x="5197" y="423"/>
                                      </a:lnTo>
                                      <a:lnTo>
                                        <a:pt x="5160" y="400"/>
                                      </a:lnTo>
                                      <a:lnTo>
                                        <a:pt x="5122" y="377"/>
                                      </a:lnTo>
                                      <a:lnTo>
                                        <a:pt x="5084" y="355"/>
                                      </a:lnTo>
                                      <a:lnTo>
                                        <a:pt x="5047" y="334"/>
                                      </a:lnTo>
                                      <a:lnTo>
                                        <a:pt x="5009" y="314"/>
                                      </a:lnTo>
                                      <a:lnTo>
                                        <a:pt x="4970" y="294"/>
                                      </a:lnTo>
                                      <a:lnTo>
                                        <a:pt x="4932" y="274"/>
                                      </a:lnTo>
                                      <a:lnTo>
                                        <a:pt x="4894" y="256"/>
                                      </a:lnTo>
                                      <a:lnTo>
                                        <a:pt x="4856" y="238"/>
                                      </a:lnTo>
                                      <a:lnTo>
                                        <a:pt x="4814" y="220"/>
                                      </a:lnTo>
                                      <a:lnTo>
                                        <a:pt x="4772" y="201"/>
                                      </a:lnTo>
                                      <a:lnTo>
                                        <a:pt x="4730" y="185"/>
                                      </a:lnTo>
                                      <a:lnTo>
                                        <a:pt x="4689" y="169"/>
                                      </a:lnTo>
                                      <a:lnTo>
                                        <a:pt x="4646" y="152"/>
                                      </a:lnTo>
                                      <a:lnTo>
                                        <a:pt x="4605" y="138"/>
                                      </a:lnTo>
                                      <a:lnTo>
                                        <a:pt x="4562" y="124"/>
                                      </a:lnTo>
                                      <a:lnTo>
                                        <a:pt x="4519" y="111"/>
                                      </a:lnTo>
                                      <a:lnTo>
                                        <a:pt x="4477" y="98"/>
                                      </a:lnTo>
                                      <a:lnTo>
                                        <a:pt x="4434" y="86"/>
                                      </a:lnTo>
                                      <a:lnTo>
                                        <a:pt x="4392" y="75"/>
                                      </a:lnTo>
                                      <a:lnTo>
                                        <a:pt x="4349" y="65"/>
                                      </a:lnTo>
                                      <a:lnTo>
                                        <a:pt x="4305" y="55"/>
                                      </a:lnTo>
                                      <a:lnTo>
                                        <a:pt x="4263" y="47"/>
                                      </a:lnTo>
                                      <a:lnTo>
                                        <a:pt x="4219" y="38"/>
                                      </a:lnTo>
                                      <a:lnTo>
                                        <a:pt x="4177" y="31"/>
                                      </a:lnTo>
                                      <a:lnTo>
                                        <a:pt x="4133" y="25"/>
                                      </a:lnTo>
                                      <a:lnTo>
                                        <a:pt x="4089" y="18"/>
                                      </a:lnTo>
                                      <a:lnTo>
                                        <a:pt x="4046" y="14"/>
                                      </a:lnTo>
                                      <a:lnTo>
                                        <a:pt x="4002" y="10"/>
                                      </a:lnTo>
                                      <a:lnTo>
                                        <a:pt x="3957" y="6"/>
                                      </a:lnTo>
                                      <a:lnTo>
                                        <a:pt x="3913" y="3"/>
                                      </a:lnTo>
                                      <a:lnTo>
                                        <a:pt x="3870" y="1"/>
                                      </a:lnTo>
                                      <a:lnTo>
                                        <a:pt x="3825" y="0"/>
                                      </a:lnTo>
                                      <a:lnTo>
                                        <a:pt x="3780" y="0"/>
                                      </a:lnTo>
                                      <a:lnTo>
                                        <a:pt x="3737" y="0"/>
                                      </a:lnTo>
                                      <a:lnTo>
                                        <a:pt x="3692" y="1"/>
                                      </a:lnTo>
                                      <a:lnTo>
                                        <a:pt x="3647" y="2"/>
                                      </a:lnTo>
                                      <a:lnTo>
                                        <a:pt x="3602" y="5"/>
                                      </a:lnTo>
                                      <a:lnTo>
                                        <a:pt x="3556" y="9"/>
                                      </a:lnTo>
                                      <a:lnTo>
                                        <a:pt x="3512" y="13"/>
                                      </a:lnTo>
                                      <a:lnTo>
                                        <a:pt x="3467" y="17"/>
                                      </a:lnTo>
                                      <a:lnTo>
                                        <a:pt x="3459" y="20"/>
                                      </a:lnTo>
                                      <a:lnTo>
                                        <a:pt x="3452" y="21"/>
                                      </a:lnTo>
                                      <a:lnTo>
                                        <a:pt x="3444" y="22"/>
                                      </a:lnTo>
                                      <a:lnTo>
                                        <a:pt x="3436" y="21"/>
                                      </a:lnTo>
                                      <a:lnTo>
                                        <a:pt x="3383" y="28"/>
                                      </a:lnTo>
                                      <a:lnTo>
                                        <a:pt x="3328" y="37"/>
                                      </a:lnTo>
                                      <a:lnTo>
                                        <a:pt x="3274" y="47"/>
                                      </a:lnTo>
                                      <a:lnTo>
                                        <a:pt x="3218" y="58"/>
                                      </a:lnTo>
                                      <a:lnTo>
                                        <a:pt x="3163" y="69"/>
                                      </a:lnTo>
                                      <a:lnTo>
                                        <a:pt x="3109" y="82"/>
                                      </a:lnTo>
                                      <a:lnTo>
                                        <a:pt x="3053" y="96"/>
                                      </a:lnTo>
                                      <a:lnTo>
                                        <a:pt x="2997" y="111"/>
                                      </a:lnTo>
                                      <a:lnTo>
                                        <a:pt x="2942" y="127"/>
                                      </a:lnTo>
                                      <a:lnTo>
                                        <a:pt x="2886" y="144"/>
                                      </a:lnTo>
                                      <a:lnTo>
                                        <a:pt x="2830" y="162"/>
                                      </a:lnTo>
                                      <a:lnTo>
                                        <a:pt x="2775" y="182"/>
                                      </a:lnTo>
                                      <a:lnTo>
                                        <a:pt x="2718" y="202"/>
                                      </a:lnTo>
                                      <a:lnTo>
                                        <a:pt x="2661" y="224"/>
                                      </a:lnTo>
                                      <a:lnTo>
                                        <a:pt x="2605" y="247"/>
                                      </a:lnTo>
                                      <a:lnTo>
                                        <a:pt x="2549" y="271"/>
                                      </a:lnTo>
                                      <a:lnTo>
                                        <a:pt x="2541" y="278"/>
                                      </a:lnTo>
                                      <a:lnTo>
                                        <a:pt x="2534" y="284"/>
                                      </a:lnTo>
                                      <a:lnTo>
                                        <a:pt x="2526" y="289"/>
                                      </a:lnTo>
                                      <a:lnTo>
                                        <a:pt x="2517" y="293"/>
                                      </a:lnTo>
                                      <a:lnTo>
                                        <a:pt x="2508" y="296"/>
                                      </a:lnTo>
                                      <a:lnTo>
                                        <a:pt x="2499" y="298"/>
                                      </a:lnTo>
                                      <a:lnTo>
                                        <a:pt x="2490" y="301"/>
                                      </a:lnTo>
                                      <a:lnTo>
                                        <a:pt x="2481" y="301"/>
                                      </a:lnTo>
                                      <a:lnTo>
                                        <a:pt x="2412" y="333"/>
                                      </a:lnTo>
                                      <a:lnTo>
                                        <a:pt x="2342" y="366"/>
                                      </a:lnTo>
                                      <a:lnTo>
                                        <a:pt x="2273" y="402"/>
                                      </a:lnTo>
                                      <a:lnTo>
                                        <a:pt x="2204" y="438"/>
                                      </a:lnTo>
                                      <a:lnTo>
                                        <a:pt x="2134" y="477"/>
                                      </a:lnTo>
                                      <a:lnTo>
                                        <a:pt x="2063" y="517"/>
                                      </a:lnTo>
                                      <a:lnTo>
                                        <a:pt x="1993" y="559"/>
                                      </a:lnTo>
                                      <a:lnTo>
                                        <a:pt x="1922" y="602"/>
                                      </a:lnTo>
                                      <a:lnTo>
                                        <a:pt x="1851" y="647"/>
                                      </a:lnTo>
                                      <a:lnTo>
                                        <a:pt x="1780" y="694"/>
                                      </a:lnTo>
                                      <a:lnTo>
                                        <a:pt x="1709" y="742"/>
                                      </a:lnTo>
                                      <a:lnTo>
                                        <a:pt x="1638" y="792"/>
                                      </a:lnTo>
                                      <a:lnTo>
                                        <a:pt x="1566" y="843"/>
                                      </a:lnTo>
                                      <a:lnTo>
                                        <a:pt x="1494" y="896"/>
                                      </a:lnTo>
                                      <a:lnTo>
                                        <a:pt x="1422" y="951"/>
                                      </a:lnTo>
                                      <a:lnTo>
                                        <a:pt x="1350" y="1007"/>
                                      </a:lnTo>
                                      <a:lnTo>
                                        <a:pt x="1345" y="1011"/>
                                      </a:lnTo>
                                      <a:lnTo>
                                        <a:pt x="1344" y="1012"/>
                                      </a:lnTo>
                                      <a:lnTo>
                                        <a:pt x="1313" y="1038"/>
                                      </a:lnTo>
                                      <a:lnTo>
                                        <a:pt x="1282" y="1066"/>
                                      </a:lnTo>
                                      <a:lnTo>
                                        <a:pt x="1253" y="1096"/>
                                      </a:lnTo>
                                      <a:lnTo>
                                        <a:pt x="1224" y="1125"/>
                                      </a:lnTo>
                                      <a:lnTo>
                                        <a:pt x="1198" y="1157"/>
                                      </a:lnTo>
                                      <a:lnTo>
                                        <a:pt x="1172" y="1189"/>
                                      </a:lnTo>
                                      <a:lnTo>
                                        <a:pt x="1147" y="1223"/>
                                      </a:lnTo>
                                      <a:lnTo>
                                        <a:pt x="1123" y="1258"/>
                                      </a:lnTo>
                                      <a:lnTo>
                                        <a:pt x="1100" y="1295"/>
                                      </a:lnTo>
                                      <a:lnTo>
                                        <a:pt x="1078" y="1332"/>
                                      </a:lnTo>
                                      <a:lnTo>
                                        <a:pt x="1056" y="1371"/>
                                      </a:lnTo>
                                      <a:lnTo>
                                        <a:pt x="1036" y="1410"/>
                                      </a:lnTo>
                                      <a:lnTo>
                                        <a:pt x="1017" y="1451"/>
                                      </a:lnTo>
                                      <a:lnTo>
                                        <a:pt x="999" y="1492"/>
                                      </a:lnTo>
                                      <a:lnTo>
                                        <a:pt x="982" y="1535"/>
                                      </a:lnTo>
                                      <a:lnTo>
                                        <a:pt x="965" y="1577"/>
                                      </a:lnTo>
                                      <a:lnTo>
                                        <a:pt x="946" y="1635"/>
                                      </a:lnTo>
                                      <a:lnTo>
                                        <a:pt x="927" y="1693"/>
                                      </a:lnTo>
                                      <a:lnTo>
                                        <a:pt x="911" y="1752"/>
                                      </a:lnTo>
                                      <a:lnTo>
                                        <a:pt x="895" y="1812"/>
                                      </a:lnTo>
                                      <a:lnTo>
                                        <a:pt x="882" y="1873"/>
                                      </a:lnTo>
                                      <a:lnTo>
                                        <a:pt x="870" y="1935"/>
                                      </a:lnTo>
                                      <a:lnTo>
                                        <a:pt x="859" y="1997"/>
                                      </a:lnTo>
                                      <a:lnTo>
                                        <a:pt x="851" y="2061"/>
                                      </a:lnTo>
                                      <a:lnTo>
                                        <a:pt x="843" y="2124"/>
                                      </a:lnTo>
                                      <a:lnTo>
                                        <a:pt x="837" y="2188"/>
                                      </a:lnTo>
                                      <a:lnTo>
                                        <a:pt x="831" y="2252"/>
                                      </a:lnTo>
                                      <a:lnTo>
                                        <a:pt x="828" y="2316"/>
                                      </a:lnTo>
                                      <a:lnTo>
                                        <a:pt x="826" y="2381"/>
                                      </a:lnTo>
                                      <a:lnTo>
                                        <a:pt x="825" y="2444"/>
                                      </a:lnTo>
                                      <a:lnTo>
                                        <a:pt x="825" y="2508"/>
                                      </a:lnTo>
                                      <a:lnTo>
                                        <a:pt x="826" y="2573"/>
                                      </a:lnTo>
                                      <a:lnTo>
                                        <a:pt x="829" y="2636"/>
                                      </a:lnTo>
                                      <a:lnTo>
                                        <a:pt x="832" y="2699"/>
                                      </a:lnTo>
                                      <a:lnTo>
                                        <a:pt x="837" y="2762"/>
                                      </a:lnTo>
                                      <a:lnTo>
                                        <a:pt x="843" y="2824"/>
                                      </a:lnTo>
                                      <a:lnTo>
                                        <a:pt x="850" y="2886"/>
                                      </a:lnTo>
                                      <a:lnTo>
                                        <a:pt x="858" y="2947"/>
                                      </a:lnTo>
                                      <a:lnTo>
                                        <a:pt x="867" y="3007"/>
                                      </a:lnTo>
                                      <a:lnTo>
                                        <a:pt x="877" y="3066"/>
                                      </a:lnTo>
                                      <a:lnTo>
                                        <a:pt x="888" y="3124"/>
                                      </a:lnTo>
                                      <a:lnTo>
                                        <a:pt x="900" y="3180"/>
                                      </a:lnTo>
                                      <a:lnTo>
                                        <a:pt x="913" y="3236"/>
                                      </a:lnTo>
                                      <a:lnTo>
                                        <a:pt x="926" y="3290"/>
                                      </a:lnTo>
                                      <a:lnTo>
                                        <a:pt x="940" y="3344"/>
                                      </a:lnTo>
                                      <a:lnTo>
                                        <a:pt x="956" y="3395"/>
                                      </a:lnTo>
                                      <a:lnTo>
                                        <a:pt x="972" y="3445"/>
                                      </a:lnTo>
                                      <a:lnTo>
                                        <a:pt x="988" y="3493"/>
                                      </a:lnTo>
                                      <a:lnTo>
                                        <a:pt x="993" y="3507"/>
                                      </a:lnTo>
                                      <a:lnTo>
                                        <a:pt x="997" y="3521"/>
                                      </a:lnTo>
                                      <a:lnTo>
                                        <a:pt x="999" y="3535"/>
                                      </a:lnTo>
                                      <a:lnTo>
                                        <a:pt x="999" y="3549"/>
                                      </a:lnTo>
                                      <a:lnTo>
                                        <a:pt x="999" y="3562"/>
                                      </a:lnTo>
                                      <a:lnTo>
                                        <a:pt x="998" y="3575"/>
                                      </a:lnTo>
                                      <a:lnTo>
                                        <a:pt x="996" y="3588"/>
                                      </a:lnTo>
                                      <a:lnTo>
                                        <a:pt x="993" y="3601"/>
                                      </a:lnTo>
                                      <a:lnTo>
                                        <a:pt x="1017" y="3594"/>
                                      </a:lnTo>
                                      <a:lnTo>
                                        <a:pt x="1043" y="3590"/>
                                      </a:lnTo>
                                      <a:lnTo>
                                        <a:pt x="1071" y="3586"/>
                                      </a:lnTo>
                                      <a:lnTo>
                                        <a:pt x="1102" y="3581"/>
                                      </a:lnTo>
                                      <a:lnTo>
                                        <a:pt x="1134" y="3579"/>
                                      </a:lnTo>
                                      <a:lnTo>
                                        <a:pt x="1167" y="3577"/>
                                      </a:lnTo>
                                      <a:lnTo>
                                        <a:pt x="1203" y="3576"/>
                                      </a:lnTo>
                                      <a:lnTo>
                                        <a:pt x="1242" y="3575"/>
                                      </a:lnTo>
                                      <a:lnTo>
                                        <a:pt x="1308" y="3575"/>
                                      </a:lnTo>
                                      <a:lnTo>
                                        <a:pt x="1379" y="3576"/>
                                      </a:lnTo>
                                      <a:lnTo>
                                        <a:pt x="1457" y="3578"/>
                                      </a:lnTo>
                                      <a:lnTo>
                                        <a:pt x="1537" y="3581"/>
                                      </a:lnTo>
                                      <a:lnTo>
                                        <a:pt x="1624" y="3584"/>
                                      </a:lnTo>
                                      <a:lnTo>
                                        <a:pt x="1712" y="3590"/>
                                      </a:lnTo>
                                      <a:lnTo>
                                        <a:pt x="1805" y="3595"/>
                                      </a:lnTo>
                                      <a:lnTo>
                                        <a:pt x="1901" y="3603"/>
                                      </a:lnTo>
                                      <a:lnTo>
                                        <a:pt x="2022" y="3613"/>
                                      </a:lnTo>
                                      <a:lnTo>
                                        <a:pt x="2148" y="3624"/>
                                      </a:lnTo>
                                      <a:lnTo>
                                        <a:pt x="2276" y="3637"/>
                                      </a:lnTo>
                                      <a:lnTo>
                                        <a:pt x="2406" y="3651"/>
                                      </a:lnTo>
                                      <a:lnTo>
                                        <a:pt x="2538" y="3666"/>
                                      </a:lnTo>
                                      <a:lnTo>
                                        <a:pt x="2670" y="3684"/>
                                      </a:lnTo>
                                      <a:lnTo>
                                        <a:pt x="2802" y="3702"/>
                                      </a:lnTo>
                                      <a:lnTo>
                                        <a:pt x="2934" y="3722"/>
                                      </a:lnTo>
                                      <a:lnTo>
                                        <a:pt x="3064" y="3743"/>
                                      </a:lnTo>
                                      <a:lnTo>
                                        <a:pt x="3192" y="3766"/>
                                      </a:lnTo>
                                      <a:lnTo>
                                        <a:pt x="3317" y="3791"/>
                                      </a:lnTo>
                                      <a:lnTo>
                                        <a:pt x="3440" y="3816"/>
                                      </a:lnTo>
                                      <a:lnTo>
                                        <a:pt x="3499" y="3831"/>
                                      </a:lnTo>
                                      <a:lnTo>
                                        <a:pt x="3556" y="3844"/>
                                      </a:lnTo>
                                      <a:lnTo>
                                        <a:pt x="3613" y="3859"/>
                                      </a:lnTo>
                                      <a:lnTo>
                                        <a:pt x="3669" y="3873"/>
                                      </a:lnTo>
                                      <a:lnTo>
                                        <a:pt x="3723" y="3888"/>
                                      </a:lnTo>
                                      <a:lnTo>
                                        <a:pt x="3776" y="3904"/>
                                      </a:lnTo>
                                      <a:lnTo>
                                        <a:pt x="3827" y="3919"/>
                                      </a:lnTo>
                                      <a:lnTo>
                                        <a:pt x="3876" y="3935"/>
                                      </a:lnTo>
                                      <a:lnTo>
                                        <a:pt x="3915" y="3948"/>
                                      </a:lnTo>
                                      <a:lnTo>
                                        <a:pt x="3951" y="3962"/>
                                      </a:lnTo>
                                      <a:lnTo>
                                        <a:pt x="3984" y="3977"/>
                                      </a:lnTo>
                                      <a:lnTo>
                                        <a:pt x="4015" y="3991"/>
                                      </a:lnTo>
                                      <a:lnTo>
                                        <a:pt x="4042" y="4005"/>
                                      </a:lnTo>
                                      <a:lnTo>
                                        <a:pt x="4068" y="4019"/>
                                      </a:lnTo>
                                      <a:lnTo>
                                        <a:pt x="4091" y="4034"/>
                                      </a:lnTo>
                                      <a:lnTo>
                                        <a:pt x="4112" y="4050"/>
                                      </a:lnTo>
                                      <a:lnTo>
                                        <a:pt x="4131" y="4065"/>
                                      </a:lnTo>
                                      <a:lnTo>
                                        <a:pt x="4148" y="4080"/>
                                      </a:lnTo>
                                      <a:lnTo>
                                        <a:pt x="4162" y="4095"/>
                                      </a:lnTo>
                                      <a:lnTo>
                                        <a:pt x="4175" y="4112"/>
                                      </a:lnTo>
                                      <a:lnTo>
                                        <a:pt x="4185" y="4128"/>
                                      </a:lnTo>
                                      <a:lnTo>
                                        <a:pt x="4195" y="4144"/>
                                      </a:lnTo>
                                      <a:lnTo>
                                        <a:pt x="4202" y="4161"/>
                                      </a:lnTo>
                                      <a:lnTo>
                                        <a:pt x="4208" y="4178"/>
                                      </a:lnTo>
                                      <a:lnTo>
                                        <a:pt x="4213" y="4194"/>
                                      </a:lnTo>
                                      <a:lnTo>
                                        <a:pt x="4215" y="4212"/>
                                      </a:lnTo>
                                      <a:lnTo>
                                        <a:pt x="4216" y="4230"/>
                                      </a:lnTo>
                                      <a:lnTo>
                                        <a:pt x="4217" y="4248"/>
                                      </a:lnTo>
                                      <a:lnTo>
                                        <a:pt x="4216" y="4266"/>
                                      </a:lnTo>
                                      <a:lnTo>
                                        <a:pt x="4214" y="4285"/>
                                      </a:lnTo>
                                      <a:lnTo>
                                        <a:pt x="4210" y="4303"/>
                                      </a:lnTo>
                                      <a:lnTo>
                                        <a:pt x="4207" y="4323"/>
                                      </a:lnTo>
                                      <a:lnTo>
                                        <a:pt x="4197" y="4361"/>
                                      </a:lnTo>
                                      <a:lnTo>
                                        <a:pt x="4184" y="4401"/>
                                      </a:lnTo>
                                      <a:lnTo>
                                        <a:pt x="4170" y="4443"/>
                                      </a:lnTo>
                                      <a:lnTo>
                                        <a:pt x="4155" y="4485"/>
                                      </a:lnTo>
                                      <a:lnTo>
                                        <a:pt x="4145" y="4510"/>
                                      </a:lnTo>
                                      <a:lnTo>
                                        <a:pt x="4136" y="4535"/>
                                      </a:lnTo>
                                      <a:lnTo>
                                        <a:pt x="4127" y="4561"/>
                                      </a:lnTo>
                                      <a:lnTo>
                                        <a:pt x="4119" y="4587"/>
                                      </a:lnTo>
                                      <a:lnTo>
                                        <a:pt x="4112" y="4614"/>
                                      </a:lnTo>
                                      <a:lnTo>
                                        <a:pt x="4106" y="4640"/>
                                      </a:lnTo>
                                      <a:lnTo>
                                        <a:pt x="4100" y="4667"/>
                                      </a:lnTo>
                                      <a:lnTo>
                                        <a:pt x="4096" y="4693"/>
                                      </a:lnTo>
                                      <a:lnTo>
                                        <a:pt x="4085" y="4800"/>
                                      </a:lnTo>
                                      <a:lnTo>
                                        <a:pt x="4075" y="4902"/>
                                      </a:lnTo>
                                      <a:lnTo>
                                        <a:pt x="4066" y="5001"/>
                                      </a:lnTo>
                                      <a:lnTo>
                                        <a:pt x="4060" y="5097"/>
                                      </a:lnTo>
                                      <a:lnTo>
                                        <a:pt x="4053" y="5189"/>
                                      </a:lnTo>
                                      <a:lnTo>
                                        <a:pt x="4049" y="5278"/>
                                      </a:lnTo>
                                      <a:lnTo>
                                        <a:pt x="4046" y="5363"/>
                                      </a:lnTo>
                                      <a:lnTo>
                                        <a:pt x="4043" y="5446"/>
                                      </a:lnTo>
                                      <a:lnTo>
                                        <a:pt x="4043" y="5525"/>
                                      </a:lnTo>
                                      <a:lnTo>
                                        <a:pt x="4043" y="5603"/>
                                      </a:lnTo>
                                      <a:lnTo>
                                        <a:pt x="4044" y="5676"/>
                                      </a:lnTo>
                                      <a:lnTo>
                                        <a:pt x="4047" y="5748"/>
                                      </a:lnTo>
                                      <a:lnTo>
                                        <a:pt x="4050" y="5816"/>
                                      </a:lnTo>
                                      <a:lnTo>
                                        <a:pt x="4053" y="5883"/>
                                      </a:lnTo>
                                      <a:lnTo>
                                        <a:pt x="4059" y="5947"/>
                                      </a:lnTo>
                                      <a:lnTo>
                                        <a:pt x="4064" y="6009"/>
                                      </a:lnTo>
                                      <a:lnTo>
                                        <a:pt x="4070" y="6068"/>
                                      </a:lnTo>
                                      <a:lnTo>
                                        <a:pt x="4077" y="6127"/>
                                      </a:lnTo>
                                      <a:lnTo>
                                        <a:pt x="4085" y="6182"/>
                                      </a:lnTo>
                                      <a:lnTo>
                                        <a:pt x="4092" y="6237"/>
                                      </a:lnTo>
                                      <a:lnTo>
                                        <a:pt x="4101" y="6289"/>
                                      </a:lnTo>
                                      <a:lnTo>
                                        <a:pt x="4110" y="6340"/>
                                      </a:lnTo>
                                      <a:lnTo>
                                        <a:pt x="4120" y="6389"/>
                                      </a:lnTo>
                                      <a:lnTo>
                                        <a:pt x="4130" y="6437"/>
                                      </a:lnTo>
                                      <a:lnTo>
                                        <a:pt x="4150" y="6530"/>
                                      </a:lnTo>
                                      <a:lnTo>
                                        <a:pt x="4172" y="6619"/>
                                      </a:lnTo>
                                      <a:lnTo>
                                        <a:pt x="4194" y="6705"/>
                                      </a:lnTo>
                                      <a:lnTo>
                                        <a:pt x="4216" y="6788"/>
                                      </a:lnTo>
                                      <a:lnTo>
                                        <a:pt x="4230" y="6839"/>
                                      </a:lnTo>
                                      <a:lnTo>
                                        <a:pt x="4243" y="6889"/>
                                      </a:lnTo>
                                      <a:lnTo>
                                        <a:pt x="4256" y="6940"/>
                                      </a:lnTo>
                                      <a:lnTo>
                                        <a:pt x="4268" y="6990"/>
                                      </a:lnTo>
                                      <a:lnTo>
                                        <a:pt x="4280" y="7042"/>
                                      </a:lnTo>
                                      <a:lnTo>
                                        <a:pt x="4292" y="7093"/>
                                      </a:lnTo>
                                      <a:lnTo>
                                        <a:pt x="4303" y="7145"/>
                                      </a:lnTo>
                                      <a:lnTo>
                                        <a:pt x="4313" y="7197"/>
                                      </a:lnTo>
                                      <a:lnTo>
                                        <a:pt x="4322" y="7252"/>
                                      </a:lnTo>
                                      <a:lnTo>
                                        <a:pt x="4331" y="7306"/>
                                      </a:lnTo>
                                      <a:lnTo>
                                        <a:pt x="4337" y="7363"/>
                                      </a:lnTo>
                                      <a:lnTo>
                                        <a:pt x="4344" y="7421"/>
                                      </a:lnTo>
                                      <a:lnTo>
                                        <a:pt x="4349" y="7482"/>
                                      </a:lnTo>
                                      <a:lnTo>
                                        <a:pt x="4352" y="7543"/>
                                      </a:lnTo>
                                      <a:lnTo>
                                        <a:pt x="4355" y="7607"/>
                                      </a:lnTo>
                                      <a:lnTo>
                                        <a:pt x="4356" y="7673"/>
                                      </a:lnTo>
                                      <a:lnTo>
                                        <a:pt x="4355" y="7690"/>
                                      </a:lnTo>
                                      <a:lnTo>
                                        <a:pt x="4352" y="7705"/>
                                      </a:lnTo>
                                      <a:lnTo>
                                        <a:pt x="4349" y="7719"/>
                                      </a:lnTo>
                                      <a:lnTo>
                                        <a:pt x="4345" y="7733"/>
                                      </a:lnTo>
                                      <a:lnTo>
                                        <a:pt x="4341" y="7739"/>
                                      </a:lnTo>
                                      <a:lnTo>
                                        <a:pt x="4339" y="7744"/>
                                      </a:lnTo>
                                      <a:lnTo>
                                        <a:pt x="4333" y="7757"/>
                                      </a:lnTo>
                                      <a:lnTo>
                                        <a:pt x="4325" y="7768"/>
                                      </a:lnTo>
                                      <a:lnTo>
                                        <a:pt x="4316" y="7780"/>
                                      </a:lnTo>
                                      <a:lnTo>
                                        <a:pt x="4308" y="7791"/>
                                      </a:lnTo>
                                      <a:lnTo>
                                        <a:pt x="4297" y="7801"/>
                                      </a:lnTo>
                                      <a:lnTo>
                                        <a:pt x="4286" y="7811"/>
                                      </a:lnTo>
                                      <a:lnTo>
                                        <a:pt x="4274" y="7819"/>
                                      </a:lnTo>
                                      <a:lnTo>
                                        <a:pt x="4261" y="7828"/>
                                      </a:lnTo>
                                      <a:lnTo>
                                        <a:pt x="4246" y="7836"/>
                                      </a:lnTo>
                                      <a:lnTo>
                                        <a:pt x="4231" y="7843"/>
                                      </a:lnTo>
                                      <a:lnTo>
                                        <a:pt x="4216" y="7851"/>
                                      </a:lnTo>
                                      <a:lnTo>
                                        <a:pt x="4199" y="7857"/>
                                      </a:lnTo>
                                      <a:lnTo>
                                        <a:pt x="4182" y="7863"/>
                                      </a:lnTo>
                                      <a:lnTo>
                                        <a:pt x="4165" y="7868"/>
                                      </a:lnTo>
                                      <a:lnTo>
                                        <a:pt x="4146" y="7874"/>
                                      </a:lnTo>
                                      <a:lnTo>
                                        <a:pt x="4126" y="7878"/>
                                      </a:lnTo>
                                      <a:lnTo>
                                        <a:pt x="4091" y="7886"/>
                                      </a:lnTo>
                                      <a:lnTo>
                                        <a:pt x="4055" y="7891"/>
                                      </a:lnTo>
                                      <a:lnTo>
                                        <a:pt x="4016" y="7895"/>
                                      </a:lnTo>
                                      <a:lnTo>
                                        <a:pt x="3976" y="7900"/>
                                      </a:lnTo>
                                      <a:lnTo>
                                        <a:pt x="3933" y="7903"/>
                                      </a:lnTo>
                                      <a:lnTo>
                                        <a:pt x="3889" y="7905"/>
                                      </a:lnTo>
                                      <a:lnTo>
                                        <a:pt x="3844" y="7906"/>
                                      </a:lnTo>
                                      <a:lnTo>
                                        <a:pt x="3798" y="7906"/>
                                      </a:lnTo>
                                      <a:lnTo>
                                        <a:pt x="3752" y="7906"/>
                                      </a:lnTo>
                                      <a:lnTo>
                                        <a:pt x="3704" y="7905"/>
                                      </a:lnTo>
                                      <a:lnTo>
                                        <a:pt x="3656" y="7903"/>
                                      </a:lnTo>
                                      <a:lnTo>
                                        <a:pt x="3608" y="7901"/>
                                      </a:lnTo>
                                      <a:lnTo>
                                        <a:pt x="3508" y="7895"/>
                                      </a:lnTo>
                                      <a:lnTo>
                                        <a:pt x="3407" y="7887"/>
                                      </a:lnTo>
                                      <a:lnTo>
                                        <a:pt x="3305" y="7877"/>
                                      </a:lnTo>
                                      <a:lnTo>
                                        <a:pt x="3205" y="7866"/>
                                      </a:lnTo>
                                      <a:lnTo>
                                        <a:pt x="3107" y="7854"/>
                                      </a:lnTo>
                                      <a:lnTo>
                                        <a:pt x="3010" y="7841"/>
                                      </a:lnTo>
                                      <a:lnTo>
                                        <a:pt x="2920" y="7828"/>
                                      </a:lnTo>
                                      <a:lnTo>
                                        <a:pt x="2834" y="7814"/>
                                      </a:lnTo>
                                      <a:lnTo>
                                        <a:pt x="2755" y="7801"/>
                                      </a:lnTo>
                                      <a:lnTo>
                                        <a:pt x="2684" y="7787"/>
                                      </a:lnTo>
                                      <a:lnTo>
                                        <a:pt x="2623" y="7775"/>
                                      </a:lnTo>
                                      <a:lnTo>
                                        <a:pt x="2570" y="7763"/>
                                      </a:lnTo>
                                      <a:lnTo>
                                        <a:pt x="2530" y="7753"/>
                                      </a:lnTo>
                                      <a:lnTo>
                                        <a:pt x="2503" y="7743"/>
                                      </a:lnTo>
                                      <a:lnTo>
                                        <a:pt x="2489" y="7739"/>
                                      </a:lnTo>
                                      <a:lnTo>
                                        <a:pt x="2473" y="7734"/>
                                      </a:lnTo>
                                      <a:lnTo>
                                        <a:pt x="2457" y="7730"/>
                                      </a:lnTo>
                                      <a:lnTo>
                                        <a:pt x="2439" y="7726"/>
                                      </a:lnTo>
                                      <a:lnTo>
                                        <a:pt x="2400" y="7718"/>
                                      </a:lnTo>
                                      <a:lnTo>
                                        <a:pt x="2357" y="7711"/>
                                      </a:lnTo>
                                      <a:lnTo>
                                        <a:pt x="2311" y="7705"/>
                                      </a:lnTo>
                                      <a:lnTo>
                                        <a:pt x="2260" y="7699"/>
                                      </a:lnTo>
                                      <a:lnTo>
                                        <a:pt x="2207" y="7694"/>
                                      </a:lnTo>
                                      <a:lnTo>
                                        <a:pt x="2150" y="7689"/>
                                      </a:lnTo>
                                      <a:lnTo>
                                        <a:pt x="2095" y="7683"/>
                                      </a:lnTo>
                                      <a:lnTo>
                                        <a:pt x="2039" y="7677"/>
                                      </a:lnTo>
                                      <a:lnTo>
                                        <a:pt x="1980" y="7670"/>
                                      </a:lnTo>
                                      <a:lnTo>
                                        <a:pt x="1920" y="7663"/>
                                      </a:lnTo>
                                      <a:lnTo>
                                        <a:pt x="1856" y="7655"/>
                                      </a:lnTo>
                                      <a:lnTo>
                                        <a:pt x="1793" y="7646"/>
                                      </a:lnTo>
                                      <a:lnTo>
                                        <a:pt x="1726" y="7635"/>
                                      </a:lnTo>
                                      <a:lnTo>
                                        <a:pt x="1660" y="7624"/>
                                      </a:lnTo>
                                      <a:lnTo>
                                        <a:pt x="1591" y="7610"/>
                                      </a:lnTo>
                                      <a:lnTo>
                                        <a:pt x="1521" y="7596"/>
                                      </a:lnTo>
                                      <a:lnTo>
                                        <a:pt x="1450" y="7579"/>
                                      </a:lnTo>
                                      <a:lnTo>
                                        <a:pt x="1378" y="7560"/>
                                      </a:lnTo>
                                      <a:lnTo>
                                        <a:pt x="1342" y="7549"/>
                                      </a:lnTo>
                                      <a:lnTo>
                                        <a:pt x="1306" y="7538"/>
                                      </a:lnTo>
                                      <a:lnTo>
                                        <a:pt x="1269" y="7527"/>
                                      </a:lnTo>
                                      <a:lnTo>
                                        <a:pt x="1233" y="7514"/>
                                      </a:lnTo>
                                      <a:lnTo>
                                        <a:pt x="1196" y="7502"/>
                                      </a:lnTo>
                                      <a:lnTo>
                                        <a:pt x="1159" y="7488"/>
                                      </a:lnTo>
                                      <a:lnTo>
                                        <a:pt x="1121" y="7475"/>
                                      </a:lnTo>
                                      <a:lnTo>
                                        <a:pt x="1084" y="7460"/>
                                      </a:lnTo>
                                      <a:lnTo>
                                        <a:pt x="1076" y="7455"/>
                                      </a:lnTo>
                                      <a:lnTo>
                                        <a:pt x="1068" y="7451"/>
                                      </a:lnTo>
                                      <a:lnTo>
                                        <a:pt x="1060" y="7446"/>
                                      </a:lnTo>
                                      <a:lnTo>
                                        <a:pt x="1054" y="7440"/>
                                      </a:lnTo>
                                      <a:lnTo>
                                        <a:pt x="1048" y="7434"/>
                                      </a:lnTo>
                                      <a:lnTo>
                                        <a:pt x="1043" y="7427"/>
                                      </a:lnTo>
                                      <a:lnTo>
                                        <a:pt x="1039" y="7420"/>
                                      </a:lnTo>
                                      <a:lnTo>
                                        <a:pt x="1035" y="7412"/>
                                      </a:lnTo>
                                      <a:lnTo>
                                        <a:pt x="1032" y="7403"/>
                                      </a:lnTo>
                                      <a:lnTo>
                                        <a:pt x="1030" y="7394"/>
                                      </a:lnTo>
                                      <a:lnTo>
                                        <a:pt x="1029" y="7387"/>
                                      </a:lnTo>
                                      <a:lnTo>
                                        <a:pt x="1028" y="7377"/>
                                      </a:lnTo>
                                      <a:lnTo>
                                        <a:pt x="1028" y="7368"/>
                                      </a:lnTo>
                                      <a:lnTo>
                                        <a:pt x="1029" y="7360"/>
                                      </a:lnTo>
                                      <a:lnTo>
                                        <a:pt x="1031" y="7351"/>
                                      </a:lnTo>
                                      <a:lnTo>
                                        <a:pt x="1034" y="7342"/>
                                      </a:lnTo>
                                      <a:lnTo>
                                        <a:pt x="1039" y="7335"/>
                                      </a:lnTo>
                                      <a:lnTo>
                                        <a:pt x="1043" y="7326"/>
                                      </a:lnTo>
                                      <a:lnTo>
                                        <a:pt x="1048" y="7319"/>
                                      </a:lnTo>
                                      <a:lnTo>
                                        <a:pt x="1054" y="7313"/>
                                      </a:lnTo>
                                      <a:lnTo>
                                        <a:pt x="1060" y="7307"/>
                                      </a:lnTo>
                                      <a:lnTo>
                                        <a:pt x="1068" y="7302"/>
                                      </a:lnTo>
                                      <a:lnTo>
                                        <a:pt x="1075" y="7298"/>
                                      </a:lnTo>
                                      <a:lnTo>
                                        <a:pt x="1083" y="7293"/>
                                      </a:lnTo>
                                      <a:lnTo>
                                        <a:pt x="1091" y="7290"/>
                                      </a:lnTo>
                                      <a:lnTo>
                                        <a:pt x="1100" y="7288"/>
                                      </a:lnTo>
                                      <a:lnTo>
                                        <a:pt x="1108" y="7287"/>
                                      </a:lnTo>
                                      <a:lnTo>
                                        <a:pt x="1117" y="7286"/>
                                      </a:lnTo>
                                      <a:lnTo>
                                        <a:pt x="1126" y="7287"/>
                                      </a:lnTo>
                                      <a:lnTo>
                                        <a:pt x="1135" y="7288"/>
                                      </a:lnTo>
                                      <a:lnTo>
                                        <a:pt x="1143" y="7290"/>
                                      </a:lnTo>
                                      <a:lnTo>
                                        <a:pt x="1152" y="7293"/>
                                      </a:lnTo>
                                      <a:lnTo>
                                        <a:pt x="1187" y="7306"/>
                                      </a:lnTo>
                                      <a:lnTo>
                                        <a:pt x="1222" y="7320"/>
                                      </a:lnTo>
                                      <a:lnTo>
                                        <a:pt x="1257" y="7332"/>
                                      </a:lnTo>
                                      <a:lnTo>
                                        <a:pt x="1292" y="7344"/>
                                      </a:lnTo>
                                      <a:lnTo>
                                        <a:pt x="1362" y="7367"/>
                                      </a:lnTo>
                                      <a:lnTo>
                                        <a:pt x="1430" y="7387"/>
                                      </a:lnTo>
                                      <a:lnTo>
                                        <a:pt x="1499" y="7405"/>
                                      </a:lnTo>
                                      <a:lnTo>
                                        <a:pt x="1566" y="7421"/>
                                      </a:lnTo>
                                      <a:lnTo>
                                        <a:pt x="1632" y="7435"/>
                                      </a:lnTo>
                                      <a:lnTo>
                                        <a:pt x="1698" y="7448"/>
                                      </a:lnTo>
                                      <a:lnTo>
                                        <a:pt x="1762" y="7459"/>
                                      </a:lnTo>
                                      <a:lnTo>
                                        <a:pt x="1826" y="7469"/>
                                      </a:lnTo>
                                      <a:lnTo>
                                        <a:pt x="1887" y="7477"/>
                                      </a:lnTo>
                                      <a:lnTo>
                                        <a:pt x="1947" y="7485"/>
                                      </a:lnTo>
                                      <a:lnTo>
                                        <a:pt x="2005" y="7492"/>
                                      </a:lnTo>
                                      <a:lnTo>
                                        <a:pt x="2062" y="7498"/>
                                      </a:lnTo>
                                      <a:lnTo>
                                        <a:pt x="2116" y="7503"/>
                                      </a:lnTo>
                                      <a:lnTo>
                                        <a:pt x="2169" y="7509"/>
                                      </a:lnTo>
                                      <a:lnTo>
                                        <a:pt x="2230" y="7515"/>
                                      </a:lnTo>
                                      <a:lnTo>
                                        <a:pt x="2289" y="7522"/>
                                      </a:lnTo>
                                      <a:lnTo>
                                        <a:pt x="2344" y="7528"/>
                                      </a:lnTo>
                                      <a:lnTo>
                                        <a:pt x="2396" y="7535"/>
                                      </a:lnTo>
                                      <a:lnTo>
                                        <a:pt x="2445" y="7543"/>
                                      </a:lnTo>
                                      <a:lnTo>
                                        <a:pt x="2489" y="7552"/>
                                      </a:lnTo>
                                      <a:lnTo>
                                        <a:pt x="2510" y="7557"/>
                                      </a:lnTo>
                                      <a:lnTo>
                                        <a:pt x="2530" y="7562"/>
                                      </a:lnTo>
                                      <a:lnTo>
                                        <a:pt x="2549" y="7569"/>
                                      </a:lnTo>
                                      <a:lnTo>
                                        <a:pt x="2567" y="7575"/>
                                      </a:lnTo>
                                      <a:lnTo>
                                        <a:pt x="2593" y="7584"/>
                                      </a:lnTo>
                                      <a:lnTo>
                                        <a:pt x="2630" y="7594"/>
                                      </a:lnTo>
                                      <a:lnTo>
                                        <a:pt x="2679" y="7605"/>
                                      </a:lnTo>
                                      <a:lnTo>
                                        <a:pt x="2737" y="7616"/>
                                      </a:lnTo>
                                      <a:lnTo>
                                        <a:pt x="2804" y="7628"/>
                                      </a:lnTo>
                                      <a:lnTo>
                                        <a:pt x="2878" y="7641"/>
                                      </a:lnTo>
                                      <a:lnTo>
                                        <a:pt x="2960" y="7653"/>
                                      </a:lnTo>
                                      <a:lnTo>
                                        <a:pt x="3046" y="7666"/>
                                      </a:lnTo>
                                      <a:lnTo>
                                        <a:pt x="3137" y="7678"/>
                                      </a:lnTo>
                                      <a:lnTo>
                                        <a:pt x="3230" y="7689"/>
                                      </a:lnTo>
                                      <a:lnTo>
                                        <a:pt x="3326" y="7699"/>
                                      </a:lnTo>
                                      <a:lnTo>
                                        <a:pt x="3423" y="7708"/>
                                      </a:lnTo>
                                      <a:lnTo>
                                        <a:pt x="3519" y="7716"/>
                                      </a:lnTo>
                                      <a:lnTo>
                                        <a:pt x="3615" y="7721"/>
                                      </a:lnTo>
                                      <a:lnTo>
                                        <a:pt x="3661" y="7723"/>
                                      </a:lnTo>
                                      <a:lnTo>
                                        <a:pt x="3708" y="7724"/>
                                      </a:lnTo>
                                      <a:lnTo>
                                        <a:pt x="3753" y="7726"/>
                                      </a:lnTo>
                                      <a:lnTo>
                                        <a:pt x="3798" y="7726"/>
                                      </a:lnTo>
                                      <a:lnTo>
                                        <a:pt x="3810" y="7726"/>
                                      </a:lnTo>
                                      <a:lnTo>
                                        <a:pt x="3823" y="7726"/>
                                      </a:lnTo>
                                      <a:lnTo>
                                        <a:pt x="3835" y="7726"/>
                                      </a:lnTo>
                                      <a:lnTo>
                                        <a:pt x="3848" y="7726"/>
                                      </a:lnTo>
                                      <a:lnTo>
                                        <a:pt x="3834" y="7710"/>
                                      </a:lnTo>
                                      <a:lnTo>
                                        <a:pt x="3821" y="7696"/>
                                      </a:lnTo>
                                      <a:lnTo>
                                        <a:pt x="3810" y="7696"/>
                                      </a:lnTo>
                                      <a:lnTo>
                                        <a:pt x="3799" y="7694"/>
                                      </a:lnTo>
                                      <a:lnTo>
                                        <a:pt x="3788" y="7692"/>
                                      </a:lnTo>
                                      <a:lnTo>
                                        <a:pt x="3778" y="7687"/>
                                      </a:lnTo>
                                      <a:lnTo>
                                        <a:pt x="3768" y="7682"/>
                                      </a:lnTo>
                                      <a:lnTo>
                                        <a:pt x="3759" y="7677"/>
                                      </a:lnTo>
                                      <a:lnTo>
                                        <a:pt x="3751" y="7669"/>
                                      </a:lnTo>
                                      <a:lnTo>
                                        <a:pt x="3743" y="7659"/>
                                      </a:lnTo>
                                      <a:lnTo>
                                        <a:pt x="3721" y="7630"/>
                                      </a:lnTo>
                                      <a:lnTo>
                                        <a:pt x="3699" y="7599"/>
                                      </a:lnTo>
                                      <a:lnTo>
                                        <a:pt x="3676" y="7568"/>
                                      </a:lnTo>
                                      <a:lnTo>
                                        <a:pt x="3655" y="7535"/>
                                      </a:lnTo>
                                      <a:lnTo>
                                        <a:pt x="3632" y="7501"/>
                                      </a:lnTo>
                                      <a:lnTo>
                                        <a:pt x="3609" y="7466"/>
                                      </a:lnTo>
                                      <a:lnTo>
                                        <a:pt x="3587" y="7430"/>
                                      </a:lnTo>
                                      <a:lnTo>
                                        <a:pt x="3564" y="7393"/>
                                      </a:lnTo>
                                      <a:lnTo>
                                        <a:pt x="3542" y="7356"/>
                                      </a:lnTo>
                                      <a:lnTo>
                                        <a:pt x="3519" y="7318"/>
                                      </a:lnTo>
                                      <a:lnTo>
                                        <a:pt x="3496" y="7279"/>
                                      </a:lnTo>
                                      <a:lnTo>
                                        <a:pt x="3474" y="7240"/>
                                      </a:lnTo>
                                      <a:lnTo>
                                        <a:pt x="3453" y="7198"/>
                                      </a:lnTo>
                                      <a:lnTo>
                                        <a:pt x="3431" y="7157"/>
                                      </a:lnTo>
                                      <a:lnTo>
                                        <a:pt x="3409" y="7115"/>
                                      </a:lnTo>
                                      <a:lnTo>
                                        <a:pt x="3387" y="70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1" y="657"/>
                                  <a:ext cx="290" cy="736"/>
                                </a:xfrm>
                                <a:custGeom>
                                  <a:avLst/>
                                  <a:gdLst>
                                    <a:gd name="T0" fmla="*/ 668 w 2899"/>
                                    <a:gd name="T1" fmla="*/ 924 h 7363"/>
                                    <a:gd name="T2" fmla="*/ 764 w 2899"/>
                                    <a:gd name="T3" fmla="*/ 677 h 7363"/>
                                    <a:gd name="T4" fmla="*/ 882 w 2899"/>
                                    <a:gd name="T5" fmla="*/ 518 h 7363"/>
                                    <a:gd name="T6" fmla="*/ 1043 w 2899"/>
                                    <a:gd name="T7" fmla="*/ 417 h 7363"/>
                                    <a:gd name="T8" fmla="*/ 1297 w 2899"/>
                                    <a:gd name="T9" fmla="*/ 398 h 7363"/>
                                    <a:gd name="T10" fmla="*/ 1580 w 2899"/>
                                    <a:gd name="T11" fmla="*/ 511 h 7363"/>
                                    <a:gd name="T12" fmla="*/ 1747 w 2899"/>
                                    <a:gd name="T13" fmla="*/ 639 h 7363"/>
                                    <a:gd name="T14" fmla="*/ 1761 w 2899"/>
                                    <a:gd name="T15" fmla="*/ 713 h 7363"/>
                                    <a:gd name="T16" fmla="*/ 1711 w 2899"/>
                                    <a:gd name="T17" fmla="*/ 773 h 7363"/>
                                    <a:gd name="T18" fmla="*/ 1634 w 2899"/>
                                    <a:gd name="T19" fmla="*/ 773 h 7363"/>
                                    <a:gd name="T20" fmla="*/ 1466 w 2899"/>
                                    <a:gd name="T21" fmla="*/ 652 h 7363"/>
                                    <a:gd name="T22" fmla="*/ 1248 w 2899"/>
                                    <a:gd name="T23" fmla="*/ 573 h 7363"/>
                                    <a:gd name="T24" fmla="*/ 1088 w 2899"/>
                                    <a:gd name="T25" fmla="*/ 593 h 7363"/>
                                    <a:gd name="T26" fmla="*/ 1117 w 2899"/>
                                    <a:gd name="T27" fmla="*/ 763 h 7363"/>
                                    <a:gd name="T28" fmla="*/ 1518 w 2899"/>
                                    <a:gd name="T29" fmla="*/ 1355 h 7363"/>
                                    <a:gd name="T30" fmla="*/ 1696 w 2899"/>
                                    <a:gd name="T31" fmla="*/ 2114 h 7363"/>
                                    <a:gd name="T32" fmla="*/ 1747 w 2899"/>
                                    <a:gd name="T33" fmla="*/ 2982 h 7363"/>
                                    <a:gd name="T34" fmla="*/ 1772 w 2899"/>
                                    <a:gd name="T35" fmla="*/ 3713 h 7363"/>
                                    <a:gd name="T36" fmla="*/ 1887 w 2899"/>
                                    <a:gd name="T37" fmla="*/ 4205 h 7363"/>
                                    <a:gd name="T38" fmla="*/ 2051 w 2899"/>
                                    <a:gd name="T39" fmla="*/ 5100 h 7363"/>
                                    <a:gd name="T40" fmla="*/ 2073 w 2899"/>
                                    <a:gd name="T41" fmla="*/ 5568 h 7363"/>
                                    <a:gd name="T42" fmla="*/ 2020 w 2899"/>
                                    <a:gd name="T43" fmla="*/ 5988 h 7363"/>
                                    <a:gd name="T44" fmla="*/ 1860 w 2899"/>
                                    <a:gd name="T45" fmla="*/ 6314 h 7363"/>
                                    <a:gd name="T46" fmla="*/ 1571 w 2899"/>
                                    <a:gd name="T47" fmla="*/ 6502 h 7363"/>
                                    <a:gd name="T48" fmla="*/ 1761 w 2899"/>
                                    <a:gd name="T49" fmla="*/ 7043 h 7363"/>
                                    <a:gd name="T50" fmla="*/ 1979 w 2899"/>
                                    <a:gd name="T51" fmla="*/ 6939 h 7363"/>
                                    <a:gd name="T52" fmla="*/ 2218 w 2899"/>
                                    <a:gd name="T53" fmla="*/ 6743 h 7363"/>
                                    <a:gd name="T54" fmla="*/ 2415 w 2899"/>
                                    <a:gd name="T55" fmla="*/ 6441 h 7363"/>
                                    <a:gd name="T56" fmla="*/ 2528 w 2899"/>
                                    <a:gd name="T57" fmla="*/ 6076 h 7363"/>
                                    <a:gd name="T58" fmla="*/ 2569 w 2899"/>
                                    <a:gd name="T59" fmla="*/ 5661 h 7363"/>
                                    <a:gd name="T60" fmla="*/ 2590 w 2899"/>
                                    <a:gd name="T61" fmla="*/ 5506 h 7363"/>
                                    <a:gd name="T62" fmla="*/ 2658 w 2899"/>
                                    <a:gd name="T63" fmla="*/ 5473 h 7363"/>
                                    <a:gd name="T64" fmla="*/ 2728 w 2899"/>
                                    <a:gd name="T65" fmla="*/ 5505 h 7363"/>
                                    <a:gd name="T66" fmla="*/ 2749 w 2899"/>
                                    <a:gd name="T67" fmla="*/ 5668 h 7363"/>
                                    <a:gd name="T68" fmla="*/ 2703 w 2899"/>
                                    <a:gd name="T69" fmla="*/ 6124 h 7363"/>
                                    <a:gd name="T70" fmla="*/ 2573 w 2899"/>
                                    <a:gd name="T71" fmla="*/ 6529 h 7363"/>
                                    <a:gd name="T72" fmla="*/ 2349 w 2899"/>
                                    <a:gd name="T73" fmla="*/ 6867 h 7363"/>
                                    <a:gd name="T74" fmla="*/ 2073 w 2899"/>
                                    <a:gd name="T75" fmla="*/ 7093 h 7363"/>
                                    <a:gd name="T76" fmla="*/ 1807 w 2899"/>
                                    <a:gd name="T77" fmla="*/ 7217 h 7363"/>
                                    <a:gd name="T78" fmla="*/ 2286 w 2899"/>
                                    <a:gd name="T79" fmla="*/ 7136 h 7363"/>
                                    <a:gd name="T80" fmla="*/ 2840 w 2899"/>
                                    <a:gd name="T81" fmla="*/ 6277 h 7363"/>
                                    <a:gd name="T82" fmla="*/ 2857 w 2899"/>
                                    <a:gd name="T83" fmla="*/ 5077 h 7363"/>
                                    <a:gd name="T84" fmla="*/ 2595 w 2899"/>
                                    <a:gd name="T85" fmla="*/ 3711 h 7363"/>
                                    <a:gd name="T86" fmla="*/ 2430 w 2899"/>
                                    <a:gd name="T87" fmla="*/ 2975 h 7363"/>
                                    <a:gd name="T88" fmla="*/ 2320 w 2899"/>
                                    <a:gd name="T89" fmla="*/ 2409 h 7363"/>
                                    <a:gd name="T90" fmla="*/ 2265 w 2899"/>
                                    <a:gd name="T91" fmla="*/ 2037 h 7363"/>
                                    <a:gd name="T92" fmla="*/ 2158 w 2899"/>
                                    <a:gd name="T93" fmla="*/ 1349 h 7363"/>
                                    <a:gd name="T94" fmla="*/ 2026 w 2899"/>
                                    <a:gd name="T95" fmla="*/ 893 h 7363"/>
                                    <a:gd name="T96" fmla="*/ 1803 w 2899"/>
                                    <a:gd name="T97" fmla="*/ 482 h 7363"/>
                                    <a:gd name="T98" fmla="*/ 1506 w 2899"/>
                                    <a:gd name="T99" fmla="*/ 201 h 7363"/>
                                    <a:gd name="T100" fmla="*/ 1143 w 2899"/>
                                    <a:gd name="T101" fmla="*/ 46 h 7363"/>
                                    <a:gd name="T102" fmla="*/ 830 w 2899"/>
                                    <a:gd name="T103" fmla="*/ 0 h 7363"/>
                                    <a:gd name="T104" fmla="*/ 530 w 2899"/>
                                    <a:gd name="T105" fmla="*/ 26 h 7363"/>
                                    <a:gd name="T106" fmla="*/ 274 w 2899"/>
                                    <a:gd name="T107" fmla="*/ 117 h 7363"/>
                                    <a:gd name="T108" fmla="*/ 85 w 2899"/>
                                    <a:gd name="T109" fmla="*/ 272 h 7363"/>
                                    <a:gd name="T110" fmla="*/ 6 w 2899"/>
                                    <a:gd name="T111" fmla="*/ 407 h 7363"/>
                                    <a:gd name="T112" fmla="*/ 345 w 2899"/>
                                    <a:gd name="T113" fmla="*/ 654 h 7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899" h="7363">
                                      <a:moveTo>
                                        <a:pt x="345" y="654"/>
                                      </a:moveTo>
                                      <a:lnTo>
                                        <a:pt x="386" y="686"/>
                                      </a:lnTo>
                                      <a:lnTo>
                                        <a:pt x="426" y="718"/>
                                      </a:lnTo>
                                      <a:lnTo>
                                        <a:pt x="467" y="750"/>
                                      </a:lnTo>
                                      <a:lnTo>
                                        <a:pt x="507" y="784"/>
                                      </a:lnTo>
                                      <a:lnTo>
                                        <a:pt x="548" y="818"/>
                                      </a:lnTo>
                                      <a:lnTo>
                                        <a:pt x="587" y="853"/>
                                      </a:lnTo>
                                      <a:lnTo>
                                        <a:pt x="627" y="889"/>
                                      </a:lnTo>
                                      <a:lnTo>
                                        <a:pt x="668" y="924"/>
                                      </a:lnTo>
                                      <a:lnTo>
                                        <a:pt x="677" y="893"/>
                                      </a:lnTo>
                                      <a:lnTo>
                                        <a:pt x="686" y="861"/>
                                      </a:lnTo>
                                      <a:lnTo>
                                        <a:pt x="696" y="832"/>
                                      </a:lnTo>
                                      <a:lnTo>
                                        <a:pt x="706" y="804"/>
                                      </a:lnTo>
                                      <a:lnTo>
                                        <a:pt x="717" y="776"/>
                                      </a:lnTo>
                                      <a:lnTo>
                                        <a:pt x="728" y="749"/>
                                      </a:lnTo>
                                      <a:lnTo>
                                        <a:pt x="740" y="724"/>
                                      </a:lnTo>
                                      <a:lnTo>
                                        <a:pt x="752" y="700"/>
                                      </a:lnTo>
                                      <a:lnTo>
                                        <a:pt x="764" y="677"/>
                                      </a:lnTo>
                                      <a:lnTo>
                                        <a:pt x="776" y="654"/>
                                      </a:lnTo>
                                      <a:lnTo>
                                        <a:pt x="789" y="634"/>
                                      </a:lnTo>
                                      <a:lnTo>
                                        <a:pt x="802" y="614"/>
                                      </a:lnTo>
                                      <a:lnTo>
                                        <a:pt x="815" y="594"/>
                                      </a:lnTo>
                                      <a:lnTo>
                                        <a:pt x="829" y="577"/>
                                      </a:lnTo>
                                      <a:lnTo>
                                        <a:pt x="844" y="560"/>
                                      </a:lnTo>
                                      <a:lnTo>
                                        <a:pt x="858" y="544"/>
                                      </a:lnTo>
                                      <a:lnTo>
                                        <a:pt x="870" y="531"/>
                                      </a:lnTo>
                                      <a:lnTo>
                                        <a:pt x="882" y="518"/>
                                      </a:lnTo>
                                      <a:lnTo>
                                        <a:pt x="895" y="507"/>
                                      </a:lnTo>
                                      <a:lnTo>
                                        <a:pt x="908" y="496"/>
                                      </a:lnTo>
                                      <a:lnTo>
                                        <a:pt x="921" y="486"/>
                                      </a:lnTo>
                                      <a:lnTo>
                                        <a:pt x="934" y="476"/>
                                      </a:lnTo>
                                      <a:lnTo>
                                        <a:pt x="947" y="466"/>
                                      </a:lnTo>
                                      <a:lnTo>
                                        <a:pt x="960" y="457"/>
                                      </a:lnTo>
                                      <a:lnTo>
                                        <a:pt x="988" y="442"/>
                                      </a:lnTo>
                                      <a:lnTo>
                                        <a:pt x="1015" y="429"/>
                                      </a:lnTo>
                                      <a:lnTo>
                                        <a:pt x="1043" y="417"/>
                                      </a:lnTo>
                                      <a:lnTo>
                                        <a:pt x="1072" y="408"/>
                                      </a:lnTo>
                                      <a:lnTo>
                                        <a:pt x="1100" y="401"/>
                                      </a:lnTo>
                                      <a:lnTo>
                                        <a:pt x="1129" y="395"/>
                                      </a:lnTo>
                                      <a:lnTo>
                                        <a:pt x="1156" y="392"/>
                                      </a:lnTo>
                                      <a:lnTo>
                                        <a:pt x="1184" y="390"/>
                                      </a:lnTo>
                                      <a:lnTo>
                                        <a:pt x="1213" y="390"/>
                                      </a:lnTo>
                                      <a:lnTo>
                                        <a:pt x="1241" y="391"/>
                                      </a:lnTo>
                                      <a:lnTo>
                                        <a:pt x="1268" y="394"/>
                                      </a:lnTo>
                                      <a:lnTo>
                                        <a:pt x="1297" y="398"/>
                                      </a:lnTo>
                                      <a:lnTo>
                                        <a:pt x="1331" y="405"/>
                                      </a:lnTo>
                                      <a:lnTo>
                                        <a:pt x="1364" y="414"/>
                                      </a:lnTo>
                                      <a:lnTo>
                                        <a:pt x="1397" y="423"/>
                                      </a:lnTo>
                                      <a:lnTo>
                                        <a:pt x="1430" y="435"/>
                                      </a:lnTo>
                                      <a:lnTo>
                                        <a:pt x="1462" y="449"/>
                                      </a:lnTo>
                                      <a:lnTo>
                                        <a:pt x="1492" y="463"/>
                                      </a:lnTo>
                                      <a:lnTo>
                                        <a:pt x="1523" y="478"/>
                                      </a:lnTo>
                                      <a:lnTo>
                                        <a:pt x="1551" y="494"/>
                                      </a:lnTo>
                                      <a:lnTo>
                                        <a:pt x="1580" y="511"/>
                                      </a:lnTo>
                                      <a:lnTo>
                                        <a:pt x="1606" y="527"/>
                                      </a:lnTo>
                                      <a:lnTo>
                                        <a:pt x="1631" y="544"/>
                                      </a:lnTo>
                                      <a:lnTo>
                                        <a:pt x="1655" y="561"/>
                                      </a:lnTo>
                                      <a:lnTo>
                                        <a:pt x="1678" y="578"/>
                                      </a:lnTo>
                                      <a:lnTo>
                                        <a:pt x="1699" y="594"/>
                                      </a:lnTo>
                                      <a:lnTo>
                                        <a:pt x="1717" y="610"/>
                                      </a:lnTo>
                                      <a:lnTo>
                                        <a:pt x="1735" y="625"/>
                                      </a:lnTo>
                                      <a:lnTo>
                                        <a:pt x="1740" y="631"/>
                                      </a:lnTo>
                                      <a:lnTo>
                                        <a:pt x="1747" y="639"/>
                                      </a:lnTo>
                                      <a:lnTo>
                                        <a:pt x="1751" y="647"/>
                                      </a:lnTo>
                                      <a:lnTo>
                                        <a:pt x="1755" y="654"/>
                                      </a:lnTo>
                                      <a:lnTo>
                                        <a:pt x="1759" y="662"/>
                                      </a:lnTo>
                                      <a:lnTo>
                                        <a:pt x="1761" y="671"/>
                                      </a:lnTo>
                                      <a:lnTo>
                                        <a:pt x="1762" y="679"/>
                                      </a:lnTo>
                                      <a:lnTo>
                                        <a:pt x="1763" y="688"/>
                                      </a:lnTo>
                                      <a:lnTo>
                                        <a:pt x="1763" y="697"/>
                                      </a:lnTo>
                                      <a:lnTo>
                                        <a:pt x="1762" y="706"/>
                                      </a:lnTo>
                                      <a:lnTo>
                                        <a:pt x="1761" y="713"/>
                                      </a:lnTo>
                                      <a:lnTo>
                                        <a:pt x="1757" y="722"/>
                                      </a:lnTo>
                                      <a:lnTo>
                                        <a:pt x="1754" y="731"/>
                                      </a:lnTo>
                                      <a:lnTo>
                                        <a:pt x="1750" y="738"/>
                                      </a:lnTo>
                                      <a:lnTo>
                                        <a:pt x="1745" y="746"/>
                                      </a:lnTo>
                                      <a:lnTo>
                                        <a:pt x="1739" y="752"/>
                                      </a:lnTo>
                                      <a:lnTo>
                                        <a:pt x="1732" y="759"/>
                                      </a:lnTo>
                                      <a:lnTo>
                                        <a:pt x="1726" y="764"/>
                                      </a:lnTo>
                                      <a:lnTo>
                                        <a:pt x="1718" y="770"/>
                                      </a:lnTo>
                                      <a:lnTo>
                                        <a:pt x="1711" y="773"/>
                                      </a:lnTo>
                                      <a:lnTo>
                                        <a:pt x="1702" y="776"/>
                                      </a:lnTo>
                                      <a:lnTo>
                                        <a:pt x="1694" y="780"/>
                                      </a:lnTo>
                                      <a:lnTo>
                                        <a:pt x="1685" y="781"/>
                                      </a:lnTo>
                                      <a:lnTo>
                                        <a:pt x="1677" y="782"/>
                                      </a:lnTo>
                                      <a:lnTo>
                                        <a:pt x="1668" y="782"/>
                                      </a:lnTo>
                                      <a:lnTo>
                                        <a:pt x="1659" y="781"/>
                                      </a:lnTo>
                                      <a:lnTo>
                                        <a:pt x="1650" y="779"/>
                                      </a:lnTo>
                                      <a:lnTo>
                                        <a:pt x="1643" y="776"/>
                                      </a:lnTo>
                                      <a:lnTo>
                                        <a:pt x="1634" y="773"/>
                                      </a:lnTo>
                                      <a:lnTo>
                                        <a:pt x="1626" y="769"/>
                                      </a:lnTo>
                                      <a:lnTo>
                                        <a:pt x="1619" y="763"/>
                                      </a:lnTo>
                                      <a:lnTo>
                                        <a:pt x="1612" y="758"/>
                                      </a:lnTo>
                                      <a:lnTo>
                                        <a:pt x="1583" y="733"/>
                                      </a:lnTo>
                                      <a:lnTo>
                                        <a:pt x="1549" y="706"/>
                                      </a:lnTo>
                                      <a:lnTo>
                                        <a:pt x="1529" y="692"/>
                                      </a:lnTo>
                                      <a:lnTo>
                                        <a:pt x="1510" y="678"/>
                                      </a:lnTo>
                                      <a:lnTo>
                                        <a:pt x="1488" y="665"/>
                                      </a:lnTo>
                                      <a:lnTo>
                                        <a:pt x="1466" y="652"/>
                                      </a:lnTo>
                                      <a:lnTo>
                                        <a:pt x="1443" y="639"/>
                                      </a:lnTo>
                                      <a:lnTo>
                                        <a:pt x="1419" y="627"/>
                                      </a:lnTo>
                                      <a:lnTo>
                                        <a:pt x="1395" y="616"/>
                                      </a:lnTo>
                                      <a:lnTo>
                                        <a:pt x="1370" y="605"/>
                                      </a:lnTo>
                                      <a:lnTo>
                                        <a:pt x="1345" y="597"/>
                                      </a:lnTo>
                                      <a:lnTo>
                                        <a:pt x="1319" y="588"/>
                                      </a:lnTo>
                                      <a:lnTo>
                                        <a:pt x="1292" y="581"/>
                                      </a:lnTo>
                                      <a:lnTo>
                                        <a:pt x="1266" y="576"/>
                                      </a:lnTo>
                                      <a:lnTo>
                                        <a:pt x="1248" y="573"/>
                                      </a:lnTo>
                                      <a:lnTo>
                                        <a:pt x="1229" y="571"/>
                                      </a:lnTo>
                                      <a:lnTo>
                                        <a:pt x="1212" y="571"/>
                                      </a:lnTo>
                                      <a:lnTo>
                                        <a:pt x="1193" y="571"/>
                                      </a:lnTo>
                                      <a:lnTo>
                                        <a:pt x="1174" y="572"/>
                                      </a:lnTo>
                                      <a:lnTo>
                                        <a:pt x="1157" y="573"/>
                                      </a:lnTo>
                                      <a:lnTo>
                                        <a:pt x="1139" y="576"/>
                                      </a:lnTo>
                                      <a:lnTo>
                                        <a:pt x="1122" y="580"/>
                                      </a:lnTo>
                                      <a:lnTo>
                                        <a:pt x="1105" y="587"/>
                                      </a:lnTo>
                                      <a:lnTo>
                                        <a:pt x="1088" y="593"/>
                                      </a:lnTo>
                                      <a:lnTo>
                                        <a:pt x="1072" y="602"/>
                                      </a:lnTo>
                                      <a:lnTo>
                                        <a:pt x="1054" y="612"/>
                                      </a:lnTo>
                                      <a:lnTo>
                                        <a:pt x="1038" y="623"/>
                                      </a:lnTo>
                                      <a:lnTo>
                                        <a:pt x="1022" y="636"/>
                                      </a:lnTo>
                                      <a:lnTo>
                                        <a:pt x="1006" y="650"/>
                                      </a:lnTo>
                                      <a:lnTo>
                                        <a:pt x="991" y="666"/>
                                      </a:lnTo>
                                      <a:lnTo>
                                        <a:pt x="987" y="670"/>
                                      </a:lnTo>
                                      <a:lnTo>
                                        <a:pt x="1053" y="714"/>
                                      </a:lnTo>
                                      <a:lnTo>
                                        <a:pt x="1117" y="763"/>
                                      </a:lnTo>
                                      <a:lnTo>
                                        <a:pt x="1174" y="817"/>
                                      </a:lnTo>
                                      <a:lnTo>
                                        <a:pt x="1230" y="873"/>
                                      </a:lnTo>
                                      <a:lnTo>
                                        <a:pt x="1281" y="933"/>
                                      </a:lnTo>
                                      <a:lnTo>
                                        <a:pt x="1328" y="996"/>
                                      </a:lnTo>
                                      <a:lnTo>
                                        <a:pt x="1373" y="1063"/>
                                      </a:lnTo>
                                      <a:lnTo>
                                        <a:pt x="1414" y="1131"/>
                                      </a:lnTo>
                                      <a:lnTo>
                                        <a:pt x="1452" y="1203"/>
                                      </a:lnTo>
                                      <a:lnTo>
                                        <a:pt x="1487" y="1277"/>
                                      </a:lnTo>
                                      <a:lnTo>
                                        <a:pt x="1518" y="1355"/>
                                      </a:lnTo>
                                      <a:lnTo>
                                        <a:pt x="1548" y="1433"/>
                                      </a:lnTo>
                                      <a:lnTo>
                                        <a:pt x="1574" y="1514"/>
                                      </a:lnTo>
                                      <a:lnTo>
                                        <a:pt x="1598" y="1595"/>
                                      </a:lnTo>
                                      <a:lnTo>
                                        <a:pt x="1620" y="1679"/>
                                      </a:lnTo>
                                      <a:lnTo>
                                        <a:pt x="1638" y="1764"/>
                                      </a:lnTo>
                                      <a:lnTo>
                                        <a:pt x="1656" y="1851"/>
                                      </a:lnTo>
                                      <a:lnTo>
                                        <a:pt x="1671" y="1937"/>
                                      </a:lnTo>
                                      <a:lnTo>
                                        <a:pt x="1684" y="2026"/>
                                      </a:lnTo>
                                      <a:lnTo>
                                        <a:pt x="1696" y="2114"/>
                                      </a:lnTo>
                                      <a:lnTo>
                                        <a:pt x="1706" y="2203"/>
                                      </a:lnTo>
                                      <a:lnTo>
                                        <a:pt x="1715" y="2291"/>
                                      </a:lnTo>
                                      <a:lnTo>
                                        <a:pt x="1721" y="2380"/>
                                      </a:lnTo>
                                      <a:lnTo>
                                        <a:pt x="1728" y="2468"/>
                                      </a:lnTo>
                                      <a:lnTo>
                                        <a:pt x="1733" y="2556"/>
                                      </a:lnTo>
                                      <a:lnTo>
                                        <a:pt x="1737" y="2643"/>
                                      </a:lnTo>
                                      <a:lnTo>
                                        <a:pt x="1740" y="2729"/>
                                      </a:lnTo>
                                      <a:lnTo>
                                        <a:pt x="1742" y="2815"/>
                                      </a:lnTo>
                                      <a:lnTo>
                                        <a:pt x="1747" y="2982"/>
                                      </a:lnTo>
                                      <a:lnTo>
                                        <a:pt x="1749" y="3141"/>
                                      </a:lnTo>
                                      <a:lnTo>
                                        <a:pt x="1750" y="3252"/>
                                      </a:lnTo>
                                      <a:lnTo>
                                        <a:pt x="1752" y="3358"/>
                                      </a:lnTo>
                                      <a:lnTo>
                                        <a:pt x="1755" y="3458"/>
                                      </a:lnTo>
                                      <a:lnTo>
                                        <a:pt x="1759" y="3551"/>
                                      </a:lnTo>
                                      <a:lnTo>
                                        <a:pt x="1761" y="3594"/>
                                      </a:lnTo>
                                      <a:lnTo>
                                        <a:pt x="1764" y="3636"/>
                                      </a:lnTo>
                                      <a:lnTo>
                                        <a:pt x="1767" y="3675"/>
                                      </a:lnTo>
                                      <a:lnTo>
                                        <a:pt x="1772" y="3713"/>
                                      </a:lnTo>
                                      <a:lnTo>
                                        <a:pt x="1776" y="3748"/>
                                      </a:lnTo>
                                      <a:lnTo>
                                        <a:pt x="1782" y="3780"/>
                                      </a:lnTo>
                                      <a:lnTo>
                                        <a:pt x="1787" y="3811"/>
                                      </a:lnTo>
                                      <a:lnTo>
                                        <a:pt x="1794" y="3838"/>
                                      </a:lnTo>
                                      <a:lnTo>
                                        <a:pt x="1810" y="3899"/>
                                      </a:lnTo>
                                      <a:lnTo>
                                        <a:pt x="1827" y="3968"/>
                                      </a:lnTo>
                                      <a:lnTo>
                                        <a:pt x="1847" y="4042"/>
                                      </a:lnTo>
                                      <a:lnTo>
                                        <a:pt x="1867" y="4121"/>
                                      </a:lnTo>
                                      <a:lnTo>
                                        <a:pt x="1887" y="4205"/>
                                      </a:lnTo>
                                      <a:lnTo>
                                        <a:pt x="1908" y="4294"/>
                                      </a:lnTo>
                                      <a:lnTo>
                                        <a:pt x="1929" y="4387"/>
                                      </a:lnTo>
                                      <a:lnTo>
                                        <a:pt x="1950" y="4483"/>
                                      </a:lnTo>
                                      <a:lnTo>
                                        <a:pt x="1970" y="4581"/>
                                      </a:lnTo>
                                      <a:lnTo>
                                        <a:pt x="1989" y="4682"/>
                                      </a:lnTo>
                                      <a:lnTo>
                                        <a:pt x="2008" y="4786"/>
                                      </a:lnTo>
                                      <a:lnTo>
                                        <a:pt x="2024" y="4890"/>
                                      </a:lnTo>
                                      <a:lnTo>
                                        <a:pt x="2038" y="4995"/>
                                      </a:lnTo>
                                      <a:lnTo>
                                        <a:pt x="2051" y="5100"/>
                                      </a:lnTo>
                                      <a:lnTo>
                                        <a:pt x="2057" y="5154"/>
                                      </a:lnTo>
                                      <a:lnTo>
                                        <a:pt x="2061" y="5206"/>
                                      </a:lnTo>
                                      <a:lnTo>
                                        <a:pt x="2065" y="5258"/>
                                      </a:lnTo>
                                      <a:lnTo>
                                        <a:pt x="2069" y="5311"/>
                                      </a:lnTo>
                                      <a:lnTo>
                                        <a:pt x="2071" y="5363"/>
                                      </a:lnTo>
                                      <a:lnTo>
                                        <a:pt x="2073" y="5415"/>
                                      </a:lnTo>
                                      <a:lnTo>
                                        <a:pt x="2074" y="5466"/>
                                      </a:lnTo>
                                      <a:lnTo>
                                        <a:pt x="2074" y="5518"/>
                                      </a:lnTo>
                                      <a:lnTo>
                                        <a:pt x="2073" y="5568"/>
                                      </a:lnTo>
                                      <a:lnTo>
                                        <a:pt x="2072" y="5618"/>
                                      </a:lnTo>
                                      <a:lnTo>
                                        <a:pt x="2069" y="5667"/>
                                      </a:lnTo>
                                      <a:lnTo>
                                        <a:pt x="2065" y="5716"/>
                                      </a:lnTo>
                                      <a:lnTo>
                                        <a:pt x="2060" y="5764"/>
                                      </a:lnTo>
                                      <a:lnTo>
                                        <a:pt x="2054" y="5811"/>
                                      </a:lnTo>
                                      <a:lnTo>
                                        <a:pt x="2048" y="5856"/>
                                      </a:lnTo>
                                      <a:lnTo>
                                        <a:pt x="2039" y="5901"/>
                                      </a:lnTo>
                                      <a:lnTo>
                                        <a:pt x="2029" y="5946"/>
                                      </a:lnTo>
                                      <a:lnTo>
                                        <a:pt x="2020" y="5988"/>
                                      </a:lnTo>
                                      <a:lnTo>
                                        <a:pt x="2008" y="6030"/>
                                      </a:lnTo>
                                      <a:lnTo>
                                        <a:pt x="1993" y="6070"/>
                                      </a:lnTo>
                                      <a:lnTo>
                                        <a:pt x="1979" y="6109"/>
                                      </a:lnTo>
                                      <a:lnTo>
                                        <a:pt x="1963" y="6147"/>
                                      </a:lnTo>
                                      <a:lnTo>
                                        <a:pt x="1945" y="6183"/>
                                      </a:lnTo>
                                      <a:lnTo>
                                        <a:pt x="1927" y="6218"/>
                                      </a:lnTo>
                                      <a:lnTo>
                                        <a:pt x="1906" y="6252"/>
                                      </a:lnTo>
                                      <a:lnTo>
                                        <a:pt x="1884" y="6283"/>
                                      </a:lnTo>
                                      <a:lnTo>
                                        <a:pt x="1860" y="6314"/>
                                      </a:lnTo>
                                      <a:lnTo>
                                        <a:pt x="1835" y="6342"/>
                                      </a:lnTo>
                                      <a:lnTo>
                                        <a:pt x="1808" y="6369"/>
                                      </a:lnTo>
                                      <a:lnTo>
                                        <a:pt x="1779" y="6394"/>
                                      </a:lnTo>
                                      <a:lnTo>
                                        <a:pt x="1749" y="6417"/>
                                      </a:lnTo>
                                      <a:lnTo>
                                        <a:pt x="1717" y="6439"/>
                                      </a:lnTo>
                                      <a:lnTo>
                                        <a:pt x="1683" y="6458"/>
                                      </a:lnTo>
                                      <a:lnTo>
                                        <a:pt x="1647" y="6475"/>
                                      </a:lnTo>
                                      <a:lnTo>
                                        <a:pt x="1610" y="6490"/>
                                      </a:lnTo>
                                      <a:lnTo>
                                        <a:pt x="1571" y="6502"/>
                                      </a:lnTo>
                                      <a:lnTo>
                                        <a:pt x="1594" y="6573"/>
                                      </a:lnTo>
                                      <a:lnTo>
                                        <a:pt x="1617" y="6643"/>
                                      </a:lnTo>
                                      <a:lnTo>
                                        <a:pt x="1638" y="6712"/>
                                      </a:lnTo>
                                      <a:lnTo>
                                        <a:pt x="1660" y="6781"/>
                                      </a:lnTo>
                                      <a:lnTo>
                                        <a:pt x="1681" y="6850"/>
                                      </a:lnTo>
                                      <a:lnTo>
                                        <a:pt x="1701" y="6917"/>
                                      </a:lnTo>
                                      <a:lnTo>
                                        <a:pt x="1718" y="6985"/>
                                      </a:lnTo>
                                      <a:lnTo>
                                        <a:pt x="1736" y="7050"/>
                                      </a:lnTo>
                                      <a:lnTo>
                                        <a:pt x="1761" y="7043"/>
                                      </a:lnTo>
                                      <a:lnTo>
                                        <a:pt x="1785" y="7033"/>
                                      </a:lnTo>
                                      <a:lnTo>
                                        <a:pt x="1809" y="7024"/>
                                      </a:lnTo>
                                      <a:lnTo>
                                        <a:pt x="1833" y="7014"/>
                                      </a:lnTo>
                                      <a:lnTo>
                                        <a:pt x="1856" y="7003"/>
                                      </a:lnTo>
                                      <a:lnTo>
                                        <a:pt x="1879" y="6993"/>
                                      </a:lnTo>
                                      <a:lnTo>
                                        <a:pt x="1901" y="6983"/>
                                      </a:lnTo>
                                      <a:lnTo>
                                        <a:pt x="1922" y="6971"/>
                                      </a:lnTo>
                                      <a:lnTo>
                                        <a:pt x="1952" y="6955"/>
                                      </a:lnTo>
                                      <a:lnTo>
                                        <a:pt x="1979" y="6939"/>
                                      </a:lnTo>
                                      <a:lnTo>
                                        <a:pt x="2008" y="6922"/>
                                      </a:lnTo>
                                      <a:lnTo>
                                        <a:pt x="2034" y="6904"/>
                                      </a:lnTo>
                                      <a:lnTo>
                                        <a:pt x="2060" y="6886"/>
                                      </a:lnTo>
                                      <a:lnTo>
                                        <a:pt x="2085" y="6867"/>
                                      </a:lnTo>
                                      <a:lnTo>
                                        <a:pt x="2109" y="6848"/>
                                      </a:lnTo>
                                      <a:lnTo>
                                        <a:pt x="2133" y="6827"/>
                                      </a:lnTo>
                                      <a:lnTo>
                                        <a:pt x="2163" y="6801"/>
                                      </a:lnTo>
                                      <a:lnTo>
                                        <a:pt x="2191" y="6772"/>
                                      </a:lnTo>
                                      <a:lnTo>
                                        <a:pt x="2218" y="6743"/>
                                      </a:lnTo>
                                      <a:lnTo>
                                        <a:pt x="2244" y="6714"/>
                                      </a:lnTo>
                                      <a:lnTo>
                                        <a:pt x="2270" y="6682"/>
                                      </a:lnTo>
                                      <a:lnTo>
                                        <a:pt x="2294" y="6650"/>
                                      </a:lnTo>
                                      <a:lnTo>
                                        <a:pt x="2317" y="6618"/>
                                      </a:lnTo>
                                      <a:lnTo>
                                        <a:pt x="2338" y="6584"/>
                                      </a:lnTo>
                                      <a:lnTo>
                                        <a:pt x="2359" y="6550"/>
                                      </a:lnTo>
                                      <a:lnTo>
                                        <a:pt x="2379" y="6514"/>
                                      </a:lnTo>
                                      <a:lnTo>
                                        <a:pt x="2397" y="6478"/>
                                      </a:lnTo>
                                      <a:lnTo>
                                        <a:pt x="2415" y="6441"/>
                                      </a:lnTo>
                                      <a:lnTo>
                                        <a:pt x="2431" y="6403"/>
                                      </a:lnTo>
                                      <a:lnTo>
                                        <a:pt x="2448" y="6365"/>
                                      </a:lnTo>
                                      <a:lnTo>
                                        <a:pt x="2462" y="6326"/>
                                      </a:lnTo>
                                      <a:lnTo>
                                        <a:pt x="2475" y="6286"/>
                                      </a:lnTo>
                                      <a:lnTo>
                                        <a:pt x="2488" y="6245"/>
                                      </a:lnTo>
                                      <a:lnTo>
                                        <a:pt x="2500" y="6204"/>
                                      </a:lnTo>
                                      <a:lnTo>
                                        <a:pt x="2510" y="6162"/>
                                      </a:lnTo>
                                      <a:lnTo>
                                        <a:pt x="2520" y="6119"/>
                                      </a:lnTo>
                                      <a:lnTo>
                                        <a:pt x="2528" y="6076"/>
                                      </a:lnTo>
                                      <a:lnTo>
                                        <a:pt x="2537" y="6032"/>
                                      </a:lnTo>
                                      <a:lnTo>
                                        <a:pt x="2544" y="5987"/>
                                      </a:lnTo>
                                      <a:lnTo>
                                        <a:pt x="2550" y="5942"/>
                                      </a:lnTo>
                                      <a:lnTo>
                                        <a:pt x="2555" y="5897"/>
                                      </a:lnTo>
                                      <a:lnTo>
                                        <a:pt x="2560" y="5851"/>
                                      </a:lnTo>
                                      <a:lnTo>
                                        <a:pt x="2563" y="5804"/>
                                      </a:lnTo>
                                      <a:lnTo>
                                        <a:pt x="2565" y="5756"/>
                                      </a:lnTo>
                                      <a:lnTo>
                                        <a:pt x="2568" y="5709"/>
                                      </a:lnTo>
                                      <a:lnTo>
                                        <a:pt x="2569" y="5661"/>
                                      </a:lnTo>
                                      <a:lnTo>
                                        <a:pt x="2570" y="5612"/>
                                      </a:lnTo>
                                      <a:lnTo>
                                        <a:pt x="2570" y="5563"/>
                                      </a:lnTo>
                                      <a:lnTo>
                                        <a:pt x="2570" y="5555"/>
                                      </a:lnTo>
                                      <a:lnTo>
                                        <a:pt x="2571" y="5545"/>
                                      </a:lnTo>
                                      <a:lnTo>
                                        <a:pt x="2573" y="5537"/>
                                      </a:lnTo>
                                      <a:lnTo>
                                        <a:pt x="2576" y="5529"/>
                                      </a:lnTo>
                                      <a:lnTo>
                                        <a:pt x="2580" y="5521"/>
                                      </a:lnTo>
                                      <a:lnTo>
                                        <a:pt x="2584" y="5513"/>
                                      </a:lnTo>
                                      <a:lnTo>
                                        <a:pt x="2590" y="5506"/>
                                      </a:lnTo>
                                      <a:lnTo>
                                        <a:pt x="2595" y="5499"/>
                                      </a:lnTo>
                                      <a:lnTo>
                                        <a:pt x="2602" y="5494"/>
                                      </a:lnTo>
                                      <a:lnTo>
                                        <a:pt x="2608" y="5488"/>
                                      </a:lnTo>
                                      <a:lnTo>
                                        <a:pt x="2616" y="5484"/>
                                      </a:lnTo>
                                      <a:lnTo>
                                        <a:pt x="2623" y="5480"/>
                                      </a:lnTo>
                                      <a:lnTo>
                                        <a:pt x="2632" y="5477"/>
                                      </a:lnTo>
                                      <a:lnTo>
                                        <a:pt x="2640" y="5474"/>
                                      </a:lnTo>
                                      <a:lnTo>
                                        <a:pt x="2650" y="5473"/>
                                      </a:lnTo>
                                      <a:lnTo>
                                        <a:pt x="2658" y="5473"/>
                                      </a:lnTo>
                                      <a:lnTo>
                                        <a:pt x="2668" y="5473"/>
                                      </a:lnTo>
                                      <a:lnTo>
                                        <a:pt x="2677" y="5474"/>
                                      </a:lnTo>
                                      <a:lnTo>
                                        <a:pt x="2686" y="5476"/>
                                      </a:lnTo>
                                      <a:lnTo>
                                        <a:pt x="2693" y="5480"/>
                                      </a:lnTo>
                                      <a:lnTo>
                                        <a:pt x="2701" y="5483"/>
                                      </a:lnTo>
                                      <a:lnTo>
                                        <a:pt x="2709" y="5487"/>
                                      </a:lnTo>
                                      <a:lnTo>
                                        <a:pt x="2716" y="5493"/>
                                      </a:lnTo>
                                      <a:lnTo>
                                        <a:pt x="2723" y="5498"/>
                                      </a:lnTo>
                                      <a:lnTo>
                                        <a:pt x="2728" y="5505"/>
                                      </a:lnTo>
                                      <a:lnTo>
                                        <a:pt x="2734" y="5511"/>
                                      </a:lnTo>
                                      <a:lnTo>
                                        <a:pt x="2738" y="5519"/>
                                      </a:lnTo>
                                      <a:lnTo>
                                        <a:pt x="2742" y="5526"/>
                                      </a:lnTo>
                                      <a:lnTo>
                                        <a:pt x="2746" y="5535"/>
                                      </a:lnTo>
                                      <a:lnTo>
                                        <a:pt x="2748" y="5543"/>
                                      </a:lnTo>
                                      <a:lnTo>
                                        <a:pt x="2749" y="5552"/>
                                      </a:lnTo>
                                      <a:lnTo>
                                        <a:pt x="2750" y="5561"/>
                                      </a:lnTo>
                                      <a:lnTo>
                                        <a:pt x="2750" y="5615"/>
                                      </a:lnTo>
                                      <a:lnTo>
                                        <a:pt x="2749" y="5668"/>
                                      </a:lnTo>
                                      <a:lnTo>
                                        <a:pt x="2748" y="5721"/>
                                      </a:lnTo>
                                      <a:lnTo>
                                        <a:pt x="2746" y="5774"/>
                                      </a:lnTo>
                                      <a:lnTo>
                                        <a:pt x="2742" y="5825"/>
                                      </a:lnTo>
                                      <a:lnTo>
                                        <a:pt x="2738" y="5876"/>
                                      </a:lnTo>
                                      <a:lnTo>
                                        <a:pt x="2734" y="5927"/>
                                      </a:lnTo>
                                      <a:lnTo>
                                        <a:pt x="2727" y="5977"/>
                                      </a:lnTo>
                                      <a:lnTo>
                                        <a:pt x="2719" y="6027"/>
                                      </a:lnTo>
                                      <a:lnTo>
                                        <a:pt x="2712" y="6076"/>
                                      </a:lnTo>
                                      <a:lnTo>
                                        <a:pt x="2703" y="6124"/>
                                      </a:lnTo>
                                      <a:lnTo>
                                        <a:pt x="2693" y="6172"/>
                                      </a:lnTo>
                                      <a:lnTo>
                                        <a:pt x="2681" y="6219"/>
                                      </a:lnTo>
                                      <a:lnTo>
                                        <a:pt x="2669" y="6266"/>
                                      </a:lnTo>
                                      <a:lnTo>
                                        <a:pt x="2656" y="6312"/>
                                      </a:lnTo>
                                      <a:lnTo>
                                        <a:pt x="2642" y="6356"/>
                                      </a:lnTo>
                                      <a:lnTo>
                                        <a:pt x="2627" y="6401"/>
                                      </a:lnTo>
                                      <a:lnTo>
                                        <a:pt x="2610" y="6445"/>
                                      </a:lnTo>
                                      <a:lnTo>
                                        <a:pt x="2592" y="6487"/>
                                      </a:lnTo>
                                      <a:lnTo>
                                        <a:pt x="2573" y="6529"/>
                                      </a:lnTo>
                                      <a:lnTo>
                                        <a:pt x="2553" y="6570"/>
                                      </a:lnTo>
                                      <a:lnTo>
                                        <a:pt x="2532" y="6610"/>
                                      </a:lnTo>
                                      <a:lnTo>
                                        <a:pt x="2510" y="6650"/>
                                      </a:lnTo>
                                      <a:lnTo>
                                        <a:pt x="2486" y="6689"/>
                                      </a:lnTo>
                                      <a:lnTo>
                                        <a:pt x="2462" y="6727"/>
                                      </a:lnTo>
                                      <a:lnTo>
                                        <a:pt x="2436" y="6763"/>
                                      </a:lnTo>
                                      <a:lnTo>
                                        <a:pt x="2408" y="6799"/>
                                      </a:lnTo>
                                      <a:lnTo>
                                        <a:pt x="2379" y="6833"/>
                                      </a:lnTo>
                                      <a:lnTo>
                                        <a:pt x="2349" y="6867"/>
                                      </a:lnTo>
                                      <a:lnTo>
                                        <a:pt x="2319" y="6900"/>
                                      </a:lnTo>
                                      <a:lnTo>
                                        <a:pt x="2286" y="6931"/>
                                      </a:lnTo>
                                      <a:lnTo>
                                        <a:pt x="2252" y="6963"/>
                                      </a:lnTo>
                                      <a:lnTo>
                                        <a:pt x="2224" y="6986"/>
                                      </a:lnTo>
                                      <a:lnTo>
                                        <a:pt x="2195" y="7009"/>
                                      </a:lnTo>
                                      <a:lnTo>
                                        <a:pt x="2166" y="7032"/>
                                      </a:lnTo>
                                      <a:lnTo>
                                        <a:pt x="2136" y="7052"/>
                                      </a:lnTo>
                                      <a:lnTo>
                                        <a:pt x="2105" y="7073"/>
                                      </a:lnTo>
                                      <a:lnTo>
                                        <a:pt x="2073" y="7093"/>
                                      </a:lnTo>
                                      <a:lnTo>
                                        <a:pt x="2040" y="7112"/>
                                      </a:lnTo>
                                      <a:lnTo>
                                        <a:pt x="2006" y="7131"/>
                                      </a:lnTo>
                                      <a:lnTo>
                                        <a:pt x="1979" y="7144"/>
                                      </a:lnTo>
                                      <a:lnTo>
                                        <a:pt x="1952" y="7158"/>
                                      </a:lnTo>
                                      <a:lnTo>
                                        <a:pt x="1925" y="7170"/>
                                      </a:lnTo>
                                      <a:lnTo>
                                        <a:pt x="1896" y="7183"/>
                                      </a:lnTo>
                                      <a:lnTo>
                                        <a:pt x="1867" y="7195"/>
                                      </a:lnTo>
                                      <a:lnTo>
                                        <a:pt x="1837" y="7206"/>
                                      </a:lnTo>
                                      <a:lnTo>
                                        <a:pt x="1807" y="7217"/>
                                      </a:lnTo>
                                      <a:lnTo>
                                        <a:pt x="1776" y="7227"/>
                                      </a:lnTo>
                                      <a:lnTo>
                                        <a:pt x="1784" y="7261"/>
                                      </a:lnTo>
                                      <a:lnTo>
                                        <a:pt x="1789" y="7295"/>
                                      </a:lnTo>
                                      <a:lnTo>
                                        <a:pt x="1796" y="7329"/>
                                      </a:lnTo>
                                      <a:lnTo>
                                        <a:pt x="1801" y="7363"/>
                                      </a:lnTo>
                                      <a:lnTo>
                                        <a:pt x="1938" y="7316"/>
                                      </a:lnTo>
                                      <a:lnTo>
                                        <a:pt x="2064" y="7263"/>
                                      </a:lnTo>
                                      <a:lnTo>
                                        <a:pt x="2180" y="7203"/>
                                      </a:lnTo>
                                      <a:lnTo>
                                        <a:pt x="2286" y="7136"/>
                                      </a:lnTo>
                                      <a:lnTo>
                                        <a:pt x="2382" y="7062"/>
                                      </a:lnTo>
                                      <a:lnTo>
                                        <a:pt x="2468" y="6984"/>
                                      </a:lnTo>
                                      <a:lnTo>
                                        <a:pt x="2546" y="6898"/>
                                      </a:lnTo>
                                      <a:lnTo>
                                        <a:pt x="2615" y="6807"/>
                                      </a:lnTo>
                                      <a:lnTo>
                                        <a:pt x="2675" y="6711"/>
                                      </a:lnTo>
                                      <a:lnTo>
                                        <a:pt x="2727" y="6609"/>
                                      </a:lnTo>
                                      <a:lnTo>
                                        <a:pt x="2772" y="6503"/>
                                      </a:lnTo>
                                      <a:lnTo>
                                        <a:pt x="2809" y="6392"/>
                                      </a:lnTo>
                                      <a:lnTo>
                                        <a:pt x="2840" y="6277"/>
                                      </a:lnTo>
                                      <a:lnTo>
                                        <a:pt x="2862" y="6157"/>
                                      </a:lnTo>
                                      <a:lnTo>
                                        <a:pt x="2880" y="6033"/>
                                      </a:lnTo>
                                      <a:lnTo>
                                        <a:pt x="2892" y="5905"/>
                                      </a:lnTo>
                                      <a:lnTo>
                                        <a:pt x="2897" y="5775"/>
                                      </a:lnTo>
                                      <a:lnTo>
                                        <a:pt x="2899" y="5641"/>
                                      </a:lnTo>
                                      <a:lnTo>
                                        <a:pt x="2894" y="5503"/>
                                      </a:lnTo>
                                      <a:lnTo>
                                        <a:pt x="2886" y="5364"/>
                                      </a:lnTo>
                                      <a:lnTo>
                                        <a:pt x="2873" y="5221"/>
                                      </a:lnTo>
                                      <a:lnTo>
                                        <a:pt x="2857" y="5077"/>
                                      </a:lnTo>
                                      <a:lnTo>
                                        <a:pt x="2836" y="4931"/>
                                      </a:lnTo>
                                      <a:lnTo>
                                        <a:pt x="2813" y="4781"/>
                                      </a:lnTo>
                                      <a:lnTo>
                                        <a:pt x="2788" y="4631"/>
                                      </a:lnTo>
                                      <a:lnTo>
                                        <a:pt x="2760" y="4480"/>
                                      </a:lnTo>
                                      <a:lnTo>
                                        <a:pt x="2729" y="4327"/>
                                      </a:lnTo>
                                      <a:lnTo>
                                        <a:pt x="2698" y="4174"/>
                                      </a:lnTo>
                                      <a:lnTo>
                                        <a:pt x="2664" y="4020"/>
                                      </a:lnTo>
                                      <a:lnTo>
                                        <a:pt x="2630" y="3865"/>
                                      </a:lnTo>
                                      <a:lnTo>
                                        <a:pt x="2595" y="3711"/>
                                      </a:lnTo>
                                      <a:lnTo>
                                        <a:pt x="2560" y="3556"/>
                                      </a:lnTo>
                                      <a:lnTo>
                                        <a:pt x="2544" y="3483"/>
                                      </a:lnTo>
                                      <a:lnTo>
                                        <a:pt x="2527" y="3410"/>
                                      </a:lnTo>
                                      <a:lnTo>
                                        <a:pt x="2510" y="3337"/>
                                      </a:lnTo>
                                      <a:lnTo>
                                        <a:pt x="2493" y="3265"/>
                                      </a:lnTo>
                                      <a:lnTo>
                                        <a:pt x="2478" y="3192"/>
                                      </a:lnTo>
                                      <a:lnTo>
                                        <a:pt x="2462" y="3120"/>
                                      </a:lnTo>
                                      <a:lnTo>
                                        <a:pt x="2445" y="3047"/>
                                      </a:lnTo>
                                      <a:lnTo>
                                        <a:pt x="2430" y="2975"/>
                                      </a:lnTo>
                                      <a:lnTo>
                                        <a:pt x="2415" y="2905"/>
                                      </a:lnTo>
                                      <a:lnTo>
                                        <a:pt x="2401" y="2833"/>
                                      </a:lnTo>
                                      <a:lnTo>
                                        <a:pt x="2385" y="2762"/>
                                      </a:lnTo>
                                      <a:lnTo>
                                        <a:pt x="2372" y="2691"/>
                                      </a:lnTo>
                                      <a:lnTo>
                                        <a:pt x="2358" y="2621"/>
                                      </a:lnTo>
                                      <a:lnTo>
                                        <a:pt x="2345" y="2551"/>
                                      </a:lnTo>
                                      <a:lnTo>
                                        <a:pt x="2333" y="2482"/>
                                      </a:lnTo>
                                      <a:lnTo>
                                        <a:pt x="2321" y="2412"/>
                                      </a:lnTo>
                                      <a:lnTo>
                                        <a:pt x="2320" y="2409"/>
                                      </a:lnTo>
                                      <a:lnTo>
                                        <a:pt x="2320" y="2408"/>
                                      </a:lnTo>
                                      <a:lnTo>
                                        <a:pt x="2311" y="2357"/>
                                      </a:lnTo>
                                      <a:lnTo>
                                        <a:pt x="2303" y="2305"/>
                                      </a:lnTo>
                                      <a:lnTo>
                                        <a:pt x="2295" y="2252"/>
                                      </a:lnTo>
                                      <a:lnTo>
                                        <a:pt x="2288" y="2199"/>
                                      </a:lnTo>
                                      <a:lnTo>
                                        <a:pt x="2280" y="2145"/>
                                      </a:lnTo>
                                      <a:lnTo>
                                        <a:pt x="2273" y="2092"/>
                                      </a:lnTo>
                                      <a:lnTo>
                                        <a:pt x="2265" y="2037"/>
                                      </a:lnTo>
                                      <a:lnTo>
                                        <a:pt x="2259" y="1982"/>
                                      </a:lnTo>
                                      <a:lnTo>
                                        <a:pt x="2244" y="1878"/>
                                      </a:lnTo>
                                      <a:lnTo>
                                        <a:pt x="2230" y="1772"/>
                                      </a:lnTo>
                                      <a:lnTo>
                                        <a:pt x="2215" y="1665"/>
                                      </a:lnTo>
                                      <a:lnTo>
                                        <a:pt x="2198" y="1559"/>
                                      </a:lnTo>
                                      <a:lnTo>
                                        <a:pt x="2189" y="1507"/>
                                      </a:lnTo>
                                      <a:lnTo>
                                        <a:pt x="2179" y="1454"/>
                                      </a:lnTo>
                                      <a:lnTo>
                                        <a:pt x="2169" y="1402"/>
                                      </a:lnTo>
                                      <a:lnTo>
                                        <a:pt x="2158" y="1349"/>
                                      </a:lnTo>
                                      <a:lnTo>
                                        <a:pt x="2147" y="1297"/>
                                      </a:lnTo>
                                      <a:lnTo>
                                        <a:pt x="2135" y="1245"/>
                                      </a:lnTo>
                                      <a:lnTo>
                                        <a:pt x="2122" y="1194"/>
                                      </a:lnTo>
                                      <a:lnTo>
                                        <a:pt x="2109" y="1142"/>
                                      </a:lnTo>
                                      <a:lnTo>
                                        <a:pt x="2094" y="1091"/>
                                      </a:lnTo>
                                      <a:lnTo>
                                        <a:pt x="2079" y="1041"/>
                                      </a:lnTo>
                                      <a:lnTo>
                                        <a:pt x="2062" y="991"/>
                                      </a:lnTo>
                                      <a:lnTo>
                                        <a:pt x="2045" y="942"/>
                                      </a:lnTo>
                                      <a:lnTo>
                                        <a:pt x="2026" y="893"/>
                                      </a:lnTo>
                                      <a:lnTo>
                                        <a:pt x="2008" y="844"/>
                                      </a:lnTo>
                                      <a:lnTo>
                                        <a:pt x="1987" y="796"/>
                                      </a:lnTo>
                                      <a:lnTo>
                                        <a:pt x="1965" y="749"/>
                                      </a:lnTo>
                                      <a:lnTo>
                                        <a:pt x="1941" y="703"/>
                                      </a:lnTo>
                                      <a:lnTo>
                                        <a:pt x="1917" y="657"/>
                                      </a:lnTo>
                                      <a:lnTo>
                                        <a:pt x="1891" y="612"/>
                                      </a:lnTo>
                                      <a:lnTo>
                                        <a:pt x="1863" y="568"/>
                                      </a:lnTo>
                                      <a:lnTo>
                                        <a:pt x="1834" y="525"/>
                                      </a:lnTo>
                                      <a:lnTo>
                                        <a:pt x="1803" y="482"/>
                                      </a:lnTo>
                                      <a:lnTo>
                                        <a:pt x="1772" y="441"/>
                                      </a:lnTo>
                                      <a:lnTo>
                                        <a:pt x="1738" y="399"/>
                                      </a:lnTo>
                                      <a:lnTo>
                                        <a:pt x="1708" y="367"/>
                                      </a:lnTo>
                                      <a:lnTo>
                                        <a:pt x="1678" y="336"/>
                                      </a:lnTo>
                                      <a:lnTo>
                                        <a:pt x="1646" y="307"/>
                                      </a:lnTo>
                                      <a:lnTo>
                                        <a:pt x="1613" y="279"/>
                                      </a:lnTo>
                                      <a:lnTo>
                                        <a:pt x="1578" y="251"/>
                                      </a:lnTo>
                                      <a:lnTo>
                                        <a:pt x="1543" y="225"/>
                                      </a:lnTo>
                                      <a:lnTo>
                                        <a:pt x="1506" y="201"/>
                                      </a:lnTo>
                                      <a:lnTo>
                                        <a:pt x="1469" y="178"/>
                                      </a:lnTo>
                                      <a:lnTo>
                                        <a:pt x="1431" y="157"/>
                                      </a:lnTo>
                                      <a:lnTo>
                                        <a:pt x="1392" y="137"/>
                                      </a:lnTo>
                                      <a:lnTo>
                                        <a:pt x="1351" y="118"/>
                                      </a:lnTo>
                                      <a:lnTo>
                                        <a:pt x="1311" y="101"/>
                                      </a:lnTo>
                                      <a:lnTo>
                                        <a:pt x="1269" y="85"/>
                                      </a:lnTo>
                                      <a:lnTo>
                                        <a:pt x="1228" y="71"/>
                                      </a:lnTo>
                                      <a:lnTo>
                                        <a:pt x="1185" y="57"/>
                                      </a:lnTo>
                                      <a:lnTo>
                                        <a:pt x="1143" y="46"/>
                                      </a:lnTo>
                                      <a:lnTo>
                                        <a:pt x="1108" y="37"/>
                                      </a:lnTo>
                                      <a:lnTo>
                                        <a:pt x="1074" y="29"/>
                                      </a:lnTo>
                                      <a:lnTo>
                                        <a:pt x="1039" y="23"/>
                                      </a:lnTo>
                                      <a:lnTo>
                                        <a:pt x="1004" y="16"/>
                                      </a:lnTo>
                                      <a:lnTo>
                                        <a:pt x="969" y="12"/>
                                      </a:lnTo>
                                      <a:lnTo>
                                        <a:pt x="934" y="7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65" y="2"/>
                                      </a:lnTo>
                                      <a:lnTo>
                                        <a:pt x="830" y="0"/>
                                      </a:lnTo>
                                      <a:lnTo>
                                        <a:pt x="796" y="0"/>
                                      </a:lnTo>
                                      <a:lnTo>
                                        <a:pt x="762" y="0"/>
                                      </a:lnTo>
                                      <a:lnTo>
                                        <a:pt x="728" y="1"/>
                                      </a:lnTo>
                                      <a:lnTo>
                                        <a:pt x="693" y="3"/>
                                      </a:lnTo>
                                      <a:lnTo>
                                        <a:pt x="660" y="5"/>
                                      </a:lnTo>
                                      <a:lnTo>
                                        <a:pt x="626" y="10"/>
                                      </a:lnTo>
                                      <a:lnTo>
                                        <a:pt x="594" y="14"/>
                                      </a:lnTo>
                                      <a:lnTo>
                                        <a:pt x="562" y="19"/>
                                      </a:lnTo>
                                      <a:lnTo>
                                        <a:pt x="530" y="26"/>
                                      </a:lnTo>
                                      <a:lnTo>
                                        <a:pt x="500" y="32"/>
                                      </a:lnTo>
                                      <a:lnTo>
                                        <a:pt x="469" y="40"/>
                                      </a:lnTo>
                                      <a:lnTo>
                                        <a:pt x="440" y="49"/>
                                      </a:lnTo>
                                      <a:lnTo>
                                        <a:pt x="410" y="59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353" y="79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00" y="104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24" y="147"/>
                                      </a:lnTo>
                                      <a:lnTo>
                                        <a:pt x="202" y="163"/>
                                      </a:lnTo>
                                      <a:lnTo>
                                        <a:pt x="180" y="179"/>
                                      </a:lnTo>
                                      <a:lnTo>
                                        <a:pt x="158" y="197"/>
                                      </a:lnTo>
                                      <a:lnTo>
                                        <a:pt x="132" y="221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96" y="259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74" y="286"/>
                                      </a:lnTo>
                                      <a:lnTo>
                                        <a:pt x="64" y="299"/>
                                      </a:lnTo>
                                      <a:lnTo>
                                        <a:pt x="54" y="315"/>
                                      </a:lnTo>
                                      <a:lnTo>
                                        <a:pt x="44" y="329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28" y="359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13" y="391"/>
                                      </a:lnTo>
                                      <a:lnTo>
                                        <a:pt x="6" y="407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43" y="451"/>
                                      </a:lnTo>
                                      <a:lnTo>
                                        <a:pt x="87" y="477"/>
                                      </a:lnTo>
                                      <a:lnTo>
                                        <a:pt x="131" y="505"/>
                                      </a:lnTo>
                                      <a:lnTo>
                                        <a:pt x="173" y="533"/>
                                      </a:lnTo>
                                      <a:lnTo>
                                        <a:pt x="217" y="563"/>
                                      </a:lnTo>
                                      <a:lnTo>
                                        <a:pt x="259" y="592"/>
                                      </a:lnTo>
                                      <a:lnTo>
                                        <a:pt x="302" y="624"/>
                                      </a:lnTo>
                                      <a:lnTo>
                                        <a:pt x="345" y="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1" y="639"/>
                                  <a:ext cx="66" cy="26"/>
                                </a:xfrm>
                                <a:custGeom>
                                  <a:avLst/>
                                  <a:gdLst>
                                    <a:gd name="T0" fmla="*/ 148 w 658"/>
                                    <a:gd name="T1" fmla="*/ 194 h 262"/>
                                    <a:gd name="T2" fmla="*/ 294 w 658"/>
                                    <a:gd name="T3" fmla="*/ 204 h 262"/>
                                    <a:gd name="T4" fmla="*/ 441 w 658"/>
                                    <a:gd name="T5" fmla="*/ 220 h 262"/>
                                    <a:gd name="T6" fmla="*/ 586 w 658"/>
                                    <a:gd name="T7" fmla="*/ 246 h 262"/>
                                    <a:gd name="T8" fmla="*/ 649 w 658"/>
                                    <a:gd name="T9" fmla="*/ 239 h 262"/>
                                    <a:gd name="T10" fmla="*/ 630 w 658"/>
                                    <a:gd name="T11" fmla="*/ 189 h 262"/>
                                    <a:gd name="T12" fmla="*/ 607 w 658"/>
                                    <a:gd name="T13" fmla="*/ 136 h 262"/>
                                    <a:gd name="T14" fmla="*/ 582 w 658"/>
                                    <a:gd name="T15" fmla="*/ 82 h 262"/>
                                    <a:gd name="T16" fmla="*/ 567 w 658"/>
                                    <a:gd name="T17" fmla="*/ 61 h 262"/>
                                    <a:gd name="T18" fmla="*/ 564 w 658"/>
                                    <a:gd name="T19" fmla="*/ 75 h 262"/>
                                    <a:gd name="T20" fmla="*/ 559 w 658"/>
                                    <a:gd name="T21" fmla="*/ 90 h 262"/>
                                    <a:gd name="T22" fmla="*/ 552 w 658"/>
                                    <a:gd name="T23" fmla="*/ 103 h 262"/>
                                    <a:gd name="T24" fmla="*/ 541 w 658"/>
                                    <a:gd name="T25" fmla="*/ 115 h 262"/>
                                    <a:gd name="T26" fmla="*/ 527 w 658"/>
                                    <a:gd name="T27" fmla="*/ 127 h 262"/>
                                    <a:gd name="T28" fmla="*/ 512 w 658"/>
                                    <a:gd name="T29" fmla="*/ 134 h 262"/>
                                    <a:gd name="T30" fmla="*/ 495 w 658"/>
                                    <a:gd name="T31" fmla="*/ 140 h 262"/>
                                    <a:gd name="T32" fmla="*/ 478 w 658"/>
                                    <a:gd name="T33" fmla="*/ 141 h 262"/>
                                    <a:gd name="T34" fmla="*/ 460 w 658"/>
                                    <a:gd name="T35" fmla="*/ 140 h 262"/>
                                    <a:gd name="T36" fmla="*/ 444 w 658"/>
                                    <a:gd name="T37" fmla="*/ 134 h 262"/>
                                    <a:gd name="T38" fmla="*/ 428 w 658"/>
                                    <a:gd name="T39" fmla="*/ 126 h 262"/>
                                    <a:gd name="T40" fmla="*/ 398 w 658"/>
                                    <a:gd name="T41" fmla="*/ 103 h 262"/>
                                    <a:gd name="T42" fmla="*/ 349 w 658"/>
                                    <a:gd name="T43" fmla="*/ 72 h 262"/>
                                    <a:gd name="T44" fmla="*/ 298 w 658"/>
                                    <a:gd name="T45" fmla="*/ 47 h 262"/>
                                    <a:gd name="T46" fmla="*/ 245 w 658"/>
                                    <a:gd name="T47" fmla="*/ 28 h 262"/>
                                    <a:gd name="T48" fmla="*/ 190 w 658"/>
                                    <a:gd name="T49" fmla="*/ 13 h 262"/>
                                    <a:gd name="T50" fmla="*/ 135 w 658"/>
                                    <a:gd name="T51" fmla="*/ 5 h 262"/>
                                    <a:gd name="T52" fmla="*/ 79 w 658"/>
                                    <a:gd name="T53" fmla="*/ 0 h 262"/>
                                    <a:gd name="T54" fmla="*/ 26 w 658"/>
                                    <a:gd name="T55" fmla="*/ 1 h 262"/>
                                    <a:gd name="T56" fmla="*/ 0 w 658"/>
                                    <a:gd name="T57" fmla="*/ 4 h 262"/>
                                    <a:gd name="T58" fmla="*/ 11 w 658"/>
                                    <a:gd name="T59" fmla="*/ 20 h 262"/>
                                    <a:gd name="T60" fmla="*/ 21 w 658"/>
                                    <a:gd name="T61" fmla="*/ 36 h 262"/>
                                    <a:gd name="T62" fmla="*/ 41 w 658"/>
                                    <a:gd name="T63" fmla="*/ 72 h 262"/>
                                    <a:gd name="T64" fmla="*/ 56 w 658"/>
                                    <a:gd name="T65" fmla="*/ 111 h 262"/>
                                    <a:gd name="T66" fmla="*/ 67 w 658"/>
                                    <a:gd name="T67" fmla="*/ 151 h 262"/>
                                    <a:gd name="T68" fmla="*/ 74 w 658"/>
                                    <a:gd name="T69" fmla="*/ 19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58" h="262">
                                      <a:moveTo>
                                        <a:pt x="74" y="192"/>
                                      </a:moveTo>
                                      <a:lnTo>
                                        <a:pt x="148" y="194"/>
                                      </a:lnTo>
                                      <a:lnTo>
                                        <a:pt x="221" y="197"/>
                                      </a:lnTo>
                                      <a:lnTo>
                                        <a:pt x="294" y="204"/>
                                      </a:lnTo>
                                      <a:lnTo>
                                        <a:pt x="368" y="212"/>
                                      </a:lnTo>
                                      <a:lnTo>
                                        <a:pt x="441" y="220"/>
                                      </a:lnTo>
                                      <a:lnTo>
                                        <a:pt x="514" y="232"/>
                                      </a:lnTo>
                                      <a:lnTo>
                                        <a:pt x="586" y="246"/>
                                      </a:lnTo>
                                      <a:lnTo>
                                        <a:pt x="658" y="262"/>
                                      </a:lnTo>
                                      <a:lnTo>
                                        <a:pt x="649" y="239"/>
                                      </a:lnTo>
                                      <a:lnTo>
                                        <a:pt x="639" y="215"/>
                                      </a:lnTo>
                                      <a:lnTo>
                                        <a:pt x="630" y="189"/>
                                      </a:lnTo>
                                      <a:lnTo>
                                        <a:pt x="619" y="164"/>
                                      </a:lnTo>
                                      <a:lnTo>
                                        <a:pt x="607" y="136"/>
                                      </a:lnTo>
                                      <a:lnTo>
                                        <a:pt x="595" y="109"/>
                                      </a:lnTo>
                                      <a:lnTo>
                                        <a:pt x="582" y="82"/>
                                      </a:lnTo>
                                      <a:lnTo>
                                        <a:pt x="567" y="55"/>
                                      </a:lnTo>
                                      <a:lnTo>
                                        <a:pt x="567" y="61"/>
                                      </a:lnTo>
                                      <a:lnTo>
                                        <a:pt x="566" y="69"/>
                                      </a:lnTo>
                                      <a:lnTo>
                                        <a:pt x="564" y="75"/>
                                      </a:lnTo>
                                      <a:lnTo>
                                        <a:pt x="562" y="83"/>
                                      </a:lnTo>
                                      <a:lnTo>
                                        <a:pt x="559" y="90"/>
                                      </a:lnTo>
                                      <a:lnTo>
                                        <a:pt x="555" y="96"/>
                                      </a:lnTo>
                                      <a:lnTo>
                                        <a:pt x="552" y="103"/>
                                      </a:lnTo>
                                      <a:lnTo>
                                        <a:pt x="548" y="108"/>
                                      </a:lnTo>
                                      <a:lnTo>
                                        <a:pt x="541" y="115"/>
                                      </a:lnTo>
                                      <a:lnTo>
                                        <a:pt x="535" y="121"/>
                                      </a:lnTo>
                                      <a:lnTo>
                                        <a:pt x="527" y="127"/>
                                      </a:lnTo>
                                      <a:lnTo>
                                        <a:pt x="519" y="131"/>
                                      </a:lnTo>
                                      <a:lnTo>
                                        <a:pt x="512" y="134"/>
                                      </a:lnTo>
                                      <a:lnTo>
                                        <a:pt x="503" y="138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487" y="141"/>
                                      </a:lnTo>
                                      <a:lnTo>
                                        <a:pt x="478" y="141"/>
                                      </a:lnTo>
                                      <a:lnTo>
                                        <a:pt x="469" y="141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2" y="138"/>
                                      </a:lnTo>
                                      <a:lnTo>
                                        <a:pt x="444" y="134"/>
                                      </a:lnTo>
                                      <a:lnTo>
                                        <a:pt x="435" y="131"/>
                                      </a:lnTo>
                                      <a:lnTo>
                                        <a:pt x="428" y="126"/>
                                      </a:lnTo>
                                      <a:lnTo>
                                        <a:pt x="420" y="120"/>
                                      </a:lnTo>
                                      <a:lnTo>
                                        <a:pt x="398" y="103"/>
                                      </a:lnTo>
                                      <a:lnTo>
                                        <a:pt x="374" y="87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24" y="59"/>
                                      </a:lnTo>
                                      <a:lnTo>
                                        <a:pt x="298" y="47"/>
                                      </a:lnTo>
                                      <a:lnTo>
                                        <a:pt x="271" y="37"/>
                                      </a:lnTo>
                                      <a:lnTo>
                                        <a:pt x="245" y="28"/>
                                      </a:lnTo>
                                      <a:lnTo>
                                        <a:pt x="218" y="20"/>
                                      </a:lnTo>
                                      <a:lnTo>
                                        <a:pt x="190" y="13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07" y="1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62" y="131"/>
                                      </a:lnTo>
                                      <a:lnTo>
                                        <a:pt x="67" y="151"/>
                                      </a:lnTo>
                                      <a:lnTo>
                                        <a:pt x="71" y="171"/>
                                      </a:lnTo>
                                      <a:lnTo>
                                        <a:pt x="74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0" y="584"/>
                                  <a:ext cx="849" cy="985"/>
                                </a:xfrm>
                                <a:custGeom>
                                  <a:avLst/>
                                  <a:gdLst>
                                    <a:gd name="T0" fmla="*/ 3821 w 8496"/>
                                    <a:gd name="T1" fmla="*/ 8421 h 9845"/>
                                    <a:gd name="T2" fmla="*/ 3113 w 8496"/>
                                    <a:gd name="T3" fmla="*/ 6061 h 9845"/>
                                    <a:gd name="T4" fmla="*/ 3725 w 8496"/>
                                    <a:gd name="T5" fmla="*/ 4944 h 9845"/>
                                    <a:gd name="T6" fmla="*/ 1238 w 8496"/>
                                    <a:gd name="T7" fmla="*/ 4661 h 9845"/>
                                    <a:gd name="T8" fmla="*/ 240 w 8496"/>
                                    <a:gd name="T9" fmla="*/ 5678 h 9845"/>
                                    <a:gd name="T10" fmla="*/ 1177 w 8496"/>
                                    <a:gd name="T11" fmla="*/ 8943 h 9845"/>
                                    <a:gd name="T12" fmla="*/ 3599 w 8496"/>
                                    <a:gd name="T13" fmla="*/ 9579 h 9845"/>
                                    <a:gd name="T14" fmla="*/ 6783 w 8496"/>
                                    <a:gd name="T15" fmla="*/ 8996 h 9845"/>
                                    <a:gd name="T16" fmla="*/ 6565 w 8496"/>
                                    <a:gd name="T17" fmla="*/ 6584 h 9845"/>
                                    <a:gd name="T18" fmla="*/ 6473 w 8496"/>
                                    <a:gd name="T19" fmla="*/ 3428 h 9845"/>
                                    <a:gd name="T20" fmla="*/ 6048 w 8496"/>
                                    <a:gd name="T21" fmla="*/ 1866 h 9845"/>
                                    <a:gd name="T22" fmla="*/ 4278 w 8496"/>
                                    <a:gd name="T23" fmla="*/ 938 h 9845"/>
                                    <a:gd name="T24" fmla="*/ 2688 w 8496"/>
                                    <a:gd name="T25" fmla="*/ 1218 h 9845"/>
                                    <a:gd name="T26" fmla="*/ 1116 w 8496"/>
                                    <a:gd name="T27" fmla="*/ 2613 h 9845"/>
                                    <a:gd name="T28" fmla="*/ 1232 w 8496"/>
                                    <a:gd name="T29" fmla="*/ 4510 h 9845"/>
                                    <a:gd name="T30" fmla="*/ 4257 w 8496"/>
                                    <a:gd name="T31" fmla="*/ 4939 h 9845"/>
                                    <a:gd name="T32" fmla="*/ 4232 w 8496"/>
                                    <a:gd name="T33" fmla="*/ 6523 h 9845"/>
                                    <a:gd name="T34" fmla="*/ 4528 w 8496"/>
                                    <a:gd name="T35" fmla="*/ 8664 h 9845"/>
                                    <a:gd name="T36" fmla="*/ 2759 w 8496"/>
                                    <a:gd name="T37" fmla="*/ 8683 h 9845"/>
                                    <a:gd name="T38" fmla="*/ 1232 w 8496"/>
                                    <a:gd name="T39" fmla="*/ 8347 h 9845"/>
                                    <a:gd name="T40" fmla="*/ 2136 w 8496"/>
                                    <a:gd name="T41" fmla="*/ 8405 h 9845"/>
                                    <a:gd name="T42" fmla="*/ 4183 w 8496"/>
                                    <a:gd name="T43" fmla="*/ 8637 h 9845"/>
                                    <a:gd name="T44" fmla="*/ 4058 w 8496"/>
                                    <a:gd name="T45" fmla="*/ 6750 h 9845"/>
                                    <a:gd name="T46" fmla="*/ 4124 w 8496"/>
                                    <a:gd name="T47" fmla="*/ 5147 h 9845"/>
                                    <a:gd name="T48" fmla="*/ 3416 w 8496"/>
                                    <a:gd name="T49" fmla="*/ 5515 h 9845"/>
                                    <a:gd name="T50" fmla="*/ 3562 w 8496"/>
                                    <a:gd name="T51" fmla="*/ 7514 h 9845"/>
                                    <a:gd name="T52" fmla="*/ 7472 w 8496"/>
                                    <a:gd name="T53" fmla="*/ 7609 h 9845"/>
                                    <a:gd name="T54" fmla="*/ 7992 w 8496"/>
                                    <a:gd name="T55" fmla="*/ 6244 h 9845"/>
                                    <a:gd name="T56" fmla="*/ 8093 w 8496"/>
                                    <a:gd name="T57" fmla="*/ 6942 h 9845"/>
                                    <a:gd name="T58" fmla="*/ 7350 w 8496"/>
                                    <a:gd name="T59" fmla="*/ 8039 h 9845"/>
                                    <a:gd name="T60" fmla="*/ 7827 w 8496"/>
                                    <a:gd name="T61" fmla="*/ 3628 h 9845"/>
                                    <a:gd name="T62" fmla="*/ 7353 w 8496"/>
                                    <a:gd name="T63" fmla="*/ 1426 h 9845"/>
                                    <a:gd name="T64" fmla="*/ 5974 w 8496"/>
                                    <a:gd name="T65" fmla="*/ 742 h 9845"/>
                                    <a:gd name="T66" fmla="*/ 5879 w 8496"/>
                                    <a:gd name="T67" fmla="*/ 1473 h 9845"/>
                                    <a:gd name="T68" fmla="*/ 6680 w 8496"/>
                                    <a:gd name="T69" fmla="*/ 1117 h 9845"/>
                                    <a:gd name="T70" fmla="*/ 7097 w 8496"/>
                                    <a:gd name="T71" fmla="*/ 1504 h 9845"/>
                                    <a:gd name="T72" fmla="*/ 6399 w 8496"/>
                                    <a:gd name="T73" fmla="*/ 1393 h 9845"/>
                                    <a:gd name="T74" fmla="*/ 7194 w 8496"/>
                                    <a:gd name="T75" fmla="*/ 4503 h 9845"/>
                                    <a:gd name="T76" fmla="*/ 7339 w 8496"/>
                                    <a:gd name="T77" fmla="*/ 6941 h 9845"/>
                                    <a:gd name="T78" fmla="*/ 2365 w 8496"/>
                                    <a:gd name="T79" fmla="*/ 694 h 9845"/>
                                    <a:gd name="T80" fmla="*/ 3147 w 8496"/>
                                    <a:gd name="T81" fmla="*/ 32 h 9845"/>
                                    <a:gd name="T82" fmla="*/ 4542 w 8496"/>
                                    <a:gd name="T83" fmla="*/ 352 h 9845"/>
                                    <a:gd name="T84" fmla="*/ 5362 w 8496"/>
                                    <a:gd name="T85" fmla="*/ 875 h 9845"/>
                                    <a:gd name="T86" fmla="*/ 6698 w 8496"/>
                                    <a:gd name="T87" fmla="*/ 623 h 9845"/>
                                    <a:gd name="T88" fmla="*/ 7785 w 8496"/>
                                    <a:gd name="T89" fmla="*/ 2239 h 9845"/>
                                    <a:gd name="T90" fmla="*/ 8438 w 8496"/>
                                    <a:gd name="T91" fmla="*/ 5691 h 9845"/>
                                    <a:gd name="T92" fmla="*/ 7112 w 8496"/>
                                    <a:gd name="T93" fmla="*/ 8849 h 9845"/>
                                    <a:gd name="T94" fmla="*/ 4610 w 8496"/>
                                    <a:gd name="T95" fmla="*/ 9838 h 9845"/>
                                    <a:gd name="T96" fmla="*/ 1010 w 8496"/>
                                    <a:gd name="T97" fmla="*/ 9334 h 9845"/>
                                    <a:gd name="T98" fmla="*/ 310 w 8496"/>
                                    <a:gd name="T99" fmla="*/ 7300 h 9845"/>
                                    <a:gd name="T100" fmla="*/ 957 w 8496"/>
                                    <a:gd name="T101" fmla="*/ 4315 h 9845"/>
                                    <a:gd name="T102" fmla="*/ 1248 w 8496"/>
                                    <a:gd name="T103" fmla="*/ 1961 h 9845"/>
                                    <a:gd name="T104" fmla="*/ 4467 w 8496"/>
                                    <a:gd name="T105" fmla="*/ 649 h 9845"/>
                                    <a:gd name="T106" fmla="*/ 3946 w 8496"/>
                                    <a:gd name="T107" fmla="*/ 601 h 9845"/>
                                    <a:gd name="T108" fmla="*/ 3983 w 8496"/>
                                    <a:gd name="T109" fmla="*/ 222 h 9845"/>
                                    <a:gd name="T110" fmla="*/ 2639 w 8496"/>
                                    <a:gd name="T111" fmla="*/ 551 h 9845"/>
                                    <a:gd name="T112" fmla="*/ 3303 w 8496"/>
                                    <a:gd name="T113" fmla="*/ 814 h 9845"/>
                                    <a:gd name="T114" fmla="*/ 4031 w 8496"/>
                                    <a:gd name="T115" fmla="*/ 368 h 9845"/>
                                    <a:gd name="T116" fmla="*/ 6579 w 8496"/>
                                    <a:gd name="T117" fmla="*/ 2451 h 9845"/>
                                    <a:gd name="T118" fmla="*/ 6437 w 8496"/>
                                    <a:gd name="T119" fmla="*/ 5418 h 9845"/>
                                    <a:gd name="T120" fmla="*/ 7211 w 8496"/>
                                    <a:gd name="T121" fmla="*/ 6793 h 9845"/>
                                    <a:gd name="T122" fmla="*/ 7011 w 8496"/>
                                    <a:gd name="T123" fmla="*/ 4506 h 9845"/>
                                    <a:gd name="T124" fmla="*/ 3808 w 8496"/>
                                    <a:gd name="T125" fmla="*/ 742 h 98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496" h="9845">
                                      <a:moveTo>
                                        <a:pt x="4077" y="8472"/>
                                      </a:moveTo>
                                      <a:lnTo>
                                        <a:pt x="4083" y="8480"/>
                                      </a:lnTo>
                                      <a:lnTo>
                                        <a:pt x="4087" y="8489"/>
                                      </a:lnTo>
                                      <a:lnTo>
                                        <a:pt x="4090" y="8496"/>
                                      </a:lnTo>
                                      <a:lnTo>
                                        <a:pt x="4093" y="8505"/>
                                      </a:lnTo>
                                      <a:lnTo>
                                        <a:pt x="4095" y="8514"/>
                                      </a:lnTo>
                                      <a:lnTo>
                                        <a:pt x="4095" y="8522"/>
                                      </a:lnTo>
                                      <a:lnTo>
                                        <a:pt x="4095" y="8531"/>
                                      </a:lnTo>
                                      <a:lnTo>
                                        <a:pt x="4095" y="8539"/>
                                      </a:lnTo>
                                      <a:lnTo>
                                        <a:pt x="4093" y="8548"/>
                                      </a:lnTo>
                                      <a:lnTo>
                                        <a:pt x="4090" y="8556"/>
                                      </a:lnTo>
                                      <a:lnTo>
                                        <a:pt x="4087" y="8564"/>
                                      </a:lnTo>
                                      <a:lnTo>
                                        <a:pt x="4083" y="8572"/>
                                      </a:lnTo>
                                      <a:lnTo>
                                        <a:pt x="4077" y="8579"/>
                                      </a:lnTo>
                                      <a:lnTo>
                                        <a:pt x="4072" y="8586"/>
                                      </a:lnTo>
                                      <a:lnTo>
                                        <a:pt x="4065" y="8592"/>
                                      </a:lnTo>
                                      <a:lnTo>
                                        <a:pt x="4059" y="8599"/>
                                      </a:lnTo>
                                      <a:lnTo>
                                        <a:pt x="4051" y="8603"/>
                                      </a:lnTo>
                                      <a:lnTo>
                                        <a:pt x="4043" y="8607"/>
                                      </a:lnTo>
                                      <a:lnTo>
                                        <a:pt x="4035" y="8611"/>
                                      </a:lnTo>
                                      <a:lnTo>
                                        <a:pt x="4026" y="8614"/>
                                      </a:lnTo>
                                      <a:lnTo>
                                        <a:pt x="4017" y="8615"/>
                                      </a:lnTo>
                                      <a:lnTo>
                                        <a:pt x="4009" y="8616"/>
                                      </a:lnTo>
                                      <a:lnTo>
                                        <a:pt x="4001" y="8616"/>
                                      </a:lnTo>
                                      <a:lnTo>
                                        <a:pt x="3992" y="8615"/>
                                      </a:lnTo>
                                      <a:lnTo>
                                        <a:pt x="3983" y="8613"/>
                                      </a:lnTo>
                                      <a:lnTo>
                                        <a:pt x="3975" y="8611"/>
                                      </a:lnTo>
                                      <a:lnTo>
                                        <a:pt x="3967" y="8607"/>
                                      </a:lnTo>
                                      <a:lnTo>
                                        <a:pt x="3959" y="8603"/>
                                      </a:lnTo>
                                      <a:lnTo>
                                        <a:pt x="3952" y="8599"/>
                                      </a:lnTo>
                                      <a:lnTo>
                                        <a:pt x="3945" y="8593"/>
                                      </a:lnTo>
                                      <a:lnTo>
                                        <a:pt x="3939" y="8587"/>
                                      </a:lnTo>
                                      <a:lnTo>
                                        <a:pt x="3933" y="8579"/>
                                      </a:lnTo>
                                      <a:lnTo>
                                        <a:pt x="3932" y="8579"/>
                                      </a:lnTo>
                                      <a:lnTo>
                                        <a:pt x="3910" y="8550"/>
                                      </a:lnTo>
                                      <a:lnTo>
                                        <a:pt x="3888" y="8519"/>
                                      </a:lnTo>
                                      <a:lnTo>
                                        <a:pt x="3865" y="8488"/>
                                      </a:lnTo>
                                      <a:lnTo>
                                        <a:pt x="3844" y="8455"/>
                                      </a:lnTo>
                                      <a:lnTo>
                                        <a:pt x="3821" y="8421"/>
                                      </a:lnTo>
                                      <a:lnTo>
                                        <a:pt x="3798" y="8386"/>
                                      </a:lnTo>
                                      <a:lnTo>
                                        <a:pt x="3776" y="8350"/>
                                      </a:lnTo>
                                      <a:lnTo>
                                        <a:pt x="3753" y="8313"/>
                                      </a:lnTo>
                                      <a:lnTo>
                                        <a:pt x="3731" y="8276"/>
                                      </a:lnTo>
                                      <a:lnTo>
                                        <a:pt x="3708" y="8238"/>
                                      </a:lnTo>
                                      <a:lnTo>
                                        <a:pt x="3685" y="8199"/>
                                      </a:lnTo>
                                      <a:lnTo>
                                        <a:pt x="3663" y="8160"/>
                                      </a:lnTo>
                                      <a:lnTo>
                                        <a:pt x="3642" y="8118"/>
                                      </a:lnTo>
                                      <a:lnTo>
                                        <a:pt x="3620" y="8077"/>
                                      </a:lnTo>
                                      <a:lnTo>
                                        <a:pt x="3598" y="8035"/>
                                      </a:lnTo>
                                      <a:lnTo>
                                        <a:pt x="3576" y="7992"/>
                                      </a:lnTo>
                                      <a:lnTo>
                                        <a:pt x="3548" y="7935"/>
                                      </a:lnTo>
                                      <a:lnTo>
                                        <a:pt x="3520" y="7879"/>
                                      </a:lnTo>
                                      <a:lnTo>
                                        <a:pt x="3494" y="7820"/>
                                      </a:lnTo>
                                      <a:lnTo>
                                        <a:pt x="3468" y="7760"/>
                                      </a:lnTo>
                                      <a:lnTo>
                                        <a:pt x="3442" y="7699"/>
                                      </a:lnTo>
                                      <a:lnTo>
                                        <a:pt x="3417" y="7638"/>
                                      </a:lnTo>
                                      <a:lnTo>
                                        <a:pt x="3393" y="7575"/>
                                      </a:lnTo>
                                      <a:lnTo>
                                        <a:pt x="3369" y="7512"/>
                                      </a:lnTo>
                                      <a:lnTo>
                                        <a:pt x="3346" y="7447"/>
                                      </a:lnTo>
                                      <a:lnTo>
                                        <a:pt x="3323" y="7382"/>
                                      </a:lnTo>
                                      <a:lnTo>
                                        <a:pt x="3302" y="7317"/>
                                      </a:lnTo>
                                      <a:lnTo>
                                        <a:pt x="3281" y="7250"/>
                                      </a:lnTo>
                                      <a:lnTo>
                                        <a:pt x="3262" y="7183"/>
                                      </a:lnTo>
                                      <a:lnTo>
                                        <a:pt x="3243" y="7115"/>
                                      </a:lnTo>
                                      <a:lnTo>
                                        <a:pt x="3226" y="7048"/>
                                      </a:lnTo>
                                      <a:lnTo>
                                        <a:pt x="3208" y="6978"/>
                                      </a:lnTo>
                                      <a:lnTo>
                                        <a:pt x="3193" y="6909"/>
                                      </a:lnTo>
                                      <a:lnTo>
                                        <a:pt x="3179" y="6840"/>
                                      </a:lnTo>
                                      <a:lnTo>
                                        <a:pt x="3166" y="6770"/>
                                      </a:lnTo>
                                      <a:lnTo>
                                        <a:pt x="3154" y="6699"/>
                                      </a:lnTo>
                                      <a:lnTo>
                                        <a:pt x="3144" y="6629"/>
                                      </a:lnTo>
                                      <a:lnTo>
                                        <a:pt x="3134" y="6558"/>
                                      </a:lnTo>
                                      <a:lnTo>
                                        <a:pt x="3126" y="6487"/>
                                      </a:lnTo>
                                      <a:lnTo>
                                        <a:pt x="3121" y="6416"/>
                                      </a:lnTo>
                                      <a:lnTo>
                                        <a:pt x="3115" y="6345"/>
                                      </a:lnTo>
                                      <a:lnTo>
                                        <a:pt x="3112" y="6273"/>
                                      </a:lnTo>
                                      <a:lnTo>
                                        <a:pt x="3111" y="6203"/>
                                      </a:lnTo>
                                      <a:lnTo>
                                        <a:pt x="3111" y="6132"/>
                                      </a:lnTo>
                                      <a:lnTo>
                                        <a:pt x="3113" y="6061"/>
                                      </a:lnTo>
                                      <a:lnTo>
                                        <a:pt x="3116" y="5989"/>
                                      </a:lnTo>
                                      <a:lnTo>
                                        <a:pt x="3122" y="5919"/>
                                      </a:lnTo>
                                      <a:lnTo>
                                        <a:pt x="3130" y="5849"/>
                                      </a:lnTo>
                                      <a:lnTo>
                                        <a:pt x="3134" y="5816"/>
                                      </a:lnTo>
                                      <a:lnTo>
                                        <a:pt x="3138" y="5784"/>
                                      </a:lnTo>
                                      <a:lnTo>
                                        <a:pt x="3144" y="5753"/>
                                      </a:lnTo>
                                      <a:lnTo>
                                        <a:pt x="3150" y="5722"/>
                                      </a:lnTo>
                                      <a:lnTo>
                                        <a:pt x="3157" y="5693"/>
                                      </a:lnTo>
                                      <a:lnTo>
                                        <a:pt x="3164" y="5663"/>
                                      </a:lnTo>
                                      <a:lnTo>
                                        <a:pt x="3172" y="5635"/>
                                      </a:lnTo>
                                      <a:lnTo>
                                        <a:pt x="3181" y="5607"/>
                                      </a:lnTo>
                                      <a:lnTo>
                                        <a:pt x="3191" y="5579"/>
                                      </a:lnTo>
                                      <a:lnTo>
                                        <a:pt x="3201" y="5553"/>
                                      </a:lnTo>
                                      <a:lnTo>
                                        <a:pt x="3210" y="5527"/>
                                      </a:lnTo>
                                      <a:lnTo>
                                        <a:pt x="3221" y="5502"/>
                                      </a:lnTo>
                                      <a:lnTo>
                                        <a:pt x="3232" y="5477"/>
                                      </a:lnTo>
                                      <a:lnTo>
                                        <a:pt x="3244" y="5453"/>
                                      </a:lnTo>
                                      <a:lnTo>
                                        <a:pt x="3256" y="5430"/>
                                      </a:lnTo>
                                      <a:lnTo>
                                        <a:pt x="3269" y="5407"/>
                                      </a:lnTo>
                                      <a:lnTo>
                                        <a:pt x="3289" y="5374"/>
                                      </a:lnTo>
                                      <a:lnTo>
                                        <a:pt x="3310" y="5341"/>
                                      </a:lnTo>
                                      <a:lnTo>
                                        <a:pt x="3332" y="5310"/>
                                      </a:lnTo>
                                      <a:lnTo>
                                        <a:pt x="3354" y="5281"/>
                                      </a:lnTo>
                                      <a:lnTo>
                                        <a:pt x="3377" y="5253"/>
                                      </a:lnTo>
                                      <a:lnTo>
                                        <a:pt x="3401" y="5226"/>
                                      </a:lnTo>
                                      <a:lnTo>
                                        <a:pt x="3427" y="5200"/>
                                      </a:lnTo>
                                      <a:lnTo>
                                        <a:pt x="3452" y="5176"/>
                                      </a:lnTo>
                                      <a:lnTo>
                                        <a:pt x="3477" y="5154"/>
                                      </a:lnTo>
                                      <a:lnTo>
                                        <a:pt x="3503" y="5133"/>
                                      </a:lnTo>
                                      <a:lnTo>
                                        <a:pt x="3529" y="5112"/>
                                      </a:lnTo>
                                      <a:lnTo>
                                        <a:pt x="3556" y="5094"/>
                                      </a:lnTo>
                                      <a:lnTo>
                                        <a:pt x="3583" y="5075"/>
                                      </a:lnTo>
                                      <a:lnTo>
                                        <a:pt x="3610" y="5059"/>
                                      </a:lnTo>
                                      <a:lnTo>
                                        <a:pt x="3637" y="5044"/>
                                      </a:lnTo>
                                      <a:lnTo>
                                        <a:pt x="3665" y="5029"/>
                                      </a:lnTo>
                                      <a:lnTo>
                                        <a:pt x="3704" y="5011"/>
                                      </a:lnTo>
                                      <a:lnTo>
                                        <a:pt x="3743" y="4995"/>
                                      </a:lnTo>
                                      <a:lnTo>
                                        <a:pt x="3782" y="4982"/>
                                      </a:lnTo>
                                      <a:lnTo>
                                        <a:pt x="3821" y="4970"/>
                                      </a:lnTo>
                                      <a:lnTo>
                                        <a:pt x="3725" y="4944"/>
                                      </a:lnTo>
                                      <a:lnTo>
                                        <a:pt x="3625" y="4921"/>
                                      </a:lnTo>
                                      <a:lnTo>
                                        <a:pt x="3522" y="4898"/>
                                      </a:lnTo>
                                      <a:lnTo>
                                        <a:pt x="3416" y="4876"/>
                                      </a:lnTo>
                                      <a:lnTo>
                                        <a:pt x="3306" y="4856"/>
                                      </a:lnTo>
                                      <a:lnTo>
                                        <a:pt x="3195" y="4837"/>
                                      </a:lnTo>
                                      <a:lnTo>
                                        <a:pt x="3083" y="4818"/>
                                      </a:lnTo>
                                      <a:lnTo>
                                        <a:pt x="2969" y="4801"/>
                                      </a:lnTo>
                                      <a:lnTo>
                                        <a:pt x="2854" y="4784"/>
                                      </a:lnTo>
                                      <a:lnTo>
                                        <a:pt x="2740" y="4769"/>
                                      </a:lnTo>
                                      <a:lnTo>
                                        <a:pt x="2626" y="4756"/>
                                      </a:lnTo>
                                      <a:lnTo>
                                        <a:pt x="2513" y="4743"/>
                                      </a:lnTo>
                                      <a:lnTo>
                                        <a:pt x="2400" y="4731"/>
                                      </a:lnTo>
                                      <a:lnTo>
                                        <a:pt x="2290" y="4720"/>
                                      </a:lnTo>
                                      <a:lnTo>
                                        <a:pt x="2182" y="4710"/>
                                      </a:lnTo>
                                      <a:lnTo>
                                        <a:pt x="2077" y="4703"/>
                                      </a:lnTo>
                                      <a:lnTo>
                                        <a:pt x="1982" y="4695"/>
                                      </a:lnTo>
                                      <a:lnTo>
                                        <a:pt x="1889" y="4690"/>
                                      </a:lnTo>
                                      <a:lnTo>
                                        <a:pt x="1802" y="4685"/>
                                      </a:lnTo>
                                      <a:lnTo>
                                        <a:pt x="1718" y="4681"/>
                                      </a:lnTo>
                                      <a:lnTo>
                                        <a:pt x="1638" y="4678"/>
                                      </a:lnTo>
                                      <a:lnTo>
                                        <a:pt x="1564" y="4675"/>
                                      </a:lnTo>
                                      <a:lnTo>
                                        <a:pt x="1495" y="4674"/>
                                      </a:lnTo>
                                      <a:lnTo>
                                        <a:pt x="1432" y="4674"/>
                                      </a:lnTo>
                                      <a:lnTo>
                                        <a:pt x="1410" y="4674"/>
                                      </a:lnTo>
                                      <a:lnTo>
                                        <a:pt x="1390" y="4672"/>
                                      </a:lnTo>
                                      <a:lnTo>
                                        <a:pt x="1372" y="4670"/>
                                      </a:lnTo>
                                      <a:lnTo>
                                        <a:pt x="1355" y="4667"/>
                                      </a:lnTo>
                                      <a:lnTo>
                                        <a:pt x="1339" y="4662"/>
                                      </a:lnTo>
                                      <a:lnTo>
                                        <a:pt x="1325" y="4658"/>
                                      </a:lnTo>
                                      <a:lnTo>
                                        <a:pt x="1312" y="4654"/>
                                      </a:lnTo>
                                      <a:lnTo>
                                        <a:pt x="1300" y="4649"/>
                                      </a:lnTo>
                                      <a:lnTo>
                                        <a:pt x="1279" y="4642"/>
                                      </a:lnTo>
                                      <a:lnTo>
                                        <a:pt x="1264" y="4636"/>
                                      </a:lnTo>
                                      <a:lnTo>
                                        <a:pt x="1258" y="4634"/>
                                      </a:lnTo>
                                      <a:lnTo>
                                        <a:pt x="1253" y="4634"/>
                                      </a:lnTo>
                                      <a:lnTo>
                                        <a:pt x="1249" y="4635"/>
                                      </a:lnTo>
                                      <a:lnTo>
                                        <a:pt x="1247" y="4637"/>
                                      </a:lnTo>
                                      <a:lnTo>
                                        <a:pt x="1245" y="4645"/>
                                      </a:lnTo>
                                      <a:lnTo>
                                        <a:pt x="1243" y="4654"/>
                                      </a:lnTo>
                                      <a:lnTo>
                                        <a:pt x="1238" y="4661"/>
                                      </a:lnTo>
                                      <a:lnTo>
                                        <a:pt x="1235" y="4669"/>
                                      </a:lnTo>
                                      <a:lnTo>
                                        <a:pt x="1230" y="4675"/>
                                      </a:lnTo>
                                      <a:lnTo>
                                        <a:pt x="1224" y="4682"/>
                                      </a:lnTo>
                                      <a:lnTo>
                                        <a:pt x="1219" y="4687"/>
                                      </a:lnTo>
                                      <a:lnTo>
                                        <a:pt x="1212" y="4693"/>
                                      </a:lnTo>
                                      <a:lnTo>
                                        <a:pt x="1206" y="4697"/>
                                      </a:lnTo>
                                      <a:lnTo>
                                        <a:pt x="1198" y="4702"/>
                                      </a:lnTo>
                                      <a:lnTo>
                                        <a:pt x="1190" y="4705"/>
                                      </a:lnTo>
                                      <a:lnTo>
                                        <a:pt x="1183" y="4707"/>
                                      </a:lnTo>
                                      <a:lnTo>
                                        <a:pt x="1174" y="4709"/>
                                      </a:lnTo>
                                      <a:lnTo>
                                        <a:pt x="1165" y="4710"/>
                                      </a:lnTo>
                                      <a:lnTo>
                                        <a:pt x="1157" y="4710"/>
                                      </a:lnTo>
                                      <a:lnTo>
                                        <a:pt x="1148" y="4710"/>
                                      </a:lnTo>
                                      <a:lnTo>
                                        <a:pt x="1137" y="4708"/>
                                      </a:lnTo>
                                      <a:lnTo>
                                        <a:pt x="1126" y="4705"/>
                                      </a:lnTo>
                                      <a:lnTo>
                                        <a:pt x="1115" y="4699"/>
                                      </a:lnTo>
                                      <a:lnTo>
                                        <a:pt x="1106" y="4694"/>
                                      </a:lnTo>
                                      <a:lnTo>
                                        <a:pt x="1098" y="4687"/>
                                      </a:lnTo>
                                      <a:lnTo>
                                        <a:pt x="1090" y="4679"/>
                                      </a:lnTo>
                                      <a:lnTo>
                                        <a:pt x="1083" y="4670"/>
                                      </a:lnTo>
                                      <a:lnTo>
                                        <a:pt x="1078" y="4660"/>
                                      </a:lnTo>
                                      <a:lnTo>
                                        <a:pt x="1044" y="4691"/>
                                      </a:lnTo>
                                      <a:lnTo>
                                        <a:pt x="1006" y="4721"/>
                                      </a:lnTo>
                                      <a:lnTo>
                                        <a:pt x="965" y="4753"/>
                                      </a:lnTo>
                                      <a:lnTo>
                                        <a:pt x="923" y="4785"/>
                                      </a:lnTo>
                                      <a:lnTo>
                                        <a:pt x="877" y="4821"/>
                                      </a:lnTo>
                                      <a:lnTo>
                                        <a:pt x="829" y="4860"/>
                                      </a:lnTo>
                                      <a:lnTo>
                                        <a:pt x="779" y="4900"/>
                                      </a:lnTo>
                                      <a:lnTo>
                                        <a:pt x="727" y="4943"/>
                                      </a:lnTo>
                                      <a:lnTo>
                                        <a:pt x="675" y="4990"/>
                                      </a:lnTo>
                                      <a:lnTo>
                                        <a:pt x="623" y="5040"/>
                                      </a:lnTo>
                                      <a:lnTo>
                                        <a:pt x="571" y="5094"/>
                                      </a:lnTo>
                                      <a:lnTo>
                                        <a:pt x="520" y="5151"/>
                                      </a:lnTo>
                                      <a:lnTo>
                                        <a:pt x="471" y="5212"/>
                                      </a:lnTo>
                                      <a:lnTo>
                                        <a:pt x="424" y="5278"/>
                                      </a:lnTo>
                                      <a:lnTo>
                                        <a:pt x="380" y="5349"/>
                                      </a:lnTo>
                                      <a:lnTo>
                                        <a:pt x="339" y="5423"/>
                                      </a:lnTo>
                                      <a:lnTo>
                                        <a:pt x="302" y="5503"/>
                                      </a:lnTo>
                                      <a:lnTo>
                                        <a:pt x="269" y="5587"/>
                                      </a:lnTo>
                                      <a:lnTo>
                                        <a:pt x="240" y="5678"/>
                                      </a:lnTo>
                                      <a:lnTo>
                                        <a:pt x="219" y="5773"/>
                                      </a:lnTo>
                                      <a:lnTo>
                                        <a:pt x="202" y="5875"/>
                                      </a:lnTo>
                                      <a:lnTo>
                                        <a:pt x="192" y="5982"/>
                                      </a:lnTo>
                                      <a:lnTo>
                                        <a:pt x="189" y="6097"/>
                                      </a:lnTo>
                                      <a:lnTo>
                                        <a:pt x="195" y="6217"/>
                                      </a:lnTo>
                                      <a:lnTo>
                                        <a:pt x="208" y="6344"/>
                                      </a:lnTo>
                                      <a:lnTo>
                                        <a:pt x="230" y="6478"/>
                                      </a:lnTo>
                                      <a:lnTo>
                                        <a:pt x="261" y="6620"/>
                                      </a:lnTo>
                                      <a:lnTo>
                                        <a:pt x="303" y="6768"/>
                                      </a:lnTo>
                                      <a:lnTo>
                                        <a:pt x="354" y="6925"/>
                                      </a:lnTo>
                                      <a:lnTo>
                                        <a:pt x="417" y="7088"/>
                                      </a:lnTo>
                                      <a:lnTo>
                                        <a:pt x="492" y="7260"/>
                                      </a:lnTo>
                                      <a:lnTo>
                                        <a:pt x="579" y="7441"/>
                                      </a:lnTo>
                                      <a:lnTo>
                                        <a:pt x="678" y="7629"/>
                                      </a:lnTo>
                                      <a:lnTo>
                                        <a:pt x="791" y="7828"/>
                                      </a:lnTo>
                                      <a:lnTo>
                                        <a:pt x="917" y="8033"/>
                                      </a:lnTo>
                                      <a:lnTo>
                                        <a:pt x="1058" y="8249"/>
                                      </a:lnTo>
                                      <a:lnTo>
                                        <a:pt x="1074" y="8273"/>
                                      </a:lnTo>
                                      <a:lnTo>
                                        <a:pt x="1089" y="8298"/>
                                      </a:lnTo>
                                      <a:lnTo>
                                        <a:pt x="1102" y="8322"/>
                                      </a:lnTo>
                                      <a:lnTo>
                                        <a:pt x="1114" y="8346"/>
                                      </a:lnTo>
                                      <a:lnTo>
                                        <a:pt x="1125" y="8370"/>
                                      </a:lnTo>
                                      <a:lnTo>
                                        <a:pt x="1136" y="8395"/>
                                      </a:lnTo>
                                      <a:lnTo>
                                        <a:pt x="1145" y="8419"/>
                                      </a:lnTo>
                                      <a:lnTo>
                                        <a:pt x="1153" y="8443"/>
                                      </a:lnTo>
                                      <a:lnTo>
                                        <a:pt x="1161" y="8467"/>
                                      </a:lnTo>
                                      <a:lnTo>
                                        <a:pt x="1167" y="8491"/>
                                      </a:lnTo>
                                      <a:lnTo>
                                        <a:pt x="1173" y="8515"/>
                                      </a:lnTo>
                                      <a:lnTo>
                                        <a:pt x="1177" y="8539"/>
                                      </a:lnTo>
                                      <a:lnTo>
                                        <a:pt x="1182" y="8563"/>
                                      </a:lnTo>
                                      <a:lnTo>
                                        <a:pt x="1185" y="8587"/>
                                      </a:lnTo>
                                      <a:lnTo>
                                        <a:pt x="1188" y="8610"/>
                                      </a:lnTo>
                                      <a:lnTo>
                                        <a:pt x="1190" y="8634"/>
                                      </a:lnTo>
                                      <a:lnTo>
                                        <a:pt x="1193" y="8679"/>
                                      </a:lnTo>
                                      <a:lnTo>
                                        <a:pt x="1194" y="8726"/>
                                      </a:lnTo>
                                      <a:lnTo>
                                        <a:pt x="1193" y="8771"/>
                                      </a:lnTo>
                                      <a:lnTo>
                                        <a:pt x="1190" y="8815"/>
                                      </a:lnTo>
                                      <a:lnTo>
                                        <a:pt x="1186" y="8859"/>
                                      </a:lnTo>
                                      <a:lnTo>
                                        <a:pt x="1182" y="8902"/>
                                      </a:lnTo>
                                      <a:lnTo>
                                        <a:pt x="1177" y="8943"/>
                                      </a:lnTo>
                                      <a:lnTo>
                                        <a:pt x="1172" y="8983"/>
                                      </a:lnTo>
                                      <a:lnTo>
                                        <a:pt x="1165" y="9040"/>
                                      </a:lnTo>
                                      <a:lnTo>
                                        <a:pt x="1161" y="9092"/>
                                      </a:lnTo>
                                      <a:lnTo>
                                        <a:pt x="1159" y="9117"/>
                                      </a:lnTo>
                                      <a:lnTo>
                                        <a:pt x="1159" y="9140"/>
                                      </a:lnTo>
                                      <a:lnTo>
                                        <a:pt x="1160" y="9162"/>
                                      </a:lnTo>
                                      <a:lnTo>
                                        <a:pt x="1163" y="9181"/>
                                      </a:lnTo>
                                      <a:lnTo>
                                        <a:pt x="1165" y="9191"/>
                                      </a:lnTo>
                                      <a:lnTo>
                                        <a:pt x="1167" y="9200"/>
                                      </a:lnTo>
                                      <a:lnTo>
                                        <a:pt x="1170" y="9209"/>
                                      </a:lnTo>
                                      <a:lnTo>
                                        <a:pt x="1173" y="9216"/>
                                      </a:lnTo>
                                      <a:lnTo>
                                        <a:pt x="1177" y="9224"/>
                                      </a:lnTo>
                                      <a:lnTo>
                                        <a:pt x="1182" y="9230"/>
                                      </a:lnTo>
                                      <a:lnTo>
                                        <a:pt x="1186" y="9237"/>
                                      </a:lnTo>
                                      <a:lnTo>
                                        <a:pt x="1191" y="9244"/>
                                      </a:lnTo>
                                      <a:lnTo>
                                        <a:pt x="1198" y="9249"/>
                                      </a:lnTo>
                                      <a:lnTo>
                                        <a:pt x="1205" y="9254"/>
                                      </a:lnTo>
                                      <a:lnTo>
                                        <a:pt x="1212" y="9259"/>
                                      </a:lnTo>
                                      <a:lnTo>
                                        <a:pt x="1220" y="9263"/>
                                      </a:lnTo>
                                      <a:lnTo>
                                        <a:pt x="1229" y="9266"/>
                                      </a:lnTo>
                                      <a:lnTo>
                                        <a:pt x="1238" y="9269"/>
                                      </a:lnTo>
                                      <a:lnTo>
                                        <a:pt x="1249" y="9272"/>
                                      </a:lnTo>
                                      <a:lnTo>
                                        <a:pt x="1260" y="9273"/>
                                      </a:lnTo>
                                      <a:lnTo>
                                        <a:pt x="1264" y="9274"/>
                                      </a:lnTo>
                                      <a:lnTo>
                                        <a:pt x="1344" y="9284"/>
                                      </a:lnTo>
                                      <a:lnTo>
                                        <a:pt x="1427" y="9295"/>
                                      </a:lnTo>
                                      <a:lnTo>
                                        <a:pt x="1511" y="9307"/>
                                      </a:lnTo>
                                      <a:lnTo>
                                        <a:pt x="1598" y="9318"/>
                                      </a:lnTo>
                                      <a:lnTo>
                                        <a:pt x="1686" y="9331"/>
                                      </a:lnTo>
                                      <a:lnTo>
                                        <a:pt x="1776" y="9343"/>
                                      </a:lnTo>
                                      <a:lnTo>
                                        <a:pt x="1867" y="9356"/>
                                      </a:lnTo>
                                      <a:lnTo>
                                        <a:pt x="1960" y="9369"/>
                                      </a:lnTo>
                                      <a:lnTo>
                                        <a:pt x="2151" y="9395"/>
                                      </a:lnTo>
                                      <a:lnTo>
                                        <a:pt x="2348" y="9422"/>
                                      </a:lnTo>
                                      <a:lnTo>
                                        <a:pt x="2550" y="9450"/>
                                      </a:lnTo>
                                      <a:lnTo>
                                        <a:pt x="2756" y="9478"/>
                                      </a:lnTo>
                                      <a:lnTo>
                                        <a:pt x="2965" y="9505"/>
                                      </a:lnTo>
                                      <a:lnTo>
                                        <a:pt x="3177" y="9531"/>
                                      </a:lnTo>
                                      <a:lnTo>
                                        <a:pt x="3388" y="9556"/>
                                      </a:lnTo>
                                      <a:lnTo>
                                        <a:pt x="3599" y="9579"/>
                                      </a:lnTo>
                                      <a:lnTo>
                                        <a:pt x="3810" y="9601"/>
                                      </a:lnTo>
                                      <a:lnTo>
                                        <a:pt x="4016" y="9619"/>
                                      </a:lnTo>
                                      <a:lnTo>
                                        <a:pt x="4119" y="9628"/>
                                      </a:lnTo>
                                      <a:lnTo>
                                        <a:pt x="4220" y="9636"/>
                                      </a:lnTo>
                                      <a:lnTo>
                                        <a:pt x="4321" y="9642"/>
                                      </a:lnTo>
                                      <a:lnTo>
                                        <a:pt x="4419" y="9649"/>
                                      </a:lnTo>
                                      <a:lnTo>
                                        <a:pt x="4516" y="9654"/>
                                      </a:lnTo>
                                      <a:lnTo>
                                        <a:pt x="4612" y="9657"/>
                                      </a:lnTo>
                                      <a:lnTo>
                                        <a:pt x="4706" y="9661"/>
                                      </a:lnTo>
                                      <a:lnTo>
                                        <a:pt x="4798" y="9664"/>
                                      </a:lnTo>
                                      <a:lnTo>
                                        <a:pt x="4887" y="9665"/>
                                      </a:lnTo>
                                      <a:lnTo>
                                        <a:pt x="4976" y="9665"/>
                                      </a:lnTo>
                                      <a:lnTo>
                                        <a:pt x="5061" y="9664"/>
                                      </a:lnTo>
                                      <a:lnTo>
                                        <a:pt x="5144" y="9662"/>
                                      </a:lnTo>
                                      <a:lnTo>
                                        <a:pt x="5255" y="9656"/>
                                      </a:lnTo>
                                      <a:lnTo>
                                        <a:pt x="5361" y="9648"/>
                                      </a:lnTo>
                                      <a:lnTo>
                                        <a:pt x="5464" y="9638"/>
                                      </a:lnTo>
                                      <a:lnTo>
                                        <a:pt x="5561" y="9625"/>
                                      </a:lnTo>
                                      <a:lnTo>
                                        <a:pt x="5653" y="9610"/>
                                      </a:lnTo>
                                      <a:lnTo>
                                        <a:pt x="5741" y="9593"/>
                                      </a:lnTo>
                                      <a:lnTo>
                                        <a:pt x="5825" y="9574"/>
                                      </a:lnTo>
                                      <a:lnTo>
                                        <a:pt x="5905" y="9553"/>
                                      </a:lnTo>
                                      <a:lnTo>
                                        <a:pt x="5980" y="9530"/>
                                      </a:lnTo>
                                      <a:lnTo>
                                        <a:pt x="6053" y="9506"/>
                                      </a:lnTo>
                                      <a:lnTo>
                                        <a:pt x="6120" y="9480"/>
                                      </a:lnTo>
                                      <a:lnTo>
                                        <a:pt x="6185" y="9453"/>
                                      </a:lnTo>
                                      <a:lnTo>
                                        <a:pt x="6246" y="9424"/>
                                      </a:lnTo>
                                      <a:lnTo>
                                        <a:pt x="6304" y="9395"/>
                                      </a:lnTo>
                                      <a:lnTo>
                                        <a:pt x="6357" y="9364"/>
                                      </a:lnTo>
                                      <a:lnTo>
                                        <a:pt x="6410" y="9333"/>
                                      </a:lnTo>
                                      <a:lnTo>
                                        <a:pt x="6458" y="9301"/>
                                      </a:lnTo>
                                      <a:lnTo>
                                        <a:pt x="6503" y="9268"/>
                                      </a:lnTo>
                                      <a:lnTo>
                                        <a:pt x="6546" y="9235"/>
                                      </a:lnTo>
                                      <a:lnTo>
                                        <a:pt x="6586" y="9201"/>
                                      </a:lnTo>
                                      <a:lnTo>
                                        <a:pt x="6625" y="9166"/>
                                      </a:lnTo>
                                      <a:lnTo>
                                        <a:pt x="6661" y="9132"/>
                                      </a:lnTo>
                                      <a:lnTo>
                                        <a:pt x="6693" y="9098"/>
                                      </a:lnTo>
                                      <a:lnTo>
                                        <a:pt x="6725" y="9064"/>
                                      </a:lnTo>
                                      <a:lnTo>
                                        <a:pt x="6756" y="9030"/>
                                      </a:lnTo>
                                      <a:lnTo>
                                        <a:pt x="6783" y="8996"/>
                                      </a:lnTo>
                                      <a:lnTo>
                                        <a:pt x="6809" y="8963"/>
                                      </a:lnTo>
                                      <a:lnTo>
                                        <a:pt x="6834" y="8930"/>
                                      </a:lnTo>
                                      <a:lnTo>
                                        <a:pt x="6881" y="8866"/>
                                      </a:lnTo>
                                      <a:lnTo>
                                        <a:pt x="6923" y="8806"/>
                                      </a:lnTo>
                                      <a:lnTo>
                                        <a:pt x="6930" y="8795"/>
                                      </a:lnTo>
                                      <a:lnTo>
                                        <a:pt x="6939" y="8783"/>
                                      </a:lnTo>
                                      <a:lnTo>
                                        <a:pt x="6950" y="8766"/>
                                      </a:lnTo>
                                      <a:lnTo>
                                        <a:pt x="6964" y="8747"/>
                                      </a:lnTo>
                                      <a:lnTo>
                                        <a:pt x="6964" y="8746"/>
                                      </a:lnTo>
                                      <a:lnTo>
                                        <a:pt x="6986" y="8712"/>
                                      </a:lnTo>
                                      <a:lnTo>
                                        <a:pt x="7005" y="8675"/>
                                      </a:lnTo>
                                      <a:lnTo>
                                        <a:pt x="7020" y="8637"/>
                                      </a:lnTo>
                                      <a:lnTo>
                                        <a:pt x="7033" y="8595"/>
                                      </a:lnTo>
                                      <a:lnTo>
                                        <a:pt x="7044" y="8552"/>
                                      </a:lnTo>
                                      <a:lnTo>
                                        <a:pt x="7052" y="8506"/>
                                      </a:lnTo>
                                      <a:lnTo>
                                        <a:pt x="7056" y="8458"/>
                                      </a:lnTo>
                                      <a:lnTo>
                                        <a:pt x="7059" y="8408"/>
                                      </a:lnTo>
                                      <a:lnTo>
                                        <a:pt x="7059" y="8357"/>
                                      </a:lnTo>
                                      <a:lnTo>
                                        <a:pt x="7057" y="8302"/>
                                      </a:lnTo>
                                      <a:lnTo>
                                        <a:pt x="7054" y="8248"/>
                                      </a:lnTo>
                                      <a:lnTo>
                                        <a:pt x="7047" y="8190"/>
                                      </a:lnTo>
                                      <a:lnTo>
                                        <a:pt x="7040" y="8131"/>
                                      </a:lnTo>
                                      <a:lnTo>
                                        <a:pt x="7030" y="8072"/>
                                      </a:lnTo>
                                      <a:lnTo>
                                        <a:pt x="7018" y="8011"/>
                                      </a:lnTo>
                                      <a:lnTo>
                                        <a:pt x="7005" y="7947"/>
                                      </a:lnTo>
                                      <a:lnTo>
                                        <a:pt x="6990" y="7883"/>
                                      </a:lnTo>
                                      <a:lnTo>
                                        <a:pt x="6974" y="7818"/>
                                      </a:lnTo>
                                      <a:lnTo>
                                        <a:pt x="6957" y="7752"/>
                                      </a:lnTo>
                                      <a:lnTo>
                                        <a:pt x="6938" y="7685"/>
                                      </a:lnTo>
                                      <a:lnTo>
                                        <a:pt x="6918" y="7616"/>
                                      </a:lnTo>
                                      <a:lnTo>
                                        <a:pt x="6898" y="7548"/>
                                      </a:lnTo>
                                      <a:lnTo>
                                        <a:pt x="6875" y="7478"/>
                                      </a:lnTo>
                                      <a:lnTo>
                                        <a:pt x="6853" y="7407"/>
                                      </a:lnTo>
                                      <a:lnTo>
                                        <a:pt x="6805" y="7264"/>
                                      </a:lnTo>
                                      <a:lnTo>
                                        <a:pt x="6756" y="7120"/>
                                      </a:lnTo>
                                      <a:lnTo>
                                        <a:pt x="6704" y="6975"/>
                                      </a:lnTo>
                                      <a:lnTo>
                                        <a:pt x="6652" y="6829"/>
                                      </a:lnTo>
                                      <a:lnTo>
                                        <a:pt x="6608" y="6706"/>
                                      </a:lnTo>
                                      <a:lnTo>
                                        <a:pt x="6565" y="6584"/>
                                      </a:lnTo>
                                      <a:lnTo>
                                        <a:pt x="6522" y="6463"/>
                                      </a:lnTo>
                                      <a:lnTo>
                                        <a:pt x="6482" y="6342"/>
                                      </a:lnTo>
                                      <a:lnTo>
                                        <a:pt x="6442" y="6223"/>
                                      </a:lnTo>
                                      <a:lnTo>
                                        <a:pt x="6406" y="6107"/>
                                      </a:lnTo>
                                      <a:lnTo>
                                        <a:pt x="6389" y="6049"/>
                                      </a:lnTo>
                                      <a:lnTo>
                                        <a:pt x="6372" y="5991"/>
                                      </a:lnTo>
                                      <a:lnTo>
                                        <a:pt x="6356" y="5936"/>
                                      </a:lnTo>
                                      <a:lnTo>
                                        <a:pt x="6342" y="5879"/>
                                      </a:lnTo>
                                      <a:lnTo>
                                        <a:pt x="6328" y="5825"/>
                                      </a:lnTo>
                                      <a:lnTo>
                                        <a:pt x="6315" y="5770"/>
                                      </a:lnTo>
                                      <a:lnTo>
                                        <a:pt x="6303" y="5716"/>
                                      </a:lnTo>
                                      <a:lnTo>
                                        <a:pt x="6292" y="5663"/>
                                      </a:lnTo>
                                      <a:lnTo>
                                        <a:pt x="6282" y="5611"/>
                                      </a:lnTo>
                                      <a:lnTo>
                                        <a:pt x="6273" y="5560"/>
                                      </a:lnTo>
                                      <a:lnTo>
                                        <a:pt x="6265" y="5510"/>
                                      </a:lnTo>
                                      <a:lnTo>
                                        <a:pt x="6260" y="5461"/>
                                      </a:lnTo>
                                      <a:lnTo>
                                        <a:pt x="6256" y="5413"/>
                                      </a:lnTo>
                                      <a:lnTo>
                                        <a:pt x="6252" y="5365"/>
                                      </a:lnTo>
                                      <a:lnTo>
                                        <a:pt x="6251" y="5319"/>
                                      </a:lnTo>
                                      <a:lnTo>
                                        <a:pt x="6250" y="5275"/>
                                      </a:lnTo>
                                      <a:lnTo>
                                        <a:pt x="6252" y="5231"/>
                                      </a:lnTo>
                                      <a:lnTo>
                                        <a:pt x="6256" y="5188"/>
                                      </a:lnTo>
                                      <a:lnTo>
                                        <a:pt x="6260" y="5147"/>
                                      </a:lnTo>
                                      <a:lnTo>
                                        <a:pt x="6267" y="5107"/>
                                      </a:lnTo>
                                      <a:lnTo>
                                        <a:pt x="6284" y="5013"/>
                                      </a:lnTo>
                                      <a:lnTo>
                                        <a:pt x="6301" y="4917"/>
                                      </a:lnTo>
                                      <a:lnTo>
                                        <a:pt x="6319" y="4819"/>
                                      </a:lnTo>
                                      <a:lnTo>
                                        <a:pt x="6336" y="4718"/>
                                      </a:lnTo>
                                      <a:lnTo>
                                        <a:pt x="6353" y="4616"/>
                                      </a:lnTo>
                                      <a:lnTo>
                                        <a:pt x="6369" y="4511"/>
                                      </a:lnTo>
                                      <a:lnTo>
                                        <a:pt x="6384" y="4405"/>
                                      </a:lnTo>
                                      <a:lnTo>
                                        <a:pt x="6399" y="4299"/>
                                      </a:lnTo>
                                      <a:lnTo>
                                        <a:pt x="6413" y="4190"/>
                                      </a:lnTo>
                                      <a:lnTo>
                                        <a:pt x="6425" y="4082"/>
                                      </a:lnTo>
                                      <a:lnTo>
                                        <a:pt x="6437" y="3972"/>
                                      </a:lnTo>
                                      <a:lnTo>
                                        <a:pt x="6447" y="3863"/>
                                      </a:lnTo>
                                      <a:lnTo>
                                        <a:pt x="6455" y="3753"/>
                                      </a:lnTo>
                                      <a:lnTo>
                                        <a:pt x="6463" y="3644"/>
                                      </a:lnTo>
                                      <a:lnTo>
                                        <a:pt x="6470" y="3536"/>
                                      </a:lnTo>
                                      <a:lnTo>
                                        <a:pt x="6473" y="3428"/>
                                      </a:lnTo>
                                      <a:lnTo>
                                        <a:pt x="6475" y="3324"/>
                                      </a:lnTo>
                                      <a:lnTo>
                                        <a:pt x="6476" y="3220"/>
                                      </a:lnTo>
                                      <a:lnTo>
                                        <a:pt x="6474" y="3119"/>
                                      </a:lnTo>
                                      <a:lnTo>
                                        <a:pt x="6471" y="3020"/>
                                      </a:lnTo>
                                      <a:lnTo>
                                        <a:pt x="6467" y="2970"/>
                                      </a:lnTo>
                                      <a:lnTo>
                                        <a:pt x="6464" y="2922"/>
                                      </a:lnTo>
                                      <a:lnTo>
                                        <a:pt x="6461" y="2874"/>
                                      </a:lnTo>
                                      <a:lnTo>
                                        <a:pt x="6456" y="2826"/>
                                      </a:lnTo>
                                      <a:lnTo>
                                        <a:pt x="6451" y="2779"/>
                                      </a:lnTo>
                                      <a:lnTo>
                                        <a:pt x="6446" y="2733"/>
                                      </a:lnTo>
                                      <a:lnTo>
                                        <a:pt x="6440" y="2688"/>
                                      </a:lnTo>
                                      <a:lnTo>
                                        <a:pt x="6434" y="2643"/>
                                      </a:lnTo>
                                      <a:lnTo>
                                        <a:pt x="6426" y="2598"/>
                                      </a:lnTo>
                                      <a:lnTo>
                                        <a:pt x="6417" y="2555"/>
                                      </a:lnTo>
                                      <a:lnTo>
                                        <a:pt x="6408" y="2513"/>
                                      </a:lnTo>
                                      <a:lnTo>
                                        <a:pt x="6399" y="2471"/>
                                      </a:lnTo>
                                      <a:lnTo>
                                        <a:pt x="6389" y="2431"/>
                                      </a:lnTo>
                                      <a:lnTo>
                                        <a:pt x="6378" y="2390"/>
                                      </a:lnTo>
                                      <a:lnTo>
                                        <a:pt x="6366" y="2351"/>
                                      </a:lnTo>
                                      <a:lnTo>
                                        <a:pt x="6354" y="2313"/>
                                      </a:lnTo>
                                      <a:lnTo>
                                        <a:pt x="6341" y="2277"/>
                                      </a:lnTo>
                                      <a:lnTo>
                                        <a:pt x="6327" y="2241"/>
                                      </a:lnTo>
                                      <a:lnTo>
                                        <a:pt x="6311" y="2205"/>
                                      </a:lnTo>
                                      <a:lnTo>
                                        <a:pt x="6296" y="2171"/>
                                      </a:lnTo>
                                      <a:lnTo>
                                        <a:pt x="6280" y="2139"/>
                                      </a:lnTo>
                                      <a:lnTo>
                                        <a:pt x="6262" y="2107"/>
                                      </a:lnTo>
                                      <a:lnTo>
                                        <a:pt x="6245" y="2077"/>
                                      </a:lnTo>
                                      <a:lnTo>
                                        <a:pt x="6225" y="2047"/>
                                      </a:lnTo>
                                      <a:lnTo>
                                        <a:pt x="6193" y="2013"/>
                                      </a:lnTo>
                                      <a:lnTo>
                                        <a:pt x="6162" y="1980"/>
                                      </a:lnTo>
                                      <a:lnTo>
                                        <a:pt x="6129" y="1947"/>
                                      </a:lnTo>
                                      <a:lnTo>
                                        <a:pt x="6097" y="1914"/>
                                      </a:lnTo>
                                      <a:lnTo>
                                        <a:pt x="6089" y="1911"/>
                                      </a:lnTo>
                                      <a:lnTo>
                                        <a:pt x="6081" y="1907"/>
                                      </a:lnTo>
                                      <a:lnTo>
                                        <a:pt x="6074" y="1901"/>
                                      </a:lnTo>
                                      <a:lnTo>
                                        <a:pt x="6068" y="1895"/>
                                      </a:lnTo>
                                      <a:lnTo>
                                        <a:pt x="6062" y="1889"/>
                                      </a:lnTo>
                                      <a:lnTo>
                                        <a:pt x="6057" y="1882"/>
                                      </a:lnTo>
                                      <a:lnTo>
                                        <a:pt x="6053" y="1874"/>
                                      </a:lnTo>
                                      <a:lnTo>
                                        <a:pt x="6048" y="1866"/>
                                      </a:lnTo>
                                      <a:lnTo>
                                        <a:pt x="5999" y="1820"/>
                                      </a:lnTo>
                                      <a:lnTo>
                                        <a:pt x="5950" y="1774"/>
                                      </a:lnTo>
                                      <a:lnTo>
                                        <a:pt x="5900" y="1728"/>
                                      </a:lnTo>
                                      <a:lnTo>
                                        <a:pt x="5851" y="1685"/>
                                      </a:lnTo>
                                      <a:lnTo>
                                        <a:pt x="5800" y="1642"/>
                                      </a:lnTo>
                                      <a:lnTo>
                                        <a:pt x="5750" y="1601"/>
                                      </a:lnTo>
                                      <a:lnTo>
                                        <a:pt x="5699" y="1560"/>
                                      </a:lnTo>
                                      <a:lnTo>
                                        <a:pt x="5649" y="1522"/>
                                      </a:lnTo>
                                      <a:lnTo>
                                        <a:pt x="5574" y="1468"/>
                                      </a:lnTo>
                                      <a:lnTo>
                                        <a:pt x="5499" y="1415"/>
                                      </a:lnTo>
                                      <a:lnTo>
                                        <a:pt x="5462" y="1390"/>
                                      </a:lnTo>
                                      <a:lnTo>
                                        <a:pt x="5425" y="1366"/>
                                      </a:lnTo>
                                      <a:lnTo>
                                        <a:pt x="5386" y="1343"/>
                                      </a:lnTo>
                                      <a:lnTo>
                                        <a:pt x="5349" y="1320"/>
                                      </a:lnTo>
                                      <a:lnTo>
                                        <a:pt x="5311" y="1297"/>
                                      </a:lnTo>
                                      <a:lnTo>
                                        <a:pt x="5273" y="1275"/>
                                      </a:lnTo>
                                      <a:lnTo>
                                        <a:pt x="5236" y="1254"/>
                                      </a:lnTo>
                                      <a:lnTo>
                                        <a:pt x="5198" y="1234"/>
                                      </a:lnTo>
                                      <a:lnTo>
                                        <a:pt x="5159" y="1214"/>
                                      </a:lnTo>
                                      <a:lnTo>
                                        <a:pt x="5121" y="1194"/>
                                      </a:lnTo>
                                      <a:lnTo>
                                        <a:pt x="5083" y="1176"/>
                                      </a:lnTo>
                                      <a:lnTo>
                                        <a:pt x="5045" y="1158"/>
                                      </a:lnTo>
                                      <a:lnTo>
                                        <a:pt x="5003" y="1140"/>
                                      </a:lnTo>
                                      <a:lnTo>
                                        <a:pt x="4961" y="1121"/>
                                      </a:lnTo>
                                      <a:lnTo>
                                        <a:pt x="4919" y="1105"/>
                                      </a:lnTo>
                                      <a:lnTo>
                                        <a:pt x="4878" y="1089"/>
                                      </a:lnTo>
                                      <a:lnTo>
                                        <a:pt x="4835" y="1072"/>
                                      </a:lnTo>
                                      <a:lnTo>
                                        <a:pt x="4794" y="1058"/>
                                      </a:lnTo>
                                      <a:lnTo>
                                        <a:pt x="4751" y="1044"/>
                                      </a:lnTo>
                                      <a:lnTo>
                                        <a:pt x="4708" y="1031"/>
                                      </a:lnTo>
                                      <a:lnTo>
                                        <a:pt x="4666" y="1018"/>
                                      </a:lnTo>
                                      <a:lnTo>
                                        <a:pt x="4623" y="1006"/>
                                      </a:lnTo>
                                      <a:lnTo>
                                        <a:pt x="4581" y="995"/>
                                      </a:lnTo>
                                      <a:lnTo>
                                        <a:pt x="4538" y="985"/>
                                      </a:lnTo>
                                      <a:lnTo>
                                        <a:pt x="4494" y="975"/>
                                      </a:lnTo>
                                      <a:lnTo>
                                        <a:pt x="4452" y="967"/>
                                      </a:lnTo>
                                      <a:lnTo>
                                        <a:pt x="4408" y="958"/>
                                      </a:lnTo>
                                      <a:lnTo>
                                        <a:pt x="4366" y="951"/>
                                      </a:lnTo>
                                      <a:lnTo>
                                        <a:pt x="4322" y="945"/>
                                      </a:lnTo>
                                      <a:lnTo>
                                        <a:pt x="4278" y="938"/>
                                      </a:lnTo>
                                      <a:lnTo>
                                        <a:pt x="4235" y="934"/>
                                      </a:lnTo>
                                      <a:lnTo>
                                        <a:pt x="4191" y="930"/>
                                      </a:lnTo>
                                      <a:lnTo>
                                        <a:pt x="4146" y="926"/>
                                      </a:lnTo>
                                      <a:lnTo>
                                        <a:pt x="4102" y="923"/>
                                      </a:lnTo>
                                      <a:lnTo>
                                        <a:pt x="4059" y="921"/>
                                      </a:lnTo>
                                      <a:lnTo>
                                        <a:pt x="4014" y="920"/>
                                      </a:lnTo>
                                      <a:lnTo>
                                        <a:pt x="3969" y="920"/>
                                      </a:lnTo>
                                      <a:lnTo>
                                        <a:pt x="3926" y="920"/>
                                      </a:lnTo>
                                      <a:lnTo>
                                        <a:pt x="3881" y="921"/>
                                      </a:lnTo>
                                      <a:lnTo>
                                        <a:pt x="3836" y="922"/>
                                      </a:lnTo>
                                      <a:lnTo>
                                        <a:pt x="3791" y="925"/>
                                      </a:lnTo>
                                      <a:lnTo>
                                        <a:pt x="3745" y="929"/>
                                      </a:lnTo>
                                      <a:lnTo>
                                        <a:pt x="3701" y="933"/>
                                      </a:lnTo>
                                      <a:lnTo>
                                        <a:pt x="3656" y="937"/>
                                      </a:lnTo>
                                      <a:lnTo>
                                        <a:pt x="3648" y="940"/>
                                      </a:lnTo>
                                      <a:lnTo>
                                        <a:pt x="3641" y="941"/>
                                      </a:lnTo>
                                      <a:lnTo>
                                        <a:pt x="3633" y="942"/>
                                      </a:lnTo>
                                      <a:lnTo>
                                        <a:pt x="3625" y="941"/>
                                      </a:lnTo>
                                      <a:lnTo>
                                        <a:pt x="3572" y="948"/>
                                      </a:lnTo>
                                      <a:lnTo>
                                        <a:pt x="3517" y="957"/>
                                      </a:lnTo>
                                      <a:lnTo>
                                        <a:pt x="3463" y="967"/>
                                      </a:lnTo>
                                      <a:lnTo>
                                        <a:pt x="3407" y="978"/>
                                      </a:lnTo>
                                      <a:lnTo>
                                        <a:pt x="3352" y="989"/>
                                      </a:lnTo>
                                      <a:lnTo>
                                        <a:pt x="3298" y="1002"/>
                                      </a:lnTo>
                                      <a:lnTo>
                                        <a:pt x="3242" y="1016"/>
                                      </a:lnTo>
                                      <a:lnTo>
                                        <a:pt x="3186" y="1031"/>
                                      </a:lnTo>
                                      <a:lnTo>
                                        <a:pt x="3131" y="1047"/>
                                      </a:lnTo>
                                      <a:lnTo>
                                        <a:pt x="3075" y="1064"/>
                                      </a:lnTo>
                                      <a:lnTo>
                                        <a:pt x="3019" y="1082"/>
                                      </a:lnTo>
                                      <a:lnTo>
                                        <a:pt x="2964" y="1102"/>
                                      </a:lnTo>
                                      <a:lnTo>
                                        <a:pt x="2907" y="1122"/>
                                      </a:lnTo>
                                      <a:lnTo>
                                        <a:pt x="2850" y="1144"/>
                                      </a:lnTo>
                                      <a:lnTo>
                                        <a:pt x="2794" y="1167"/>
                                      </a:lnTo>
                                      <a:lnTo>
                                        <a:pt x="2738" y="1191"/>
                                      </a:lnTo>
                                      <a:lnTo>
                                        <a:pt x="2730" y="1198"/>
                                      </a:lnTo>
                                      <a:lnTo>
                                        <a:pt x="2723" y="1204"/>
                                      </a:lnTo>
                                      <a:lnTo>
                                        <a:pt x="2715" y="1209"/>
                                      </a:lnTo>
                                      <a:lnTo>
                                        <a:pt x="2706" y="1213"/>
                                      </a:lnTo>
                                      <a:lnTo>
                                        <a:pt x="2697" y="1216"/>
                                      </a:lnTo>
                                      <a:lnTo>
                                        <a:pt x="2688" y="1218"/>
                                      </a:lnTo>
                                      <a:lnTo>
                                        <a:pt x="2679" y="1221"/>
                                      </a:lnTo>
                                      <a:lnTo>
                                        <a:pt x="2670" y="1221"/>
                                      </a:lnTo>
                                      <a:lnTo>
                                        <a:pt x="2601" y="1253"/>
                                      </a:lnTo>
                                      <a:lnTo>
                                        <a:pt x="2531" y="1286"/>
                                      </a:lnTo>
                                      <a:lnTo>
                                        <a:pt x="2462" y="1322"/>
                                      </a:lnTo>
                                      <a:lnTo>
                                        <a:pt x="2393" y="1358"/>
                                      </a:lnTo>
                                      <a:lnTo>
                                        <a:pt x="2323" y="1397"/>
                                      </a:lnTo>
                                      <a:lnTo>
                                        <a:pt x="2252" y="1437"/>
                                      </a:lnTo>
                                      <a:lnTo>
                                        <a:pt x="2182" y="1479"/>
                                      </a:lnTo>
                                      <a:lnTo>
                                        <a:pt x="2111" y="1522"/>
                                      </a:lnTo>
                                      <a:lnTo>
                                        <a:pt x="2040" y="1567"/>
                                      </a:lnTo>
                                      <a:lnTo>
                                        <a:pt x="1969" y="1614"/>
                                      </a:lnTo>
                                      <a:lnTo>
                                        <a:pt x="1898" y="1662"/>
                                      </a:lnTo>
                                      <a:lnTo>
                                        <a:pt x="1827" y="1712"/>
                                      </a:lnTo>
                                      <a:lnTo>
                                        <a:pt x="1755" y="1763"/>
                                      </a:lnTo>
                                      <a:lnTo>
                                        <a:pt x="1683" y="1816"/>
                                      </a:lnTo>
                                      <a:lnTo>
                                        <a:pt x="1611" y="1871"/>
                                      </a:lnTo>
                                      <a:lnTo>
                                        <a:pt x="1539" y="1927"/>
                                      </a:lnTo>
                                      <a:lnTo>
                                        <a:pt x="1537" y="1930"/>
                                      </a:lnTo>
                                      <a:lnTo>
                                        <a:pt x="1534" y="1931"/>
                                      </a:lnTo>
                                      <a:lnTo>
                                        <a:pt x="1533" y="1932"/>
                                      </a:lnTo>
                                      <a:lnTo>
                                        <a:pt x="1502" y="1958"/>
                                      </a:lnTo>
                                      <a:lnTo>
                                        <a:pt x="1471" y="1986"/>
                                      </a:lnTo>
                                      <a:lnTo>
                                        <a:pt x="1442" y="2016"/>
                                      </a:lnTo>
                                      <a:lnTo>
                                        <a:pt x="1413" y="2045"/>
                                      </a:lnTo>
                                      <a:lnTo>
                                        <a:pt x="1387" y="2077"/>
                                      </a:lnTo>
                                      <a:lnTo>
                                        <a:pt x="1361" y="2109"/>
                                      </a:lnTo>
                                      <a:lnTo>
                                        <a:pt x="1336" y="2143"/>
                                      </a:lnTo>
                                      <a:lnTo>
                                        <a:pt x="1312" y="2178"/>
                                      </a:lnTo>
                                      <a:lnTo>
                                        <a:pt x="1289" y="2215"/>
                                      </a:lnTo>
                                      <a:lnTo>
                                        <a:pt x="1267" y="2252"/>
                                      </a:lnTo>
                                      <a:lnTo>
                                        <a:pt x="1245" y="2291"/>
                                      </a:lnTo>
                                      <a:lnTo>
                                        <a:pt x="1225" y="2330"/>
                                      </a:lnTo>
                                      <a:lnTo>
                                        <a:pt x="1206" y="2371"/>
                                      </a:lnTo>
                                      <a:lnTo>
                                        <a:pt x="1188" y="2412"/>
                                      </a:lnTo>
                                      <a:lnTo>
                                        <a:pt x="1171" y="2455"/>
                                      </a:lnTo>
                                      <a:lnTo>
                                        <a:pt x="1154" y="2497"/>
                                      </a:lnTo>
                                      <a:lnTo>
                                        <a:pt x="1135" y="2555"/>
                                      </a:lnTo>
                                      <a:lnTo>
                                        <a:pt x="1116" y="2613"/>
                                      </a:lnTo>
                                      <a:lnTo>
                                        <a:pt x="1100" y="2672"/>
                                      </a:lnTo>
                                      <a:lnTo>
                                        <a:pt x="1084" y="2732"/>
                                      </a:lnTo>
                                      <a:lnTo>
                                        <a:pt x="1071" y="2793"/>
                                      </a:lnTo>
                                      <a:lnTo>
                                        <a:pt x="1059" y="2855"/>
                                      </a:lnTo>
                                      <a:lnTo>
                                        <a:pt x="1048" y="2917"/>
                                      </a:lnTo>
                                      <a:lnTo>
                                        <a:pt x="1040" y="2981"/>
                                      </a:lnTo>
                                      <a:lnTo>
                                        <a:pt x="1032" y="3044"/>
                                      </a:lnTo>
                                      <a:lnTo>
                                        <a:pt x="1026" y="3108"/>
                                      </a:lnTo>
                                      <a:lnTo>
                                        <a:pt x="1020" y="3172"/>
                                      </a:lnTo>
                                      <a:lnTo>
                                        <a:pt x="1017" y="3236"/>
                                      </a:lnTo>
                                      <a:lnTo>
                                        <a:pt x="1015" y="3301"/>
                                      </a:lnTo>
                                      <a:lnTo>
                                        <a:pt x="1014" y="3364"/>
                                      </a:lnTo>
                                      <a:lnTo>
                                        <a:pt x="1014" y="3428"/>
                                      </a:lnTo>
                                      <a:lnTo>
                                        <a:pt x="1015" y="3493"/>
                                      </a:lnTo>
                                      <a:lnTo>
                                        <a:pt x="1018" y="3556"/>
                                      </a:lnTo>
                                      <a:lnTo>
                                        <a:pt x="1021" y="3619"/>
                                      </a:lnTo>
                                      <a:lnTo>
                                        <a:pt x="1026" y="3682"/>
                                      </a:lnTo>
                                      <a:lnTo>
                                        <a:pt x="1032" y="3744"/>
                                      </a:lnTo>
                                      <a:lnTo>
                                        <a:pt x="1039" y="3806"/>
                                      </a:lnTo>
                                      <a:lnTo>
                                        <a:pt x="1047" y="3867"/>
                                      </a:lnTo>
                                      <a:lnTo>
                                        <a:pt x="1056" y="3927"/>
                                      </a:lnTo>
                                      <a:lnTo>
                                        <a:pt x="1066" y="3986"/>
                                      </a:lnTo>
                                      <a:lnTo>
                                        <a:pt x="1077" y="4044"/>
                                      </a:lnTo>
                                      <a:lnTo>
                                        <a:pt x="1089" y="4100"/>
                                      </a:lnTo>
                                      <a:lnTo>
                                        <a:pt x="1102" y="4156"/>
                                      </a:lnTo>
                                      <a:lnTo>
                                        <a:pt x="1115" y="4210"/>
                                      </a:lnTo>
                                      <a:lnTo>
                                        <a:pt x="1129" y="4264"/>
                                      </a:lnTo>
                                      <a:lnTo>
                                        <a:pt x="1145" y="4315"/>
                                      </a:lnTo>
                                      <a:lnTo>
                                        <a:pt x="1161" y="4365"/>
                                      </a:lnTo>
                                      <a:lnTo>
                                        <a:pt x="1177" y="4413"/>
                                      </a:lnTo>
                                      <a:lnTo>
                                        <a:pt x="1182" y="4427"/>
                                      </a:lnTo>
                                      <a:lnTo>
                                        <a:pt x="1186" y="4441"/>
                                      </a:lnTo>
                                      <a:lnTo>
                                        <a:pt x="1188" y="4455"/>
                                      </a:lnTo>
                                      <a:lnTo>
                                        <a:pt x="1188" y="4469"/>
                                      </a:lnTo>
                                      <a:lnTo>
                                        <a:pt x="1188" y="4482"/>
                                      </a:lnTo>
                                      <a:lnTo>
                                        <a:pt x="1187" y="4495"/>
                                      </a:lnTo>
                                      <a:lnTo>
                                        <a:pt x="1185" y="4508"/>
                                      </a:lnTo>
                                      <a:lnTo>
                                        <a:pt x="1182" y="4521"/>
                                      </a:lnTo>
                                      <a:lnTo>
                                        <a:pt x="1206" y="4514"/>
                                      </a:lnTo>
                                      <a:lnTo>
                                        <a:pt x="1232" y="4510"/>
                                      </a:lnTo>
                                      <a:lnTo>
                                        <a:pt x="1260" y="4506"/>
                                      </a:lnTo>
                                      <a:lnTo>
                                        <a:pt x="1291" y="4501"/>
                                      </a:lnTo>
                                      <a:lnTo>
                                        <a:pt x="1323" y="4499"/>
                                      </a:lnTo>
                                      <a:lnTo>
                                        <a:pt x="1356" y="4497"/>
                                      </a:lnTo>
                                      <a:lnTo>
                                        <a:pt x="1392" y="4496"/>
                                      </a:lnTo>
                                      <a:lnTo>
                                        <a:pt x="1431" y="4495"/>
                                      </a:lnTo>
                                      <a:lnTo>
                                        <a:pt x="1497" y="4495"/>
                                      </a:lnTo>
                                      <a:lnTo>
                                        <a:pt x="1568" y="4496"/>
                                      </a:lnTo>
                                      <a:lnTo>
                                        <a:pt x="1646" y="4498"/>
                                      </a:lnTo>
                                      <a:lnTo>
                                        <a:pt x="1726" y="4501"/>
                                      </a:lnTo>
                                      <a:lnTo>
                                        <a:pt x="1813" y="4504"/>
                                      </a:lnTo>
                                      <a:lnTo>
                                        <a:pt x="1901" y="4510"/>
                                      </a:lnTo>
                                      <a:lnTo>
                                        <a:pt x="1994" y="4515"/>
                                      </a:lnTo>
                                      <a:lnTo>
                                        <a:pt x="2090" y="4523"/>
                                      </a:lnTo>
                                      <a:lnTo>
                                        <a:pt x="2211" y="4533"/>
                                      </a:lnTo>
                                      <a:lnTo>
                                        <a:pt x="2337" y="4544"/>
                                      </a:lnTo>
                                      <a:lnTo>
                                        <a:pt x="2465" y="4557"/>
                                      </a:lnTo>
                                      <a:lnTo>
                                        <a:pt x="2595" y="4571"/>
                                      </a:lnTo>
                                      <a:lnTo>
                                        <a:pt x="2727" y="4586"/>
                                      </a:lnTo>
                                      <a:lnTo>
                                        <a:pt x="2859" y="4604"/>
                                      </a:lnTo>
                                      <a:lnTo>
                                        <a:pt x="2991" y="4622"/>
                                      </a:lnTo>
                                      <a:lnTo>
                                        <a:pt x="3123" y="4642"/>
                                      </a:lnTo>
                                      <a:lnTo>
                                        <a:pt x="3253" y="4663"/>
                                      </a:lnTo>
                                      <a:lnTo>
                                        <a:pt x="3381" y="4686"/>
                                      </a:lnTo>
                                      <a:lnTo>
                                        <a:pt x="3506" y="4711"/>
                                      </a:lnTo>
                                      <a:lnTo>
                                        <a:pt x="3629" y="4736"/>
                                      </a:lnTo>
                                      <a:lnTo>
                                        <a:pt x="3688" y="4751"/>
                                      </a:lnTo>
                                      <a:lnTo>
                                        <a:pt x="3745" y="4764"/>
                                      </a:lnTo>
                                      <a:lnTo>
                                        <a:pt x="3802" y="4779"/>
                                      </a:lnTo>
                                      <a:lnTo>
                                        <a:pt x="3858" y="4793"/>
                                      </a:lnTo>
                                      <a:lnTo>
                                        <a:pt x="3912" y="4808"/>
                                      </a:lnTo>
                                      <a:lnTo>
                                        <a:pt x="3965" y="4824"/>
                                      </a:lnTo>
                                      <a:lnTo>
                                        <a:pt x="4016" y="4839"/>
                                      </a:lnTo>
                                      <a:lnTo>
                                        <a:pt x="4065" y="4855"/>
                                      </a:lnTo>
                                      <a:lnTo>
                                        <a:pt x="4104" y="4868"/>
                                      </a:lnTo>
                                      <a:lnTo>
                                        <a:pt x="4140" y="4882"/>
                                      </a:lnTo>
                                      <a:lnTo>
                                        <a:pt x="4173" y="4897"/>
                                      </a:lnTo>
                                      <a:lnTo>
                                        <a:pt x="4204" y="4911"/>
                                      </a:lnTo>
                                      <a:lnTo>
                                        <a:pt x="4231" y="4925"/>
                                      </a:lnTo>
                                      <a:lnTo>
                                        <a:pt x="4257" y="4939"/>
                                      </a:lnTo>
                                      <a:lnTo>
                                        <a:pt x="4280" y="4954"/>
                                      </a:lnTo>
                                      <a:lnTo>
                                        <a:pt x="4301" y="4970"/>
                                      </a:lnTo>
                                      <a:lnTo>
                                        <a:pt x="4320" y="4985"/>
                                      </a:lnTo>
                                      <a:lnTo>
                                        <a:pt x="4337" y="5000"/>
                                      </a:lnTo>
                                      <a:lnTo>
                                        <a:pt x="4351" y="5015"/>
                                      </a:lnTo>
                                      <a:lnTo>
                                        <a:pt x="4364" y="5032"/>
                                      </a:lnTo>
                                      <a:lnTo>
                                        <a:pt x="4374" y="5048"/>
                                      </a:lnTo>
                                      <a:lnTo>
                                        <a:pt x="4384" y="5064"/>
                                      </a:lnTo>
                                      <a:lnTo>
                                        <a:pt x="4391" y="5081"/>
                                      </a:lnTo>
                                      <a:lnTo>
                                        <a:pt x="4397" y="5098"/>
                                      </a:lnTo>
                                      <a:lnTo>
                                        <a:pt x="4402" y="5114"/>
                                      </a:lnTo>
                                      <a:lnTo>
                                        <a:pt x="4404" y="5132"/>
                                      </a:lnTo>
                                      <a:lnTo>
                                        <a:pt x="4405" y="5150"/>
                                      </a:lnTo>
                                      <a:lnTo>
                                        <a:pt x="4406" y="5168"/>
                                      </a:lnTo>
                                      <a:lnTo>
                                        <a:pt x="4405" y="5186"/>
                                      </a:lnTo>
                                      <a:lnTo>
                                        <a:pt x="4403" y="5205"/>
                                      </a:lnTo>
                                      <a:lnTo>
                                        <a:pt x="4399" y="5223"/>
                                      </a:lnTo>
                                      <a:lnTo>
                                        <a:pt x="4396" y="5243"/>
                                      </a:lnTo>
                                      <a:lnTo>
                                        <a:pt x="4386" y="5281"/>
                                      </a:lnTo>
                                      <a:lnTo>
                                        <a:pt x="4373" y="5321"/>
                                      </a:lnTo>
                                      <a:lnTo>
                                        <a:pt x="4359" y="5363"/>
                                      </a:lnTo>
                                      <a:lnTo>
                                        <a:pt x="4344" y="5405"/>
                                      </a:lnTo>
                                      <a:lnTo>
                                        <a:pt x="4334" y="5430"/>
                                      </a:lnTo>
                                      <a:lnTo>
                                        <a:pt x="4325" y="5455"/>
                                      </a:lnTo>
                                      <a:lnTo>
                                        <a:pt x="4316" y="5481"/>
                                      </a:lnTo>
                                      <a:lnTo>
                                        <a:pt x="4308" y="5507"/>
                                      </a:lnTo>
                                      <a:lnTo>
                                        <a:pt x="4301" y="5534"/>
                                      </a:lnTo>
                                      <a:lnTo>
                                        <a:pt x="4295" y="5560"/>
                                      </a:lnTo>
                                      <a:lnTo>
                                        <a:pt x="4289" y="5587"/>
                                      </a:lnTo>
                                      <a:lnTo>
                                        <a:pt x="4285" y="5613"/>
                                      </a:lnTo>
                                      <a:lnTo>
                                        <a:pt x="4274" y="5720"/>
                                      </a:lnTo>
                                      <a:lnTo>
                                        <a:pt x="4264" y="5822"/>
                                      </a:lnTo>
                                      <a:lnTo>
                                        <a:pt x="4255" y="5921"/>
                                      </a:lnTo>
                                      <a:lnTo>
                                        <a:pt x="4249" y="6017"/>
                                      </a:lnTo>
                                      <a:lnTo>
                                        <a:pt x="4242" y="6109"/>
                                      </a:lnTo>
                                      <a:lnTo>
                                        <a:pt x="4238" y="6198"/>
                                      </a:lnTo>
                                      <a:lnTo>
                                        <a:pt x="4235" y="6283"/>
                                      </a:lnTo>
                                      <a:lnTo>
                                        <a:pt x="4232" y="6366"/>
                                      </a:lnTo>
                                      <a:lnTo>
                                        <a:pt x="4232" y="6445"/>
                                      </a:lnTo>
                                      <a:lnTo>
                                        <a:pt x="4232" y="6523"/>
                                      </a:lnTo>
                                      <a:lnTo>
                                        <a:pt x="4233" y="6596"/>
                                      </a:lnTo>
                                      <a:lnTo>
                                        <a:pt x="4236" y="6668"/>
                                      </a:lnTo>
                                      <a:lnTo>
                                        <a:pt x="4239" y="6736"/>
                                      </a:lnTo>
                                      <a:lnTo>
                                        <a:pt x="4242" y="6803"/>
                                      </a:lnTo>
                                      <a:lnTo>
                                        <a:pt x="4248" y="6867"/>
                                      </a:lnTo>
                                      <a:lnTo>
                                        <a:pt x="4253" y="6929"/>
                                      </a:lnTo>
                                      <a:lnTo>
                                        <a:pt x="4259" y="6988"/>
                                      </a:lnTo>
                                      <a:lnTo>
                                        <a:pt x="4266" y="7047"/>
                                      </a:lnTo>
                                      <a:lnTo>
                                        <a:pt x="4274" y="7102"/>
                                      </a:lnTo>
                                      <a:lnTo>
                                        <a:pt x="4281" y="7157"/>
                                      </a:lnTo>
                                      <a:lnTo>
                                        <a:pt x="4290" y="7209"/>
                                      </a:lnTo>
                                      <a:lnTo>
                                        <a:pt x="4299" y="7260"/>
                                      </a:lnTo>
                                      <a:lnTo>
                                        <a:pt x="4309" y="7309"/>
                                      </a:lnTo>
                                      <a:lnTo>
                                        <a:pt x="4319" y="7357"/>
                                      </a:lnTo>
                                      <a:lnTo>
                                        <a:pt x="4339" y="7450"/>
                                      </a:lnTo>
                                      <a:lnTo>
                                        <a:pt x="4361" y="7539"/>
                                      </a:lnTo>
                                      <a:lnTo>
                                        <a:pt x="4383" y="7625"/>
                                      </a:lnTo>
                                      <a:lnTo>
                                        <a:pt x="4405" y="7708"/>
                                      </a:lnTo>
                                      <a:lnTo>
                                        <a:pt x="4419" y="7759"/>
                                      </a:lnTo>
                                      <a:lnTo>
                                        <a:pt x="4432" y="7809"/>
                                      </a:lnTo>
                                      <a:lnTo>
                                        <a:pt x="4445" y="7860"/>
                                      </a:lnTo>
                                      <a:lnTo>
                                        <a:pt x="4457" y="7910"/>
                                      </a:lnTo>
                                      <a:lnTo>
                                        <a:pt x="4469" y="7962"/>
                                      </a:lnTo>
                                      <a:lnTo>
                                        <a:pt x="4481" y="8013"/>
                                      </a:lnTo>
                                      <a:lnTo>
                                        <a:pt x="4492" y="8065"/>
                                      </a:lnTo>
                                      <a:lnTo>
                                        <a:pt x="4502" y="8117"/>
                                      </a:lnTo>
                                      <a:lnTo>
                                        <a:pt x="4511" y="8172"/>
                                      </a:lnTo>
                                      <a:lnTo>
                                        <a:pt x="4520" y="8226"/>
                                      </a:lnTo>
                                      <a:lnTo>
                                        <a:pt x="4526" y="8283"/>
                                      </a:lnTo>
                                      <a:lnTo>
                                        <a:pt x="4533" y="8341"/>
                                      </a:lnTo>
                                      <a:lnTo>
                                        <a:pt x="4538" y="8402"/>
                                      </a:lnTo>
                                      <a:lnTo>
                                        <a:pt x="4541" y="8463"/>
                                      </a:lnTo>
                                      <a:lnTo>
                                        <a:pt x="4544" y="8527"/>
                                      </a:lnTo>
                                      <a:lnTo>
                                        <a:pt x="4545" y="8593"/>
                                      </a:lnTo>
                                      <a:lnTo>
                                        <a:pt x="4544" y="8610"/>
                                      </a:lnTo>
                                      <a:lnTo>
                                        <a:pt x="4541" y="8625"/>
                                      </a:lnTo>
                                      <a:lnTo>
                                        <a:pt x="4538" y="8639"/>
                                      </a:lnTo>
                                      <a:lnTo>
                                        <a:pt x="4534" y="8653"/>
                                      </a:lnTo>
                                      <a:lnTo>
                                        <a:pt x="4530" y="8659"/>
                                      </a:lnTo>
                                      <a:lnTo>
                                        <a:pt x="4528" y="8664"/>
                                      </a:lnTo>
                                      <a:lnTo>
                                        <a:pt x="4522" y="8677"/>
                                      </a:lnTo>
                                      <a:lnTo>
                                        <a:pt x="4514" y="8688"/>
                                      </a:lnTo>
                                      <a:lnTo>
                                        <a:pt x="4505" y="8700"/>
                                      </a:lnTo>
                                      <a:lnTo>
                                        <a:pt x="4497" y="8711"/>
                                      </a:lnTo>
                                      <a:lnTo>
                                        <a:pt x="4486" y="8721"/>
                                      </a:lnTo>
                                      <a:lnTo>
                                        <a:pt x="4475" y="8731"/>
                                      </a:lnTo>
                                      <a:lnTo>
                                        <a:pt x="4463" y="8739"/>
                                      </a:lnTo>
                                      <a:lnTo>
                                        <a:pt x="4450" y="8748"/>
                                      </a:lnTo>
                                      <a:lnTo>
                                        <a:pt x="4435" y="8756"/>
                                      </a:lnTo>
                                      <a:lnTo>
                                        <a:pt x="4420" y="8763"/>
                                      </a:lnTo>
                                      <a:lnTo>
                                        <a:pt x="4405" y="8771"/>
                                      </a:lnTo>
                                      <a:lnTo>
                                        <a:pt x="4388" y="8777"/>
                                      </a:lnTo>
                                      <a:lnTo>
                                        <a:pt x="4371" y="8783"/>
                                      </a:lnTo>
                                      <a:lnTo>
                                        <a:pt x="4354" y="8788"/>
                                      </a:lnTo>
                                      <a:lnTo>
                                        <a:pt x="4335" y="8794"/>
                                      </a:lnTo>
                                      <a:lnTo>
                                        <a:pt x="4315" y="8798"/>
                                      </a:lnTo>
                                      <a:lnTo>
                                        <a:pt x="4280" y="8806"/>
                                      </a:lnTo>
                                      <a:lnTo>
                                        <a:pt x="4244" y="8811"/>
                                      </a:lnTo>
                                      <a:lnTo>
                                        <a:pt x="4205" y="8815"/>
                                      </a:lnTo>
                                      <a:lnTo>
                                        <a:pt x="4165" y="8820"/>
                                      </a:lnTo>
                                      <a:lnTo>
                                        <a:pt x="4122" y="8823"/>
                                      </a:lnTo>
                                      <a:lnTo>
                                        <a:pt x="4078" y="8825"/>
                                      </a:lnTo>
                                      <a:lnTo>
                                        <a:pt x="4033" y="8826"/>
                                      </a:lnTo>
                                      <a:lnTo>
                                        <a:pt x="3987" y="8826"/>
                                      </a:lnTo>
                                      <a:lnTo>
                                        <a:pt x="3941" y="8826"/>
                                      </a:lnTo>
                                      <a:lnTo>
                                        <a:pt x="3893" y="8825"/>
                                      </a:lnTo>
                                      <a:lnTo>
                                        <a:pt x="3845" y="8823"/>
                                      </a:lnTo>
                                      <a:lnTo>
                                        <a:pt x="3797" y="8821"/>
                                      </a:lnTo>
                                      <a:lnTo>
                                        <a:pt x="3697" y="8815"/>
                                      </a:lnTo>
                                      <a:lnTo>
                                        <a:pt x="3596" y="8807"/>
                                      </a:lnTo>
                                      <a:lnTo>
                                        <a:pt x="3494" y="8797"/>
                                      </a:lnTo>
                                      <a:lnTo>
                                        <a:pt x="3394" y="8786"/>
                                      </a:lnTo>
                                      <a:lnTo>
                                        <a:pt x="3296" y="8774"/>
                                      </a:lnTo>
                                      <a:lnTo>
                                        <a:pt x="3199" y="8761"/>
                                      </a:lnTo>
                                      <a:lnTo>
                                        <a:pt x="3109" y="8748"/>
                                      </a:lnTo>
                                      <a:lnTo>
                                        <a:pt x="3023" y="8734"/>
                                      </a:lnTo>
                                      <a:lnTo>
                                        <a:pt x="2944" y="8721"/>
                                      </a:lnTo>
                                      <a:lnTo>
                                        <a:pt x="2873" y="8707"/>
                                      </a:lnTo>
                                      <a:lnTo>
                                        <a:pt x="2812" y="8695"/>
                                      </a:lnTo>
                                      <a:lnTo>
                                        <a:pt x="2759" y="8683"/>
                                      </a:lnTo>
                                      <a:lnTo>
                                        <a:pt x="2719" y="8673"/>
                                      </a:lnTo>
                                      <a:lnTo>
                                        <a:pt x="2692" y="8663"/>
                                      </a:lnTo>
                                      <a:lnTo>
                                        <a:pt x="2678" y="8659"/>
                                      </a:lnTo>
                                      <a:lnTo>
                                        <a:pt x="2662" y="8654"/>
                                      </a:lnTo>
                                      <a:lnTo>
                                        <a:pt x="2646" y="8650"/>
                                      </a:lnTo>
                                      <a:lnTo>
                                        <a:pt x="2628" y="8646"/>
                                      </a:lnTo>
                                      <a:lnTo>
                                        <a:pt x="2589" y="8638"/>
                                      </a:lnTo>
                                      <a:lnTo>
                                        <a:pt x="2546" y="8631"/>
                                      </a:lnTo>
                                      <a:lnTo>
                                        <a:pt x="2500" y="8625"/>
                                      </a:lnTo>
                                      <a:lnTo>
                                        <a:pt x="2449" y="8619"/>
                                      </a:lnTo>
                                      <a:lnTo>
                                        <a:pt x="2396" y="8614"/>
                                      </a:lnTo>
                                      <a:lnTo>
                                        <a:pt x="2339" y="8609"/>
                                      </a:lnTo>
                                      <a:lnTo>
                                        <a:pt x="2284" y="8603"/>
                                      </a:lnTo>
                                      <a:lnTo>
                                        <a:pt x="2228" y="8597"/>
                                      </a:lnTo>
                                      <a:lnTo>
                                        <a:pt x="2169" y="8590"/>
                                      </a:lnTo>
                                      <a:lnTo>
                                        <a:pt x="2109" y="8583"/>
                                      </a:lnTo>
                                      <a:lnTo>
                                        <a:pt x="2045" y="8575"/>
                                      </a:lnTo>
                                      <a:lnTo>
                                        <a:pt x="1982" y="8566"/>
                                      </a:lnTo>
                                      <a:lnTo>
                                        <a:pt x="1915" y="8555"/>
                                      </a:lnTo>
                                      <a:lnTo>
                                        <a:pt x="1849" y="8544"/>
                                      </a:lnTo>
                                      <a:lnTo>
                                        <a:pt x="1780" y="8530"/>
                                      </a:lnTo>
                                      <a:lnTo>
                                        <a:pt x="1710" y="8516"/>
                                      </a:lnTo>
                                      <a:lnTo>
                                        <a:pt x="1639" y="8499"/>
                                      </a:lnTo>
                                      <a:lnTo>
                                        <a:pt x="1567" y="8480"/>
                                      </a:lnTo>
                                      <a:lnTo>
                                        <a:pt x="1531" y="8469"/>
                                      </a:lnTo>
                                      <a:lnTo>
                                        <a:pt x="1495" y="8458"/>
                                      </a:lnTo>
                                      <a:lnTo>
                                        <a:pt x="1458" y="8447"/>
                                      </a:lnTo>
                                      <a:lnTo>
                                        <a:pt x="1422" y="8434"/>
                                      </a:lnTo>
                                      <a:lnTo>
                                        <a:pt x="1385" y="8422"/>
                                      </a:lnTo>
                                      <a:lnTo>
                                        <a:pt x="1348" y="8408"/>
                                      </a:lnTo>
                                      <a:lnTo>
                                        <a:pt x="1310" y="8395"/>
                                      </a:lnTo>
                                      <a:lnTo>
                                        <a:pt x="1273" y="8380"/>
                                      </a:lnTo>
                                      <a:lnTo>
                                        <a:pt x="1265" y="8375"/>
                                      </a:lnTo>
                                      <a:lnTo>
                                        <a:pt x="1257" y="8371"/>
                                      </a:lnTo>
                                      <a:lnTo>
                                        <a:pt x="1249" y="8366"/>
                                      </a:lnTo>
                                      <a:lnTo>
                                        <a:pt x="1243" y="8360"/>
                                      </a:lnTo>
                                      <a:lnTo>
                                        <a:pt x="1237" y="8354"/>
                                      </a:lnTo>
                                      <a:lnTo>
                                        <a:pt x="1232" y="8347"/>
                                      </a:lnTo>
                                      <a:lnTo>
                                        <a:pt x="1228" y="8340"/>
                                      </a:lnTo>
                                      <a:lnTo>
                                        <a:pt x="1224" y="8332"/>
                                      </a:lnTo>
                                      <a:lnTo>
                                        <a:pt x="1221" y="8323"/>
                                      </a:lnTo>
                                      <a:lnTo>
                                        <a:pt x="1219" y="8314"/>
                                      </a:lnTo>
                                      <a:lnTo>
                                        <a:pt x="1218" y="8307"/>
                                      </a:lnTo>
                                      <a:lnTo>
                                        <a:pt x="1217" y="8297"/>
                                      </a:lnTo>
                                      <a:lnTo>
                                        <a:pt x="1217" y="8288"/>
                                      </a:lnTo>
                                      <a:lnTo>
                                        <a:pt x="1218" y="8280"/>
                                      </a:lnTo>
                                      <a:lnTo>
                                        <a:pt x="1220" y="8271"/>
                                      </a:lnTo>
                                      <a:lnTo>
                                        <a:pt x="1223" y="8262"/>
                                      </a:lnTo>
                                      <a:lnTo>
                                        <a:pt x="1228" y="8255"/>
                                      </a:lnTo>
                                      <a:lnTo>
                                        <a:pt x="1232" y="8246"/>
                                      </a:lnTo>
                                      <a:lnTo>
                                        <a:pt x="1237" y="8239"/>
                                      </a:lnTo>
                                      <a:lnTo>
                                        <a:pt x="1243" y="8233"/>
                                      </a:lnTo>
                                      <a:lnTo>
                                        <a:pt x="1249" y="8227"/>
                                      </a:lnTo>
                                      <a:lnTo>
                                        <a:pt x="1257" y="8222"/>
                                      </a:lnTo>
                                      <a:lnTo>
                                        <a:pt x="1264" y="8218"/>
                                      </a:lnTo>
                                      <a:lnTo>
                                        <a:pt x="1272" y="8213"/>
                                      </a:lnTo>
                                      <a:lnTo>
                                        <a:pt x="1280" y="8210"/>
                                      </a:lnTo>
                                      <a:lnTo>
                                        <a:pt x="1289" y="8208"/>
                                      </a:lnTo>
                                      <a:lnTo>
                                        <a:pt x="1297" y="8207"/>
                                      </a:lnTo>
                                      <a:lnTo>
                                        <a:pt x="1306" y="8206"/>
                                      </a:lnTo>
                                      <a:lnTo>
                                        <a:pt x="1315" y="8207"/>
                                      </a:lnTo>
                                      <a:lnTo>
                                        <a:pt x="1324" y="8208"/>
                                      </a:lnTo>
                                      <a:lnTo>
                                        <a:pt x="1332" y="8210"/>
                                      </a:lnTo>
                                      <a:lnTo>
                                        <a:pt x="1341" y="8213"/>
                                      </a:lnTo>
                                      <a:lnTo>
                                        <a:pt x="1376" y="8226"/>
                                      </a:lnTo>
                                      <a:lnTo>
                                        <a:pt x="1411" y="8240"/>
                                      </a:lnTo>
                                      <a:lnTo>
                                        <a:pt x="1446" y="8252"/>
                                      </a:lnTo>
                                      <a:lnTo>
                                        <a:pt x="1481" y="8264"/>
                                      </a:lnTo>
                                      <a:lnTo>
                                        <a:pt x="1551" y="8287"/>
                                      </a:lnTo>
                                      <a:lnTo>
                                        <a:pt x="1619" y="8307"/>
                                      </a:lnTo>
                                      <a:lnTo>
                                        <a:pt x="1688" y="8325"/>
                                      </a:lnTo>
                                      <a:lnTo>
                                        <a:pt x="1755" y="8341"/>
                                      </a:lnTo>
                                      <a:lnTo>
                                        <a:pt x="1821" y="8355"/>
                                      </a:lnTo>
                                      <a:lnTo>
                                        <a:pt x="1887" y="8368"/>
                                      </a:lnTo>
                                      <a:lnTo>
                                        <a:pt x="1951" y="8379"/>
                                      </a:lnTo>
                                      <a:lnTo>
                                        <a:pt x="2015" y="8389"/>
                                      </a:lnTo>
                                      <a:lnTo>
                                        <a:pt x="2076" y="8397"/>
                                      </a:lnTo>
                                      <a:lnTo>
                                        <a:pt x="2136" y="8405"/>
                                      </a:lnTo>
                                      <a:lnTo>
                                        <a:pt x="2194" y="8412"/>
                                      </a:lnTo>
                                      <a:lnTo>
                                        <a:pt x="2251" y="8418"/>
                                      </a:lnTo>
                                      <a:lnTo>
                                        <a:pt x="2305" y="8423"/>
                                      </a:lnTo>
                                      <a:lnTo>
                                        <a:pt x="2358" y="8429"/>
                                      </a:lnTo>
                                      <a:lnTo>
                                        <a:pt x="2419" y="8435"/>
                                      </a:lnTo>
                                      <a:lnTo>
                                        <a:pt x="2478" y="8442"/>
                                      </a:lnTo>
                                      <a:lnTo>
                                        <a:pt x="2533" y="8448"/>
                                      </a:lnTo>
                                      <a:lnTo>
                                        <a:pt x="2585" y="8455"/>
                                      </a:lnTo>
                                      <a:lnTo>
                                        <a:pt x="2634" y="8463"/>
                                      </a:lnTo>
                                      <a:lnTo>
                                        <a:pt x="2678" y="8472"/>
                                      </a:lnTo>
                                      <a:lnTo>
                                        <a:pt x="2699" y="8477"/>
                                      </a:lnTo>
                                      <a:lnTo>
                                        <a:pt x="2719" y="8482"/>
                                      </a:lnTo>
                                      <a:lnTo>
                                        <a:pt x="2738" y="8489"/>
                                      </a:lnTo>
                                      <a:lnTo>
                                        <a:pt x="2756" y="8495"/>
                                      </a:lnTo>
                                      <a:lnTo>
                                        <a:pt x="2755" y="8495"/>
                                      </a:lnTo>
                                      <a:lnTo>
                                        <a:pt x="2756" y="8495"/>
                                      </a:lnTo>
                                      <a:lnTo>
                                        <a:pt x="2782" y="8504"/>
                                      </a:lnTo>
                                      <a:lnTo>
                                        <a:pt x="2819" y="8514"/>
                                      </a:lnTo>
                                      <a:lnTo>
                                        <a:pt x="2868" y="8525"/>
                                      </a:lnTo>
                                      <a:lnTo>
                                        <a:pt x="2926" y="8536"/>
                                      </a:lnTo>
                                      <a:lnTo>
                                        <a:pt x="2993" y="8548"/>
                                      </a:lnTo>
                                      <a:lnTo>
                                        <a:pt x="3067" y="8561"/>
                                      </a:lnTo>
                                      <a:lnTo>
                                        <a:pt x="3149" y="8573"/>
                                      </a:lnTo>
                                      <a:lnTo>
                                        <a:pt x="3235" y="8586"/>
                                      </a:lnTo>
                                      <a:lnTo>
                                        <a:pt x="3326" y="8598"/>
                                      </a:lnTo>
                                      <a:lnTo>
                                        <a:pt x="3419" y="8609"/>
                                      </a:lnTo>
                                      <a:lnTo>
                                        <a:pt x="3515" y="8619"/>
                                      </a:lnTo>
                                      <a:lnTo>
                                        <a:pt x="3612" y="8628"/>
                                      </a:lnTo>
                                      <a:lnTo>
                                        <a:pt x="3708" y="8636"/>
                                      </a:lnTo>
                                      <a:lnTo>
                                        <a:pt x="3804" y="8641"/>
                                      </a:lnTo>
                                      <a:lnTo>
                                        <a:pt x="3850" y="8643"/>
                                      </a:lnTo>
                                      <a:lnTo>
                                        <a:pt x="3897" y="8644"/>
                                      </a:lnTo>
                                      <a:lnTo>
                                        <a:pt x="3942" y="8646"/>
                                      </a:lnTo>
                                      <a:lnTo>
                                        <a:pt x="3987" y="8646"/>
                                      </a:lnTo>
                                      <a:lnTo>
                                        <a:pt x="4029" y="8646"/>
                                      </a:lnTo>
                                      <a:lnTo>
                                        <a:pt x="4070" y="8644"/>
                                      </a:lnTo>
                                      <a:lnTo>
                                        <a:pt x="4109" y="8643"/>
                                      </a:lnTo>
                                      <a:lnTo>
                                        <a:pt x="4147" y="8640"/>
                                      </a:lnTo>
                                      <a:lnTo>
                                        <a:pt x="4183" y="8637"/>
                                      </a:lnTo>
                                      <a:lnTo>
                                        <a:pt x="4216" y="8634"/>
                                      </a:lnTo>
                                      <a:lnTo>
                                        <a:pt x="4248" y="8628"/>
                                      </a:lnTo>
                                      <a:lnTo>
                                        <a:pt x="4276" y="8623"/>
                                      </a:lnTo>
                                      <a:lnTo>
                                        <a:pt x="4309" y="8615"/>
                                      </a:lnTo>
                                      <a:lnTo>
                                        <a:pt x="4335" y="8606"/>
                                      </a:lnTo>
                                      <a:lnTo>
                                        <a:pt x="4345" y="8603"/>
                                      </a:lnTo>
                                      <a:lnTo>
                                        <a:pt x="4354" y="8599"/>
                                      </a:lnTo>
                                      <a:lnTo>
                                        <a:pt x="4359" y="8595"/>
                                      </a:lnTo>
                                      <a:lnTo>
                                        <a:pt x="4363" y="8591"/>
                                      </a:lnTo>
                                      <a:lnTo>
                                        <a:pt x="4362" y="8529"/>
                                      </a:lnTo>
                                      <a:lnTo>
                                        <a:pt x="4360" y="8469"/>
                                      </a:lnTo>
                                      <a:lnTo>
                                        <a:pt x="4357" y="8410"/>
                                      </a:lnTo>
                                      <a:lnTo>
                                        <a:pt x="4352" y="8354"/>
                                      </a:lnTo>
                                      <a:lnTo>
                                        <a:pt x="4346" y="8299"/>
                                      </a:lnTo>
                                      <a:lnTo>
                                        <a:pt x="4339" y="8246"/>
                                      </a:lnTo>
                                      <a:lnTo>
                                        <a:pt x="4332" y="8194"/>
                                      </a:lnTo>
                                      <a:lnTo>
                                        <a:pt x="4323" y="8142"/>
                                      </a:lnTo>
                                      <a:lnTo>
                                        <a:pt x="4313" y="8093"/>
                                      </a:lnTo>
                                      <a:lnTo>
                                        <a:pt x="4303" y="8043"/>
                                      </a:lnTo>
                                      <a:lnTo>
                                        <a:pt x="4292" y="7995"/>
                                      </a:lnTo>
                                      <a:lnTo>
                                        <a:pt x="4280" y="7946"/>
                                      </a:lnTo>
                                      <a:lnTo>
                                        <a:pt x="4268" y="7898"/>
                                      </a:lnTo>
                                      <a:lnTo>
                                        <a:pt x="4256" y="7850"/>
                                      </a:lnTo>
                                      <a:lnTo>
                                        <a:pt x="4243" y="7803"/>
                                      </a:lnTo>
                                      <a:lnTo>
                                        <a:pt x="4231" y="7754"/>
                                      </a:lnTo>
                                      <a:lnTo>
                                        <a:pt x="4208" y="7667"/>
                                      </a:lnTo>
                                      <a:lnTo>
                                        <a:pt x="4185" y="7579"/>
                                      </a:lnTo>
                                      <a:lnTo>
                                        <a:pt x="4162" y="7487"/>
                                      </a:lnTo>
                                      <a:lnTo>
                                        <a:pt x="4142" y="7391"/>
                                      </a:lnTo>
                                      <a:lnTo>
                                        <a:pt x="4131" y="7341"/>
                                      </a:lnTo>
                                      <a:lnTo>
                                        <a:pt x="4121" y="7291"/>
                                      </a:lnTo>
                                      <a:lnTo>
                                        <a:pt x="4112" y="7237"/>
                                      </a:lnTo>
                                      <a:lnTo>
                                        <a:pt x="4102" y="7183"/>
                                      </a:lnTo>
                                      <a:lnTo>
                                        <a:pt x="4095" y="7127"/>
                                      </a:lnTo>
                                      <a:lnTo>
                                        <a:pt x="4086" y="7070"/>
                                      </a:lnTo>
                                      <a:lnTo>
                                        <a:pt x="4079" y="7010"/>
                                      </a:lnTo>
                                      <a:lnTo>
                                        <a:pt x="4073" y="6949"/>
                                      </a:lnTo>
                                      <a:lnTo>
                                        <a:pt x="4067" y="6884"/>
                                      </a:lnTo>
                                      <a:lnTo>
                                        <a:pt x="4062" y="6818"/>
                                      </a:lnTo>
                                      <a:lnTo>
                                        <a:pt x="4058" y="6750"/>
                                      </a:lnTo>
                                      <a:lnTo>
                                        <a:pt x="4054" y="6678"/>
                                      </a:lnTo>
                                      <a:lnTo>
                                        <a:pt x="4052" y="6606"/>
                                      </a:lnTo>
                                      <a:lnTo>
                                        <a:pt x="4051" y="6529"/>
                                      </a:lnTo>
                                      <a:lnTo>
                                        <a:pt x="4051" y="6450"/>
                                      </a:lnTo>
                                      <a:lnTo>
                                        <a:pt x="4052" y="6368"/>
                                      </a:lnTo>
                                      <a:lnTo>
                                        <a:pt x="4054" y="6283"/>
                                      </a:lnTo>
                                      <a:lnTo>
                                        <a:pt x="4058" y="6195"/>
                                      </a:lnTo>
                                      <a:lnTo>
                                        <a:pt x="4062" y="6103"/>
                                      </a:lnTo>
                                      <a:lnTo>
                                        <a:pt x="4067" y="6009"/>
                                      </a:lnTo>
                                      <a:lnTo>
                                        <a:pt x="4075" y="5911"/>
                                      </a:lnTo>
                                      <a:lnTo>
                                        <a:pt x="4084" y="5809"/>
                                      </a:lnTo>
                                      <a:lnTo>
                                        <a:pt x="4094" y="5704"/>
                                      </a:lnTo>
                                      <a:lnTo>
                                        <a:pt x="4106" y="5594"/>
                                      </a:lnTo>
                                      <a:lnTo>
                                        <a:pt x="4110" y="5559"/>
                                      </a:lnTo>
                                      <a:lnTo>
                                        <a:pt x="4117" y="5525"/>
                                      </a:lnTo>
                                      <a:lnTo>
                                        <a:pt x="4124" y="5492"/>
                                      </a:lnTo>
                                      <a:lnTo>
                                        <a:pt x="4133" y="5461"/>
                                      </a:lnTo>
                                      <a:lnTo>
                                        <a:pt x="4143" y="5430"/>
                                      </a:lnTo>
                                      <a:lnTo>
                                        <a:pt x="4153" y="5401"/>
                                      </a:lnTo>
                                      <a:lnTo>
                                        <a:pt x="4164" y="5371"/>
                                      </a:lnTo>
                                      <a:lnTo>
                                        <a:pt x="4173" y="5343"/>
                                      </a:lnTo>
                                      <a:lnTo>
                                        <a:pt x="4184" y="5314"/>
                                      </a:lnTo>
                                      <a:lnTo>
                                        <a:pt x="4194" y="5284"/>
                                      </a:lnTo>
                                      <a:lnTo>
                                        <a:pt x="4198" y="5270"/>
                                      </a:lnTo>
                                      <a:lnTo>
                                        <a:pt x="4203" y="5256"/>
                                      </a:lnTo>
                                      <a:lnTo>
                                        <a:pt x="4205" y="5242"/>
                                      </a:lnTo>
                                      <a:lnTo>
                                        <a:pt x="4207" y="5229"/>
                                      </a:lnTo>
                                      <a:lnTo>
                                        <a:pt x="4208" y="5216"/>
                                      </a:lnTo>
                                      <a:lnTo>
                                        <a:pt x="4209" y="5203"/>
                                      </a:lnTo>
                                      <a:lnTo>
                                        <a:pt x="4208" y="5190"/>
                                      </a:lnTo>
                                      <a:lnTo>
                                        <a:pt x="4206" y="5178"/>
                                      </a:lnTo>
                                      <a:lnTo>
                                        <a:pt x="4203" y="5166"/>
                                      </a:lnTo>
                                      <a:lnTo>
                                        <a:pt x="4198" y="5154"/>
                                      </a:lnTo>
                                      <a:lnTo>
                                        <a:pt x="4192" y="5142"/>
                                      </a:lnTo>
                                      <a:lnTo>
                                        <a:pt x="4184" y="5130"/>
                                      </a:lnTo>
                                      <a:lnTo>
                                        <a:pt x="4173" y="5136"/>
                                      </a:lnTo>
                                      <a:lnTo>
                                        <a:pt x="4162" y="5142"/>
                                      </a:lnTo>
                                      <a:lnTo>
                                        <a:pt x="4150" y="5145"/>
                                      </a:lnTo>
                                      <a:lnTo>
                                        <a:pt x="4137" y="5147"/>
                                      </a:lnTo>
                                      <a:lnTo>
                                        <a:pt x="4124" y="5147"/>
                                      </a:lnTo>
                                      <a:lnTo>
                                        <a:pt x="4112" y="5145"/>
                                      </a:lnTo>
                                      <a:lnTo>
                                        <a:pt x="4099" y="5141"/>
                                      </a:lnTo>
                                      <a:lnTo>
                                        <a:pt x="4087" y="5135"/>
                                      </a:lnTo>
                                      <a:lnTo>
                                        <a:pt x="4079" y="5132"/>
                                      </a:lnTo>
                                      <a:lnTo>
                                        <a:pt x="4070" y="5129"/>
                                      </a:lnTo>
                                      <a:lnTo>
                                        <a:pt x="4058" y="5125"/>
                                      </a:lnTo>
                                      <a:lnTo>
                                        <a:pt x="4043" y="5123"/>
                                      </a:lnTo>
                                      <a:lnTo>
                                        <a:pt x="4029" y="5122"/>
                                      </a:lnTo>
                                      <a:lnTo>
                                        <a:pt x="4014" y="5122"/>
                                      </a:lnTo>
                                      <a:lnTo>
                                        <a:pt x="3998" y="5122"/>
                                      </a:lnTo>
                                      <a:lnTo>
                                        <a:pt x="3981" y="5122"/>
                                      </a:lnTo>
                                      <a:lnTo>
                                        <a:pt x="3964" y="5124"/>
                                      </a:lnTo>
                                      <a:lnTo>
                                        <a:pt x="3946" y="5126"/>
                                      </a:lnTo>
                                      <a:lnTo>
                                        <a:pt x="3928" y="5129"/>
                                      </a:lnTo>
                                      <a:lnTo>
                                        <a:pt x="3909" y="5132"/>
                                      </a:lnTo>
                                      <a:lnTo>
                                        <a:pt x="3889" y="5137"/>
                                      </a:lnTo>
                                      <a:lnTo>
                                        <a:pt x="3870" y="5142"/>
                                      </a:lnTo>
                                      <a:lnTo>
                                        <a:pt x="3849" y="5148"/>
                                      </a:lnTo>
                                      <a:lnTo>
                                        <a:pt x="3829" y="5155"/>
                                      </a:lnTo>
                                      <a:lnTo>
                                        <a:pt x="3809" y="5162"/>
                                      </a:lnTo>
                                      <a:lnTo>
                                        <a:pt x="3788" y="5171"/>
                                      </a:lnTo>
                                      <a:lnTo>
                                        <a:pt x="3766" y="5180"/>
                                      </a:lnTo>
                                      <a:lnTo>
                                        <a:pt x="3745" y="5191"/>
                                      </a:lnTo>
                                      <a:lnTo>
                                        <a:pt x="3724" y="5202"/>
                                      </a:lnTo>
                                      <a:lnTo>
                                        <a:pt x="3702" y="5215"/>
                                      </a:lnTo>
                                      <a:lnTo>
                                        <a:pt x="3680" y="5228"/>
                                      </a:lnTo>
                                      <a:lnTo>
                                        <a:pt x="3658" y="5242"/>
                                      </a:lnTo>
                                      <a:lnTo>
                                        <a:pt x="3636" y="5257"/>
                                      </a:lnTo>
                                      <a:lnTo>
                                        <a:pt x="3615" y="5273"/>
                                      </a:lnTo>
                                      <a:lnTo>
                                        <a:pt x="3595" y="5291"/>
                                      </a:lnTo>
                                      <a:lnTo>
                                        <a:pt x="3574" y="5309"/>
                                      </a:lnTo>
                                      <a:lnTo>
                                        <a:pt x="3553" y="5329"/>
                                      </a:lnTo>
                                      <a:lnTo>
                                        <a:pt x="3534" y="5349"/>
                                      </a:lnTo>
                                      <a:lnTo>
                                        <a:pt x="3514" y="5370"/>
                                      </a:lnTo>
                                      <a:lnTo>
                                        <a:pt x="3495" y="5393"/>
                                      </a:lnTo>
                                      <a:lnTo>
                                        <a:pt x="3477" y="5417"/>
                                      </a:lnTo>
                                      <a:lnTo>
                                        <a:pt x="3459" y="5442"/>
                                      </a:lnTo>
                                      <a:lnTo>
                                        <a:pt x="3442" y="5468"/>
                                      </a:lnTo>
                                      <a:lnTo>
                                        <a:pt x="3425" y="5496"/>
                                      </a:lnTo>
                                      <a:lnTo>
                                        <a:pt x="3416" y="5515"/>
                                      </a:lnTo>
                                      <a:lnTo>
                                        <a:pt x="3405" y="5535"/>
                                      </a:lnTo>
                                      <a:lnTo>
                                        <a:pt x="3395" y="5554"/>
                                      </a:lnTo>
                                      <a:lnTo>
                                        <a:pt x="3386" y="5575"/>
                                      </a:lnTo>
                                      <a:lnTo>
                                        <a:pt x="3377" y="5597"/>
                                      </a:lnTo>
                                      <a:lnTo>
                                        <a:pt x="3369" y="5619"/>
                                      </a:lnTo>
                                      <a:lnTo>
                                        <a:pt x="3360" y="5640"/>
                                      </a:lnTo>
                                      <a:lnTo>
                                        <a:pt x="3352" y="5663"/>
                                      </a:lnTo>
                                      <a:lnTo>
                                        <a:pt x="3346" y="5687"/>
                                      </a:lnTo>
                                      <a:lnTo>
                                        <a:pt x="3339" y="5711"/>
                                      </a:lnTo>
                                      <a:lnTo>
                                        <a:pt x="3333" y="5736"/>
                                      </a:lnTo>
                                      <a:lnTo>
                                        <a:pt x="3327" y="5761"/>
                                      </a:lnTo>
                                      <a:lnTo>
                                        <a:pt x="3322" y="5788"/>
                                      </a:lnTo>
                                      <a:lnTo>
                                        <a:pt x="3316" y="5814"/>
                                      </a:lnTo>
                                      <a:lnTo>
                                        <a:pt x="3313" y="5841"/>
                                      </a:lnTo>
                                      <a:lnTo>
                                        <a:pt x="3309" y="5869"/>
                                      </a:lnTo>
                                      <a:lnTo>
                                        <a:pt x="3302" y="5936"/>
                                      </a:lnTo>
                                      <a:lnTo>
                                        <a:pt x="3297" y="6003"/>
                                      </a:lnTo>
                                      <a:lnTo>
                                        <a:pt x="3293" y="6070"/>
                                      </a:lnTo>
                                      <a:lnTo>
                                        <a:pt x="3292" y="6137"/>
                                      </a:lnTo>
                                      <a:lnTo>
                                        <a:pt x="3291" y="6205"/>
                                      </a:lnTo>
                                      <a:lnTo>
                                        <a:pt x="3293" y="6272"/>
                                      </a:lnTo>
                                      <a:lnTo>
                                        <a:pt x="3297" y="6341"/>
                                      </a:lnTo>
                                      <a:lnTo>
                                        <a:pt x="3301" y="6408"/>
                                      </a:lnTo>
                                      <a:lnTo>
                                        <a:pt x="3306" y="6476"/>
                                      </a:lnTo>
                                      <a:lnTo>
                                        <a:pt x="3314" y="6543"/>
                                      </a:lnTo>
                                      <a:lnTo>
                                        <a:pt x="3323" y="6611"/>
                                      </a:lnTo>
                                      <a:lnTo>
                                        <a:pt x="3333" y="6677"/>
                                      </a:lnTo>
                                      <a:lnTo>
                                        <a:pt x="3345" y="6745"/>
                                      </a:lnTo>
                                      <a:lnTo>
                                        <a:pt x="3357" y="6811"/>
                                      </a:lnTo>
                                      <a:lnTo>
                                        <a:pt x="3371" y="6878"/>
                                      </a:lnTo>
                                      <a:lnTo>
                                        <a:pt x="3386" y="6944"/>
                                      </a:lnTo>
                                      <a:lnTo>
                                        <a:pt x="3401" y="7010"/>
                                      </a:lnTo>
                                      <a:lnTo>
                                        <a:pt x="3419" y="7075"/>
                                      </a:lnTo>
                                      <a:lnTo>
                                        <a:pt x="3436" y="7139"/>
                                      </a:lnTo>
                                      <a:lnTo>
                                        <a:pt x="3455" y="7203"/>
                                      </a:lnTo>
                                      <a:lnTo>
                                        <a:pt x="3475" y="7267"/>
                                      </a:lnTo>
                                      <a:lnTo>
                                        <a:pt x="3495" y="7330"/>
                                      </a:lnTo>
                                      <a:lnTo>
                                        <a:pt x="3517" y="7392"/>
                                      </a:lnTo>
                                      <a:lnTo>
                                        <a:pt x="3539" y="7453"/>
                                      </a:lnTo>
                                      <a:lnTo>
                                        <a:pt x="3562" y="7514"/>
                                      </a:lnTo>
                                      <a:lnTo>
                                        <a:pt x="3586" y="7574"/>
                                      </a:lnTo>
                                      <a:lnTo>
                                        <a:pt x="3610" y="7633"/>
                                      </a:lnTo>
                                      <a:lnTo>
                                        <a:pt x="3634" y="7690"/>
                                      </a:lnTo>
                                      <a:lnTo>
                                        <a:pt x="3659" y="7747"/>
                                      </a:lnTo>
                                      <a:lnTo>
                                        <a:pt x="3685" y="7804"/>
                                      </a:lnTo>
                                      <a:lnTo>
                                        <a:pt x="3712" y="7858"/>
                                      </a:lnTo>
                                      <a:lnTo>
                                        <a:pt x="3738" y="7913"/>
                                      </a:lnTo>
                                      <a:lnTo>
                                        <a:pt x="3758" y="7954"/>
                                      </a:lnTo>
                                      <a:lnTo>
                                        <a:pt x="3779" y="7994"/>
                                      </a:lnTo>
                                      <a:lnTo>
                                        <a:pt x="3800" y="8033"/>
                                      </a:lnTo>
                                      <a:lnTo>
                                        <a:pt x="3822" y="8073"/>
                                      </a:lnTo>
                                      <a:lnTo>
                                        <a:pt x="3843" y="8111"/>
                                      </a:lnTo>
                                      <a:lnTo>
                                        <a:pt x="3864" y="8148"/>
                                      </a:lnTo>
                                      <a:lnTo>
                                        <a:pt x="3885" y="8185"/>
                                      </a:lnTo>
                                      <a:lnTo>
                                        <a:pt x="3907" y="8220"/>
                                      </a:lnTo>
                                      <a:lnTo>
                                        <a:pt x="3929" y="8255"/>
                                      </a:lnTo>
                                      <a:lnTo>
                                        <a:pt x="3950" y="8288"/>
                                      </a:lnTo>
                                      <a:lnTo>
                                        <a:pt x="3971" y="8321"/>
                                      </a:lnTo>
                                      <a:lnTo>
                                        <a:pt x="3992" y="8353"/>
                                      </a:lnTo>
                                      <a:lnTo>
                                        <a:pt x="4014" y="8384"/>
                                      </a:lnTo>
                                      <a:lnTo>
                                        <a:pt x="4035" y="8414"/>
                                      </a:lnTo>
                                      <a:lnTo>
                                        <a:pt x="4055" y="8443"/>
                                      </a:lnTo>
                                      <a:lnTo>
                                        <a:pt x="4076" y="8471"/>
                                      </a:lnTo>
                                      <a:lnTo>
                                        <a:pt x="4077" y="8471"/>
                                      </a:lnTo>
                                      <a:lnTo>
                                        <a:pt x="4077" y="8472"/>
                                      </a:lnTo>
                                      <a:close/>
                                      <a:moveTo>
                                        <a:pt x="7148" y="7773"/>
                                      </a:moveTo>
                                      <a:lnTo>
                                        <a:pt x="7173" y="7766"/>
                                      </a:lnTo>
                                      <a:lnTo>
                                        <a:pt x="7197" y="7756"/>
                                      </a:lnTo>
                                      <a:lnTo>
                                        <a:pt x="7221" y="7747"/>
                                      </a:lnTo>
                                      <a:lnTo>
                                        <a:pt x="7245" y="7737"/>
                                      </a:lnTo>
                                      <a:lnTo>
                                        <a:pt x="7268" y="7726"/>
                                      </a:lnTo>
                                      <a:lnTo>
                                        <a:pt x="7291" y="7716"/>
                                      </a:lnTo>
                                      <a:lnTo>
                                        <a:pt x="7313" y="7706"/>
                                      </a:lnTo>
                                      <a:lnTo>
                                        <a:pt x="7334" y="7694"/>
                                      </a:lnTo>
                                      <a:lnTo>
                                        <a:pt x="7364" y="7678"/>
                                      </a:lnTo>
                                      <a:lnTo>
                                        <a:pt x="7391" y="7662"/>
                                      </a:lnTo>
                                      <a:lnTo>
                                        <a:pt x="7420" y="7645"/>
                                      </a:lnTo>
                                      <a:lnTo>
                                        <a:pt x="7446" y="7627"/>
                                      </a:lnTo>
                                      <a:lnTo>
                                        <a:pt x="7472" y="7609"/>
                                      </a:lnTo>
                                      <a:lnTo>
                                        <a:pt x="7497" y="7590"/>
                                      </a:lnTo>
                                      <a:lnTo>
                                        <a:pt x="7521" y="7571"/>
                                      </a:lnTo>
                                      <a:lnTo>
                                        <a:pt x="7545" y="7550"/>
                                      </a:lnTo>
                                      <a:lnTo>
                                        <a:pt x="7575" y="7524"/>
                                      </a:lnTo>
                                      <a:lnTo>
                                        <a:pt x="7603" y="7495"/>
                                      </a:lnTo>
                                      <a:lnTo>
                                        <a:pt x="7630" y="7466"/>
                                      </a:lnTo>
                                      <a:lnTo>
                                        <a:pt x="7656" y="7437"/>
                                      </a:lnTo>
                                      <a:lnTo>
                                        <a:pt x="7682" y="7405"/>
                                      </a:lnTo>
                                      <a:lnTo>
                                        <a:pt x="7706" y="7373"/>
                                      </a:lnTo>
                                      <a:lnTo>
                                        <a:pt x="7729" y="7341"/>
                                      </a:lnTo>
                                      <a:lnTo>
                                        <a:pt x="7750" y="7307"/>
                                      </a:lnTo>
                                      <a:lnTo>
                                        <a:pt x="7771" y="7273"/>
                                      </a:lnTo>
                                      <a:lnTo>
                                        <a:pt x="7791" y="7237"/>
                                      </a:lnTo>
                                      <a:lnTo>
                                        <a:pt x="7809" y="7201"/>
                                      </a:lnTo>
                                      <a:lnTo>
                                        <a:pt x="7827" y="7164"/>
                                      </a:lnTo>
                                      <a:lnTo>
                                        <a:pt x="7843" y="7126"/>
                                      </a:lnTo>
                                      <a:lnTo>
                                        <a:pt x="7860" y="7088"/>
                                      </a:lnTo>
                                      <a:lnTo>
                                        <a:pt x="7874" y="7049"/>
                                      </a:lnTo>
                                      <a:lnTo>
                                        <a:pt x="7887" y="7009"/>
                                      </a:lnTo>
                                      <a:lnTo>
                                        <a:pt x="7900" y="6968"/>
                                      </a:lnTo>
                                      <a:lnTo>
                                        <a:pt x="7912" y="6927"/>
                                      </a:lnTo>
                                      <a:lnTo>
                                        <a:pt x="7922" y="6885"/>
                                      </a:lnTo>
                                      <a:lnTo>
                                        <a:pt x="7932" y="6842"/>
                                      </a:lnTo>
                                      <a:lnTo>
                                        <a:pt x="7940" y="6799"/>
                                      </a:lnTo>
                                      <a:lnTo>
                                        <a:pt x="7949" y="6755"/>
                                      </a:lnTo>
                                      <a:lnTo>
                                        <a:pt x="7956" y="6710"/>
                                      </a:lnTo>
                                      <a:lnTo>
                                        <a:pt x="7962" y="6665"/>
                                      </a:lnTo>
                                      <a:lnTo>
                                        <a:pt x="7967" y="6620"/>
                                      </a:lnTo>
                                      <a:lnTo>
                                        <a:pt x="7972" y="6574"/>
                                      </a:lnTo>
                                      <a:lnTo>
                                        <a:pt x="7975" y="6527"/>
                                      </a:lnTo>
                                      <a:lnTo>
                                        <a:pt x="7977" y="6479"/>
                                      </a:lnTo>
                                      <a:lnTo>
                                        <a:pt x="7980" y="6432"/>
                                      </a:lnTo>
                                      <a:lnTo>
                                        <a:pt x="7981" y="6384"/>
                                      </a:lnTo>
                                      <a:lnTo>
                                        <a:pt x="7982" y="6335"/>
                                      </a:lnTo>
                                      <a:lnTo>
                                        <a:pt x="7982" y="6286"/>
                                      </a:lnTo>
                                      <a:lnTo>
                                        <a:pt x="7982" y="6278"/>
                                      </a:lnTo>
                                      <a:lnTo>
                                        <a:pt x="7983" y="6268"/>
                                      </a:lnTo>
                                      <a:lnTo>
                                        <a:pt x="7985" y="6260"/>
                                      </a:lnTo>
                                      <a:lnTo>
                                        <a:pt x="7988" y="6252"/>
                                      </a:lnTo>
                                      <a:lnTo>
                                        <a:pt x="7992" y="6244"/>
                                      </a:lnTo>
                                      <a:lnTo>
                                        <a:pt x="7996" y="6236"/>
                                      </a:lnTo>
                                      <a:lnTo>
                                        <a:pt x="8002" y="6229"/>
                                      </a:lnTo>
                                      <a:lnTo>
                                        <a:pt x="8007" y="6222"/>
                                      </a:lnTo>
                                      <a:lnTo>
                                        <a:pt x="8014" y="6217"/>
                                      </a:lnTo>
                                      <a:lnTo>
                                        <a:pt x="8020" y="6211"/>
                                      </a:lnTo>
                                      <a:lnTo>
                                        <a:pt x="8028" y="6207"/>
                                      </a:lnTo>
                                      <a:lnTo>
                                        <a:pt x="8035" y="6203"/>
                                      </a:lnTo>
                                      <a:lnTo>
                                        <a:pt x="8044" y="6200"/>
                                      </a:lnTo>
                                      <a:lnTo>
                                        <a:pt x="8052" y="6197"/>
                                      </a:lnTo>
                                      <a:lnTo>
                                        <a:pt x="8062" y="6196"/>
                                      </a:lnTo>
                                      <a:lnTo>
                                        <a:pt x="8070" y="6196"/>
                                      </a:lnTo>
                                      <a:lnTo>
                                        <a:pt x="8080" y="6196"/>
                                      </a:lnTo>
                                      <a:lnTo>
                                        <a:pt x="8089" y="6197"/>
                                      </a:lnTo>
                                      <a:lnTo>
                                        <a:pt x="8098" y="6199"/>
                                      </a:lnTo>
                                      <a:lnTo>
                                        <a:pt x="8105" y="6203"/>
                                      </a:lnTo>
                                      <a:lnTo>
                                        <a:pt x="8113" y="6206"/>
                                      </a:lnTo>
                                      <a:lnTo>
                                        <a:pt x="8121" y="6210"/>
                                      </a:lnTo>
                                      <a:lnTo>
                                        <a:pt x="8128" y="6216"/>
                                      </a:lnTo>
                                      <a:lnTo>
                                        <a:pt x="8135" y="6221"/>
                                      </a:lnTo>
                                      <a:lnTo>
                                        <a:pt x="8140" y="6228"/>
                                      </a:lnTo>
                                      <a:lnTo>
                                        <a:pt x="8146" y="6234"/>
                                      </a:lnTo>
                                      <a:lnTo>
                                        <a:pt x="8150" y="6242"/>
                                      </a:lnTo>
                                      <a:lnTo>
                                        <a:pt x="8154" y="6249"/>
                                      </a:lnTo>
                                      <a:lnTo>
                                        <a:pt x="8158" y="6258"/>
                                      </a:lnTo>
                                      <a:lnTo>
                                        <a:pt x="8160" y="6266"/>
                                      </a:lnTo>
                                      <a:lnTo>
                                        <a:pt x="8161" y="6275"/>
                                      </a:lnTo>
                                      <a:lnTo>
                                        <a:pt x="8162" y="6284"/>
                                      </a:lnTo>
                                      <a:lnTo>
                                        <a:pt x="8162" y="6338"/>
                                      </a:lnTo>
                                      <a:lnTo>
                                        <a:pt x="8161" y="6391"/>
                                      </a:lnTo>
                                      <a:lnTo>
                                        <a:pt x="8160" y="6444"/>
                                      </a:lnTo>
                                      <a:lnTo>
                                        <a:pt x="8158" y="6497"/>
                                      </a:lnTo>
                                      <a:lnTo>
                                        <a:pt x="8154" y="6548"/>
                                      </a:lnTo>
                                      <a:lnTo>
                                        <a:pt x="8150" y="6599"/>
                                      </a:lnTo>
                                      <a:lnTo>
                                        <a:pt x="8146" y="6650"/>
                                      </a:lnTo>
                                      <a:lnTo>
                                        <a:pt x="8139" y="6700"/>
                                      </a:lnTo>
                                      <a:lnTo>
                                        <a:pt x="8131" y="6750"/>
                                      </a:lnTo>
                                      <a:lnTo>
                                        <a:pt x="8124" y="6799"/>
                                      </a:lnTo>
                                      <a:lnTo>
                                        <a:pt x="8115" y="6847"/>
                                      </a:lnTo>
                                      <a:lnTo>
                                        <a:pt x="8105" y="6895"/>
                                      </a:lnTo>
                                      <a:lnTo>
                                        <a:pt x="8093" y="6942"/>
                                      </a:lnTo>
                                      <a:lnTo>
                                        <a:pt x="8081" y="6989"/>
                                      </a:lnTo>
                                      <a:lnTo>
                                        <a:pt x="8068" y="7035"/>
                                      </a:lnTo>
                                      <a:lnTo>
                                        <a:pt x="8054" y="7079"/>
                                      </a:lnTo>
                                      <a:lnTo>
                                        <a:pt x="8039" y="7124"/>
                                      </a:lnTo>
                                      <a:lnTo>
                                        <a:pt x="8022" y="7168"/>
                                      </a:lnTo>
                                      <a:lnTo>
                                        <a:pt x="8004" y="7210"/>
                                      </a:lnTo>
                                      <a:lnTo>
                                        <a:pt x="7985" y="7252"/>
                                      </a:lnTo>
                                      <a:lnTo>
                                        <a:pt x="7965" y="7293"/>
                                      </a:lnTo>
                                      <a:lnTo>
                                        <a:pt x="7944" y="7333"/>
                                      </a:lnTo>
                                      <a:lnTo>
                                        <a:pt x="7922" y="7373"/>
                                      </a:lnTo>
                                      <a:lnTo>
                                        <a:pt x="7898" y="7412"/>
                                      </a:lnTo>
                                      <a:lnTo>
                                        <a:pt x="7874" y="7450"/>
                                      </a:lnTo>
                                      <a:lnTo>
                                        <a:pt x="7848" y="7486"/>
                                      </a:lnTo>
                                      <a:lnTo>
                                        <a:pt x="7820" y="7522"/>
                                      </a:lnTo>
                                      <a:lnTo>
                                        <a:pt x="7791" y="7556"/>
                                      </a:lnTo>
                                      <a:lnTo>
                                        <a:pt x="7761" y="7590"/>
                                      </a:lnTo>
                                      <a:lnTo>
                                        <a:pt x="7731" y="7623"/>
                                      </a:lnTo>
                                      <a:lnTo>
                                        <a:pt x="7698" y="7654"/>
                                      </a:lnTo>
                                      <a:lnTo>
                                        <a:pt x="7664" y="7686"/>
                                      </a:lnTo>
                                      <a:lnTo>
                                        <a:pt x="7636" y="7709"/>
                                      </a:lnTo>
                                      <a:lnTo>
                                        <a:pt x="7607" y="7732"/>
                                      </a:lnTo>
                                      <a:lnTo>
                                        <a:pt x="7578" y="7755"/>
                                      </a:lnTo>
                                      <a:lnTo>
                                        <a:pt x="7548" y="7775"/>
                                      </a:lnTo>
                                      <a:lnTo>
                                        <a:pt x="7517" y="7796"/>
                                      </a:lnTo>
                                      <a:lnTo>
                                        <a:pt x="7485" y="7816"/>
                                      </a:lnTo>
                                      <a:lnTo>
                                        <a:pt x="7452" y="7835"/>
                                      </a:lnTo>
                                      <a:lnTo>
                                        <a:pt x="7418" y="7854"/>
                                      </a:lnTo>
                                      <a:lnTo>
                                        <a:pt x="7391" y="7867"/>
                                      </a:lnTo>
                                      <a:lnTo>
                                        <a:pt x="7364" y="7881"/>
                                      </a:lnTo>
                                      <a:lnTo>
                                        <a:pt x="7337" y="7893"/>
                                      </a:lnTo>
                                      <a:lnTo>
                                        <a:pt x="7308" y="7906"/>
                                      </a:lnTo>
                                      <a:lnTo>
                                        <a:pt x="7279" y="7918"/>
                                      </a:lnTo>
                                      <a:lnTo>
                                        <a:pt x="7249" y="7929"/>
                                      </a:lnTo>
                                      <a:lnTo>
                                        <a:pt x="7219" y="7940"/>
                                      </a:lnTo>
                                      <a:lnTo>
                                        <a:pt x="7188" y="7950"/>
                                      </a:lnTo>
                                      <a:lnTo>
                                        <a:pt x="7196" y="7984"/>
                                      </a:lnTo>
                                      <a:lnTo>
                                        <a:pt x="7201" y="8018"/>
                                      </a:lnTo>
                                      <a:lnTo>
                                        <a:pt x="7208" y="8052"/>
                                      </a:lnTo>
                                      <a:lnTo>
                                        <a:pt x="7213" y="8086"/>
                                      </a:lnTo>
                                      <a:lnTo>
                                        <a:pt x="7350" y="8039"/>
                                      </a:lnTo>
                                      <a:lnTo>
                                        <a:pt x="7476" y="7986"/>
                                      </a:lnTo>
                                      <a:lnTo>
                                        <a:pt x="7592" y="7926"/>
                                      </a:lnTo>
                                      <a:lnTo>
                                        <a:pt x="7698" y="7859"/>
                                      </a:lnTo>
                                      <a:lnTo>
                                        <a:pt x="7794" y="7785"/>
                                      </a:lnTo>
                                      <a:lnTo>
                                        <a:pt x="7880" y="7707"/>
                                      </a:lnTo>
                                      <a:lnTo>
                                        <a:pt x="7958" y="7621"/>
                                      </a:lnTo>
                                      <a:lnTo>
                                        <a:pt x="8027" y="7530"/>
                                      </a:lnTo>
                                      <a:lnTo>
                                        <a:pt x="8087" y="7434"/>
                                      </a:lnTo>
                                      <a:lnTo>
                                        <a:pt x="8139" y="7332"/>
                                      </a:lnTo>
                                      <a:lnTo>
                                        <a:pt x="8184" y="7226"/>
                                      </a:lnTo>
                                      <a:lnTo>
                                        <a:pt x="8221" y="7115"/>
                                      </a:lnTo>
                                      <a:lnTo>
                                        <a:pt x="8252" y="7000"/>
                                      </a:lnTo>
                                      <a:lnTo>
                                        <a:pt x="8274" y="6880"/>
                                      </a:lnTo>
                                      <a:lnTo>
                                        <a:pt x="8292" y="6756"/>
                                      </a:lnTo>
                                      <a:lnTo>
                                        <a:pt x="8304" y="6628"/>
                                      </a:lnTo>
                                      <a:lnTo>
                                        <a:pt x="8309" y="6498"/>
                                      </a:lnTo>
                                      <a:lnTo>
                                        <a:pt x="8311" y="6364"/>
                                      </a:lnTo>
                                      <a:lnTo>
                                        <a:pt x="8306" y="6226"/>
                                      </a:lnTo>
                                      <a:lnTo>
                                        <a:pt x="8298" y="6087"/>
                                      </a:lnTo>
                                      <a:lnTo>
                                        <a:pt x="8285" y="5944"/>
                                      </a:lnTo>
                                      <a:lnTo>
                                        <a:pt x="8269" y="5800"/>
                                      </a:lnTo>
                                      <a:lnTo>
                                        <a:pt x="8248" y="5654"/>
                                      </a:lnTo>
                                      <a:lnTo>
                                        <a:pt x="8225" y="5504"/>
                                      </a:lnTo>
                                      <a:lnTo>
                                        <a:pt x="8200" y="5354"/>
                                      </a:lnTo>
                                      <a:lnTo>
                                        <a:pt x="8172" y="5203"/>
                                      </a:lnTo>
                                      <a:lnTo>
                                        <a:pt x="8141" y="5050"/>
                                      </a:lnTo>
                                      <a:lnTo>
                                        <a:pt x="8110" y="4897"/>
                                      </a:lnTo>
                                      <a:lnTo>
                                        <a:pt x="8076" y="4743"/>
                                      </a:lnTo>
                                      <a:lnTo>
                                        <a:pt x="8042" y="4588"/>
                                      </a:lnTo>
                                      <a:lnTo>
                                        <a:pt x="8007" y="4434"/>
                                      </a:lnTo>
                                      <a:lnTo>
                                        <a:pt x="7972" y="4279"/>
                                      </a:lnTo>
                                      <a:lnTo>
                                        <a:pt x="7956" y="4206"/>
                                      </a:lnTo>
                                      <a:lnTo>
                                        <a:pt x="7939" y="4133"/>
                                      </a:lnTo>
                                      <a:lnTo>
                                        <a:pt x="7922" y="4060"/>
                                      </a:lnTo>
                                      <a:lnTo>
                                        <a:pt x="7905" y="3988"/>
                                      </a:lnTo>
                                      <a:lnTo>
                                        <a:pt x="7890" y="3915"/>
                                      </a:lnTo>
                                      <a:lnTo>
                                        <a:pt x="7874" y="3843"/>
                                      </a:lnTo>
                                      <a:lnTo>
                                        <a:pt x="7857" y="3770"/>
                                      </a:lnTo>
                                      <a:lnTo>
                                        <a:pt x="7842" y="3698"/>
                                      </a:lnTo>
                                      <a:lnTo>
                                        <a:pt x="7827" y="3628"/>
                                      </a:lnTo>
                                      <a:lnTo>
                                        <a:pt x="7813" y="3556"/>
                                      </a:lnTo>
                                      <a:lnTo>
                                        <a:pt x="7797" y="3485"/>
                                      </a:lnTo>
                                      <a:lnTo>
                                        <a:pt x="7784" y="3414"/>
                                      </a:lnTo>
                                      <a:lnTo>
                                        <a:pt x="7770" y="3344"/>
                                      </a:lnTo>
                                      <a:lnTo>
                                        <a:pt x="7757" y="3274"/>
                                      </a:lnTo>
                                      <a:lnTo>
                                        <a:pt x="7745" y="3205"/>
                                      </a:lnTo>
                                      <a:lnTo>
                                        <a:pt x="7733" y="3135"/>
                                      </a:lnTo>
                                      <a:lnTo>
                                        <a:pt x="7732" y="3132"/>
                                      </a:lnTo>
                                      <a:lnTo>
                                        <a:pt x="7732" y="3131"/>
                                      </a:lnTo>
                                      <a:lnTo>
                                        <a:pt x="7723" y="3080"/>
                                      </a:lnTo>
                                      <a:lnTo>
                                        <a:pt x="7715" y="3028"/>
                                      </a:lnTo>
                                      <a:lnTo>
                                        <a:pt x="7707" y="2975"/>
                                      </a:lnTo>
                                      <a:lnTo>
                                        <a:pt x="7700" y="2922"/>
                                      </a:lnTo>
                                      <a:lnTo>
                                        <a:pt x="7692" y="2868"/>
                                      </a:lnTo>
                                      <a:lnTo>
                                        <a:pt x="7685" y="2815"/>
                                      </a:lnTo>
                                      <a:lnTo>
                                        <a:pt x="7677" y="2760"/>
                                      </a:lnTo>
                                      <a:lnTo>
                                        <a:pt x="7671" y="2705"/>
                                      </a:lnTo>
                                      <a:lnTo>
                                        <a:pt x="7656" y="2601"/>
                                      </a:lnTo>
                                      <a:lnTo>
                                        <a:pt x="7642" y="2495"/>
                                      </a:lnTo>
                                      <a:lnTo>
                                        <a:pt x="7627" y="2388"/>
                                      </a:lnTo>
                                      <a:lnTo>
                                        <a:pt x="7610" y="2282"/>
                                      </a:lnTo>
                                      <a:lnTo>
                                        <a:pt x="7601" y="2230"/>
                                      </a:lnTo>
                                      <a:lnTo>
                                        <a:pt x="7591" y="2177"/>
                                      </a:lnTo>
                                      <a:lnTo>
                                        <a:pt x="7581" y="2125"/>
                                      </a:lnTo>
                                      <a:lnTo>
                                        <a:pt x="7570" y="2072"/>
                                      </a:lnTo>
                                      <a:lnTo>
                                        <a:pt x="7559" y="2020"/>
                                      </a:lnTo>
                                      <a:lnTo>
                                        <a:pt x="7547" y="1968"/>
                                      </a:lnTo>
                                      <a:lnTo>
                                        <a:pt x="7534" y="1917"/>
                                      </a:lnTo>
                                      <a:lnTo>
                                        <a:pt x="7521" y="1865"/>
                                      </a:lnTo>
                                      <a:lnTo>
                                        <a:pt x="7506" y="1814"/>
                                      </a:lnTo>
                                      <a:lnTo>
                                        <a:pt x="7491" y="1764"/>
                                      </a:lnTo>
                                      <a:lnTo>
                                        <a:pt x="7474" y="1714"/>
                                      </a:lnTo>
                                      <a:lnTo>
                                        <a:pt x="7457" y="1665"/>
                                      </a:lnTo>
                                      <a:lnTo>
                                        <a:pt x="7438" y="1616"/>
                                      </a:lnTo>
                                      <a:lnTo>
                                        <a:pt x="7420" y="1567"/>
                                      </a:lnTo>
                                      <a:lnTo>
                                        <a:pt x="7399" y="1519"/>
                                      </a:lnTo>
                                      <a:lnTo>
                                        <a:pt x="7377" y="1472"/>
                                      </a:lnTo>
                                      <a:lnTo>
                                        <a:pt x="7353" y="1426"/>
                                      </a:lnTo>
                                      <a:lnTo>
                                        <a:pt x="7329" y="1380"/>
                                      </a:lnTo>
                                      <a:lnTo>
                                        <a:pt x="7303" y="1335"/>
                                      </a:lnTo>
                                      <a:lnTo>
                                        <a:pt x="7275" y="1291"/>
                                      </a:lnTo>
                                      <a:lnTo>
                                        <a:pt x="7246" y="1248"/>
                                      </a:lnTo>
                                      <a:lnTo>
                                        <a:pt x="7215" y="1205"/>
                                      </a:lnTo>
                                      <a:lnTo>
                                        <a:pt x="7184" y="1164"/>
                                      </a:lnTo>
                                      <a:lnTo>
                                        <a:pt x="7150" y="1122"/>
                                      </a:lnTo>
                                      <a:lnTo>
                                        <a:pt x="7120" y="1090"/>
                                      </a:lnTo>
                                      <a:lnTo>
                                        <a:pt x="7090" y="1059"/>
                                      </a:lnTo>
                                      <a:lnTo>
                                        <a:pt x="7058" y="1030"/>
                                      </a:lnTo>
                                      <a:lnTo>
                                        <a:pt x="7025" y="1002"/>
                                      </a:lnTo>
                                      <a:lnTo>
                                        <a:pt x="6990" y="974"/>
                                      </a:lnTo>
                                      <a:lnTo>
                                        <a:pt x="6955" y="948"/>
                                      </a:lnTo>
                                      <a:lnTo>
                                        <a:pt x="6918" y="924"/>
                                      </a:lnTo>
                                      <a:lnTo>
                                        <a:pt x="6881" y="901"/>
                                      </a:lnTo>
                                      <a:lnTo>
                                        <a:pt x="6843" y="880"/>
                                      </a:lnTo>
                                      <a:lnTo>
                                        <a:pt x="6804" y="860"/>
                                      </a:lnTo>
                                      <a:lnTo>
                                        <a:pt x="6763" y="841"/>
                                      </a:lnTo>
                                      <a:lnTo>
                                        <a:pt x="6723" y="824"/>
                                      </a:lnTo>
                                      <a:lnTo>
                                        <a:pt x="6681" y="808"/>
                                      </a:lnTo>
                                      <a:lnTo>
                                        <a:pt x="6640" y="794"/>
                                      </a:lnTo>
                                      <a:lnTo>
                                        <a:pt x="6597" y="780"/>
                                      </a:lnTo>
                                      <a:lnTo>
                                        <a:pt x="6555" y="769"/>
                                      </a:lnTo>
                                      <a:lnTo>
                                        <a:pt x="6520" y="760"/>
                                      </a:lnTo>
                                      <a:lnTo>
                                        <a:pt x="6486" y="752"/>
                                      </a:lnTo>
                                      <a:lnTo>
                                        <a:pt x="6451" y="746"/>
                                      </a:lnTo>
                                      <a:lnTo>
                                        <a:pt x="6416" y="739"/>
                                      </a:lnTo>
                                      <a:lnTo>
                                        <a:pt x="6381" y="735"/>
                                      </a:lnTo>
                                      <a:lnTo>
                                        <a:pt x="6346" y="730"/>
                                      </a:lnTo>
                                      <a:lnTo>
                                        <a:pt x="6312" y="727"/>
                                      </a:lnTo>
                                      <a:lnTo>
                                        <a:pt x="6277" y="725"/>
                                      </a:lnTo>
                                      <a:lnTo>
                                        <a:pt x="6242" y="723"/>
                                      </a:lnTo>
                                      <a:lnTo>
                                        <a:pt x="6208" y="723"/>
                                      </a:lnTo>
                                      <a:lnTo>
                                        <a:pt x="6174" y="723"/>
                                      </a:lnTo>
                                      <a:lnTo>
                                        <a:pt x="6140" y="724"/>
                                      </a:lnTo>
                                      <a:lnTo>
                                        <a:pt x="6105" y="726"/>
                                      </a:lnTo>
                                      <a:lnTo>
                                        <a:pt x="6072" y="728"/>
                                      </a:lnTo>
                                      <a:lnTo>
                                        <a:pt x="6038" y="733"/>
                                      </a:lnTo>
                                      <a:lnTo>
                                        <a:pt x="6006" y="737"/>
                                      </a:lnTo>
                                      <a:lnTo>
                                        <a:pt x="5974" y="742"/>
                                      </a:lnTo>
                                      <a:lnTo>
                                        <a:pt x="5942" y="749"/>
                                      </a:lnTo>
                                      <a:lnTo>
                                        <a:pt x="5912" y="755"/>
                                      </a:lnTo>
                                      <a:lnTo>
                                        <a:pt x="5881" y="763"/>
                                      </a:lnTo>
                                      <a:lnTo>
                                        <a:pt x="5852" y="772"/>
                                      </a:lnTo>
                                      <a:lnTo>
                                        <a:pt x="5822" y="782"/>
                                      </a:lnTo>
                                      <a:lnTo>
                                        <a:pt x="5794" y="791"/>
                                      </a:lnTo>
                                      <a:lnTo>
                                        <a:pt x="5765" y="802"/>
                                      </a:lnTo>
                                      <a:lnTo>
                                        <a:pt x="5738" y="814"/>
                                      </a:lnTo>
                                      <a:lnTo>
                                        <a:pt x="5712" y="827"/>
                                      </a:lnTo>
                                      <a:lnTo>
                                        <a:pt x="5686" y="840"/>
                                      </a:lnTo>
                                      <a:lnTo>
                                        <a:pt x="5662" y="855"/>
                                      </a:lnTo>
                                      <a:lnTo>
                                        <a:pt x="5636" y="870"/>
                                      </a:lnTo>
                                      <a:lnTo>
                                        <a:pt x="5614" y="886"/>
                                      </a:lnTo>
                                      <a:lnTo>
                                        <a:pt x="5592" y="902"/>
                                      </a:lnTo>
                                      <a:lnTo>
                                        <a:pt x="5570" y="920"/>
                                      </a:lnTo>
                                      <a:lnTo>
                                        <a:pt x="5544" y="944"/>
                                      </a:lnTo>
                                      <a:lnTo>
                                        <a:pt x="5520" y="969"/>
                                      </a:lnTo>
                                      <a:lnTo>
                                        <a:pt x="5508" y="982"/>
                                      </a:lnTo>
                                      <a:lnTo>
                                        <a:pt x="5497" y="995"/>
                                      </a:lnTo>
                                      <a:lnTo>
                                        <a:pt x="5486" y="1009"/>
                                      </a:lnTo>
                                      <a:lnTo>
                                        <a:pt x="5476" y="1022"/>
                                      </a:lnTo>
                                      <a:lnTo>
                                        <a:pt x="5466" y="1038"/>
                                      </a:lnTo>
                                      <a:lnTo>
                                        <a:pt x="5456" y="1052"/>
                                      </a:lnTo>
                                      <a:lnTo>
                                        <a:pt x="5448" y="1067"/>
                                      </a:lnTo>
                                      <a:lnTo>
                                        <a:pt x="5440" y="1082"/>
                                      </a:lnTo>
                                      <a:lnTo>
                                        <a:pt x="5432" y="1097"/>
                                      </a:lnTo>
                                      <a:lnTo>
                                        <a:pt x="5425" y="1114"/>
                                      </a:lnTo>
                                      <a:lnTo>
                                        <a:pt x="5418" y="1130"/>
                                      </a:lnTo>
                                      <a:lnTo>
                                        <a:pt x="5412" y="1146"/>
                                      </a:lnTo>
                                      <a:lnTo>
                                        <a:pt x="5455" y="1174"/>
                                      </a:lnTo>
                                      <a:lnTo>
                                        <a:pt x="5499" y="1200"/>
                                      </a:lnTo>
                                      <a:lnTo>
                                        <a:pt x="5543" y="1228"/>
                                      </a:lnTo>
                                      <a:lnTo>
                                        <a:pt x="5585" y="1256"/>
                                      </a:lnTo>
                                      <a:lnTo>
                                        <a:pt x="5629" y="1286"/>
                                      </a:lnTo>
                                      <a:lnTo>
                                        <a:pt x="5671" y="1315"/>
                                      </a:lnTo>
                                      <a:lnTo>
                                        <a:pt x="5714" y="1347"/>
                                      </a:lnTo>
                                      <a:lnTo>
                                        <a:pt x="5757" y="1377"/>
                                      </a:lnTo>
                                      <a:lnTo>
                                        <a:pt x="5798" y="1409"/>
                                      </a:lnTo>
                                      <a:lnTo>
                                        <a:pt x="5838" y="1441"/>
                                      </a:lnTo>
                                      <a:lnTo>
                                        <a:pt x="5879" y="1473"/>
                                      </a:lnTo>
                                      <a:lnTo>
                                        <a:pt x="5919" y="1507"/>
                                      </a:lnTo>
                                      <a:lnTo>
                                        <a:pt x="5960" y="1541"/>
                                      </a:lnTo>
                                      <a:lnTo>
                                        <a:pt x="5999" y="1576"/>
                                      </a:lnTo>
                                      <a:lnTo>
                                        <a:pt x="6039" y="1612"/>
                                      </a:lnTo>
                                      <a:lnTo>
                                        <a:pt x="6080" y="1647"/>
                                      </a:lnTo>
                                      <a:lnTo>
                                        <a:pt x="6089" y="1616"/>
                                      </a:lnTo>
                                      <a:lnTo>
                                        <a:pt x="6098" y="1584"/>
                                      </a:lnTo>
                                      <a:lnTo>
                                        <a:pt x="6108" y="1555"/>
                                      </a:lnTo>
                                      <a:lnTo>
                                        <a:pt x="6118" y="1527"/>
                                      </a:lnTo>
                                      <a:lnTo>
                                        <a:pt x="6129" y="1499"/>
                                      </a:lnTo>
                                      <a:lnTo>
                                        <a:pt x="6140" y="1472"/>
                                      </a:lnTo>
                                      <a:lnTo>
                                        <a:pt x="6152" y="1447"/>
                                      </a:lnTo>
                                      <a:lnTo>
                                        <a:pt x="6164" y="1423"/>
                                      </a:lnTo>
                                      <a:lnTo>
                                        <a:pt x="6176" y="1400"/>
                                      </a:lnTo>
                                      <a:lnTo>
                                        <a:pt x="6188" y="1377"/>
                                      </a:lnTo>
                                      <a:lnTo>
                                        <a:pt x="6201" y="1357"/>
                                      </a:lnTo>
                                      <a:lnTo>
                                        <a:pt x="6214" y="1337"/>
                                      </a:lnTo>
                                      <a:lnTo>
                                        <a:pt x="6227" y="1317"/>
                                      </a:lnTo>
                                      <a:lnTo>
                                        <a:pt x="6241" y="1300"/>
                                      </a:lnTo>
                                      <a:lnTo>
                                        <a:pt x="6256" y="1283"/>
                                      </a:lnTo>
                                      <a:lnTo>
                                        <a:pt x="6270" y="1267"/>
                                      </a:lnTo>
                                      <a:lnTo>
                                        <a:pt x="6282" y="1254"/>
                                      </a:lnTo>
                                      <a:lnTo>
                                        <a:pt x="6294" y="1241"/>
                                      </a:lnTo>
                                      <a:lnTo>
                                        <a:pt x="6307" y="1230"/>
                                      </a:lnTo>
                                      <a:lnTo>
                                        <a:pt x="6320" y="1219"/>
                                      </a:lnTo>
                                      <a:lnTo>
                                        <a:pt x="6333" y="1209"/>
                                      </a:lnTo>
                                      <a:lnTo>
                                        <a:pt x="6346" y="1199"/>
                                      </a:lnTo>
                                      <a:lnTo>
                                        <a:pt x="6359" y="1189"/>
                                      </a:lnTo>
                                      <a:lnTo>
                                        <a:pt x="6372" y="1180"/>
                                      </a:lnTo>
                                      <a:lnTo>
                                        <a:pt x="6400" y="1165"/>
                                      </a:lnTo>
                                      <a:lnTo>
                                        <a:pt x="6427" y="1152"/>
                                      </a:lnTo>
                                      <a:lnTo>
                                        <a:pt x="6455" y="1140"/>
                                      </a:lnTo>
                                      <a:lnTo>
                                        <a:pt x="6484" y="1131"/>
                                      </a:lnTo>
                                      <a:lnTo>
                                        <a:pt x="6512" y="1124"/>
                                      </a:lnTo>
                                      <a:lnTo>
                                        <a:pt x="6541" y="1118"/>
                                      </a:lnTo>
                                      <a:lnTo>
                                        <a:pt x="6568" y="1115"/>
                                      </a:lnTo>
                                      <a:lnTo>
                                        <a:pt x="6596" y="1113"/>
                                      </a:lnTo>
                                      <a:lnTo>
                                        <a:pt x="6625" y="1113"/>
                                      </a:lnTo>
                                      <a:lnTo>
                                        <a:pt x="6653" y="1114"/>
                                      </a:lnTo>
                                      <a:lnTo>
                                        <a:pt x="6680" y="1117"/>
                                      </a:lnTo>
                                      <a:lnTo>
                                        <a:pt x="6709" y="1121"/>
                                      </a:lnTo>
                                      <a:lnTo>
                                        <a:pt x="6743" y="1128"/>
                                      </a:lnTo>
                                      <a:lnTo>
                                        <a:pt x="6776" y="1137"/>
                                      </a:lnTo>
                                      <a:lnTo>
                                        <a:pt x="6809" y="1146"/>
                                      </a:lnTo>
                                      <a:lnTo>
                                        <a:pt x="6842" y="1158"/>
                                      </a:lnTo>
                                      <a:lnTo>
                                        <a:pt x="6874" y="1172"/>
                                      </a:lnTo>
                                      <a:lnTo>
                                        <a:pt x="6904" y="1186"/>
                                      </a:lnTo>
                                      <a:lnTo>
                                        <a:pt x="6935" y="1201"/>
                                      </a:lnTo>
                                      <a:lnTo>
                                        <a:pt x="6963" y="1217"/>
                                      </a:lnTo>
                                      <a:lnTo>
                                        <a:pt x="6992" y="1234"/>
                                      </a:lnTo>
                                      <a:lnTo>
                                        <a:pt x="7018" y="1250"/>
                                      </a:lnTo>
                                      <a:lnTo>
                                        <a:pt x="7043" y="1267"/>
                                      </a:lnTo>
                                      <a:lnTo>
                                        <a:pt x="7067" y="1284"/>
                                      </a:lnTo>
                                      <a:lnTo>
                                        <a:pt x="7090" y="1301"/>
                                      </a:lnTo>
                                      <a:lnTo>
                                        <a:pt x="7111" y="1317"/>
                                      </a:lnTo>
                                      <a:lnTo>
                                        <a:pt x="7129" y="1333"/>
                                      </a:lnTo>
                                      <a:lnTo>
                                        <a:pt x="7147" y="1348"/>
                                      </a:lnTo>
                                      <a:lnTo>
                                        <a:pt x="7152" y="1354"/>
                                      </a:lnTo>
                                      <a:lnTo>
                                        <a:pt x="7159" y="1362"/>
                                      </a:lnTo>
                                      <a:lnTo>
                                        <a:pt x="7163" y="1370"/>
                                      </a:lnTo>
                                      <a:lnTo>
                                        <a:pt x="7167" y="1377"/>
                                      </a:lnTo>
                                      <a:lnTo>
                                        <a:pt x="7171" y="1385"/>
                                      </a:lnTo>
                                      <a:lnTo>
                                        <a:pt x="7173" y="1394"/>
                                      </a:lnTo>
                                      <a:lnTo>
                                        <a:pt x="7174" y="1402"/>
                                      </a:lnTo>
                                      <a:lnTo>
                                        <a:pt x="7175" y="1411"/>
                                      </a:lnTo>
                                      <a:lnTo>
                                        <a:pt x="7175" y="1420"/>
                                      </a:lnTo>
                                      <a:lnTo>
                                        <a:pt x="7174" y="1429"/>
                                      </a:lnTo>
                                      <a:lnTo>
                                        <a:pt x="7173" y="1436"/>
                                      </a:lnTo>
                                      <a:lnTo>
                                        <a:pt x="7169" y="1445"/>
                                      </a:lnTo>
                                      <a:lnTo>
                                        <a:pt x="7166" y="1454"/>
                                      </a:lnTo>
                                      <a:lnTo>
                                        <a:pt x="7162" y="1461"/>
                                      </a:lnTo>
                                      <a:lnTo>
                                        <a:pt x="7157" y="1469"/>
                                      </a:lnTo>
                                      <a:lnTo>
                                        <a:pt x="7151" y="1475"/>
                                      </a:lnTo>
                                      <a:lnTo>
                                        <a:pt x="7144" y="1482"/>
                                      </a:lnTo>
                                      <a:lnTo>
                                        <a:pt x="7138" y="1487"/>
                                      </a:lnTo>
                                      <a:lnTo>
                                        <a:pt x="7130" y="1493"/>
                                      </a:lnTo>
                                      <a:lnTo>
                                        <a:pt x="7123" y="1496"/>
                                      </a:lnTo>
                                      <a:lnTo>
                                        <a:pt x="7114" y="1499"/>
                                      </a:lnTo>
                                      <a:lnTo>
                                        <a:pt x="7106" y="1503"/>
                                      </a:lnTo>
                                      <a:lnTo>
                                        <a:pt x="7097" y="1504"/>
                                      </a:lnTo>
                                      <a:lnTo>
                                        <a:pt x="7089" y="1505"/>
                                      </a:lnTo>
                                      <a:lnTo>
                                        <a:pt x="7080" y="1505"/>
                                      </a:lnTo>
                                      <a:lnTo>
                                        <a:pt x="7071" y="1504"/>
                                      </a:lnTo>
                                      <a:lnTo>
                                        <a:pt x="7062" y="1502"/>
                                      </a:lnTo>
                                      <a:lnTo>
                                        <a:pt x="7055" y="1499"/>
                                      </a:lnTo>
                                      <a:lnTo>
                                        <a:pt x="7046" y="1496"/>
                                      </a:lnTo>
                                      <a:lnTo>
                                        <a:pt x="7038" y="1492"/>
                                      </a:lnTo>
                                      <a:lnTo>
                                        <a:pt x="7031" y="1486"/>
                                      </a:lnTo>
                                      <a:lnTo>
                                        <a:pt x="7024" y="1481"/>
                                      </a:lnTo>
                                      <a:lnTo>
                                        <a:pt x="6995" y="1456"/>
                                      </a:lnTo>
                                      <a:lnTo>
                                        <a:pt x="6961" y="1429"/>
                                      </a:lnTo>
                                      <a:lnTo>
                                        <a:pt x="6941" y="1415"/>
                                      </a:lnTo>
                                      <a:lnTo>
                                        <a:pt x="6922" y="1401"/>
                                      </a:lnTo>
                                      <a:lnTo>
                                        <a:pt x="6900" y="1388"/>
                                      </a:lnTo>
                                      <a:lnTo>
                                        <a:pt x="6878" y="1375"/>
                                      </a:lnTo>
                                      <a:lnTo>
                                        <a:pt x="6855" y="1362"/>
                                      </a:lnTo>
                                      <a:lnTo>
                                        <a:pt x="6831" y="1350"/>
                                      </a:lnTo>
                                      <a:lnTo>
                                        <a:pt x="6807" y="1339"/>
                                      </a:lnTo>
                                      <a:lnTo>
                                        <a:pt x="6782" y="1328"/>
                                      </a:lnTo>
                                      <a:lnTo>
                                        <a:pt x="6757" y="1320"/>
                                      </a:lnTo>
                                      <a:lnTo>
                                        <a:pt x="6731" y="1311"/>
                                      </a:lnTo>
                                      <a:lnTo>
                                        <a:pt x="6704" y="1304"/>
                                      </a:lnTo>
                                      <a:lnTo>
                                        <a:pt x="6678" y="1299"/>
                                      </a:lnTo>
                                      <a:lnTo>
                                        <a:pt x="6660" y="1296"/>
                                      </a:lnTo>
                                      <a:lnTo>
                                        <a:pt x="6641" y="1294"/>
                                      </a:lnTo>
                                      <a:lnTo>
                                        <a:pt x="6624" y="1294"/>
                                      </a:lnTo>
                                      <a:lnTo>
                                        <a:pt x="6605" y="1294"/>
                                      </a:lnTo>
                                      <a:lnTo>
                                        <a:pt x="6586" y="1295"/>
                                      </a:lnTo>
                                      <a:lnTo>
                                        <a:pt x="6569" y="1296"/>
                                      </a:lnTo>
                                      <a:lnTo>
                                        <a:pt x="6551" y="1299"/>
                                      </a:lnTo>
                                      <a:lnTo>
                                        <a:pt x="6534" y="1303"/>
                                      </a:lnTo>
                                      <a:lnTo>
                                        <a:pt x="6517" y="1310"/>
                                      </a:lnTo>
                                      <a:lnTo>
                                        <a:pt x="6500" y="1316"/>
                                      </a:lnTo>
                                      <a:lnTo>
                                        <a:pt x="6484" y="1325"/>
                                      </a:lnTo>
                                      <a:lnTo>
                                        <a:pt x="6466" y="1335"/>
                                      </a:lnTo>
                                      <a:lnTo>
                                        <a:pt x="6450" y="1346"/>
                                      </a:lnTo>
                                      <a:lnTo>
                                        <a:pt x="6434" y="1359"/>
                                      </a:lnTo>
                                      <a:lnTo>
                                        <a:pt x="6418" y="1373"/>
                                      </a:lnTo>
                                      <a:lnTo>
                                        <a:pt x="6403" y="1389"/>
                                      </a:lnTo>
                                      <a:lnTo>
                                        <a:pt x="6399" y="1393"/>
                                      </a:lnTo>
                                      <a:lnTo>
                                        <a:pt x="6465" y="1437"/>
                                      </a:lnTo>
                                      <a:lnTo>
                                        <a:pt x="6529" y="1486"/>
                                      </a:lnTo>
                                      <a:lnTo>
                                        <a:pt x="6586" y="1540"/>
                                      </a:lnTo>
                                      <a:lnTo>
                                        <a:pt x="6642" y="1596"/>
                                      </a:lnTo>
                                      <a:lnTo>
                                        <a:pt x="6693" y="1656"/>
                                      </a:lnTo>
                                      <a:lnTo>
                                        <a:pt x="6740" y="1719"/>
                                      </a:lnTo>
                                      <a:lnTo>
                                        <a:pt x="6785" y="1786"/>
                                      </a:lnTo>
                                      <a:lnTo>
                                        <a:pt x="6826" y="1854"/>
                                      </a:lnTo>
                                      <a:lnTo>
                                        <a:pt x="6864" y="1926"/>
                                      </a:lnTo>
                                      <a:lnTo>
                                        <a:pt x="6899" y="2000"/>
                                      </a:lnTo>
                                      <a:lnTo>
                                        <a:pt x="6930" y="2078"/>
                                      </a:lnTo>
                                      <a:lnTo>
                                        <a:pt x="6960" y="2156"/>
                                      </a:lnTo>
                                      <a:lnTo>
                                        <a:pt x="6986" y="2237"/>
                                      </a:lnTo>
                                      <a:lnTo>
                                        <a:pt x="7010" y="2318"/>
                                      </a:lnTo>
                                      <a:lnTo>
                                        <a:pt x="7032" y="2402"/>
                                      </a:lnTo>
                                      <a:lnTo>
                                        <a:pt x="7050" y="2487"/>
                                      </a:lnTo>
                                      <a:lnTo>
                                        <a:pt x="7068" y="2574"/>
                                      </a:lnTo>
                                      <a:lnTo>
                                        <a:pt x="7083" y="2660"/>
                                      </a:lnTo>
                                      <a:lnTo>
                                        <a:pt x="7096" y="2749"/>
                                      </a:lnTo>
                                      <a:lnTo>
                                        <a:pt x="7108" y="2837"/>
                                      </a:lnTo>
                                      <a:lnTo>
                                        <a:pt x="7118" y="2926"/>
                                      </a:lnTo>
                                      <a:lnTo>
                                        <a:pt x="7127" y="3014"/>
                                      </a:lnTo>
                                      <a:lnTo>
                                        <a:pt x="7133" y="3103"/>
                                      </a:lnTo>
                                      <a:lnTo>
                                        <a:pt x="7140" y="3191"/>
                                      </a:lnTo>
                                      <a:lnTo>
                                        <a:pt x="7145" y="3279"/>
                                      </a:lnTo>
                                      <a:lnTo>
                                        <a:pt x="7149" y="3366"/>
                                      </a:lnTo>
                                      <a:lnTo>
                                        <a:pt x="7152" y="3452"/>
                                      </a:lnTo>
                                      <a:lnTo>
                                        <a:pt x="7154" y="3538"/>
                                      </a:lnTo>
                                      <a:lnTo>
                                        <a:pt x="7159" y="3705"/>
                                      </a:lnTo>
                                      <a:lnTo>
                                        <a:pt x="7161" y="3864"/>
                                      </a:lnTo>
                                      <a:lnTo>
                                        <a:pt x="7162" y="3975"/>
                                      </a:lnTo>
                                      <a:lnTo>
                                        <a:pt x="7164" y="4081"/>
                                      </a:lnTo>
                                      <a:lnTo>
                                        <a:pt x="7167" y="4181"/>
                                      </a:lnTo>
                                      <a:lnTo>
                                        <a:pt x="7171" y="4274"/>
                                      </a:lnTo>
                                      <a:lnTo>
                                        <a:pt x="7173" y="4317"/>
                                      </a:lnTo>
                                      <a:lnTo>
                                        <a:pt x="7176" y="4359"/>
                                      </a:lnTo>
                                      <a:lnTo>
                                        <a:pt x="7179" y="4398"/>
                                      </a:lnTo>
                                      <a:lnTo>
                                        <a:pt x="7184" y="4436"/>
                                      </a:lnTo>
                                      <a:lnTo>
                                        <a:pt x="7188" y="4471"/>
                                      </a:lnTo>
                                      <a:lnTo>
                                        <a:pt x="7194" y="4503"/>
                                      </a:lnTo>
                                      <a:lnTo>
                                        <a:pt x="7199" y="4534"/>
                                      </a:lnTo>
                                      <a:lnTo>
                                        <a:pt x="7206" y="4561"/>
                                      </a:lnTo>
                                      <a:lnTo>
                                        <a:pt x="7222" y="4622"/>
                                      </a:lnTo>
                                      <a:lnTo>
                                        <a:pt x="7239" y="4691"/>
                                      </a:lnTo>
                                      <a:lnTo>
                                        <a:pt x="7259" y="4765"/>
                                      </a:lnTo>
                                      <a:lnTo>
                                        <a:pt x="7279" y="4844"/>
                                      </a:lnTo>
                                      <a:lnTo>
                                        <a:pt x="7299" y="4928"/>
                                      </a:lnTo>
                                      <a:lnTo>
                                        <a:pt x="7320" y="5017"/>
                                      </a:lnTo>
                                      <a:lnTo>
                                        <a:pt x="7341" y="5110"/>
                                      </a:lnTo>
                                      <a:lnTo>
                                        <a:pt x="7362" y="5206"/>
                                      </a:lnTo>
                                      <a:lnTo>
                                        <a:pt x="7382" y="5304"/>
                                      </a:lnTo>
                                      <a:lnTo>
                                        <a:pt x="7401" y="5405"/>
                                      </a:lnTo>
                                      <a:lnTo>
                                        <a:pt x="7420" y="5509"/>
                                      </a:lnTo>
                                      <a:lnTo>
                                        <a:pt x="7436" y="5613"/>
                                      </a:lnTo>
                                      <a:lnTo>
                                        <a:pt x="7450" y="5718"/>
                                      </a:lnTo>
                                      <a:lnTo>
                                        <a:pt x="7463" y="5823"/>
                                      </a:lnTo>
                                      <a:lnTo>
                                        <a:pt x="7469" y="5877"/>
                                      </a:lnTo>
                                      <a:lnTo>
                                        <a:pt x="7473" y="5929"/>
                                      </a:lnTo>
                                      <a:lnTo>
                                        <a:pt x="7477" y="5981"/>
                                      </a:lnTo>
                                      <a:lnTo>
                                        <a:pt x="7481" y="6034"/>
                                      </a:lnTo>
                                      <a:lnTo>
                                        <a:pt x="7483" y="6086"/>
                                      </a:lnTo>
                                      <a:lnTo>
                                        <a:pt x="7485" y="6138"/>
                                      </a:lnTo>
                                      <a:lnTo>
                                        <a:pt x="7486" y="6189"/>
                                      </a:lnTo>
                                      <a:lnTo>
                                        <a:pt x="7486" y="6241"/>
                                      </a:lnTo>
                                      <a:lnTo>
                                        <a:pt x="7485" y="6291"/>
                                      </a:lnTo>
                                      <a:lnTo>
                                        <a:pt x="7484" y="6341"/>
                                      </a:lnTo>
                                      <a:lnTo>
                                        <a:pt x="7481" y="6390"/>
                                      </a:lnTo>
                                      <a:lnTo>
                                        <a:pt x="7477" y="6439"/>
                                      </a:lnTo>
                                      <a:lnTo>
                                        <a:pt x="7472" y="6487"/>
                                      </a:lnTo>
                                      <a:lnTo>
                                        <a:pt x="7466" y="6534"/>
                                      </a:lnTo>
                                      <a:lnTo>
                                        <a:pt x="7460" y="6579"/>
                                      </a:lnTo>
                                      <a:lnTo>
                                        <a:pt x="7451" y="6624"/>
                                      </a:lnTo>
                                      <a:lnTo>
                                        <a:pt x="7441" y="6669"/>
                                      </a:lnTo>
                                      <a:lnTo>
                                        <a:pt x="7432" y="6711"/>
                                      </a:lnTo>
                                      <a:lnTo>
                                        <a:pt x="7420" y="6753"/>
                                      </a:lnTo>
                                      <a:lnTo>
                                        <a:pt x="7405" y="6793"/>
                                      </a:lnTo>
                                      <a:lnTo>
                                        <a:pt x="7391" y="6832"/>
                                      </a:lnTo>
                                      <a:lnTo>
                                        <a:pt x="7375" y="6870"/>
                                      </a:lnTo>
                                      <a:lnTo>
                                        <a:pt x="7357" y="6906"/>
                                      </a:lnTo>
                                      <a:lnTo>
                                        <a:pt x="7339" y="6941"/>
                                      </a:lnTo>
                                      <a:lnTo>
                                        <a:pt x="7318" y="6975"/>
                                      </a:lnTo>
                                      <a:lnTo>
                                        <a:pt x="7296" y="7006"/>
                                      </a:lnTo>
                                      <a:lnTo>
                                        <a:pt x="7272" y="7037"/>
                                      </a:lnTo>
                                      <a:lnTo>
                                        <a:pt x="7247" y="7065"/>
                                      </a:lnTo>
                                      <a:lnTo>
                                        <a:pt x="7220" y="7092"/>
                                      </a:lnTo>
                                      <a:lnTo>
                                        <a:pt x="7191" y="7117"/>
                                      </a:lnTo>
                                      <a:lnTo>
                                        <a:pt x="7161" y="7140"/>
                                      </a:lnTo>
                                      <a:lnTo>
                                        <a:pt x="7129" y="7162"/>
                                      </a:lnTo>
                                      <a:lnTo>
                                        <a:pt x="7095" y="7181"/>
                                      </a:lnTo>
                                      <a:lnTo>
                                        <a:pt x="7059" y="7198"/>
                                      </a:lnTo>
                                      <a:lnTo>
                                        <a:pt x="7022" y="7213"/>
                                      </a:lnTo>
                                      <a:lnTo>
                                        <a:pt x="6983" y="7225"/>
                                      </a:lnTo>
                                      <a:lnTo>
                                        <a:pt x="7006" y="7296"/>
                                      </a:lnTo>
                                      <a:lnTo>
                                        <a:pt x="7029" y="7366"/>
                                      </a:lnTo>
                                      <a:lnTo>
                                        <a:pt x="7050" y="7435"/>
                                      </a:lnTo>
                                      <a:lnTo>
                                        <a:pt x="7072" y="7504"/>
                                      </a:lnTo>
                                      <a:lnTo>
                                        <a:pt x="7093" y="7573"/>
                                      </a:lnTo>
                                      <a:lnTo>
                                        <a:pt x="7113" y="7640"/>
                                      </a:lnTo>
                                      <a:lnTo>
                                        <a:pt x="7130" y="7708"/>
                                      </a:lnTo>
                                      <a:lnTo>
                                        <a:pt x="7148" y="7773"/>
                                      </a:lnTo>
                                      <a:close/>
                                      <a:moveTo>
                                        <a:pt x="2497" y="1102"/>
                                      </a:moveTo>
                                      <a:lnTo>
                                        <a:pt x="2477" y="1079"/>
                                      </a:lnTo>
                                      <a:lnTo>
                                        <a:pt x="2457" y="1057"/>
                                      </a:lnTo>
                                      <a:lnTo>
                                        <a:pt x="2439" y="1035"/>
                                      </a:lnTo>
                                      <a:lnTo>
                                        <a:pt x="2424" y="1012"/>
                                      </a:lnTo>
                                      <a:lnTo>
                                        <a:pt x="2410" y="991"/>
                                      </a:lnTo>
                                      <a:lnTo>
                                        <a:pt x="2398" y="969"/>
                                      </a:lnTo>
                                      <a:lnTo>
                                        <a:pt x="2387" y="947"/>
                                      </a:lnTo>
                                      <a:lnTo>
                                        <a:pt x="2378" y="925"/>
                                      </a:lnTo>
                                      <a:lnTo>
                                        <a:pt x="2371" y="904"/>
                                      </a:lnTo>
                                      <a:lnTo>
                                        <a:pt x="2364" y="882"/>
                                      </a:lnTo>
                                      <a:lnTo>
                                        <a:pt x="2360" y="861"/>
                                      </a:lnTo>
                                      <a:lnTo>
                                        <a:pt x="2355" y="839"/>
                                      </a:lnTo>
                                      <a:lnTo>
                                        <a:pt x="2353" y="819"/>
                                      </a:lnTo>
                                      <a:lnTo>
                                        <a:pt x="2353" y="797"/>
                                      </a:lnTo>
                                      <a:lnTo>
                                        <a:pt x="2353" y="776"/>
                                      </a:lnTo>
                                      <a:lnTo>
                                        <a:pt x="2354" y="755"/>
                                      </a:lnTo>
                                      <a:lnTo>
                                        <a:pt x="2358" y="735"/>
                                      </a:lnTo>
                                      <a:lnTo>
                                        <a:pt x="2361" y="714"/>
                                      </a:lnTo>
                                      <a:lnTo>
                                        <a:pt x="2365" y="694"/>
                                      </a:lnTo>
                                      <a:lnTo>
                                        <a:pt x="2371" y="674"/>
                                      </a:lnTo>
                                      <a:lnTo>
                                        <a:pt x="2377" y="654"/>
                                      </a:lnTo>
                                      <a:lnTo>
                                        <a:pt x="2385" y="635"/>
                                      </a:lnTo>
                                      <a:lnTo>
                                        <a:pt x="2393" y="615"/>
                                      </a:lnTo>
                                      <a:lnTo>
                                        <a:pt x="2401" y="594"/>
                                      </a:lnTo>
                                      <a:lnTo>
                                        <a:pt x="2411" y="576"/>
                                      </a:lnTo>
                                      <a:lnTo>
                                        <a:pt x="2422" y="556"/>
                                      </a:lnTo>
                                      <a:lnTo>
                                        <a:pt x="2432" y="538"/>
                                      </a:lnTo>
                                      <a:lnTo>
                                        <a:pt x="2444" y="518"/>
                                      </a:lnTo>
                                      <a:lnTo>
                                        <a:pt x="2468" y="481"/>
                                      </a:lnTo>
                                      <a:lnTo>
                                        <a:pt x="2493" y="445"/>
                                      </a:lnTo>
                                      <a:lnTo>
                                        <a:pt x="2522" y="406"/>
                                      </a:lnTo>
                                      <a:lnTo>
                                        <a:pt x="2552" y="370"/>
                                      </a:lnTo>
                                      <a:lnTo>
                                        <a:pt x="2581" y="335"/>
                                      </a:lnTo>
                                      <a:lnTo>
                                        <a:pt x="2610" y="301"/>
                                      </a:lnTo>
                                      <a:lnTo>
                                        <a:pt x="2635" y="272"/>
                                      </a:lnTo>
                                      <a:lnTo>
                                        <a:pt x="2638" y="267"/>
                                      </a:lnTo>
                                      <a:lnTo>
                                        <a:pt x="2643" y="263"/>
                                      </a:lnTo>
                                      <a:lnTo>
                                        <a:pt x="2645" y="261"/>
                                      </a:lnTo>
                                      <a:lnTo>
                                        <a:pt x="2647" y="258"/>
                                      </a:lnTo>
                                      <a:lnTo>
                                        <a:pt x="2663" y="241"/>
                                      </a:lnTo>
                                      <a:lnTo>
                                        <a:pt x="2682" y="225"/>
                                      </a:lnTo>
                                      <a:lnTo>
                                        <a:pt x="2700" y="210"/>
                                      </a:lnTo>
                                      <a:lnTo>
                                        <a:pt x="2720" y="195"/>
                                      </a:lnTo>
                                      <a:lnTo>
                                        <a:pt x="2741" y="180"/>
                                      </a:lnTo>
                                      <a:lnTo>
                                        <a:pt x="2763" y="166"/>
                                      </a:lnTo>
                                      <a:lnTo>
                                        <a:pt x="2785" y="153"/>
                                      </a:lnTo>
                                      <a:lnTo>
                                        <a:pt x="2809" y="140"/>
                                      </a:lnTo>
                                      <a:lnTo>
                                        <a:pt x="2833" y="128"/>
                                      </a:lnTo>
                                      <a:lnTo>
                                        <a:pt x="2858" y="117"/>
                                      </a:lnTo>
                                      <a:lnTo>
                                        <a:pt x="2884" y="106"/>
                                      </a:lnTo>
                                      <a:lnTo>
                                        <a:pt x="2911" y="95"/>
                                      </a:lnTo>
                                      <a:lnTo>
                                        <a:pt x="2938" y="86"/>
                                      </a:lnTo>
                                      <a:lnTo>
                                        <a:pt x="2966" y="77"/>
                                      </a:lnTo>
                                      <a:lnTo>
                                        <a:pt x="2995" y="68"/>
                                      </a:lnTo>
                                      <a:lnTo>
                                        <a:pt x="3025" y="59"/>
                                      </a:lnTo>
                                      <a:lnTo>
                                        <a:pt x="3054" y="52"/>
                                      </a:lnTo>
                                      <a:lnTo>
                                        <a:pt x="3085" y="45"/>
                                      </a:lnTo>
                                      <a:lnTo>
                                        <a:pt x="3115" y="39"/>
                                      </a:lnTo>
                                      <a:lnTo>
                                        <a:pt x="3147" y="32"/>
                                      </a:lnTo>
                                      <a:lnTo>
                                        <a:pt x="3210" y="22"/>
                                      </a:lnTo>
                                      <a:lnTo>
                                        <a:pt x="3276" y="14"/>
                                      </a:lnTo>
                                      <a:lnTo>
                                        <a:pt x="3341" y="7"/>
                                      </a:lnTo>
                                      <a:lnTo>
                                        <a:pt x="3408" y="3"/>
                                      </a:lnTo>
                                      <a:lnTo>
                                        <a:pt x="3476" y="1"/>
                                      </a:lnTo>
                                      <a:lnTo>
                                        <a:pt x="3542" y="0"/>
                                      </a:lnTo>
                                      <a:lnTo>
                                        <a:pt x="3608" y="1"/>
                                      </a:lnTo>
                                      <a:lnTo>
                                        <a:pt x="3672" y="3"/>
                                      </a:lnTo>
                                      <a:lnTo>
                                        <a:pt x="3737" y="7"/>
                                      </a:lnTo>
                                      <a:lnTo>
                                        <a:pt x="3800" y="14"/>
                                      </a:lnTo>
                                      <a:lnTo>
                                        <a:pt x="3862" y="21"/>
                                      </a:lnTo>
                                      <a:lnTo>
                                        <a:pt x="3923" y="30"/>
                                      </a:lnTo>
                                      <a:lnTo>
                                        <a:pt x="3982" y="40"/>
                                      </a:lnTo>
                                      <a:lnTo>
                                        <a:pt x="4040" y="52"/>
                                      </a:lnTo>
                                      <a:lnTo>
                                        <a:pt x="4095" y="65"/>
                                      </a:lnTo>
                                      <a:lnTo>
                                        <a:pt x="4147" y="80"/>
                                      </a:lnTo>
                                      <a:lnTo>
                                        <a:pt x="4172" y="88"/>
                                      </a:lnTo>
                                      <a:lnTo>
                                        <a:pt x="4197" y="95"/>
                                      </a:lnTo>
                                      <a:lnTo>
                                        <a:pt x="4221" y="104"/>
                                      </a:lnTo>
                                      <a:lnTo>
                                        <a:pt x="4244" y="113"/>
                                      </a:lnTo>
                                      <a:lnTo>
                                        <a:pt x="4266" y="122"/>
                                      </a:lnTo>
                                      <a:lnTo>
                                        <a:pt x="4287" y="131"/>
                                      </a:lnTo>
                                      <a:lnTo>
                                        <a:pt x="4308" y="140"/>
                                      </a:lnTo>
                                      <a:lnTo>
                                        <a:pt x="4327" y="150"/>
                                      </a:lnTo>
                                      <a:lnTo>
                                        <a:pt x="4346" y="161"/>
                                      </a:lnTo>
                                      <a:lnTo>
                                        <a:pt x="4363" y="171"/>
                                      </a:lnTo>
                                      <a:lnTo>
                                        <a:pt x="4379" y="181"/>
                                      </a:lnTo>
                                      <a:lnTo>
                                        <a:pt x="4395" y="192"/>
                                      </a:lnTo>
                                      <a:lnTo>
                                        <a:pt x="4406" y="202"/>
                                      </a:lnTo>
                                      <a:lnTo>
                                        <a:pt x="4419" y="213"/>
                                      </a:lnTo>
                                      <a:lnTo>
                                        <a:pt x="4420" y="213"/>
                                      </a:lnTo>
                                      <a:lnTo>
                                        <a:pt x="4422" y="215"/>
                                      </a:lnTo>
                                      <a:lnTo>
                                        <a:pt x="4441" y="234"/>
                                      </a:lnTo>
                                      <a:lnTo>
                                        <a:pt x="4459" y="251"/>
                                      </a:lnTo>
                                      <a:lnTo>
                                        <a:pt x="4477" y="271"/>
                                      </a:lnTo>
                                      <a:lnTo>
                                        <a:pt x="4494" y="290"/>
                                      </a:lnTo>
                                      <a:lnTo>
                                        <a:pt x="4511" y="311"/>
                                      </a:lnTo>
                                      <a:lnTo>
                                        <a:pt x="4527" y="332"/>
                                      </a:lnTo>
                                      <a:lnTo>
                                        <a:pt x="4542" y="352"/>
                                      </a:lnTo>
                                      <a:lnTo>
                                        <a:pt x="4558" y="374"/>
                                      </a:lnTo>
                                      <a:lnTo>
                                        <a:pt x="4586" y="418"/>
                                      </a:lnTo>
                                      <a:lnTo>
                                        <a:pt x="4612" y="462"/>
                                      </a:lnTo>
                                      <a:lnTo>
                                        <a:pt x="4637" y="507"/>
                                      </a:lnTo>
                                      <a:lnTo>
                                        <a:pt x="4660" y="552"/>
                                      </a:lnTo>
                                      <a:lnTo>
                                        <a:pt x="4681" y="595"/>
                                      </a:lnTo>
                                      <a:lnTo>
                                        <a:pt x="4700" y="638"/>
                                      </a:lnTo>
                                      <a:lnTo>
                                        <a:pt x="4717" y="679"/>
                                      </a:lnTo>
                                      <a:lnTo>
                                        <a:pt x="4732" y="718"/>
                                      </a:lnTo>
                                      <a:lnTo>
                                        <a:pt x="4758" y="787"/>
                                      </a:lnTo>
                                      <a:lnTo>
                                        <a:pt x="4776" y="841"/>
                                      </a:lnTo>
                                      <a:lnTo>
                                        <a:pt x="4775" y="843"/>
                                      </a:lnTo>
                                      <a:lnTo>
                                        <a:pt x="4771" y="844"/>
                                      </a:lnTo>
                                      <a:lnTo>
                                        <a:pt x="4768" y="845"/>
                                      </a:lnTo>
                                      <a:lnTo>
                                        <a:pt x="4774" y="849"/>
                                      </a:lnTo>
                                      <a:lnTo>
                                        <a:pt x="4778" y="855"/>
                                      </a:lnTo>
                                      <a:lnTo>
                                        <a:pt x="4783" y="860"/>
                                      </a:lnTo>
                                      <a:lnTo>
                                        <a:pt x="4787" y="867"/>
                                      </a:lnTo>
                                      <a:lnTo>
                                        <a:pt x="4829" y="880"/>
                                      </a:lnTo>
                                      <a:lnTo>
                                        <a:pt x="4871" y="894"/>
                                      </a:lnTo>
                                      <a:lnTo>
                                        <a:pt x="4913" y="909"/>
                                      </a:lnTo>
                                      <a:lnTo>
                                        <a:pt x="4954" y="925"/>
                                      </a:lnTo>
                                      <a:lnTo>
                                        <a:pt x="4996" y="942"/>
                                      </a:lnTo>
                                      <a:lnTo>
                                        <a:pt x="5037" y="958"/>
                                      </a:lnTo>
                                      <a:lnTo>
                                        <a:pt x="5077" y="975"/>
                                      </a:lnTo>
                                      <a:lnTo>
                                        <a:pt x="5119" y="994"/>
                                      </a:lnTo>
                                      <a:lnTo>
                                        <a:pt x="5153" y="1010"/>
                                      </a:lnTo>
                                      <a:lnTo>
                                        <a:pt x="5186" y="1026"/>
                                      </a:lnTo>
                                      <a:lnTo>
                                        <a:pt x="5219" y="1042"/>
                                      </a:lnTo>
                                      <a:lnTo>
                                        <a:pt x="5252" y="1059"/>
                                      </a:lnTo>
                                      <a:lnTo>
                                        <a:pt x="5261" y="1039"/>
                                      </a:lnTo>
                                      <a:lnTo>
                                        <a:pt x="5270" y="1019"/>
                                      </a:lnTo>
                                      <a:lnTo>
                                        <a:pt x="5279" y="999"/>
                                      </a:lnTo>
                                      <a:lnTo>
                                        <a:pt x="5289" y="981"/>
                                      </a:lnTo>
                                      <a:lnTo>
                                        <a:pt x="5300" y="962"/>
                                      </a:lnTo>
                                      <a:lnTo>
                                        <a:pt x="5312" y="944"/>
                                      </a:lnTo>
                                      <a:lnTo>
                                        <a:pt x="5323" y="926"/>
                                      </a:lnTo>
                                      <a:lnTo>
                                        <a:pt x="5336" y="908"/>
                                      </a:lnTo>
                                      <a:lnTo>
                                        <a:pt x="5348" y="892"/>
                                      </a:lnTo>
                                      <a:lnTo>
                                        <a:pt x="5362" y="875"/>
                                      </a:lnTo>
                                      <a:lnTo>
                                        <a:pt x="5376" y="859"/>
                                      </a:lnTo>
                                      <a:lnTo>
                                        <a:pt x="5391" y="843"/>
                                      </a:lnTo>
                                      <a:lnTo>
                                        <a:pt x="5405" y="827"/>
                                      </a:lnTo>
                                      <a:lnTo>
                                        <a:pt x="5420" y="812"/>
                                      </a:lnTo>
                                      <a:lnTo>
                                        <a:pt x="5437" y="798"/>
                                      </a:lnTo>
                                      <a:lnTo>
                                        <a:pt x="5453" y="784"/>
                                      </a:lnTo>
                                      <a:lnTo>
                                        <a:pt x="5479" y="762"/>
                                      </a:lnTo>
                                      <a:lnTo>
                                        <a:pt x="5507" y="741"/>
                                      </a:lnTo>
                                      <a:lnTo>
                                        <a:pt x="5535" y="722"/>
                                      </a:lnTo>
                                      <a:lnTo>
                                        <a:pt x="5564" y="702"/>
                                      </a:lnTo>
                                      <a:lnTo>
                                        <a:pt x="5595" y="685"/>
                                      </a:lnTo>
                                      <a:lnTo>
                                        <a:pt x="5627" y="668"/>
                                      </a:lnTo>
                                      <a:lnTo>
                                        <a:pt x="5658" y="653"/>
                                      </a:lnTo>
                                      <a:lnTo>
                                        <a:pt x="5692" y="638"/>
                                      </a:lnTo>
                                      <a:lnTo>
                                        <a:pt x="5725" y="625"/>
                                      </a:lnTo>
                                      <a:lnTo>
                                        <a:pt x="5760" y="612"/>
                                      </a:lnTo>
                                      <a:lnTo>
                                        <a:pt x="5795" y="601"/>
                                      </a:lnTo>
                                      <a:lnTo>
                                        <a:pt x="5831" y="590"/>
                                      </a:lnTo>
                                      <a:lnTo>
                                        <a:pt x="5867" y="581"/>
                                      </a:lnTo>
                                      <a:lnTo>
                                        <a:pt x="5904" y="572"/>
                                      </a:lnTo>
                                      <a:lnTo>
                                        <a:pt x="5941" y="565"/>
                                      </a:lnTo>
                                      <a:lnTo>
                                        <a:pt x="5978" y="558"/>
                                      </a:lnTo>
                                      <a:lnTo>
                                        <a:pt x="6015" y="554"/>
                                      </a:lnTo>
                                      <a:lnTo>
                                        <a:pt x="6054" y="550"/>
                                      </a:lnTo>
                                      <a:lnTo>
                                        <a:pt x="6092" y="546"/>
                                      </a:lnTo>
                                      <a:lnTo>
                                        <a:pt x="6130" y="544"/>
                                      </a:lnTo>
                                      <a:lnTo>
                                        <a:pt x="6168" y="543"/>
                                      </a:lnTo>
                                      <a:lnTo>
                                        <a:pt x="6208" y="542"/>
                                      </a:lnTo>
                                      <a:lnTo>
                                        <a:pt x="6247" y="543"/>
                                      </a:lnTo>
                                      <a:lnTo>
                                        <a:pt x="6286" y="545"/>
                                      </a:lnTo>
                                      <a:lnTo>
                                        <a:pt x="6325" y="547"/>
                                      </a:lnTo>
                                      <a:lnTo>
                                        <a:pt x="6365" y="551"/>
                                      </a:lnTo>
                                      <a:lnTo>
                                        <a:pt x="6404" y="556"/>
                                      </a:lnTo>
                                      <a:lnTo>
                                        <a:pt x="6443" y="562"/>
                                      </a:lnTo>
                                      <a:lnTo>
                                        <a:pt x="6483" y="568"/>
                                      </a:lnTo>
                                      <a:lnTo>
                                        <a:pt x="6522" y="576"/>
                                      </a:lnTo>
                                      <a:lnTo>
                                        <a:pt x="6561" y="584"/>
                                      </a:lnTo>
                                      <a:lnTo>
                                        <a:pt x="6600" y="594"/>
                                      </a:lnTo>
                                      <a:lnTo>
                                        <a:pt x="6649" y="607"/>
                                      </a:lnTo>
                                      <a:lnTo>
                                        <a:pt x="6698" y="623"/>
                                      </a:lnTo>
                                      <a:lnTo>
                                        <a:pt x="6746" y="640"/>
                                      </a:lnTo>
                                      <a:lnTo>
                                        <a:pt x="6793" y="659"/>
                                      </a:lnTo>
                                      <a:lnTo>
                                        <a:pt x="6840" y="678"/>
                                      </a:lnTo>
                                      <a:lnTo>
                                        <a:pt x="6886" y="700"/>
                                      </a:lnTo>
                                      <a:lnTo>
                                        <a:pt x="6931" y="724"/>
                                      </a:lnTo>
                                      <a:lnTo>
                                        <a:pt x="6975" y="748"/>
                                      </a:lnTo>
                                      <a:lnTo>
                                        <a:pt x="7019" y="775"/>
                                      </a:lnTo>
                                      <a:lnTo>
                                        <a:pt x="7061" y="803"/>
                                      </a:lnTo>
                                      <a:lnTo>
                                        <a:pt x="7102" y="833"/>
                                      </a:lnTo>
                                      <a:lnTo>
                                        <a:pt x="7142" y="864"/>
                                      </a:lnTo>
                                      <a:lnTo>
                                        <a:pt x="7180" y="897"/>
                                      </a:lnTo>
                                      <a:lnTo>
                                        <a:pt x="7218" y="932"/>
                                      </a:lnTo>
                                      <a:lnTo>
                                        <a:pt x="7235" y="949"/>
                                      </a:lnTo>
                                      <a:lnTo>
                                        <a:pt x="7254" y="968"/>
                                      </a:lnTo>
                                      <a:lnTo>
                                        <a:pt x="7270" y="986"/>
                                      </a:lnTo>
                                      <a:lnTo>
                                        <a:pt x="7287" y="1006"/>
                                      </a:lnTo>
                                      <a:lnTo>
                                        <a:pt x="7325" y="1051"/>
                                      </a:lnTo>
                                      <a:lnTo>
                                        <a:pt x="7359" y="1095"/>
                                      </a:lnTo>
                                      <a:lnTo>
                                        <a:pt x="7392" y="1141"/>
                                      </a:lnTo>
                                      <a:lnTo>
                                        <a:pt x="7424" y="1189"/>
                                      </a:lnTo>
                                      <a:lnTo>
                                        <a:pt x="7453" y="1236"/>
                                      </a:lnTo>
                                      <a:lnTo>
                                        <a:pt x="7482" y="1285"/>
                                      </a:lnTo>
                                      <a:lnTo>
                                        <a:pt x="7509" y="1334"/>
                                      </a:lnTo>
                                      <a:lnTo>
                                        <a:pt x="7534" y="1383"/>
                                      </a:lnTo>
                                      <a:lnTo>
                                        <a:pt x="7558" y="1434"/>
                                      </a:lnTo>
                                      <a:lnTo>
                                        <a:pt x="7580" y="1484"/>
                                      </a:lnTo>
                                      <a:lnTo>
                                        <a:pt x="7602" y="1536"/>
                                      </a:lnTo>
                                      <a:lnTo>
                                        <a:pt x="7622" y="1588"/>
                                      </a:lnTo>
                                      <a:lnTo>
                                        <a:pt x="7640" y="1641"/>
                                      </a:lnTo>
                                      <a:lnTo>
                                        <a:pt x="7659" y="1693"/>
                                      </a:lnTo>
                                      <a:lnTo>
                                        <a:pt x="7675" y="1747"/>
                                      </a:lnTo>
                                      <a:lnTo>
                                        <a:pt x="7690" y="1800"/>
                                      </a:lnTo>
                                      <a:lnTo>
                                        <a:pt x="7705" y="1854"/>
                                      </a:lnTo>
                                      <a:lnTo>
                                        <a:pt x="7719" y="1909"/>
                                      </a:lnTo>
                                      <a:lnTo>
                                        <a:pt x="7732" y="1963"/>
                                      </a:lnTo>
                                      <a:lnTo>
                                        <a:pt x="7744" y="2019"/>
                                      </a:lnTo>
                                      <a:lnTo>
                                        <a:pt x="7755" y="2073"/>
                                      </a:lnTo>
                                      <a:lnTo>
                                        <a:pt x="7766" y="2129"/>
                                      </a:lnTo>
                                      <a:lnTo>
                                        <a:pt x="7775" y="2184"/>
                                      </a:lnTo>
                                      <a:lnTo>
                                        <a:pt x="7785" y="2239"/>
                                      </a:lnTo>
                                      <a:lnTo>
                                        <a:pt x="7803" y="2350"/>
                                      </a:lnTo>
                                      <a:lnTo>
                                        <a:pt x="7819" y="2461"/>
                                      </a:lnTo>
                                      <a:lnTo>
                                        <a:pt x="7834" y="2572"/>
                                      </a:lnTo>
                                      <a:lnTo>
                                        <a:pt x="7850" y="2682"/>
                                      </a:lnTo>
                                      <a:lnTo>
                                        <a:pt x="7856" y="2735"/>
                                      </a:lnTo>
                                      <a:lnTo>
                                        <a:pt x="7863" y="2788"/>
                                      </a:lnTo>
                                      <a:lnTo>
                                        <a:pt x="7870" y="2840"/>
                                      </a:lnTo>
                                      <a:lnTo>
                                        <a:pt x="7878" y="2892"/>
                                      </a:lnTo>
                                      <a:lnTo>
                                        <a:pt x="7885" y="2945"/>
                                      </a:lnTo>
                                      <a:lnTo>
                                        <a:pt x="7893" y="2997"/>
                                      </a:lnTo>
                                      <a:lnTo>
                                        <a:pt x="7901" y="3049"/>
                                      </a:lnTo>
                                      <a:lnTo>
                                        <a:pt x="7910" y="3100"/>
                                      </a:lnTo>
                                      <a:lnTo>
                                        <a:pt x="7910" y="3102"/>
                                      </a:lnTo>
                                      <a:lnTo>
                                        <a:pt x="7910" y="3104"/>
                                      </a:lnTo>
                                      <a:lnTo>
                                        <a:pt x="7922" y="3172"/>
                                      </a:lnTo>
                                      <a:lnTo>
                                        <a:pt x="7935" y="3242"/>
                                      </a:lnTo>
                                      <a:lnTo>
                                        <a:pt x="7948" y="3312"/>
                                      </a:lnTo>
                                      <a:lnTo>
                                        <a:pt x="7961" y="3381"/>
                                      </a:lnTo>
                                      <a:lnTo>
                                        <a:pt x="7975" y="3451"/>
                                      </a:lnTo>
                                      <a:lnTo>
                                        <a:pt x="7989" y="3522"/>
                                      </a:lnTo>
                                      <a:lnTo>
                                        <a:pt x="8005" y="3593"/>
                                      </a:lnTo>
                                      <a:lnTo>
                                        <a:pt x="8019" y="3664"/>
                                      </a:lnTo>
                                      <a:lnTo>
                                        <a:pt x="8034" y="3735"/>
                                      </a:lnTo>
                                      <a:lnTo>
                                        <a:pt x="8051" y="3806"/>
                                      </a:lnTo>
                                      <a:lnTo>
                                        <a:pt x="8066" y="3878"/>
                                      </a:lnTo>
                                      <a:lnTo>
                                        <a:pt x="8082" y="3950"/>
                                      </a:lnTo>
                                      <a:lnTo>
                                        <a:pt x="8099" y="4023"/>
                                      </a:lnTo>
                                      <a:lnTo>
                                        <a:pt x="8115" y="4095"/>
                                      </a:lnTo>
                                      <a:lnTo>
                                        <a:pt x="8131" y="4168"/>
                                      </a:lnTo>
                                      <a:lnTo>
                                        <a:pt x="8148" y="4240"/>
                                      </a:lnTo>
                                      <a:lnTo>
                                        <a:pt x="8185" y="4403"/>
                                      </a:lnTo>
                                      <a:lnTo>
                                        <a:pt x="8222" y="4567"/>
                                      </a:lnTo>
                                      <a:lnTo>
                                        <a:pt x="8258" y="4729"/>
                                      </a:lnTo>
                                      <a:lnTo>
                                        <a:pt x="8293" y="4892"/>
                                      </a:lnTo>
                                      <a:lnTo>
                                        <a:pt x="8327" y="5054"/>
                                      </a:lnTo>
                                      <a:lnTo>
                                        <a:pt x="8359" y="5216"/>
                                      </a:lnTo>
                                      <a:lnTo>
                                        <a:pt x="8387" y="5375"/>
                                      </a:lnTo>
                                      <a:lnTo>
                                        <a:pt x="8414" y="5534"/>
                                      </a:lnTo>
                                      <a:lnTo>
                                        <a:pt x="8438" y="5691"/>
                                      </a:lnTo>
                                      <a:lnTo>
                                        <a:pt x="8458" y="5846"/>
                                      </a:lnTo>
                                      <a:lnTo>
                                        <a:pt x="8474" y="5999"/>
                                      </a:lnTo>
                                      <a:lnTo>
                                        <a:pt x="8486" y="6149"/>
                                      </a:lnTo>
                                      <a:lnTo>
                                        <a:pt x="8494" y="6297"/>
                                      </a:lnTo>
                                      <a:lnTo>
                                        <a:pt x="8496" y="6442"/>
                                      </a:lnTo>
                                      <a:lnTo>
                                        <a:pt x="8493" y="6584"/>
                                      </a:lnTo>
                                      <a:lnTo>
                                        <a:pt x="8484" y="6722"/>
                                      </a:lnTo>
                                      <a:lnTo>
                                        <a:pt x="8470" y="6857"/>
                                      </a:lnTo>
                                      <a:lnTo>
                                        <a:pt x="8448" y="6988"/>
                                      </a:lnTo>
                                      <a:lnTo>
                                        <a:pt x="8420" y="7114"/>
                                      </a:lnTo>
                                      <a:lnTo>
                                        <a:pt x="8384" y="7236"/>
                                      </a:lnTo>
                                      <a:lnTo>
                                        <a:pt x="8340" y="7354"/>
                                      </a:lnTo>
                                      <a:lnTo>
                                        <a:pt x="8288" y="7467"/>
                                      </a:lnTo>
                                      <a:lnTo>
                                        <a:pt x="8228" y="7574"/>
                                      </a:lnTo>
                                      <a:lnTo>
                                        <a:pt x="8158" y="7676"/>
                                      </a:lnTo>
                                      <a:lnTo>
                                        <a:pt x="8079" y="7772"/>
                                      </a:lnTo>
                                      <a:lnTo>
                                        <a:pt x="7991" y="7862"/>
                                      </a:lnTo>
                                      <a:lnTo>
                                        <a:pt x="7892" y="7947"/>
                                      </a:lnTo>
                                      <a:lnTo>
                                        <a:pt x="7783" y="8025"/>
                                      </a:lnTo>
                                      <a:lnTo>
                                        <a:pt x="7663" y="8096"/>
                                      </a:lnTo>
                                      <a:lnTo>
                                        <a:pt x="7532" y="8160"/>
                                      </a:lnTo>
                                      <a:lnTo>
                                        <a:pt x="7389" y="8218"/>
                                      </a:lnTo>
                                      <a:lnTo>
                                        <a:pt x="7234" y="8267"/>
                                      </a:lnTo>
                                      <a:lnTo>
                                        <a:pt x="7236" y="8310"/>
                                      </a:lnTo>
                                      <a:lnTo>
                                        <a:pt x="7237" y="8353"/>
                                      </a:lnTo>
                                      <a:lnTo>
                                        <a:pt x="7237" y="8394"/>
                                      </a:lnTo>
                                      <a:lnTo>
                                        <a:pt x="7236" y="8434"/>
                                      </a:lnTo>
                                      <a:lnTo>
                                        <a:pt x="7234" y="8475"/>
                                      </a:lnTo>
                                      <a:lnTo>
                                        <a:pt x="7231" y="8514"/>
                                      </a:lnTo>
                                      <a:lnTo>
                                        <a:pt x="7225" y="8552"/>
                                      </a:lnTo>
                                      <a:lnTo>
                                        <a:pt x="7219" y="8589"/>
                                      </a:lnTo>
                                      <a:lnTo>
                                        <a:pt x="7211" y="8625"/>
                                      </a:lnTo>
                                      <a:lnTo>
                                        <a:pt x="7201" y="8661"/>
                                      </a:lnTo>
                                      <a:lnTo>
                                        <a:pt x="7190" y="8695"/>
                                      </a:lnTo>
                                      <a:lnTo>
                                        <a:pt x="7178" y="8728"/>
                                      </a:lnTo>
                                      <a:lnTo>
                                        <a:pt x="7164" y="8760"/>
                                      </a:lnTo>
                                      <a:lnTo>
                                        <a:pt x="7149" y="8792"/>
                                      </a:lnTo>
                                      <a:lnTo>
                                        <a:pt x="7131" y="8821"/>
                                      </a:lnTo>
                                      <a:lnTo>
                                        <a:pt x="7112" y="8849"/>
                                      </a:lnTo>
                                      <a:lnTo>
                                        <a:pt x="7112" y="8850"/>
                                      </a:lnTo>
                                      <a:lnTo>
                                        <a:pt x="7111" y="8851"/>
                                      </a:lnTo>
                                      <a:lnTo>
                                        <a:pt x="7071" y="8908"/>
                                      </a:lnTo>
                                      <a:lnTo>
                                        <a:pt x="7025" y="8973"/>
                                      </a:lnTo>
                                      <a:lnTo>
                                        <a:pt x="6975" y="9043"/>
                                      </a:lnTo>
                                      <a:lnTo>
                                        <a:pt x="6948" y="9079"/>
                                      </a:lnTo>
                                      <a:lnTo>
                                        <a:pt x="6919" y="9115"/>
                                      </a:lnTo>
                                      <a:lnTo>
                                        <a:pt x="6889" y="9152"/>
                                      </a:lnTo>
                                      <a:lnTo>
                                        <a:pt x="6856" y="9189"/>
                                      </a:lnTo>
                                      <a:lnTo>
                                        <a:pt x="6821" y="9227"/>
                                      </a:lnTo>
                                      <a:lnTo>
                                        <a:pt x="6785" y="9264"/>
                                      </a:lnTo>
                                      <a:lnTo>
                                        <a:pt x="6746" y="9302"/>
                                      </a:lnTo>
                                      <a:lnTo>
                                        <a:pt x="6705" y="9339"/>
                                      </a:lnTo>
                                      <a:lnTo>
                                        <a:pt x="6662" y="9376"/>
                                      </a:lnTo>
                                      <a:lnTo>
                                        <a:pt x="6615" y="9412"/>
                                      </a:lnTo>
                                      <a:lnTo>
                                        <a:pt x="6566" y="9448"/>
                                      </a:lnTo>
                                      <a:lnTo>
                                        <a:pt x="6513" y="9483"/>
                                      </a:lnTo>
                                      <a:lnTo>
                                        <a:pt x="6458" y="9518"/>
                                      </a:lnTo>
                                      <a:lnTo>
                                        <a:pt x="6399" y="9551"/>
                                      </a:lnTo>
                                      <a:lnTo>
                                        <a:pt x="6336" y="9583"/>
                                      </a:lnTo>
                                      <a:lnTo>
                                        <a:pt x="6271" y="9614"/>
                                      </a:lnTo>
                                      <a:lnTo>
                                        <a:pt x="6201" y="9644"/>
                                      </a:lnTo>
                                      <a:lnTo>
                                        <a:pt x="6128" y="9672"/>
                                      </a:lnTo>
                                      <a:lnTo>
                                        <a:pt x="6050" y="9699"/>
                                      </a:lnTo>
                                      <a:lnTo>
                                        <a:pt x="5968" y="9723"/>
                                      </a:lnTo>
                                      <a:lnTo>
                                        <a:pt x="5883" y="9746"/>
                                      </a:lnTo>
                                      <a:lnTo>
                                        <a:pt x="5793" y="9766"/>
                                      </a:lnTo>
                                      <a:lnTo>
                                        <a:pt x="5698" y="9785"/>
                                      </a:lnTo>
                                      <a:lnTo>
                                        <a:pt x="5598" y="9801"/>
                                      </a:lnTo>
                                      <a:lnTo>
                                        <a:pt x="5493" y="9815"/>
                                      </a:lnTo>
                                      <a:lnTo>
                                        <a:pt x="5384" y="9826"/>
                                      </a:lnTo>
                                      <a:lnTo>
                                        <a:pt x="5270" y="9835"/>
                                      </a:lnTo>
                                      <a:lnTo>
                                        <a:pt x="5151" y="9842"/>
                                      </a:lnTo>
                                      <a:lnTo>
                                        <a:pt x="5065" y="9844"/>
                                      </a:lnTo>
                                      <a:lnTo>
                                        <a:pt x="4979" y="9845"/>
                                      </a:lnTo>
                                      <a:lnTo>
                                        <a:pt x="4890" y="9845"/>
                                      </a:lnTo>
                                      <a:lnTo>
                                        <a:pt x="4798" y="9844"/>
                                      </a:lnTo>
                                      <a:lnTo>
                                        <a:pt x="4705" y="9842"/>
                                      </a:lnTo>
                                      <a:lnTo>
                                        <a:pt x="4610" y="9838"/>
                                      </a:lnTo>
                                      <a:lnTo>
                                        <a:pt x="4513" y="9834"/>
                                      </a:lnTo>
                                      <a:lnTo>
                                        <a:pt x="4415" y="9828"/>
                                      </a:lnTo>
                                      <a:lnTo>
                                        <a:pt x="4314" y="9822"/>
                                      </a:lnTo>
                                      <a:lnTo>
                                        <a:pt x="4214" y="9815"/>
                                      </a:lnTo>
                                      <a:lnTo>
                                        <a:pt x="4111" y="9808"/>
                                      </a:lnTo>
                                      <a:lnTo>
                                        <a:pt x="4007" y="9799"/>
                                      </a:lnTo>
                                      <a:lnTo>
                                        <a:pt x="3904" y="9790"/>
                                      </a:lnTo>
                                      <a:lnTo>
                                        <a:pt x="3798" y="9781"/>
                                      </a:lnTo>
                                      <a:lnTo>
                                        <a:pt x="3693" y="9770"/>
                                      </a:lnTo>
                                      <a:lnTo>
                                        <a:pt x="3586" y="9759"/>
                                      </a:lnTo>
                                      <a:lnTo>
                                        <a:pt x="3373" y="9736"/>
                                      </a:lnTo>
                                      <a:lnTo>
                                        <a:pt x="3160" y="9711"/>
                                      </a:lnTo>
                                      <a:lnTo>
                                        <a:pt x="2947" y="9684"/>
                                      </a:lnTo>
                                      <a:lnTo>
                                        <a:pt x="2736" y="9656"/>
                                      </a:lnTo>
                                      <a:lnTo>
                                        <a:pt x="2529" y="9629"/>
                                      </a:lnTo>
                                      <a:lnTo>
                                        <a:pt x="2326" y="9601"/>
                                      </a:lnTo>
                                      <a:lnTo>
                                        <a:pt x="2127" y="9574"/>
                                      </a:lnTo>
                                      <a:lnTo>
                                        <a:pt x="1936" y="9546"/>
                                      </a:lnTo>
                                      <a:lnTo>
                                        <a:pt x="1838" y="9533"/>
                                      </a:lnTo>
                                      <a:lnTo>
                                        <a:pt x="1743" y="9520"/>
                                      </a:lnTo>
                                      <a:lnTo>
                                        <a:pt x="1651" y="9507"/>
                                      </a:lnTo>
                                      <a:lnTo>
                                        <a:pt x="1562" y="9495"/>
                                      </a:lnTo>
                                      <a:lnTo>
                                        <a:pt x="1475" y="9483"/>
                                      </a:lnTo>
                                      <a:lnTo>
                                        <a:pt x="1393" y="9472"/>
                                      </a:lnTo>
                                      <a:lnTo>
                                        <a:pt x="1315" y="9461"/>
                                      </a:lnTo>
                                      <a:lnTo>
                                        <a:pt x="1242" y="9452"/>
                                      </a:lnTo>
                                      <a:lnTo>
                                        <a:pt x="1237" y="9452"/>
                                      </a:lnTo>
                                      <a:lnTo>
                                        <a:pt x="1210" y="9447"/>
                                      </a:lnTo>
                                      <a:lnTo>
                                        <a:pt x="1185" y="9443"/>
                                      </a:lnTo>
                                      <a:lnTo>
                                        <a:pt x="1161" y="9436"/>
                                      </a:lnTo>
                                      <a:lnTo>
                                        <a:pt x="1139" y="9430"/>
                                      </a:lnTo>
                                      <a:lnTo>
                                        <a:pt x="1118" y="9423"/>
                                      </a:lnTo>
                                      <a:lnTo>
                                        <a:pt x="1100" y="9415"/>
                                      </a:lnTo>
                                      <a:lnTo>
                                        <a:pt x="1083" y="9406"/>
                                      </a:lnTo>
                                      <a:lnTo>
                                        <a:pt x="1067" y="9395"/>
                                      </a:lnTo>
                                      <a:lnTo>
                                        <a:pt x="1053" y="9385"/>
                                      </a:lnTo>
                                      <a:lnTo>
                                        <a:pt x="1041" y="9373"/>
                                      </a:lnTo>
                                      <a:lnTo>
                                        <a:pt x="1029" y="9361"/>
                                      </a:lnTo>
                                      <a:lnTo>
                                        <a:pt x="1019" y="9348"/>
                                      </a:lnTo>
                                      <a:lnTo>
                                        <a:pt x="1010" y="9334"/>
                                      </a:lnTo>
                                      <a:lnTo>
                                        <a:pt x="1003" y="9320"/>
                                      </a:lnTo>
                                      <a:lnTo>
                                        <a:pt x="995" y="9305"/>
                                      </a:lnTo>
                                      <a:lnTo>
                                        <a:pt x="989" y="9289"/>
                                      </a:lnTo>
                                      <a:lnTo>
                                        <a:pt x="985" y="9273"/>
                                      </a:lnTo>
                                      <a:lnTo>
                                        <a:pt x="982" y="9256"/>
                                      </a:lnTo>
                                      <a:lnTo>
                                        <a:pt x="979" y="9238"/>
                                      </a:lnTo>
                                      <a:lnTo>
                                        <a:pt x="976" y="9221"/>
                                      </a:lnTo>
                                      <a:lnTo>
                                        <a:pt x="975" y="9201"/>
                                      </a:lnTo>
                                      <a:lnTo>
                                        <a:pt x="974" y="9183"/>
                                      </a:lnTo>
                                      <a:lnTo>
                                        <a:pt x="974" y="9162"/>
                                      </a:lnTo>
                                      <a:lnTo>
                                        <a:pt x="975" y="9142"/>
                                      </a:lnTo>
                                      <a:lnTo>
                                        <a:pt x="977" y="9100"/>
                                      </a:lnTo>
                                      <a:lnTo>
                                        <a:pt x="982" y="9055"/>
                                      </a:lnTo>
                                      <a:lnTo>
                                        <a:pt x="987" y="9009"/>
                                      </a:lnTo>
                                      <a:lnTo>
                                        <a:pt x="993" y="8961"/>
                                      </a:lnTo>
                                      <a:lnTo>
                                        <a:pt x="1001" y="8891"/>
                                      </a:lnTo>
                                      <a:lnTo>
                                        <a:pt x="1008" y="8817"/>
                                      </a:lnTo>
                                      <a:lnTo>
                                        <a:pt x="1010" y="8778"/>
                                      </a:lnTo>
                                      <a:lnTo>
                                        <a:pt x="1012" y="8740"/>
                                      </a:lnTo>
                                      <a:lnTo>
                                        <a:pt x="1011" y="8701"/>
                                      </a:lnTo>
                                      <a:lnTo>
                                        <a:pt x="1010" y="8662"/>
                                      </a:lnTo>
                                      <a:lnTo>
                                        <a:pt x="1007" y="8623"/>
                                      </a:lnTo>
                                      <a:lnTo>
                                        <a:pt x="1000" y="8583"/>
                                      </a:lnTo>
                                      <a:lnTo>
                                        <a:pt x="997" y="8564"/>
                                      </a:lnTo>
                                      <a:lnTo>
                                        <a:pt x="993" y="8544"/>
                                      </a:lnTo>
                                      <a:lnTo>
                                        <a:pt x="987" y="8525"/>
                                      </a:lnTo>
                                      <a:lnTo>
                                        <a:pt x="982" y="8504"/>
                                      </a:lnTo>
                                      <a:lnTo>
                                        <a:pt x="975" y="8484"/>
                                      </a:lnTo>
                                      <a:lnTo>
                                        <a:pt x="969" y="8465"/>
                                      </a:lnTo>
                                      <a:lnTo>
                                        <a:pt x="961" y="8445"/>
                                      </a:lnTo>
                                      <a:lnTo>
                                        <a:pt x="952" y="8427"/>
                                      </a:lnTo>
                                      <a:lnTo>
                                        <a:pt x="943" y="8407"/>
                                      </a:lnTo>
                                      <a:lnTo>
                                        <a:pt x="932" y="8387"/>
                                      </a:lnTo>
                                      <a:lnTo>
                                        <a:pt x="921" y="8369"/>
                                      </a:lnTo>
                                      <a:lnTo>
                                        <a:pt x="909" y="8349"/>
                                      </a:lnTo>
                                      <a:lnTo>
                                        <a:pt x="759" y="8121"/>
                                      </a:lnTo>
                                      <a:lnTo>
                                        <a:pt x="626" y="7902"/>
                                      </a:lnTo>
                                      <a:lnTo>
                                        <a:pt x="507" y="7693"/>
                                      </a:lnTo>
                                      <a:lnTo>
                                        <a:pt x="402" y="7492"/>
                                      </a:lnTo>
                                      <a:lnTo>
                                        <a:pt x="310" y="7300"/>
                                      </a:lnTo>
                                      <a:lnTo>
                                        <a:pt x="233" y="7117"/>
                                      </a:lnTo>
                                      <a:lnTo>
                                        <a:pt x="166" y="6942"/>
                                      </a:lnTo>
                                      <a:lnTo>
                                        <a:pt x="113" y="6777"/>
                                      </a:lnTo>
                                      <a:lnTo>
                                        <a:pt x="70" y="6617"/>
                                      </a:lnTo>
                                      <a:lnTo>
                                        <a:pt x="38" y="6467"/>
                                      </a:lnTo>
                                      <a:lnTo>
                                        <a:pt x="17" y="6323"/>
                                      </a:lnTo>
                                      <a:lnTo>
                                        <a:pt x="4" y="6188"/>
                                      </a:lnTo>
                                      <a:lnTo>
                                        <a:pt x="0" y="6059"/>
                                      </a:lnTo>
                                      <a:lnTo>
                                        <a:pt x="5" y="5937"/>
                                      </a:lnTo>
                                      <a:lnTo>
                                        <a:pt x="17" y="5821"/>
                                      </a:lnTo>
                                      <a:lnTo>
                                        <a:pt x="36" y="5712"/>
                                      </a:lnTo>
                                      <a:lnTo>
                                        <a:pt x="62" y="5610"/>
                                      </a:lnTo>
                                      <a:lnTo>
                                        <a:pt x="94" y="5513"/>
                                      </a:lnTo>
                                      <a:lnTo>
                                        <a:pt x="130" y="5422"/>
                                      </a:lnTo>
                                      <a:lnTo>
                                        <a:pt x="172" y="5336"/>
                                      </a:lnTo>
                                      <a:lnTo>
                                        <a:pt x="218" y="5255"/>
                                      </a:lnTo>
                                      <a:lnTo>
                                        <a:pt x="267" y="5179"/>
                                      </a:lnTo>
                                      <a:lnTo>
                                        <a:pt x="318" y="5108"/>
                                      </a:lnTo>
                                      <a:lnTo>
                                        <a:pt x="371" y="5041"/>
                                      </a:lnTo>
                                      <a:lnTo>
                                        <a:pt x="427" y="4979"/>
                                      </a:lnTo>
                                      <a:lnTo>
                                        <a:pt x="484" y="4921"/>
                                      </a:lnTo>
                                      <a:lnTo>
                                        <a:pt x="542" y="4866"/>
                                      </a:lnTo>
                                      <a:lnTo>
                                        <a:pt x="599" y="4816"/>
                                      </a:lnTo>
                                      <a:lnTo>
                                        <a:pt x="654" y="4768"/>
                                      </a:lnTo>
                                      <a:lnTo>
                                        <a:pt x="710" y="4723"/>
                                      </a:lnTo>
                                      <a:lnTo>
                                        <a:pt x="762" y="4682"/>
                                      </a:lnTo>
                                      <a:lnTo>
                                        <a:pt x="813" y="4644"/>
                                      </a:lnTo>
                                      <a:lnTo>
                                        <a:pt x="855" y="4610"/>
                                      </a:lnTo>
                                      <a:lnTo>
                                        <a:pt x="894" y="4581"/>
                                      </a:lnTo>
                                      <a:lnTo>
                                        <a:pt x="928" y="4553"/>
                                      </a:lnTo>
                                      <a:lnTo>
                                        <a:pt x="957" y="4530"/>
                                      </a:lnTo>
                                      <a:lnTo>
                                        <a:pt x="980" y="4510"/>
                                      </a:lnTo>
                                      <a:lnTo>
                                        <a:pt x="996" y="4494"/>
                                      </a:lnTo>
                                      <a:lnTo>
                                        <a:pt x="1003" y="4487"/>
                                      </a:lnTo>
                                      <a:lnTo>
                                        <a:pt x="1006" y="4482"/>
                                      </a:lnTo>
                                      <a:lnTo>
                                        <a:pt x="1008" y="4477"/>
                                      </a:lnTo>
                                      <a:lnTo>
                                        <a:pt x="1008" y="4473"/>
                                      </a:lnTo>
                                      <a:lnTo>
                                        <a:pt x="991" y="4423"/>
                                      </a:lnTo>
                                      <a:lnTo>
                                        <a:pt x="973" y="4369"/>
                                      </a:lnTo>
                                      <a:lnTo>
                                        <a:pt x="957" y="4315"/>
                                      </a:lnTo>
                                      <a:lnTo>
                                        <a:pt x="941" y="4258"/>
                                      </a:lnTo>
                                      <a:lnTo>
                                        <a:pt x="927" y="4201"/>
                                      </a:lnTo>
                                      <a:lnTo>
                                        <a:pt x="914" y="4142"/>
                                      </a:lnTo>
                                      <a:lnTo>
                                        <a:pt x="901" y="4082"/>
                                      </a:lnTo>
                                      <a:lnTo>
                                        <a:pt x="890" y="4020"/>
                                      </a:lnTo>
                                      <a:lnTo>
                                        <a:pt x="879" y="3957"/>
                                      </a:lnTo>
                                      <a:lnTo>
                                        <a:pt x="869" y="3893"/>
                                      </a:lnTo>
                                      <a:lnTo>
                                        <a:pt x="861" y="3829"/>
                                      </a:lnTo>
                                      <a:lnTo>
                                        <a:pt x="854" y="3764"/>
                                      </a:lnTo>
                                      <a:lnTo>
                                        <a:pt x="848" y="3697"/>
                                      </a:lnTo>
                                      <a:lnTo>
                                        <a:pt x="842" y="3631"/>
                                      </a:lnTo>
                                      <a:lnTo>
                                        <a:pt x="839" y="3563"/>
                                      </a:lnTo>
                                      <a:lnTo>
                                        <a:pt x="836" y="3496"/>
                                      </a:lnTo>
                                      <a:lnTo>
                                        <a:pt x="834" y="3427"/>
                                      </a:lnTo>
                                      <a:lnTo>
                                        <a:pt x="834" y="3360"/>
                                      </a:lnTo>
                                      <a:lnTo>
                                        <a:pt x="836" y="3291"/>
                                      </a:lnTo>
                                      <a:lnTo>
                                        <a:pt x="838" y="3222"/>
                                      </a:lnTo>
                                      <a:lnTo>
                                        <a:pt x="842" y="3155"/>
                                      </a:lnTo>
                                      <a:lnTo>
                                        <a:pt x="848" y="3086"/>
                                      </a:lnTo>
                                      <a:lnTo>
                                        <a:pt x="854" y="3019"/>
                                      </a:lnTo>
                                      <a:lnTo>
                                        <a:pt x="862" y="2951"/>
                                      </a:lnTo>
                                      <a:lnTo>
                                        <a:pt x="872" y="2884"/>
                                      </a:lnTo>
                                      <a:lnTo>
                                        <a:pt x="884" y="2817"/>
                                      </a:lnTo>
                                      <a:lnTo>
                                        <a:pt x="896" y="2752"/>
                                      </a:lnTo>
                                      <a:lnTo>
                                        <a:pt x="911" y="2687"/>
                                      </a:lnTo>
                                      <a:lnTo>
                                        <a:pt x="926" y="2622"/>
                                      </a:lnTo>
                                      <a:lnTo>
                                        <a:pt x="944" y="2559"/>
                                      </a:lnTo>
                                      <a:lnTo>
                                        <a:pt x="963" y="2497"/>
                                      </a:lnTo>
                                      <a:lnTo>
                                        <a:pt x="985" y="2436"/>
                                      </a:lnTo>
                                      <a:lnTo>
                                        <a:pt x="1003" y="2388"/>
                                      </a:lnTo>
                                      <a:lnTo>
                                        <a:pt x="1022" y="2341"/>
                                      </a:lnTo>
                                      <a:lnTo>
                                        <a:pt x="1042" y="2296"/>
                                      </a:lnTo>
                                      <a:lnTo>
                                        <a:pt x="1064" y="2251"/>
                                      </a:lnTo>
                                      <a:lnTo>
                                        <a:pt x="1086" y="2206"/>
                                      </a:lnTo>
                                      <a:lnTo>
                                        <a:pt x="1110" y="2163"/>
                                      </a:lnTo>
                                      <a:lnTo>
                                        <a:pt x="1135" y="2120"/>
                                      </a:lnTo>
                                      <a:lnTo>
                                        <a:pt x="1161" y="2080"/>
                                      </a:lnTo>
                                      <a:lnTo>
                                        <a:pt x="1189" y="2039"/>
                                      </a:lnTo>
                                      <a:lnTo>
                                        <a:pt x="1218" y="1999"/>
                                      </a:lnTo>
                                      <a:lnTo>
                                        <a:pt x="1248" y="1961"/>
                                      </a:lnTo>
                                      <a:lnTo>
                                        <a:pt x="1280" y="1924"/>
                                      </a:lnTo>
                                      <a:lnTo>
                                        <a:pt x="1313" y="1889"/>
                                      </a:lnTo>
                                      <a:lnTo>
                                        <a:pt x="1348" y="1856"/>
                                      </a:lnTo>
                                      <a:lnTo>
                                        <a:pt x="1384" y="1823"/>
                                      </a:lnTo>
                                      <a:lnTo>
                                        <a:pt x="1420" y="1791"/>
                                      </a:lnTo>
                                      <a:lnTo>
                                        <a:pt x="1421" y="1791"/>
                                      </a:lnTo>
                                      <a:lnTo>
                                        <a:pt x="1423" y="1789"/>
                                      </a:lnTo>
                                      <a:lnTo>
                                        <a:pt x="1426" y="1786"/>
                                      </a:lnTo>
                                      <a:lnTo>
                                        <a:pt x="1495" y="1734"/>
                                      </a:lnTo>
                                      <a:lnTo>
                                        <a:pt x="1563" y="1681"/>
                                      </a:lnTo>
                                      <a:lnTo>
                                        <a:pt x="1630" y="1631"/>
                                      </a:lnTo>
                                      <a:lnTo>
                                        <a:pt x="1698" y="1581"/>
                                      </a:lnTo>
                                      <a:lnTo>
                                        <a:pt x="1766" y="1534"/>
                                      </a:lnTo>
                                      <a:lnTo>
                                        <a:pt x="1833" y="1487"/>
                                      </a:lnTo>
                                      <a:lnTo>
                                        <a:pt x="1900" y="1443"/>
                                      </a:lnTo>
                                      <a:lnTo>
                                        <a:pt x="1968" y="1399"/>
                                      </a:lnTo>
                                      <a:lnTo>
                                        <a:pt x="2034" y="1358"/>
                                      </a:lnTo>
                                      <a:lnTo>
                                        <a:pt x="2101" y="1316"/>
                                      </a:lnTo>
                                      <a:lnTo>
                                        <a:pt x="2168" y="1277"/>
                                      </a:lnTo>
                                      <a:lnTo>
                                        <a:pt x="2234" y="1239"/>
                                      </a:lnTo>
                                      <a:lnTo>
                                        <a:pt x="2300" y="1203"/>
                                      </a:lnTo>
                                      <a:lnTo>
                                        <a:pt x="2366" y="1168"/>
                                      </a:lnTo>
                                      <a:lnTo>
                                        <a:pt x="2432" y="1134"/>
                                      </a:lnTo>
                                      <a:lnTo>
                                        <a:pt x="2497" y="1102"/>
                                      </a:lnTo>
                                      <a:close/>
                                      <a:moveTo>
                                        <a:pt x="4573" y="808"/>
                                      </a:moveTo>
                                      <a:lnTo>
                                        <a:pt x="4564" y="785"/>
                                      </a:lnTo>
                                      <a:lnTo>
                                        <a:pt x="4554" y="761"/>
                                      </a:lnTo>
                                      <a:lnTo>
                                        <a:pt x="4545" y="735"/>
                                      </a:lnTo>
                                      <a:lnTo>
                                        <a:pt x="4534" y="710"/>
                                      </a:lnTo>
                                      <a:lnTo>
                                        <a:pt x="4522" y="682"/>
                                      </a:lnTo>
                                      <a:lnTo>
                                        <a:pt x="4510" y="655"/>
                                      </a:lnTo>
                                      <a:lnTo>
                                        <a:pt x="4497" y="628"/>
                                      </a:lnTo>
                                      <a:lnTo>
                                        <a:pt x="4482" y="601"/>
                                      </a:lnTo>
                                      <a:lnTo>
                                        <a:pt x="4482" y="607"/>
                                      </a:lnTo>
                                      <a:lnTo>
                                        <a:pt x="4481" y="615"/>
                                      </a:lnTo>
                                      <a:lnTo>
                                        <a:pt x="4479" y="621"/>
                                      </a:lnTo>
                                      <a:lnTo>
                                        <a:pt x="4477" y="629"/>
                                      </a:lnTo>
                                      <a:lnTo>
                                        <a:pt x="4474" y="636"/>
                                      </a:lnTo>
                                      <a:lnTo>
                                        <a:pt x="4470" y="642"/>
                                      </a:lnTo>
                                      <a:lnTo>
                                        <a:pt x="4467" y="649"/>
                                      </a:lnTo>
                                      <a:lnTo>
                                        <a:pt x="4463" y="654"/>
                                      </a:lnTo>
                                      <a:lnTo>
                                        <a:pt x="4456" y="661"/>
                                      </a:lnTo>
                                      <a:lnTo>
                                        <a:pt x="4450" y="667"/>
                                      </a:lnTo>
                                      <a:lnTo>
                                        <a:pt x="4442" y="673"/>
                                      </a:lnTo>
                                      <a:lnTo>
                                        <a:pt x="4434" y="677"/>
                                      </a:lnTo>
                                      <a:lnTo>
                                        <a:pt x="4427" y="680"/>
                                      </a:lnTo>
                                      <a:lnTo>
                                        <a:pt x="4418" y="684"/>
                                      </a:lnTo>
                                      <a:lnTo>
                                        <a:pt x="4410" y="686"/>
                                      </a:lnTo>
                                      <a:lnTo>
                                        <a:pt x="4402" y="687"/>
                                      </a:lnTo>
                                      <a:lnTo>
                                        <a:pt x="4393" y="687"/>
                                      </a:lnTo>
                                      <a:lnTo>
                                        <a:pt x="4384" y="687"/>
                                      </a:lnTo>
                                      <a:lnTo>
                                        <a:pt x="4375" y="686"/>
                                      </a:lnTo>
                                      <a:lnTo>
                                        <a:pt x="4367" y="684"/>
                                      </a:lnTo>
                                      <a:lnTo>
                                        <a:pt x="4359" y="680"/>
                                      </a:lnTo>
                                      <a:lnTo>
                                        <a:pt x="4350" y="677"/>
                                      </a:lnTo>
                                      <a:lnTo>
                                        <a:pt x="4343" y="672"/>
                                      </a:lnTo>
                                      <a:lnTo>
                                        <a:pt x="4335" y="666"/>
                                      </a:lnTo>
                                      <a:lnTo>
                                        <a:pt x="4313" y="649"/>
                                      </a:lnTo>
                                      <a:lnTo>
                                        <a:pt x="4289" y="633"/>
                                      </a:lnTo>
                                      <a:lnTo>
                                        <a:pt x="4264" y="618"/>
                                      </a:lnTo>
                                      <a:lnTo>
                                        <a:pt x="4239" y="605"/>
                                      </a:lnTo>
                                      <a:lnTo>
                                        <a:pt x="4213" y="593"/>
                                      </a:lnTo>
                                      <a:lnTo>
                                        <a:pt x="4186" y="583"/>
                                      </a:lnTo>
                                      <a:lnTo>
                                        <a:pt x="4160" y="574"/>
                                      </a:lnTo>
                                      <a:lnTo>
                                        <a:pt x="4133" y="566"/>
                                      </a:lnTo>
                                      <a:lnTo>
                                        <a:pt x="4105" y="559"/>
                                      </a:lnTo>
                                      <a:lnTo>
                                        <a:pt x="4077" y="554"/>
                                      </a:lnTo>
                                      <a:lnTo>
                                        <a:pt x="4050" y="551"/>
                                      </a:lnTo>
                                      <a:lnTo>
                                        <a:pt x="4022" y="547"/>
                                      </a:lnTo>
                                      <a:lnTo>
                                        <a:pt x="3994" y="546"/>
                                      </a:lnTo>
                                      <a:lnTo>
                                        <a:pt x="3967" y="546"/>
                                      </a:lnTo>
                                      <a:lnTo>
                                        <a:pt x="3941" y="547"/>
                                      </a:lnTo>
                                      <a:lnTo>
                                        <a:pt x="3915" y="550"/>
                                      </a:lnTo>
                                      <a:lnTo>
                                        <a:pt x="3920" y="558"/>
                                      </a:lnTo>
                                      <a:lnTo>
                                        <a:pt x="3926" y="566"/>
                                      </a:lnTo>
                                      <a:lnTo>
                                        <a:pt x="3931" y="575"/>
                                      </a:lnTo>
                                      <a:lnTo>
                                        <a:pt x="3936" y="582"/>
                                      </a:lnTo>
                                      <a:lnTo>
                                        <a:pt x="3946" y="601"/>
                                      </a:lnTo>
                                      <a:lnTo>
                                        <a:pt x="3956" y="618"/>
                                      </a:lnTo>
                                      <a:lnTo>
                                        <a:pt x="3964" y="638"/>
                                      </a:lnTo>
                                      <a:lnTo>
                                        <a:pt x="3971" y="657"/>
                                      </a:lnTo>
                                      <a:lnTo>
                                        <a:pt x="3977" y="677"/>
                                      </a:lnTo>
                                      <a:lnTo>
                                        <a:pt x="3982" y="697"/>
                                      </a:lnTo>
                                      <a:lnTo>
                                        <a:pt x="3986" y="717"/>
                                      </a:lnTo>
                                      <a:lnTo>
                                        <a:pt x="3989" y="738"/>
                                      </a:lnTo>
                                      <a:lnTo>
                                        <a:pt x="4063" y="740"/>
                                      </a:lnTo>
                                      <a:lnTo>
                                        <a:pt x="4136" y="743"/>
                                      </a:lnTo>
                                      <a:lnTo>
                                        <a:pt x="4209" y="750"/>
                                      </a:lnTo>
                                      <a:lnTo>
                                        <a:pt x="4283" y="758"/>
                                      </a:lnTo>
                                      <a:lnTo>
                                        <a:pt x="4356" y="766"/>
                                      </a:lnTo>
                                      <a:lnTo>
                                        <a:pt x="4429" y="778"/>
                                      </a:lnTo>
                                      <a:lnTo>
                                        <a:pt x="4501" y="792"/>
                                      </a:lnTo>
                                      <a:lnTo>
                                        <a:pt x="4573" y="808"/>
                                      </a:lnTo>
                                      <a:close/>
                                      <a:moveTo>
                                        <a:pt x="4434" y="516"/>
                                      </a:moveTo>
                                      <a:lnTo>
                                        <a:pt x="4420" y="493"/>
                                      </a:lnTo>
                                      <a:lnTo>
                                        <a:pt x="4405" y="470"/>
                                      </a:lnTo>
                                      <a:lnTo>
                                        <a:pt x="4388" y="448"/>
                                      </a:lnTo>
                                      <a:lnTo>
                                        <a:pt x="4372" y="427"/>
                                      </a:lnTo>
                                      <a:lnTo>
                                        <a:pt x="4356" y="406"/>
                                      </a:lnTo>
                                      <a:lnTo>
                                        <a:pt x="4337" y="385"/>
                                      </a:lnTo>
                                      <a:lnTo>
                                        <a:pt x="4320" y="367"/>
                                      </a:lnTo>
                                      <a:lnTo>
                                        <a:pt x="4300" y="348"/>
                                      </a:lnTo>
                                      <a:lnTo>
                                        <a:pt x="4299" y="347"/>
                                      </a:lnTo>
                                      <a:lnTo>
                                        <a:pt x="4293" y="343"/>
                                      </a:lnTo>
                                      <a:lnTo>
                                        <a:pt x="4286" y="336"/>
                                      </a:lnTo>
                                      <a:lnTo>
                                        <a:pt x="4273" y="327"/>
                                      </a:lnTo>
                                      <a:lnTo>
                                        <a:pt x="4260" y="319"/>
                                      </a:lnTo>
                                      <a:lnTo>
                                        <a:pt x="4245" y="310"/>
                                      </a:lnTo>
                                      <a:lnTo>
                                        <a:pt x="4230" y="302"/>
                                      </a:lnTo>
                                      <a:lnTo>
                                        <a:pt x="4196" y="286"/>
                                      </a:lnTo>
                                      <a:lnTo>
                                        <a:pt x="4159" y="272"/>
                                      </a:lnTo>
                                      <a:lnTo>
                                        <a:pt x="4120" y="258"/>
                                      </a:lnTo>
                                      <a:lnTo>
                                        <a:pt x="4076" y="245"/>
                                      </a:lnTo>
                                      <a:lnTo>
                                        <a:pt x="4031" y="233"/>
                                      </a:lnTo>
                                      <a:lnTo>
                                        <a:pt x="3983" y="222"/>
                                      </a:lnTo>
                                      <a:lnTo>
                                        <a:pt x="3933" y="213"/>
                                      </a:lnTo>
                                      <a:lnTo>
                                        <a:pt x="3881" y="204"/>
                                      </a:lnTo>
                                      <a:lnTo>
                                        <a:pt x="3827" y="197"/>
                                      </a:lnTo>
                                      <a:lnTo>
                                        <a:pt x="3773" y="190"/>
                                      </a:lnTo>
                                      <a:lnTo>
                                        <a:pt x="3716" y="186"/>
                                      </a:lnTo>
                                      <a:lnTo>
                                        <a:pt x="3659" y="183"/>
                                      </a:lnTo>
                                      <a:lnTo>
                                        <a:pt x="3601" y="180"/>
                                      </a:lnTo>
                                      <a:lnTo>
                                        <a:pt x="3542" y="179"/>
                                      </a:lnTo>
                                      <a:lnTo>
                                        <a:pt x="3483" y="180"/>
                                      </a:lnTo>
                                      <a:lnTo>
                                        <a:pt x="3424" y="181"/>
                                      </a:lnTo>
                                      <a:lnTo>
                                        <a:pt x="3365" y="186"/>
                                      </a:lnTo>
                                      <a:lnTo>
                                        <a:pt x="3308" y="190"/>
                                      </a:lnTo>
                                      <a:lnTo>
                                        <a:pt x="3252" y="197"/>
                                      </a:lnTo>
                                      <a:lnTo>
                                        <a:pt x="3196" y="205"/>
                                      </a:lnTo>
                                      <a:lnTo>
                                        <a:pt x="3143" y="215"/>
                                      </a:lnTo>
                                      <a:lnTo>
                                        <a:pt x="3091" y="226"/>
                                      </a:lnTo>
                                      <a:lnTo>
                                        <a:pt x="3066" y="233"/>
                                      </a:lnTo>
                                      <a:lnTo>
                                        <a:pt x="3041" y="239"/>
                                      </a:lnTo>
                                      <a:lnTo>
                                        <a:pt x="3017" y="247"/>
                                      </a:lnTo>
                                      <a:lnTo>
                                        <a:pt x="2994" y="254"/>
                                      </a:lnTo>
                                      <a:lnTo>
                                        <a:pt x="2971" y="262"/>
                                      </a:lnTo>
                                      <a:lnTo>
                                        <a:pt x="2949" y="271"/>
                                      </a:lnTo>
                                      <a:lnTo>
                                        <a:pt x="2929" y="279"/>
                                      </a:lnTo>
                                      <a:lnTo>
                                        <a:pt x="2909" y="289"/>
                                      </a:lnTo>
                                      <a:lnTo>
                                        <a:pt x="2889" y="299"/>
                                      </a:lnTo>
                                      <a:lnTo>
                                        <a:pt x="2871" y="309"/>
                                      </a:lnTo>
                                      <a:lnTo>
                                        <a:pt x="2852" y="320"/>
                                      </a:lnTo>
                                      <a:lnTo>
                                        <a:pt x="2836" y="332"/>
                                      </a:lnTo>
                                      <a:lnTo>
                                        <a:pt x="2821" y="344"/>
                                      </a:lnTo>
                                      <a:lnTo>
                                        <a:pt x="2805" y="356"/>
                                      </a:lnTo>
                                      <a:lnTo>
                                        <a:pt x="2791" y="368"/>
                                      </a:lnTo>
                                      <a:lnTo>
                                        <a:pt x="2779" y="381"/>
                                      </a:lnTo>
                                      <a:lnTo>
                                        <a:pt x="2778" y="382"/>
                                      </a:lnTo>
                                      <a:lnTo>
                                        <a:pt x="2773" y="388"/>
                                      </a:lnTo>
                                      <a:lnTo>
                                        <a:pt x="2747" y="418"/>
                                      </a:lnTo>
                                      <a:lnTo>
                                        <a:pt x="2719" y="450"/>
                                      </a:lnTo>
                                      <a:lnTo>
                                        <a:pt x="2692" y="484"/>
                                      </a:lnTo>
                                      <a:lnTo>
                                        <a:pt x="2664" y="517"/>
                                      </a:lnTo>
                                      <a:lnTo>
                                        <a:pt x="2639" y="551"/>
                                      </a:lnTo>
                                      <a:lnTo>
                                        <a:pt x="2621" y="577"/>
                                      </a:lnTo>
                                      <a:lnTo>
                                        <a:pt x="2604" y="603"/>
                                      </a:lnTo>
                                      <a:lnTo>
                                        <a:pt x="2588" y="630"/>
                                      </a:lnTo>
                                      <a:lnTo>
                                        <a:pt x="2575" y="657"/>
                                      </a:lnTo>
                                      <a:lnTo>
                                        <a:pt x="2568" y="672"/>
                                      </a:lnTo>
                                      <a:lnTo>
                                        <a:pt x="2564" y="686"/>
                                      </a:lnTo>
                                      <a:lnTo>
                                        <a:pt x="2559" y="700"/>
                                      </a:lnTo>
                                      <a:lnTo>
                                        <a:pt x="2554" y="714"/>
                                      </a:lnTo>
                                      <a:lnTo>
                                        <a:pt x="2551" y="728"/>
                                      </a:lnTo>
                                      <a:lnTo>
                                        <a:pt x="2549" y="743"/>
                                      </a:lnTo>
                                      <a:lnTo>
                                        <a:pt x="2546" y="758"/>
                                      </a:lnTo>
                                      <a:lnTo>
                                        <a:pt x="2545" y="772"/>
                                      </a:lnTo>
                                      <a:lnTo>
                                        <a:pt x="2545" y="787"/>
                                      </a:lnTo>
                                      <a:lnTo>
                                        <a:pt x="2546" y="802"/>
                                      </a:lnTo>
                                      <a:lnTo>
                                        <a:pt x="2548" y="818"/>
                                      </a:lnTo>
                                      <a:lnTo>
                                        <a:pt x="2551" y="833"/>
                                      </a:lnTo>
                                      <a:lnTo>
                                        <a:pt x="2554" y="848"/>
                                      </a:lnTo>
                                      <a:lnTo>
                                        <a:pt x="2560" y="863"/>
                                      </a:lnTo>
                                      <a:lnTo>
                                        <a:pt x="2565" y="879"/>
                                      </a:lnTo>
                                      <a:lnTo>
                                        <a:pt x="2573" y="894"/>
                                      </a:lnTo>
                                      <a:lnTo>
                                        <a:pt x="2580" y="910"/>
                                      </a:lnTo>
                                      <a:lnTo>
                                        <a:pt x="2590" y="925"/>
                                      </a:lnTo>
                                      <a:lnTo>
                                        <a:pt x="2601" y="941"/>
                                      </a:lnTo>
                                      <a:lnTo>
                                        <a:pt x="2613" y="957"/>
                                      </a:lnTo>
                                      <a:lnTo>
                                        <a:pt x="2626" y="972"/>
                                      </a:lnTo>
                                      <a:lnTo>
                                        <a:pt x="2641" y="989"/>
                                      </a:lnTo>
                                      <a:lnTo>
                                        <a:pt x="2658" y="1005"/>
                                      </a:lnTo>
                                      <a:lnTo>
                                        <a:pt x="2675" y="1020"/>
                                      </a:lnTo>
                                      <a:lnTo>
                                        <a:pt x="2729" y="998"/>
                                      </a:lnTo>
                                      <a:lnTo>
                                        <a:pt x="2781" y="978"/>
                                      </a:lnTo>
                                      <a:lnTo>
                                        <a:pt x="2834" y="957"/>
                                      </a:lnTo>
                                      <a:lnTo>
                                        <a:pt x="2887" y="937"/>
                                      </a:lnTo>
                                      <a:lnTo>
                                        <a:pt x="2940" y="919"/>
                                      </a:lnTo>
                                      <a:lnTo>
                                        <a:pt x="2991" y="901"/>
                                      </a:lnTo>
                                      <a:lnTo>
                                        <a:pt x="3043" y="884"/>
                                      </a:lnTo>
                                      <a:lnTo>
                                        <a:pt x="3096" y="869"/>
                                      </a:lnTo>
                                      <a:lnTo>
                                        <a:pt x="3148" y="853"/>
                                      </a:lnTo>
                                      <a:lnTo>
                                        <a:pt x="3199" y="839"/>
                                      </a:lnTo>
                                      <a:lnTo>
                                        <a:pt x="3251" y="826"/>
                                      </a:lnTo>
                                      <a:lnTo>
                                        <a:pt x="3303" y="814"/>
                                      </a:lnTo>
                                      <a:lnTo>
                                        <a:pt x="3354" y="803"/>
                                      </a:lnTo>
                                      <a:lnTo>
                                        <a:pt x="3406" y="792"/>
                                      </a:lnTo>
                                      <a:lnTo>
                                        <a:pt x="3457" y="783"/>
                                      </a:lnTo>
                                      <a:lnTo>
                                        <a:pt x="3508" y="775"/>
                                      </a:lnTo>
                                      <a:lnTo>
                                        <a:pt x="3505" y="753"/>
                                      </a:lnTo>
                                      <a:lnTo>
                                        <a:pt x="3503" y="731"/>
                                      </a:lnTo>
                                      <a:lnTo>
                                        <a:pt x="3502" y="711"/>
                                      </a:lnTo>
                                      <a:lnTo>
                                        <a:pt x="3503" y="690"/>
                                      </a:lnTo>
                                      <a:lnTo>
                                        <a:pt x="3505" y="669"/>
                                      </a:lnTo>
                                      <a:lnTo>
                                        <a:pt x="3510" y="650"/>
                                      </a:lnTo>
                                      <a:lnTo>
                                        <a:pt x="3514" y="631"/>
                                      </a:lnTo>
                                      <a:lnTo>
                                        <a:pt x="3520" y="613"/>
                                      </a:lnTo>
                                      <a:lnTo>
                                        <a:pt x="3525" y="599"/>
                                      </a:lnTo>
                                      <a:lnTo>
                                        <a:pt x="3531" y="586"/>
                                      </a:lnTo>
                                      <a:lnTo>
                                        <a:pt x="3538" y="574"/>
                                      </a:lnTo>
                                      <a:lnTo>
                                        <a:pt x="3544" y="560"/>
                                      </a:lnTo>
                                      <a:lnTo>
                                        <a:pt x="3552" y="550"/>
                                      </a:lnTo>
                                      <a:lnTo>
                                        <a:pt x="3560" y="538"/>
                                      </a:lnTo>
                                      <a:lnTo>
                                        <a:pt x="3568" y="527"/>
                                      </a:lnTo>
                                      <a:lnTo>
                                        <a:pt x="3578" y="515"/>
                                      </a:lnTo>
                                      <a:lnTo>
                                        <a:pt x="3588" y="505"/>
                                      </a:lnTo>
                                      <a:lnTo>
                                        <a:pt x="3598" y="495"/>
                                      </a:lnTo>
                                      <a:lnTo>
                                        <a:pt x="3609" y="485"/>
                                      </a:lnTo>
                                      <a:lnTo>
                                        <a:pt x="3620" y="476"/>
                                      </a:lnTo>
                                      <a:lnTo>
                                        <a:pt x="3632" y="467"/>
                                      </a:lnTo>
                                      <a:lnTo>
                                        <a:pt x="3644" y="458"/>
                                      </a:lnTo>
                                      <a:lnTo>
                                        <a:pt x="3656" y="449"/>
                                      </a:lnTo>
                                      <a:lnTo>
                                        <a:pt x="3669" y="442"/>
                                      </a:lnTo>
                                      <a:lnTo>
                                        <a:pt x="3693" y="429"/>
                                      </a:lnTo>
                                      <a:lnTo>
                                        <a:pt x="3719" y="416"/>
                                      </a:lnTo>
                                      <a:lnTo>
                                        <a:pt x="3746" y="406"/>
                                      </a:lnTo>
                                      <a:lnTo>
                                        <a:pt x="3774" y="396"/>
                                      </a:lnTo>
                                      <a:lnTo>
                                        <a:pt x="3803" y="387"/>
                                      </a:lnTo>
                                      <a:lnTo>
                                        <a:pt x="3833" y="381"/>
                                      </a:lnTo>
                                      <a:lnTo>
                                        <a:pt x="3863" y="375"/>
                                      </a:lnTo>
                                      <a:lnTo>
                                        <a:pt x="3895" y="371"/>
                                      </a:lnTo>
                                      <a:lnTo>
                                        <a:pt x="3928" y="368"/>
                                      </a:lnTo>
                                      <a:lnTo>
                                        <a:pt x="3962" y="367"/>
                                      </a:lnTo>
                                      <a:lnTo>
                                        <a:pt x="3997" y="367"/>
                                      </a:lnTo>
                                      <a:lnTo>
                                        <a:pt x="4031" y="368"/>
                                      </a:lnTo>
                                      <a:lnTo>
                                        <a:pt x="4066" y="371"/>
                                      </a:lnTo>
                                      <a:lnTo>
                                        <a:pt x="4101" y="376"/>
                                      </a:lnTo>
                                      <a:lnTo>
                                        <a:pt x="4136" y="383"/>
                                      </a:lnTo>
                                      <a:lnTo>
                                        <a:pt x="4172" y="391"/>
                                      </a:lnTo>
                                      <a:lnTo>
                                        <a:pt x="4207" y="400"/>
                                      </a:lnTo>
                                      <a:lnTo>
                                        <a:pt x="4241" y="411"/>
                                      </a:lnTo>
                                      <a:lnTo>
                                        <a:pt x="4275" y="424"/>
                                      </a:lnTo>
                                      <a:lnTo>
                                        <a:pt x="4309" y="440"/>
                                      </a:lnTo>
                                      <a:lnTo>
                                        <a:pt x="4342" y="456"/>
                                      </a:lnTo>
                                      <a:lnTo>
                                        <a:pt x="4374" y="474"/>
                                      </a:lnTo>
                                      <a:lnTo>
                                        <a:pt x="4405" y="494"/>
                                      </a:lnTo>
                                      <a:lnTo>
                                        <a:pt x="4434" y="516"/>
                                      </a:lnTo>
                                      <a:close/>
                                      <a:moveTo>
                                        <a:pt x="6305" y="1546"/>
                                      </a:moveTo>
                                      <a:lnTo>
                                        <a:pt x="6294" y="1572"/>
                                      </a:lnTo>
                                      <a:lnTo>
                                        <a:pt x="6284" y="1598"/>
                                      </a:lnTo>
                                      <a:lnTo>
                                        <a:pt x="6274" y="1628"/>
                                      </a:lnTo>
                                      <a:lnTo>
                                        <a:pt x="6264" y="1657"/>
                                      </a:lnTo>
                                      <a:lnTo>
                                        <a:pt x="6256" y="1689"/>
                                      </a:lnTo>
                                      <a:lnTo>
                                        <a:pt x="6247" y="1723"/>
                                      </a:lnTo>
                                      <a:lnTo>
                                        <a:pt x="6238" y="1757"/>
                                      </a:lnTo>
                                      <a:lnTo>
                                        <a:pt x="6230" y="1793"/>
                                      </a:lnTo>
                                      <a:lnTo>
                                        <a:pt x="6262" y="1826"/>
                                      </a:lnTo>
                                      <a:lnTo>
                                        <a:pt x="6295" y="1860"/>
                                      </a:lnTo>
                                      <a:lnTo>
                                        <a:pt x="6327" y="1893"/>
                                      </a:lnTo>
                                      <a:lnTo>
                                        <a:pt x="6358" y="1927"/>
                                      </a:lnTo>
                                      <a:lnTo>
                                        <a:pt x="6366" y="1934"/>
                                      </a:lnTo>
                                      <a:lnTo>
                                        <a:pt x="6371" y="1943"/>
                                      </a:lnTo>
                                      <a:lnTo>
                                        <a:pt x="6393" y="1975"/>
                                      </a:lnTo>
                                      <a:lnTo>
                                        <a:pt x="6414" y="2009"/>
                                      </a:lnTo>
                                      <a:lnTo>
                                        <a:pt x="6432" y="2044"/>
                                      </a:lnTo>
                                      <a:lnTo>
                                        <a:pt x="6451" y="2080"/>
                                      </a:lnTo>
                                      <a:lnTo>
                                        <a:pt x="6470" y="2117"/>
                                      </a:lnTo>
                                      <a:lnTo>
                                        <a:pt x="6486" y="2155"/>
                                      </a:lnTo>
                                      <a:lnTo>
                                        <a:pt x="6501" y="2194"/>
                                      </a:lnTo>
                                      <a:lnTo>
                                        <a:pt x="6517" y="2235"/>
                                      </a:lnTo>
                                      <a:lnTo>
                                        <a:pt x="6531" y="2277"/>
                                      </a:lnTo>
                                      <a:lnTo>
                                        <a:pt x="6544" y="2320"/>
                                      </a:lnTo>
                                      <a:lnTo>
                                        <a:pt x="6557" y="2362"/>
                                      </a:lnTo>
                                      <a:lnTo>
                                        <a:pt x="6568" y="2407"/>
                                      </a:lnTo>
                                      <a:lnTo>
                                        <a:pt x="6579" y="2451"/>
                                      </a:lnTo>
                                      <a:lnTo>
                                        <a:pt x="6589" y="2498"/>
                                      </a:lnTo>
                                      <a:lnTo>
                                        <a:pt x="6598" y="2545"/>
                                      </a:lnTo>
                                      <a:lnTo>
                                        <a:pt x="6607" y="2592"/>
                                      </a:lnTo>
                                      <a:lnTo>
                                        <a:pt x="6615" y="2641"/>
                                      </a:lnTo>
                                      <a:lnTo>
                                        <a:pt x="6621" y="2690"/>
                                      </a:lnTo>
                                      <a:lnTo>
                                        <a:pt x="6628" y="2739"/>
                                      </a:lnTo>
                                      <a:lnTo>
                                        <a:pt x="6633" y="2789"/>
                                      </a:lnTo>
                                      <a:lnTo>
                                        <a:pt x="6639" y="2840"/>
                                      </a:lnTo>
                                      <a:lnTo>
                                        <a:pt x="6643" y="2892"/>
                                      </a:lnTo>
                                      <a:lnTo>
                                        <a:pt x="6646" y="2944"/>
                                      </a:lnTo>
                                      <a:lnTo>
                                        <a:pt x="6650" y="2997"/>
                                      </a:lnTo>
                                      <a:lnTo>
                                        <a:pt x="6652" y="3050"/>
                                      </a:lnTo>
                                      <a:lnTo>
                                        <a:pt x="6654" y="3104"/>
                                      </a:lnTo>
                                      <a:lnTo>
                                        <a:pt x="6655" y="3157"/>
                                      </a:lnTo>
                                      <a:lnTo>
                                        <a:pt x="6656" y="3212"/>
                                      </a:lnTo>
                                      <a:lnTo>
                                        <a:pt x="6655" y="3322"/>
                                      </a:lnTo>
                                      <a:lnTo>
                                        <a:pt x="6653" y="3433"/>
                                      </a:lnTo>
                                      <a:lnTo>
                                        <a:pt x="6650" y="3543"/>
                                      </a:lnTo>
                                      <a:lnTo>
                                        <a:pt x="6643" y="3654"/>
                                      </a:lnTo>
                                      <a:lnTo>
                                        <a:pt x="6636" y="3766"/>
                                      </a:lnTo>
                                      <a:lnTo>
                                        <a:pt x="6627" y="3877"/>
                                      </a:lnTo>
                                      <a:lnTo>
                                        <a:pt x="6616" y="3988"/>
                                      </a:lnTo>
                                      <a:lnTo>
                                        <a:pt x="6605" y="4099"/>
                                      </a:lnTo>
                                      <a:lnTo>
                                        <a:pt x="6592" y="4210"/>
                                      </a:lnTo>
                                      <a:lnTo>
                                        <a:pt x="6578" y="4320"/>
                                      </a:lnTo>
                                      <a:lnTo>
                                        <a:pt x="6564" y="4429"/>
                                      </a:lnTo>
                                      <a:lnTo>
                                        <a:pt x="6547" y="4536"/>
                                      </a:lnTo>
                                      <a:lnTo>
                                        <a:pt x="6532" y="4643"/>
                                      </a:lnTo>
                                      <a:lnTo>
                                        <a:pt x="6514" y="4746"/>
                                      </a:lnTo>
                                      <a:lnTo>
                                        <a:pt x="6497" y="4849"/>
                                      </a:lnTo>
                                      <a:lnTo>
                                        <a:pt x="6479" y="4949"/>
                                      </a:lnTo>
                                      <a:lnTo>
                                        <a:pt x="6462" y="5046"/>
                                      </a:lnTo>
                                      <a:lnTo>
                                        <a:pt x="6444" y="5141"/>
                                      </a:lnTo>
                                      <a:lnTo>
                                        <a:pt x="6438" y="5176"/>
                                      </a:lnTo>
                                      <a:lnTo>
                                        <a:pt x="6435" y="5214"/>
                                      </a:lnTo>
                                      <a:lnTo>
                                        <a:pt x="6431" y="5252"/>
                                      </a:lnTo>
                                      <a:lnTo>
                                        <a:pt x="6430" y="5291"/>
                                      </a:lnTo>
                                      <a:lnTo>
                                        <a:pt x="6431" y="5332"/>
                                      </a:lnTo>
                                      <a:lnTo>
                                        <a:pt x="6434" y="5375"/>
                                      </a:lnTo>
                                      <a:lnTo>
                                        <a:pt x="6437" y="5418"/>
                                      </a:lnTo>
                                      <a:lnTo>
                                        <a:pt x="6441" y="5463"/>
                                      </a:lnTo>
                                      <a:lnTo>
                                        <a:pt x="6448" y="5509"/>
                                      </a:lnTo>
                                      <a:lnTo>
                                        <a:pt x="6454" y="5556"/>
                                      </a:lnTo>
                                      <a:lnTo>
                                        <a:pt x="6463" y="5603"/>
                                      </a:lnTo>
                                      <a:lnTo>
                                        <a:pt x="6473" y="5652"/>
                                      </a:lnTo>
                                      <a:lnTo>
                                        <a:pt x="6484" y="5703"/>
                                      </a:lnTo>
                                      <a:lnTo>
                                        <a:pt x="6496" y="5753"/>
                                      </a:lnTo>
                                      <a:lnTo>
                                        <a:pt x="6508" y="5805"/>
                                      </a:lnTo>
                                      <a:lnTo>
                                        <a:pt x="6522" y="5857"/>
                                      </a:lnTo>
                                      <a:lnTo>
                                        <a:pt x="6536" y="5911"/>
                                      </a:lnTo>
                                      <a:lnTo>
                                        <a:pt x="6551" y="5964"/>
                                      </a:lnTo>
                                      <a:lnTo>
                                        <a:pt x="6568" y="6018"/>
                                      </a:lnTo>
                                      <a:lnTo>
                                        <a:pt x="6584" y="6074"/>
                                      </a:lnTo>
                                      <a:lnTo>
                                        <a:pt x="6620" y="6186"/>
                                      </a:lnTo>
                                      <a:lnTo>
                                        <a:pt x="6657" y="6299"/>
                                      </a:lnTo>
                                      <a:lnTo>
                                        <a:pt x="6697" y="6416"/>
                                      </a:lnTo>
                                      <a:lnTo>
                                        <a:pt x="6738" y="6533"/>
                                      </a:lnTo>
                                      <a:lnTo>
                                        <a:pt x="6780" y="6650"/>
                                      </a:lnTo>
                                      <a:lnTo>
                                        <a:pt x="6822" y="6769"/>
                                      </a:lnTo>
                                      <a:lnTo>
                                        <a:pt x="6835" y="6805"/>
                                      </a:lnTo>
                                      <a:lnTo>
                                        <a:pt x="6847" y="6841"/>
                                      </a:lnTo>
                                      <a:lnTo>
                                        <a:pt x="6860" y="6877"/>
                                      </a:lnTo>
                                      <a:lnTo>
                                        <a:pt x="6874" y="6912"/>
                                      </a:lnTo>
                                      <a:lnTo>
                                        <a:pt x="6886" y="6948"/>
                                      </a:lnTo>
                                      <a:lnTo>
                                        <a:pt x="6899" y="6983"/>
                                      </a:lnTo>
                                      <a:lnTo>
                                        <a:pt x="6911" y="7019"/>
                                      </a:lnTo>
                                      <a:lnTo>
                                        <a:pt x="6924" y="7055"/>
                                      </a:lnTo>
                                      <a:lnTo>
                                        <a:pt x="6954" y="7046"/>
                                      </a:lnTo>
                                      <a:lnTo>
                                        <a:pt x="6983" y="7034"/>
                                      </a:lnTo>
                                      <a:lnTo>
                                        <a:pt x="7010" y="7020"/>
                                      </a:lnTo>
                                      <a:lnTo>
                                        <a:pt x="7036" y="7005"/>
                                      </a:lnTo>
                                      <a:lnTo>
                                        <a:pt x="7060" y="6988"/>
                                      </a:lnTo>
                                      <a:lnTo>
                                        <a:pt x="7084" y="6968"/>
                                      </a:lnTo>
                                      <a:lnTo>
                                        <a:pt x="7106" y="6949"/>
                                      </a:lnTo>
                                      <a:lnTo>
                                        <a:pt x="7127" y="6926"/>
                                      </a:lnTo>
                                      <a:lnTo>
                                        <a:pt x="7145" y="6902"/>
                                      </a:lnTo>
                                      <a:lnTo>
                                        <a:pt x="7164" y="6877"/>
                                      </a:lnTo>
                                      <a:lnTo>
                                        <a:pt x="7180" y="6851"/>
                                      </a:lnTo>
                                      <a:lnTo>
                                        <a:pt x="7196" y="6822"/>
                                      </a:lnTo>
                                      <a:lnTo>
                                        <a:pt x="7211" y="6793"/>
                                      </a:lnTo>
                                      <a:lnTo>
                                        <a:pt x="7224" y="6761"/>
                                      </a:lnTo>
                                      <a:lnTo>
                                        <a:pt x="7236" y="6730"/>
                                      </a:lnTo>
                                      <a:lnTo>
                                        <a:pt x="7247" y="6696"/>
                                      </a:lnTo>
                                      <a:lnTo>
                                        <a:pt x="7257" y="6661"/>
                                      </a:lnTo>
                                      <a:lnTo>
                                        <a:pt x="7267" y="6626"/>
                                      </a:lnTo>
                                      <a:lnTo>
                                        <a:pt x="7274" y="6589"/>
                                      </a:lnTo>
                                      <a:lnTo>
                                        <a:pt x="7281" y="6552"/>
                                      </a:lnTo>
                                      <a:lnTo>
                                        <a:pt x="7287" y="6513"/>
                                      </a:lnTo>
                                      <a:lnTo>
                                        <a:pt x="7293" y="6474"/>
                                      </a:lnTo>
                                      <a:lnTo>
                                        <a:pt x="7296" y="6433"/>
                                      </a:lnTo>
                                      <a:lnTo>
                                        <a:pt x="7301" y="6393"/>
                                      </a:lnTo>
                                      <a:lnTo>
                                        <a:pt x="7303" y="6351"/>
                                      </a:lnTo>
                                      <a:lnTo>
                                        <a:pt x="7305" y="6308"/>
                                      </a:lnTo>
                                      <a:lnTo>
                                        <a:pt x="7306" y="6266"/>
                                      </a:lnTo>
                                      <a:lnTo>
                                        <a:pt x="7306" y="6222"/>
                                      </a:lnTo>
                                      <a:lnTo>
                                        <a:pt x="7306" y="6179"/>
                                      </a:lnTo>
                                      <a:lnTo>
                                        <a:pt x="7305" y="6134"/>
                                      </a:lnTo>
                                      <a:lnTo>
                                        <a:pt x="7303" y="6088"/>
                                      </a:lnTo>
                                      <a:lnTo>
                                        <a:pt x="7301" y="6043"/>
                                      </a:lnTo>
                                      <a:lnTo>
                                        <a:pt x="7297" y="5993"/>
                                      </a:lnTo>
                                      <a:lnTo>
                                        <a:pt x="7293" y="5942"/>
                                      </a:lnTo>
                                      <a:lnTo>
                                        <a:pt x="7289" y="5891"/>
                                      </a:lnTo>
                                      <a:lnTo>
                                        <a:pt x="7283" y="5840"/>
                                      </a:lnTo>
                                      <a:lnTo>
                                        <a:pt x="7271" y="5737"/>
                                      </a:lnTo>
                                      <a:lnTo>
                                        <a:pt x="7257" y="5635"/>
                                      </a:lnTo>
                                      <a:lnTo>
                                        <a:pt x="7240" y="5534"/>
                                      </a:lnTo>
                                      <a:lnTo>
                                        <a:pt x="7223" y="5434"/>
                                      </a:lnTo>
                                      <a:lnTo>
                                        <a:pt x="7204" y="5334"/>
                                      </a:lnTo>
                                      <a:lnTo>
                                        <a:pt x="7185" y="5237"/>
                                      </a:lnTo>
                                      <a:lnTo>
                                        <a:pt x="7164" y="5144"/>
                                      </a:lnTo>
                                      <a:lnTo>
                                        <a:pt x="7143" y="5053"/>
                                      </a:lnTo>
                                      <a:lnTo>
                                        <a:pt x="7123" y="4966"/>
                                      </a:lnTo>
                                      <a:lnTo>
                                        <a:pt x="7103" y="4885"/>
                                      </a:lnTo>
                                      <a:lnTo>
                                        <a:pt x="7083" y="4806"/>
                                      </a:lnTo>
                                      <a:lnTo>
                                        <a:pt x="7065" y="4734"/>
                                      </a:lnTo>
                                      <a:lnTo>
                                        <a:pt x="7047" y="4667"/>
                                      </a:lnTo>
                                      <a:lnTo>
                                        <a:pt x="7031" y="4607"/>
                                      </a:lnTo>
                                      <a:lnTo>
                                        <a:pt x="7023" y="4575"/>
                                      </a:lnTo>
                                      <a:lnTo>
                                        <a:pt x="7017" y="4541"/>
                                      </a:lnTo>
                                      <a:lnTo>
                                        <a:pt x="7011" y="4506"/>
                                      </a:lnTo>
                                      <a:lnTo>
                                        <a:pt x="7006" y="4467"/>
                                      </a:lnTo>
                                      <a:lnTo>
                                        <a:pt x="7001" y="4427"/>
                                      </a:lnTo>
                                      <a:lnTo>
                                        <a:pt x="6997" y="4386"/>
                                      </a:lnTo>
                                      <a:lnTo>
                                        <a:pt x="6994" y="4341"/>
                                      </a:lnTo>
                                      <a:lnTo>
                                        <a:pt x="6992" y="4294"/>
                                      </a:lnTo>
                                      <a:lnTo>
                                        <a:pt x="6987" y="4197"/>
                                      </a:lnTo>
                                      <a:lnTo>
                                        <a:pt x="6984" y="4093"/>
                                      </a:lnTo>
                                      <a:lnTo>
                                        <a:pt x="6982" y="3982"/>
                                      </a:lnTo>
                                      <a:lnTo>
                                        <a:pt x="6981" y="3866"/>
                                      </a:lnTo>
                                      <a:lnTo>
                                        <a:pt x="6978" y="3715"/>
                                      </a:lnTo>
                                      <a:lnTo>
                                        <a:pt x="6975" y="3557"/>
                                      </a:lnTo>
                                      <a:lnTo>
                                        <a:pt x="6973" y="3475"/>
                                      </a:lnTo>
                                      <a:lnTo>
                                        <a:pt x="6970" y="3393"/>
                                      </a:lnTo>
                                      <a:lnTo>
                                        <a:pt x="6966" y="3311"/>
                                      </a:lnTo>
                                      <a:lnTo>
                                        <a:pt x="6962" y="3228"/>
                                      </a:lnTo>
                                      <a:lnTo>
                                        <a:pt x="6957" y="3144"/>
                                      </a:lnTo>
                                      <a:lnTo>
                                        <a:pt x="6950" y="3060"/>
                                      </a:lnTo>
                                      <a:lnTo>
                                        <a:pt x="6942" y="2975"/>
                                      </a:lnTo>
                                      <a:lnTo>
                                        <a:pt x="6933" y="2891"/>
                                      </a:lnTo>
                                      <a:lnTo>
                                        <a:pt x="6923" y="2809"/>
                                      </a:lnTo>
                                      <a:lnTo>
                                        <a:pt x="6911" y="2726"/>
                                      </a:lnTo>
                                      <a:lnTo>
                                        <a:pt x="6898" y="2643"/>
                                      </a:lnTo>
                                      <a:lnTo>
                                        <a:pt x="6882" y="2561"/>
                                      </a:lnTo>
                                      <a:lnTo>
                                        <a:pt x="6865" y="2482"/>
                                      </a:lnTo>
                                      <a:lnTo>
                                        <a:pt x="6845" y="2403"/>
                                      </a:lnTo>
                                      <a:lnTo>
                                        <a:pt x="6824" y="2326"/>
                                      </a:lnTo>
                                      <a:lnTo>
                                        <a:pt x="6800" y="2250"/>
                                      </a:lnTo>
                                      <a:lnTo>
                                        <a:pt x="6775" y="2177"/>
                                      </a:lnTo>
                                      <a:lnTo>
                                        <a:pt x="6747" y="2105"/>
                                      </a:lnTo>
                                      <a:lnTo>
                                        <a:pt x="6716" y="2035"/>
                                      </a:lnTo>
                                      <a:lnTo>
                                        <a:pt x="6683" y="1969"/>
                                      </a:lnTo>
                                      <a:lnTo>
                                        <a:pt x="6646" y="1905"/>
                                      </a:lnTo>
                                      <a:lnTo>
                                        <a:pt x="6607" y="1844"/>
                                      </a:lnTo>
                                      <a:lnTo>
                                        <a:pt x="6565" y="1785"/>
                                      </a:lnTo>
                                      <a:lnTo>
                                        <a:pt x="6520" y="1730"/>
                                      </a:lnTo>
                                      <a:lnTo>
                                        <a:pt x="6471" y="1678"/>
                                      </a:lnTo>
                                      <a:lnTo>
                                        <a:pt x="6419" y="1630"/>
                                      </a:lnTo>
                                      <a:lnTo>
                                        <a:pt x="6364" y="1586"/>
                                      </a:lnTo>
                                      <a:lnTo>
                                        <a:pt x="6305" y="1546"/>
                                      </a:lnTo>
                                      <a:close/>
                                      <a:moveTo>
                                        <a:pt x="3808" y="742"/>
                                      </a:moveTo>
                                      <a:lnTo>
                                        <a:pt x="3803" y="725"/>
                                      </a:lnTo>
                                      <a:lnTo>
                                        <a:pt x="3798" y="709"/>
                                      </a:lnTo>
                                      <a:lnTo>
                                        <a:pt x="3790" y="691"/>
                                      </a:lnTo>
                                      <a:lnTo>
                                        <a:pt x="3781" y="676"/>
                                      </a:lnTo>
                                      <a:lnTo>
                                        <a:pt x="3782" y="676"/>
                                      </a:lnTo>
                                      <a:lnTo>
                                        <a:pt x="3781" y="675"/>
                                      </a:lnTo>
                                      <a:lnTo>
                                        <a:pt x="3770" y="659"/>
                                      </a:lnTo>
                                      <a:lnTo>
                                        <a:pt x="3757" y="642"/>
                                      </a:lnTo>
                                      <a:lnTo>
                                        <a:pt x="3744" y="629"/>
                                      </a:lnTo>
                                      <a:lnTo>
                                        <a:pt x="3730" y="618"/>
                                      </a:lnTo>
                                      <a:lnTo>
                                        <a:pt x="3717" y="631"/>
                                      </a:lnTo>
                                      <a:lnTo>
                                        <a:pt x="3706" y="644"/>
                                      </a:lnTo>
                                      <a:lnTo>
                                        <a:pt x="3701" y="652"/>
                                      </a:lnTo>
                                      <a:lnTo>
                                        <a:pt x="3696" y="659"/>
                                      </a:lnTo>
                                      <a:lnTo>
                                        <a:pt x="3693" y="666"/>
                                      </a:lnTo>
                                      <a:lnTo>
                                        <a:pt x="3690" y="674"/>
                                      </a:lnTo>
                                      <a:lnTo>
                                        <a:pt x="3688" y="682"/>
                                      </a:lnTo>
                                      <a:lnTo>
                                        <a:pt x="3685" y="691"/>
                                      </a:lnTo>
                                      <a:lnTo>
                                        <a:pt x="3684" y="700"/>
                                      </a:lnTo>
                                      <a:lnTo>
                                        <a:pt x="3683" y="710"/>
                                      </a:lnTo>
                                      <a:lnTo>
                                        <a:pt x="3683" y="719"/>
                                      </a:lnTo>
                                      <a:lnTo>
                                        <a:pt x="3684" y="729"/>
                                      </a:lnTo>
                                      <a:lnTo>
                                        <a:pt x="3685" y="740"/>
                                      </a:lnTo>
                                      <a:lnTo>
                                        <a:pt x="3688" y="751"/>
                                      </a:lnTo>
                                      <a:lnTo>
                                        <a:pt x="3718" y="749"/>
                                      </a:lnTo>
                                      <a:lnTo>
                                        <a:pt x="3748" y="747"/>
                                      </a:lnTo>
                                      <a:lnTo>
                                        <a:pt x="3777" y="745"/>
                                      </a:lnTo>
                                      <a:lnTo>
                                        <a:pt x="3808" y="742"/>
                                      </a:lnTo>
                                      <a:close/>
                                      <a:moveTo>
                                        <a:pt x="4771" y="844"/>
                                      </a:moveTo>
                                      <a:lnTo>
                                        <a:pt x="4767" y="844"/>
                                      </a:lnTo>
                                      <a:lnTo>
                                        <a:pt x="4768" y="845"/>
                                      </a:lnTo>
                                      <a:lnTo>
                                        <a:pt x="4771" y="8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" y="281"/>
                                  <a:ext cx="981" cy="502"/>
                                </a:xfrm>
                                <a:custGeom>
                                  <a:avLst/>
                                  <a:gdLst>
                                    <a:gd name="T0" fmla="*/ 811 w 9816"/>
                                    <a:gd name="T1" fmla="*/ 4818 h 5021"/>
                                    <a:gd name="T2" fmla="*/ 1505 w 9816"/>
                                    <a:gd name="T3" fmla="*/ 4892 h 5021"/>
                                    <a:gd name="T4" fmla="*/ 2289 w 9816"/>
                                    <a:gd name="T5" fmla="*/ 4949 h 5021"/>
                                    <a:gd name="T6" fmla="*/ 3140 w 9816"/>
                                    <a:gd name="T7" fmla="*/ 4990 h 5021"/>
                                    <a:gd name="T8" fmla="*/ 4036 w 9816"/>
                                    <a:gd name="T9" fmla="*/ 5014 h 5021"/>
                                    <a:gd name="T10" fmla="*/ 4953 w 9816"/>
                                    <a:gd name="T11" fmla="*/ 5021 h 5021"/>
                                    <a:gd name="T12" fmla="*/ 5870 w 9816"/>
                                    <a:gd name="T13" fmla="*/ 5013 h 5021"/>
                                    <a:gd name="T14" fmla="*/ 6762 w 9816"/>
                                    <a:gd name="T15" fmla="*/ 4986 h 5021"/>
                                    <a:gd name="T16" fmla="*/ 7609 w 9816"/>
                                    <a:gd name="T17" fmla="*/ 4944 h 5021"/>
                                    <a:gd name="T18" fmla="*/ 8384 w 9816"/>
                                    <a:gd name="T19" fmla="*/ 4885 h 5021"/>
                                    <a:gd name="T20" fmla="*/ 9068 w 9816"/>
                                    <a:gd name="T21" fmla="*/ 4810 h 5021"/>
                                    <a:gd name="T22" fmla="*/ 9328 w 9816"/>
                                    <a:gd name="T23" fmla="*/ 4614 h 5021"/>
                                    <a:gd name="T24" fmla="*/ 9586 w 9816"/>
                                    <a:gd name="T25" fmla="*/ 4440 h 5021"/>
                                    <a:gd name="T26" fmla="*/ 9778 w 9816"/>
                                    <a:gd name="T27" fmla="*/ 4233 h 5021"/>
                                    <a:gd name="T28" fmla="*/ 9814 w 9816"/>
                                    <a:gd name="T29" fmla="*/ 3878 h 5021"/>
                                    <a:gd name="T30" fmla="*/ 9810 w 9816"/>
                                    <a:gd name="T31" fmla="*/ 3466 h 5021"/>
                                    <a:gd name="T32" fmla="*/ 9773 w 9816"/>
                                    <a:gd name="T33" fmla="*/ 3015 h 5021"/>
                                    <a:gd name="T34" fmla="*/ 9710 w 9816"/>
                                    <a:gd name="T35" fmla="*/ 2543 h 5021"/>
                                    <a:gd name="T36" fmla="*/ 9630 w 9816"/>
                                    <a:gd name="T37" fmla="*/ 2070 h 5021"/>
                                    <a:gd name="T38" fmla="*/ 9539 w 9816"/>
                                    <a:gd name="T39" fmla="*/ 1613 h 5021"/>
                                    <a:gd name="T40" fmla="*/ 9446 w 9816"/>
                                    <a:gd name="T41" fmla="*/ 1191 h 5021"/>
                                    <a:gd name="T42" fmla="*/ 9357 w 9816"/>
                                    <a:gd name="T43" fmla="*/ 821 h 5021"/>
                                    <a:gd name="T44" fmla="*/ 9280 w 9816"/>
                                    <a:gd name="T45" fmla="*/ 524 h 5021"/>
                                    <a:gd name="T46" fmla="*/ 9174 w 9816"/>
                                    <a:gd name="T47" fmla="*/ 239 h 5021"/>
                                    <a:gd name="T48" fmla="*/ 8811 w 9816"/>
                                    <a:gd name="T49" fmla="*/ 153 h 5021"/>
                                    <a:gd name="T50" fmla="*/ 8122 w 9816"/>
                                    <a:gd name="T51" fmla="*/ 86 h 5021"/>
                                    <a:gd name="T52" fmla="*/ 7187 w 9816"/>
                                    <a:gd name="T53" fmla="*/ 38 h 5021"/>
                                    <a:gd name="T54" fmla="*/ 6089 w 9816"/>
                                    <a:gd name="T55" fmla="*/ 10 h 5021"/>
                                    <a:gd name="T56" fmla="*/ 4908 w 9816"/>
                                    <a:gd name="T57" fmla="*/ 0 h 5021"/>
                                    <a:gd name="T58" fmla="*/ 3728 w 9816"/>
                                    <a:gd name="T59" fmla="*/ 10 h 5021"/>
                                    <a:gd name="T60" fmla="*/ 2631 w 9816"/>
                                    <a:gd name="T61" fmla="*/ 38 h 5021"/>
                                    <a:gd name="T62" fmla="*/ 1695 w 9816"/>
                                    <a:gd name="T63" fmla="*/ 86 h 5021"/>
                                    <a:gd name="T64" fmla="*/ 1006 w 9816"/>
                                    <a:gd name="T65" fmla="*/ 153 h 5021"/>
                                    <a:gd name="T66" fmla="*/ 644 w 9816"/>
                                    <a:gd name="T67" fmla="*/ 239 h 5021"/>
                                    <a:gd name="T68" fmla="*/ 570 w 9816"/>
                                    <a:gd name="T69" fmla="*/ 405 h 5021"/>
                                    <a:gd name="T70" fmla="*/ 484 w 9816"/>
                                    <a:gd name="T71" fmla="*/ 729 h 5021"/>
                                    <a:gd name="T72" fmla="*/ 376 w 9816"/>
                                    <a:gd name="T73" fmla="*/ 1169 h 5021"/>
                                    <a:gd name="T74" fmla="*/ 261 w 9816"/>
                                    <a:gd name="T75" fmla="*/ 1691 h 5021"/>
                                    <a:gd name="T76" fmla="*/ 153 w 9816"/>
                                    <a:gd name="T77" fmla="*/ 2260 h 5021"/>
                                    <a:gd name="T78" fmla="*/ 65 w 9816"/>
                                    <a:gd name="T79" fmla="*/ 2843 h 5021"/>
                                    <a:gd name="T80" fmla="*/ 11 w 9816"/>
                                    <a:gd name="T81" fmla="*/ 3406 h 5021"/>
                                    <a:gd name="T82" fmla="*/ 5 w 9816"/>
                                    <a:gd name="T83" fmla="*/ 3913 h 5021"/>
                                    <a:gd name="T84" fmla="*/ 59 w 9816"/>
                                    <a:gd name="T85" fmla="*/ 4331 h 5021"/>
                                    <a:gd name="T86" fmla="*/ 190 w 9816"/>
                                    <a:gd name="T87" fmla="*/ 4624 h 5021"/>
                                    <a:gd name="T88" fmla="*/ 410 w 9816"/>
                                    <a:gd name="T89" fmla="*/ 4759 h 50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816" h="5021">
                                      <a:moveTo>
                                        <a:pt x="410" y="4759"/>
                                      </a:moveTo>
                                      <a:lnTo>
                                        <a:pt x="604" y="4789"/>
                                      </a:lnTo>
                                      <a:lnTo>
                                        <a:pt x="811" y="4818"/>
                                      </a:lnTo>
                                      <a:lnTo>
                                        <a:pt x="1031" y="4845"/>
                                      </a:lnTo>
                                      <a:lnTo>
                                        <a:pt x="1263" y="4869"/>
                                      </a:lnTo>
                                      <a:lnTo>
                                        <a:pt x="1505" y="4892"/>
                                      </a:lnTo>
                                      <a:lnTo>
                                        <a:pt x="1757" y="4912"/>
                                      </a:lnTo>
                                      <a:lnTo>
                                        <a:pt x="2018" y="4932"/>
                                      </a:lnTo>
                                      <a:lnTo>
                                        <a:pt x="2289" y="4949"/>
                                      </a:lnTo>
                                      <a:lnTo>
                                        <a:pt x="2566" y="4965"/>
                                      </a:lnTo>
                                      <a:lnTo>
                                        <a:pt x="2850" y="4978"/>
                                      </a:lnTo>
                                      <a:lnTo>
                                        <a:pt x="3140" y="4990"/>
                                      </a:lnTo>
                                      <a:lnTo>
                                        <a:pt x="3434" y="5000"/>
                                      </a:lnTo>
                                      <a:lnTo>
                                        <a:pt x="3734" y="5007"/>
                                      </a:lnTo>
                                      <a:lnTo>
                                        <a:pt x="4036" y="5014"/>
                                      </a:lnTo>
                                      <a:lnTo>
                                        <a:pt x="4341" y="5018"/>
                                      </a:lnTo>
                                      <a:lnTo>
                                        <a:pt x="4646" y="5020"/>
                                      </a:lnTo>
                                      <a:lnTo>
                                        <a:pt x="4953" y="5021"/>
                                      </a:lnTo>
                                      <a:lnTo>
                                        <a:pt x="5260" y="5020"/>
                                      </a:lnTo>
                                      <a:lnTo>
                                        <a:pt x="5566" y="5017"/>
                                      </a:lnTo>
                                      <a:lnTo>
                                        <a:pt x="5870" y="5013"/>
                                      </a:lnTo>
                                      <a:lnTo>
                                        <a:pt x="6171" y="5005"/>
                                      </a:lnTo>
                                      <a:lnTo>
                                        <a:pt x="6469" y="4997"/>
                                      </a:lnTo>
                                      <a:lnTo>
                                        <a:pt x="6762" y="4986"/>
                                      </a:lnTo>
                                      <a:lnTo>
                                        <a:pt x="7051" y="4974"/>
                                      </a:lnTo>
                                      <a:lnTo>
                                        <a:pt x="7332" y="4960"/>
                                      </a:lnTo>
                                      <a:lnTo>
                                        <a:pt x="7609" y="4944"/>
                                      </a:lnTo>
                                      <a:lnTo>
                                        <a:pt x="7876" y="4927"/>
                                      </a:lnTo>
                                      <a:lnTo>
                                        <a:pt x="8135" y="4907"/>
                                      </a:lnTo>
                                      <a:lnTo>
                                        <a:pt x="8384" y="4885"/>
                                      </a:lnTo>
                                      <a:lnTo>
                                        <a:pt x="8624" y="4862"/>
                                      </a:lnTo>
                                      <a:lnTo>
                                        <a:pt x="8852" y="4837"/>
                                      </a:lnTo>
                                      <a:lnTo>
                                        <a:pt x="9068" y="4810"/>
                                      </a:lnTo>
                                      <a:lnTo>
                                        <a:pt x="9155" y="4742"/>
                                      </a:lnTo>
                                      <a:lnTo>
                                        <a:pt x="9242" y="4677"/>
                                      </a:lnTo>
                                      <a:lnTo>
                                        <a:pt x="9328" y="4614"/>
                                      </a:lnTo>
                                      <a:lnTo>
                                        <a:pt x="9415" y="4554"/>
                                      </a:lnTo>
                                      <a:lnTo>
                                        <a:pt x="9500" y="4495"/>
                                      </a:lnTo>
                                      <a:lnTo>
                                        <a:pt x="9586" y="4440"/>
                                      </a:lnTo>
                                      <a:lnTo>
                                        <a:pt x="9671" y="4385"/>
                                      </a:lnTo>
                                      <a:lnTo>
                                        <a:pt x="9756" y="4334"/>
                                      </a:lnTo>
                                      <a:lnTo>
                                        <a:pt x="9778" y="4233"/>
                                      </a:lnTo>
                                      <a:lnTo>
                                        <a:pt x="9795" y="4122"/>
                                      </a:lnTo>
                                      <a:lnTo>
                                        <a:pt x="9807" y="4003"/>
                                      </a:lnTo>
                                      <a:lnTo>
                                        <a:pt x="9814" y="3878"/>
                                      </a:lnTo>
                                      <a:lnTo>
                                        <a:pt x="9816" y="3746"/>
                                      </a:lnTo>
                                      <a:lnTo>
                                        <a:pt x="9815" y="3609"/>
                                      </a:lnTo>
                                      <a:lnTo>
                                        <a:pt x="9810" y="3466"/>
                                      </a:lnTo>
                                      <a:lnTo>
                                        <a:pt x="9800" y="3319"/>
                                      </a:lnTo>
                                      <a:lnTo>
                                        <a:pt x="9788" y="3169"/>
                                      </a:lnTo>
                                      <a:lnTo>
                                        <a:pt x="9773" y="3015"/>
                                      </a:lnTo>
                                      <a:lnTo>
                                        <a:pt x="9754" y="2859"/>
                                      </a:lnTo>
                                      <a:lnTo>
                                        <a:pt x="9733" y="2702"/>
                                      </a:lnTo>
                                      <a:lnTo>
                                        <a:pt x="9710" y="2543"/>
                                      </a:lnTo>
                                      <a:lnTo>
                                        <a:pt x="9685" y="2385"/>
                                      </a:lnTo>
                                      <a:lnTo>
                                        <a:pt x="9658" y="2226"/>
                                      </a:lnTo>
                                      <a:lnTo>
                                        <a:pt x="9630" y="2070"/>
                                      </a:lnTo>
                                      <a:lnTo>
                                        <a:pt x="9600" y="1915"/>
                                      </a:lnTo>
                                      <a:lnTo>
                                        <a:pt x="9571" y="1762"/>
                                      </a:lnTo>
                                      <a:lnTo>
                                        <a:pt x="9539" y="1613"/>
                                      </a:lnTo>
                                      <a:lnTo>
                                        <a:pt x="9508" y="1467"/>
                                      </a:lnTo>
                                      <a:lnTo>
                                        <a:pt x="9477" y="1326"/>
                                      </a:lnTo>
                                      <a:lnTo>
                                        <a:pt x="9446" y="1191"/>
                                      </a:lnTo>
                                      <a:lnTo>
                                        <a:pt x="9416" y="1061"/>
                                      </a:lnTo>
                                      <a:lnTo>
                                        <a:pt x="9386" y="937"/>
                                      </a:lnTo>
                                      <a:lnTo>
                                        <a:pt x="9357" y="821"/>
                                      </a:lnTo>
                                      <a:lnTo>
                                        <a:pt x="9329" y="714"/>
                                      </a:lnTo>
                                      <a:lnTo>
                                        <a:pt x="9303" y="614"/>
                                      </a:lnTo>
                                      <a:lnTo>
                                        <a:pt x="9280" y="524"/>
                                      </a:lnTo>
                                      <a:lnTo>
                                        <a:pt x="9239" y="375"/>
                                      </a:lnTo>
                                      <a:lnTo>
                                        <a:pt x="9208" y="271"/>
                                      </a:lnTo>
                                      <a:lnTo>
                                        <a:pt x="9174" y="239"/>
                                      </a:lnTo>
                                      <a:lnTo>
                                        <a:pt x="9095" y="208"/>
                                      </a:lnTo>
                                      <a:lnTo>
                                        <a:pt x="8972" y="180"/>
                                      </a:lnTo>
                                      <a:lnTo>
                                        <a:pt x="8811" y="153"/>
                                      </a:lnTo>
                                      <a:lnTo>
                                        <a:pt x="8613" y="129"/>
                                      </a:lnTo>
                                      <a:lnTo>
                                        <a:pt x="8383" y="106"/>
                                      </a:lnTo>
                                      <a:lnTo>
                                        <a:pt x="8122" y="86"/>
                                      </a:lnTo>
                                      <a:lnTo>
                                        <a:pt x="7834" y="68"/>
                                      </a:lnTo>
                                      <a:lnTo>
                                        <a:pt x="7520" y="52"/>
                                      </a:lnTo>
                                      <a:lnTo>
                                        <a:pt x="7187" y="38"/>
                                      </a:lnTo>
                                      <a:lnTo>
                                        <a:pt x="6834" y="26"/>
                                      </a:lnTo>
                                      <a:lnTo>
                                        <a:pt x="6468" y="16"/>
                                      </a:lnTo>
                                      <a:lnTo>
                                        <a:pt x="6089" y="10"/>
                                      </a:lnTo>
                                      <a:lnTo>
                                        <a:pt x="5700" y="4"/>
                                      </a:lnTo>
                                      <a:lnTo>
                                        <a:pt x="5306" y="1"/>
                                      </a:lnTo>
                                      <a:lnTo>
                                        <a:pt x="4908" y="0"/>
                                      </a:lnTo>
                                      <a:lnTo>
                                        <a:pt x="4511" y="1"/>
                                      </a:lnTo>
                                      <a:lnTo>
                                        <a:pt x="4117" y="4"/>
                                      </a:lnTo>
                                      <a:lnTo>
                                        <a:pt x="3728" y="10"/>
                                      </a:lnTo>
                                      <a:lnTo>
                                        <a:pt x="3349" y="18"/>
                                      </a:lnTo>
                                      <a:lnTo>
                                        <a:pt x="2982" y="26"/>
                                      </a:lnTo>
                                      <a:lnTo>
                                        <a:pt x="2631" y="38"/>
                                      </a:lnTo>
                                      <a:lnTo>
                                        <a:pt x="2297" y="52"/>
                                      </a:lnTo>
                                      <a:lnTo>
                                        <a:pt x="1984" y="68"/>
                                      </a:lnTo>
                                      <a:lnTo>
                                        <a:pt x="1695" y="86"/>
                                      </a:lnTo>
                                      <a:lnTo>
                                        <a:pt x="1434" y="106"/>
                                      </a:lnTo>
                                      <a:lnTo>
                                        <a:pt x="1204" y="129"/>
                                      </a:lnTo>
                                      <a:lnTo>
                                        <a:pt x="1006" y="153"/>
                                      </a:lnTo>
                                      <a:lnTo>
                                        <a:pt x="844" y="180"/>
                                      </a:lnTo>
                                      <a:lnTo>
                                        <a:pt x="723" y="208"/>
                                      </a:lnTo>
                                      <a:lnTo>
                                        <a:pt x="644" y="239"/>
                                      </a:lnTo>
                                      <a:lnTo>
                                        <a:pt x="609" y="271"/>
                                      </a:lnTo>
                                      <a:lnTo>
                                        <a:pt x="592" y="329"/>
                                      </a:lnTo>
                                      <a:lnTo>
                                        <a:pt x="570" y="405"/>
                                      </a:lnTo>
                                      <a:lnTo>
                                        <a:pt x="544" y="498"/>
                                      </a:lnTo>
                                      <a:lnTo>
                                        <a:pt x="516" y="606"/>
                                      </a:lnTo>
                                      <a:lnTo>
                                        <a:pt x="484" y="729"/>
                                      </a:lnTo>
                                      <a:lnTo>
                                        <a:pt x="449" y="864"/>
                                      </a:lnTo>
                                      <a:lnTo>
                                        <a:pt x="413" y="1011"/>
                                      </a:lnTo>
                                      <a:lnTo>
                                        <a:pt x="376" y="1169"/>
                                      </a:lnTo>
                                      <a:lnTo>
                                        <a:pt x="338" y="1335"/>
                                      </a:lnTo>
                                      <a:lnTo>
                                        <a:pt x="300" y="1510"/>
                                      </a:lnTo>
                                      <a:lnTo>
                                        <a:pt x="261" y="1691"/>
                                      </a:lnTo>
                                      <a:lnTo>
                                        <a:pt x="224" y="1877"/>
                                      </a:lnTo>
                                      <a:lnTo>
                                        <a:pt x="188" y="2067"/>
                                      </a:lnTo>
                                      <a:lnTo>
                                        <a:pt x="153" y="2260"/>
                                      </a:lnTo>
                                      <a:lnTo>
                                        <a:pt x="121" y="2455"/>
                                      </a:lnTo>
                                      <a:lnTo>
                                        <a:pt x="91" y="2649"/>
                                      </a:lnTo>
                                      <a:lnTo>
                                        <a:pt x="65" y="2843"/>
                                      </a:lnTo>
                                      <a:lnTo>
                                        <a:pt x="43" y="3035"/>
                                      </a:lnTo>
                                      <a:lnTo>
                                        <a:pt x="24" y="3223"/>
                                      </a:lnTo>
                                      <a:lnTo>
                                        <a:pt x="11" y="3406"/>
                                      </a:lnTo>
                                      <a:lnTo>
                                        <a:pt x="3" y="3582"/>
                                      </a:lnTo>
                                      <a:lnTo>
                                        <a:pt x="0" y="3752"/>
                                      </a:lnTo>
                                      <a:lnTo>
                                        <a:pt x="5" y="3913"/>
                                      </a:lnTo>
                                      <a:lnTo>
                                        <a:pt x="16" y="4064"/>
                                      </a:lnTo>
                                      <a:lnTo>
                                        <a:pt x="34" y="4203"/>
                                      </a:lnTo>
                                      <a:lnTo>
                                        <a:pt x="59" y="4331"/>
                                      </a:lnTo>
                                      <a:lnTo>
                                        <a:pt x="94" y="4444"/>
                                      </a:lnTo>
                                      <a:lnTo>
                                        <a:pt x="138" y="4542"/>
                                      </a:lnTo>
                                      <a:lnTo>
                                        <a:pt x="190" y="4624"/>
                                      </a:lnTo>
                                      <a:lnTo>
                                        <a:pt x="253" y="4688"/>
                                      </a:lnTo>
                                      <a:lnTo>
                                        <a:pt x="326" y="4734"/>
                                      </a:lnTo>
                                      <a:lnTo>
                                        <a:pt x="410" y="4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" y="90"/>
                                  <a:ext cx="541" cy="143"/>
                                </a:xfrm>
                                <a:custGeom>
                                  <a:avLst/>
                                  <a:gdLst>
                                    <a:gd name="T0" fmla="*/ 5036 w 5414"/>
                                    <a:gd name="T1" fmla="*/ 1430 h 1430"/>
                                    <a:gd name="T2" fmla="*/ 5096 w 5414"/>
                                    <a:gd name="T3" fmla="*/ 1422 h 1430"/>
                                    <a:gd name="T4" fmla="*/ 5153 w 5414"/>
                                    <a:gd name="T5" fmla="*/ 1406 h 1430"/>
                                    <a:gd name="T6" fmla="*/ 5205 w 5414"/>
                                    <a:gd name="T7" fmla="*/ 1382 h 1430"/>
                                    <a:gd name="T8" fmla="*/ 5254 w 5414"/>
                                    <a:gd name="T9" fmla="*/ 1351 h 1430"/>
                                    <a:gd name="T10" fmla="*/ 5297 w 5414"/>
                                    <a:gd name="T11" fmla="*/ 1313 h 1430"/>
                                    <a:gd name="T12" fmla="*/ 5335 w 5414"/>
                                    <a:gd name="T13" fmla="*/ 1271 h 1430"/>
                                    <a:gd name="T14" fmla="*/ 5366 w 5414"/>
                                    <a:gd name="T15" fmla="*/ 1221 h 1430"/>
                                    <a:gd name="T16" fmla="*/ 5390 w 5414"/>
                                    <a:gd name="T17" fmla="*/ 1169 h 1430"/>
                                    <a:gd name="T18" fmla="*/ 5406 w 5414"/>
                                    <a:gd name="T19" fmla="*/ 1113 h 1430"/>
                                    <a:gd name="T20" fmla="*/ 5414 w 5414"/>
                                    <a:gd name="T21" fmla="*/ 1054 h 1430"/>
                                    <a:gd name="T22" fmla="*/ 5414 w 5414"/>
                                    <a:gd name="T23" fmla="*/ 377 h 1430"/>
                                    <a:gd name="T24" fmla="*/ 5406 w 5414"/>
                                    <a:gd name="T25" fmla="*/ 317 h 1430"/>
                                    <a:gd name="T26" fmla="*/ 5390 w 5414"/>
                                    <a:gd name="T27" fmla="*/ 262 h 1430"/>
                                    <a:gd name="T28" fmla="*/ 5366 w 5414"/>
                                    <a:gd name="T29" fmla="*/ 209 h 1430"/>
                                    <a:gd name="T30" fmla="*/ 5335 w 5414"/>
                                    <a:gd name="T31" fmla="*/ 161 h 1430"/>
                                    <a:gd name="T32" fmla="*/ 5297 w 5414"/>
                                    <a:gd name="T33" fmla="*/ 117 h 1430"/>
                                    <a:gd name="T34" fmla="*/ 5254 w 5414"/>
                                    <a:gd name="T35" fmla="*/ 80 h 1430"/>
                                    <a:gd name="T36" fmla="*/ 5205 w 5414"/>
                                    <a:gd name="T37" fmla="*/ 48 h 1430"/>
                                    <a:gd name="T38" fmla="*/ 5153 w 5414"/>
                                    <a:gd name="T39" fmla="*/ 24 h 1430"/>
                                    <a:gd name="T40" fmla="*/ 5096 w 5414"/>
                                    <a:gd name="T41" fmla="*/ 8 h 1430"/>
                                    <a:gd name="T42" fmla="*/ 5036 w 5414"/>
                                    <a:gd name="T43" fmla="*/ 0 h 1430"/>
                                    <a:gd name="T44" fmla="*/ 378 w 5414"/>
                                    <a:gd name="T45" fmla="*/ 0 h 1430"/>
                                    <a:gd name="T46" fmla="*/ 318 w 5414"/>
                                    <a:gd name="T47" fmla="*/ 8 h 1430"/>
                                    <a:gd name="T48" fmla="*/ 261 w 5414"/>
                                    <a:gd name="T49" fmla="*/ 24 h 1430"/>
                                    <a:gd name="T50" fmla="*/ 209 w 5414"/>
                                    <a:gd name="T51" fmla="*/ 48 h 1430"/>
                                    <a:gd name="T52" fmla="*/ 159 w 5414"/>
                                    <a:gd name="T53" fmla="*/ 80 h 1430"/>
                                    <a:gd name="T54" fmla="*/ 117 w 5414"/>
                                    <a:gd name="T55" fmla="*/ 117 h 1430"/>
                                    <a:gd name="T56" fmla="*/ 79 w 5414"/>
                                    <a:gd name="T57" fmla="*/ 161 h 1430"/>
                                    <a:gd name="T58" fmla="*/ 48 w 5414"/>
                                    <a:gd name="T59" fmla="*/ 209 h 1430"/>
                                    <a:gd name="T60" fmla="*/ 24 w 5414"/>
                                    <a:gd name="T61" fmla="*/ 262 h 1430"/>
                                    <a:gd name="T62" fmla="*/ 8 w 5414"/>
                                    <a:gd name="T63" fmla="*/ 317 h 1430"/>
                                    <a:gd name="T64" fmla="*/ 0 w 5414"/>
                                    <a:gd name="T65" fmla="*/ 377 h 1430"/>
                                    <a:gd name="T66" fmla="*/ 0 w 5414"/>
                                    <a:gd name="T67" fmla="*/ 1054 h 1430"/>
                                    <a:gd name="T68" fmla="*/ 8 w 5414"/>
                                    <a:gd name="T69" fmla="*/ 1113 h 1430"/>
                                    <a:gd name="T70" fmla="*/ 24 w 5414"/>
                                    <a:gd name="T71" fmla="*/ 1169 h 1430"/>
                                    <a:gd name="T72" fmla="*/ 48 w 5414"/>
                                    <a:gd name="T73" fmla="*/ 1221 h 1430"/>
                                    <a:gd name="T74" fmla="*/ 79 w 5414"/>
                                    <a:gd name="T75" fmla="*/ 1271 h 1430"/>
                                    <a:gd name="T76" fmla="*/ 117 w 5414"/>
                                    <a:gd name="T77" fmla="*/ 1313 h 1430"/>
                                    <a:gd name="T78" fmla="*/ 159 w 5414"/>
                                    <a:gd name="T79" fmla="*/ 1351 h 1430"/>
                                    <a:gd name="T80" fmla="*/ 209 w 5414"/>
                                    <a:gd name="T81" fmla="*/ 1382 h 1430"/>
                                    <a:gd name="T82" fmla="*/ 261 w 5414"/>
                                    <a:gd name="T83" fmla="*/ 1406 h 1430"/>
                                    <a:gd name="T84" fmla="*/ 318 w 5414"/>
                                    <a:gd name="T85" fmla="*/ 1422 h 1430"/>
                                    <a:gd name="T86" fmla="*/ 378 w 5414"/>
                                    <a:gd name="T87" fmla="*/ 1430 h 1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414" h="1430">
                                      <a:moveTo>
                                        <a:pt x="397" y="1430"/>
                                      </a:moveTo>
                                      <a:lnTo>
                                        <a:pt x="5016" y="1430"/>
                                      </a:lnTo>
                                      <a:lnTo>
                                        <a:pt x="5036" y="1430"/>
                                      </a:lnTo>
                                      <a:lnTo>
                                        <a:pt x="5057" y="1428"/>
                                      </a:lnTo>
                                      <a:lnTo>
                                        <a:pt x="5076" y="1425"/>
                                      </a:lnTo>
                                      <a:lnTo>
                                        <a:pt x="5096" y="1422"/>
                                      </a:lnTo>
                                      <a:lnTo>
                                        <a:pt x="5115" y="1418"/>
                                      </a:lnTo>
                                      <a:lnTo>
                                        <a:pt x="5134" y="1412"/>
                                      </a:lnTo>
                                      <a:lnTo>
                                        <a:pt x="5153" y="1406"/>
                                      </a:lnTo>
                                      <a:lnTo>
                                        <a:pt x="5170" y="1399"/>
                                      </a:lnTo>
                                      <a:lnTo>
                                        <a:pt x="5188" y="1390"/>
                                      </a:lnTo>
                                      <a:lnTo>
                                        <a:pt x="5205" y="1382"/>
                                      </a:lnTo>
                                      <a:lnTo>
                                        <a:pt x="5221" y="1373"/>
                                      </a:lnTo>
                                      <a:lnTo>
                                        <a:pt x="5238" y="1362"/>
                                      </a:lnTo>
                                      <a:lnTo>
                                        <a:pt x="5254" y="1351"/>
                                      </a:lnTo>
                                      <a:lnTo>
                                        <a:pt x="5268" y="1339"/>
                                      </a:lnTo>
                                      <a:lnTo>
                                        <a:pt x="5284" y="1327"/>
                                      </a:lnTo>
                                      <a:lnTo>
                                        <a:pt x="5297" y="1313"/>
                                      </a:lnTo>
                                      <a:lnTo>
                                        <a:pt x="5310" y="1300"/>
                                      </a:lnTo>
                                      <a:lnTo>
                                        <a:pt x="5323" y="1286"/>
                                      </a:lnTo>
                                      <a:lnTo>
                                        <a:pt x="5335" y="1271"/>
                                      </a:lnTo>
                                      <a:lnTo>
                                        <a:pt x="5346" y="1254"/>
                                      </a:lnTo>
                                      <a:lnTo>
                                        <a:pt x="5356" y="1239"/>
                                      </a:lnTo>
                                      <a:lnTo>
                                        <a:pt x="5366" y="1221"/>
                                      </a:lnTo>
                                      <a:lnTo>
                                        <a:pt x="5374" y="1205"/>
                                      </a:lnTo>
                                      <a:lnTo>
                                        <a:pt x="5383" y="1188"/>
                                      </a:lnTo>
                                      <a:lnTo>
                                        <a:pt x="5390" y="1169"/>
                                      </a:lnTo>
                                      <a:lnTo>
                                        <a:pt x="5396" y="1151"/>
                                      </a:lnTo>
                                      <a:lnTo>
                                        <a:pt x="5402" y="1132"/>
                                      </a:lnTo>
                                      <a:lnTo>
                                        <a:pt x="5406" y="1113"/>
                                      </a:lnTo>
                                      <a:lnTo>
                                        <a:pt x="5409" y="1093"/>
                                      </a:lnTo>
                                      <a:lnTo>
                                        <a:pt x="5412" y="1073"/>
                                      </a:lnTo>
                                      <a:lnTo>
                                        <a:pt x="5414" y="1054"/>
                                      </a:lnTo>
                                      <a:lnTo>
                                        <a:pt x="5414" y="1033"/>
                                      </a:lnTo>
                                      <a:lnTo>
                                        <a:pt x="5414" y="397"/>
                                      </a:lnTo>
                                      <a:lnTo>
                                        <a:pt x="5414" y="377"/>
                                      </a:lnTo>
                                      <a:lnTo>
                                        <a:pt x="5412" y="357"/>
                                      </a:lnTo>
                                      <a:lnTo>
                                        <a:pt x="5409" y="337"/>
                                      </a:lnTo>
                                      <a:lnTo>
                                        <a:pt x="5406" y="317"/>
                                      </a:lnTo>
                                      <a:lnTo>
                                        <a:pt x="5402" y="299"/>
                                      </a:lnTo>
                                      <a:lnTo>
                                        <a:pt x="5396" y="279"/>
                                      </a:lnTo>
                                      <a:lnTo>
                                        <a:pt x="5390" y="262"/>
                                      </a:lnTo>
                                      <a:lnTo>
                                        <a:pt x="5383" y="243"/>
                                      </a:lnTo>
                                      <a:lnTo>
                                        <a:pt x="5374" y="226"/>
                                      </a:lnTo>
                                      <a:lnTo>
                                        <a:pt x="5366" y="209"/>
                                      </a:lnTo>
                                      <a:lnTo>
                                        <a:pt x="5356" y="192"/>
                                      </a:lnTo>
                                      <a:lnTo>
                                        <a:pt x="5346" y="176"/>
                                      </a:lnTo>
                                      <a:lnTo>
                                        <a:pt x="5335" y="161"/>
                                      </a:lnTo>
                                      <a:lnTo>
                                        <a:pt x="5323" y="145"/>
                                      </a:lnTo>
                                      <a:lnTo>
                                        <a:pt x="5310" y="131"/>
                                      </a:lnTo>
                                      <a:lnTo>
                                        <a:pt x="5297" y="117"/>
                                      </a:lnTo>
                                      <a:lnTo>
                                        <a:pt x="5284" y="104"/>
                                      </a:lnTo>
                                      <a:lnTo>
                                        <a:pt x="5268" y="91"/>
                                      </a:lnTo>
                                      <a:lnTo>
                                        <a:pt x="5254" y="80"/>
                                      </a:lnTo>
                                      <a:lnTo>
                                        <a:pt x="5238" y="68"/>
                                      </a:lnTo>
                                      <a:lnTo>
                                        <a:pt x="5221" y="58"/>
                                      </a:lnTo>
                                      <a:lnTo>
                                        <a:pt x="5205" y="48"/>
                                      </a:lnTo>
                                      <a:lnTo>
                                        <a:pt x="5188" y="40"/>
                                      </a:lnTo>
                                      <a:lnTo>
                                        <a:pt x="5170" y="32"/>
                                      </a:lnTo>
                                      <a:lnTo>
                                        <a:pt x="5153" y="24"/>
                                      </a:lnTo>
                                      <a:lnTo>
                                        <a:pt x="5134" y="18"/>
                                      </a:lnTo>
                                      <a:lnTo>
                                        <a:pt x="5115" y="12"/>
                                      </a:lnTo>
                                      <a:lnTo>
                                        <a:pt x="5096" y="8"/>
                                      </a:lnTo>
                                      <a:lnTo>
                                        <a:pt x="5076" y="5"/>
                                      </a:lnTo>
                                      <a:lnTo>
                                        <a:pt x="5057" y="3"/>
                                      </a:lnTo>
                                      <a:lnTo>
                                        <a:pt x="5036" y="0"/>
                                      </a:lnTo>
                                      <a:lnTo>
                                        <a:pt x="5016" y="0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57" y="3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1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80" y="18"/>
                                      </a:lnTo>
                                      <a:lnTo>
                                        <a:pt x="261" y="24"/>
                                      </a:lnTo>
                                      <a:lnTo>
                                        <a:pt x="244" y="32"/>
                                      </a:lnTo>
                                      <a:lnTo>
                                        <a:pt x="225" y="40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191" y="58"/>
                                      </a:lnTo>
                                      <a:lnTo>
                                        <a:pt x="176" y="68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04" y="131"/>
                                      </a:lnTo>
                                      <a:lnTo>
                                        <a:pt x="91" y="145"/>
                                      </a:lnTo>
                                      <a:lnTo>
                                        <a:pt x="79" y="161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48" y="209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31" y="243"/>
                                      </a:lnTo>
                                      <a:lnTo>
                                        <a:pt x="24" y="262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8" y="317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2" y="357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1033"/>
                                      </a:lnTo>
                                      <a:lnTo>
                                        <a:pt x="0" y="1054"/>
                                      </a:lnTo>
                                      <a:lnTo>
                                        <a:pt x="2" y="1073"/>
                                      </a:lnTo>
                                      <a:lnTo>
                                        <a:pt x="4" y="1093"/>
                                      </a:lnTo>
                                      <a:lnTo>
                                        <a:pt x="8" y="1113"/>
                                      </a:lnTo>
                                      <a:lnTo>
                                        <a:pt x="12" y="1132"/>
                                      </a:lnTo>
                                      <a:lnTo>
                                        <a:pt x="18" y="1151"/>
                                      </a:lnTo>
                                      <a:lnTo>
                                        <a:pt x="24" y="1169"/>
                                      </a:lnTo>
                                      <a:lnTo>
                                        <a:pt x="31" y="1188"/>
                                      </a:lnTo>
                                      <a:lnTo>
                                        <a:pt x="39" y="1205"/>
                                      </a:lnTo>
                                      <a:lnTo>
                                        <a:pt x="48" y="1221"/>
                                      </a:lnTo>
                                      <a:lnTo>
                                        <a:pt x="58" y="1239"/>
                                      </a:lnTo>
                                      <a:lnTo>
                                        <a:pt x="68" y="1254"/>
                                      </a:lnTo>
                                      <a:lnTo>
                                        <a:pt x="79" y="1271"/>
                                      </a:lnTo>
                                      <a:lnTo>
                                        <a:pt x="91" y="1286"/>
                                      </a:lnTo>
                                      <a:lnTo>
                                        <a:pt x="104" y="1300"/>
                                      </a:lnTo>
                                      <a:lnTo>
                                        <a:pt x="117" y="1313"/>
                                      </a:lnTo>
                                      <a:lnTo>
                                        <a:pt x="130" y="1327"/>
                                      </a:lnTo>
                                      <a:lnTo>
                                        <a:pt x="145" y="1339"/>
                                      </a:lnTo>
                                      <a:lnTo>
                                        <a:pt x="159" y="1351"/>
                                      </a:lnTo>
                                      <a:lnTo>
                                        <a:pt x="176" y="1362"/>
                                      </a:lnTo>
                                      <a:lnTo>
                                        <a:pt x="191" y="1373"/>
                                      </a:lnTo>
                                      <a:lnTo>
                                        <a:pt x="209" y="1382"/>
                                      </a:lnTo>
                                      <a:lnTo>
                                        <a:pt x="225" y="1390"/>
                                      </a:lnTo>
                                      <a:lnTo>
                                        <a:pt x="244" y="1399"/>
                                      </a:lnTo>
                                      <a:lnTo>
                                        <a:pt x="261" y="1406"/>
                                      </a:lnTo>
                                      <a:lnTo>
                                        <a:pt x="280" y="1412"/>
                                      </a:lnTo>
                                      <a:lnTo>
                                        <a:pt x="298" y="1418"/>
                                      </a:lnTo>
                                      <a:lnTo>
                                        <a:pt x="318" y="1422"/>
                                      </a:lnTo>
                                      <a:lnTo>
                                        <a:pt x="337" y="1425"/>
                                      </a:lnTo>
                                      <a:lnTo>
                                        <a:pt x="357" y="1428"/>
                                      </a:lnTo>
                                      <a:lnTo>
                                        <a:pt x="378" y="1430"/>
                                      </a:lnTo>
                                      <a:lnTo>
                                        <a:pt x="397" y="14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" o:spid="_x0000_s1026" style="position:absolute;margin-left:104.65pt;margin-top:6.05pt;width:19.5pt;height:17.1pt;z-index:251751424" coordorigin="2,2" coordsize="1743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">
                      <v:shape id="Freeform 193" o:spid="_x0000_s1027" style="position:absolute;left:2;top:2;width:1743;height:1603;visibility:visible;mso-wrap-style:square;v-text-anchor:top" coordsize="17426,1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EfMMA&#10;AADcAAAADwAAAGRycy9kb3ducmV2LnhtbERP32vCMBB+F/Y/hBP2pqkOZKtGUWFDQXBzCj4ezZnW&#10;NZfSRFv/ezMQfLuP7+dNZq0txZVqXzhWMOgnIIgzpws2Cva/n713ED4gaywdk4IbeZhNXzoTTLVr&#10;+Ieuu2BEDGGfooI8hCqV0mc5WfR9VxFH7uRqiyHC2khdYxPDbSmHSTKSFguODTlWtMwp+9tdrIL1&#10;8a3ZbEb2a1kckvNh236b88Io9dpt52MQgdrwFD/cKx3nDz7g/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eEfMMAAADcAAAADwAAAAAAAAAAAAAAAACYAgAAZHJzL2Rv&#10;d25yZXYueG1sUEsFBgAAAAAEAAQA9QAAAIgDAAAAAA==&#10;" path="m16164,14347r-3,36l16155,14417r-5,35l16143,14487r-7,35l16128,14556r-10,35l16107,14623r-12,34l16083,14690r-14,32l16054,14754r-17,32l16020,14817r-20,31l15981,14878r-41,57l15904,14986r-35,49l15833,15083r-36,47l15760,15176r-36,44l15686,15263r-40,42l15607,15345r-41,41l15523,15425r-44,38l15432,15500r-48,36l15334,15572r-52,35l15238,15634r-44,26l15151,15685r-45,23l15061,15731r-46,22l14969,15774r-47,19l14876,15812r-47,18l14781,15846r-48,17l14684,15878r-48,14l14587,15905r-49,12l14489,15929r-50,11l14390,15950r-51,10l14289,15968r-50,9l14189,15984r-50,6l14088,15997r-50,5l13988,16007r-50,4l13836,16018r-99,4l13619,16025r-119,1l13381,16026r-120,-3l13139,16020r-120,-6l12898,16007r-121,-8l12657,15990r-121,-11l12416,15968r-121,-11l12175,15945r-118,-14l11938,15918r-116,-14l11736,15894r-85,-9l11566,15874r-85,-11l11396,15852r-87,-11l11224,15830r-85,-12l11054,15807r-85,-12l10884,15784r-84,-12l10713,15760r-84,-12l10544,15736r-85,-11l10373,15713r-87,-12l10200,15689r-86,-12l10027,15665r-87,-12l9854,15642r-86,-12l9764,15630r-37,-6l9690,15618r-36,-9l9619,15599r-35,-11l9550,15575r-33,-15l9485,15544r-15,-9l9454,15525r-15,-10l9425,15506r-15,-11l9397,15484r-15,-12l9369,15460r-13,-13l9343,15434r-12,-14l9319,15405r-12,-14l9296,15375r-11,-15l9275,15343r-10,-18l9256,15307r-9,-18l9238,15271r-7,-18l9224,15234r-7,-18l9213,15197r-5,-18l9203,15160r-3,-18l9197,15123r-6,-37l9189,15048r-1,-38l9188,14972r1,-39l9191,14895r8,-78l9209,14739r4,-42l9219,14654r4,-46l9225,14561r,-24l9224,14514r-2,-22l9219,14469r-5,-22l9208,14426r-8,-21l9191,14386r-47,-27l9098,14329r-44,-30l9010,14267r-44,-31l8924,14202r-43,-35l8841,14132r-123,-108l8718,13602r-29,-56l8661,13491r-28,-56l8605,13378r-26,-57l8552,13263r-26,-58l8502,13147r-25,-58l8454,13030r-23,-59l8409,12912r-20,-60l8369,12792r-19,-60l8333,12673r-4946,l3387,14024r-122,108l3203,14183r-61,49l3080,14278r-61,43l2957,14360r-64,37l2831,14429r-63,31l2704,14486r-63,24l2578,14530r-64,17l2451,14560r-63,10l2324,14575r-63,4l2198,14578r-64,-5l2072,14565r-62,-12l1947,14537r-61,-19l1823,14495r-61,-27l1701,14436r-60,-35l1581,14362r-60,-44l1462,14272r-58,-52l1346,14165r-58,-60l1201,14009r-68,-1297l,12712,,7619r,-9l9,7436r8,-176l26,7084,37,6909,48,6732,59,6557,71,6380,84,6205,97,6028r14,-175l125,5677r16,-176l156,5326r16,-175l190,4976r17,-174l219,4687r12,-116l244,4455r14,-116l271,4223r14,-117l300,3990r15,-117l332,3756r16,-115l366,3524r19,-115l405,3294r21,-115l446,3065r23,-113l484,2886r14,-70l514,2742r19,-77l553,2584r23,-80l588,2462r13,-40l615,2381r14,-41l644,2300r16,-40l677,2221r17,-38l712,2144r19,-36l751,2073r21,-35l794,2005r23,-32l841,1943r25,-29l892,1887r26,-25l946,1839r30,-20l1004,1792r30,-28l1063,1738r30,-26l1122,1687r30,-25l1182,1638r31,-24l1245,1590r30,-23l1307,1545r33,-21l1371,1502r33,-21l1437,1461r33,-19l1503,1422r34,-18l1571,1386r35,-17l1640,1351r36,-16l1711,1320r36,-15l1783,1289r36,-14l1856,1262r37,-13l1930,1237r38,-12l2007,1214r38,-11l2092,1191r47,-11l2186,1171r48,-9l2281,1153r48,-7l2376,1139r48,-6l2421,1082r-3,-50l2421,983r3,-48l2430,889r10,-47l2451,796r14,-45l2482,707r17,-43l2520,623r23,-40l2568,543r27,-38l2625,469r30,-35l2688,401r35,-32l2759,339r38,-29l2837,283r41,-25l2922,234r44,-21l3012,194r47,-18l3108,161r50,-13l3209,138r52,-9l3315,123r54,-3l6053,,8736,120r55,3l8844,129r52,9l8948,148r49,13l9046,176r47,18l9139,213r45,21l9226,258r42,25l9308,309r38,30l9382,368r35,33l9450,434r31,35l9510,505r26,38l9561,583r23,40l9605,664r19,43l9640,750r14,46l9665,842r9,45l9680,935r5,48l9686,1032r-1,50l9680,1133r48,6l9776,1146r49,7l9871,1162r47,9l9966,1180r47,11l10060,1203r39,11l10137,1225r38,12l10212,1249r37,13l10286,1275r36,14l10358,1305r36,15l10429,1335r35,16l10499,1369r35,17l10568,1404r34,18l10636,1442r33,19l10701,1481r33,21l10766,1524r31,21l10829,1567r32,23l10891,1614r32,24l10952,1662r31,25l11012,1712r59,52l11129,1819r30,20l11187,1862r26,25l11240,1914r25,29l11289,1973r22,32l11334,2038r20,35l11374,2108r18,36l11411,2183r17,38l11445,2260r16,40l11477,2340r14,41l11504,2422r13,40l11529,2504r23,80l11573,2665r17,77l11608,2816r14,70l11636,2952r22,113l11680,3179r20,115l11720,3409r19,115l11757,3641r17,115l11790,3873r15,117l11820,4106r14,117l11848,4338r13,117l11874,4571r12,116l11898,4802r8,83l11914,4968r8,82l11931,5133r7,84l11946,5300r7,83l11960,5465r109,-6l12175,5454r100,2l12372,5459r92,9l12551,5478r84,15l12715,5510r75,21l12862,5555r69,26l12995,5608r61,32l13114,5672r55,34l13221,5743r48,38l13315,5820r43,41l13397,5902r37,44l13469,5988r32,45l13530,6076r28,45l13583,6166r24,44l13628,6255r18,44l13664,6342r16,43l13694,6426r23,-24l13741,6378r25,-23l13791,6332r37,-30l13868,6272r40,-28l13949,6218r42,-24l14034,6171r43,-22l14122,6130r45,-18l14213,6095r47,-15l14307,6067r47,-13l14401,6043r48,-9l14497,6025r48,-6l14593,6013r48,-3l14689,6007r48,-1l14786,6005r48,1l14882,6008r49,4l14979,6017r48,5l15075,6030r48,7l15170,6047r47,10l15264,6069r62,17l15388,6106r61,21l15509,6150r59,27l15626,6204r29,14l15684,6233r27,17l15739,6266r28,16l15794,6300r27,17l15847,6336r27,18l15899,6374r26,19l15950,6413r24,21l15998,6455r24,22l16045,6499r23,23l16091,6546r22,24l16133,6594r43,50l16215,6695r38,52l16290,6800r33,53l16356,6906r31,55l16415,7015r27,56l16469,7127r24,57l16516,7241r21,57l16558,7356r19,59l16595,7474r17,60l16628,7594r15,60l16656,7713r15,61l16683,7835r12,61l16706,7959r20,123l16745,8207r17,124l16780,8457r6,50l16793,8559r6,51l16807,8660r7,51l16821,8761r8,51l16838,8863r5,20l16847,8905r5,21l16856,8946r5,22l16864,8988r4,21l16873,9028r9,49l16893,9127r10,49l16913,9225r11,49l16934,9323r10,49l16954,9421r15,71l16983,9562r15,70l17012,9702r15,70l17042,9843r15,70l17072,9982r67,291l17206,10575r32,154l17270,10886r31,158l17328,11202r25,160l17376,11522r18,161l17410,11842r11,159l17426,12157r,156l17421,12467r-12,151l17390,12767r-25,145l17331,13055r-41,138l17239,13326r-59,130l17112,13580r-79,119l16945,13812r-101,107l16733,14019r-124,93l16474,14199r-148,78l16164,14347xm15377,11002r-4,14l15371,11030r-3,16l15366,11063r-1,18l15364,11100r,39l15366,11181r4,45l15376,11273r7,49l15393,11373r10,52l15416,11480r13,54l15443,11590r16,57l15475,11704r16,57l15510,11818r-4,-51l15500,11716r-5,-51l15488,11614r-6,-51l15474,11511r-8,-51l15459,11409r-9,-51l15440,11307r-10,-50l15420,11205r-11,-51l15399,11103r-11,-51l15377,11002xe" fillcolor="#1f1a17" stroked="f">
                        <v:path arrowok="t" o:connecttype="custom" o:connectlocs="1609,1469;1580,1513;1534,1558;1483,1583;1429,1597;1350,1603;1218,1595;1114,1582;1020,1569;959,1559;937,1546;925,1529;919,1505;923,1454;901,1427;858,1332;833,1268;277,1446;207,1457;140,1422;4,691;19,498;35,364;55,258;73,211;100,179;134,152;171,132;214,118;243,89;266,43;311,16;895,15;942,40;967,84;992,117;1036,131;1074,150;1113,182;1139,214;1158,267;1178,376;1192,497;1247,547;1322,574;1361,621;1387,627;1436,606;1489,601;1545,613;1585,634;1612,657;1647,713;1667,778;1681,866;1687,901;1699,956;1730,1105;1739,1277;1661,1412;1537,1114;1548,1171;1545,1136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194" o:spid="_x0000_s1028" style="position:absolute;left:38;top:38;width:1139;height:1386;visibility:visible;mso-wrap-style:square;v-text-anchor:top" coordsize="11385,1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YUsUA&#10;AADcAAAADwAAAGRycy9kb3ducmV2LnhtbESP3WrCQBCF74W+wzKF3ulGW8RGVxGhRYpe+PMA0+yY&#10;DWZnQ3Zr4tt3LgTvZjhnzvlmsep9rW7UxiqwgfEoA0VcBFtxaeB8+hrOQMWEbLEOTAbuFGG1fBks&#10;MLeh4wPdjqlUEsIxRwMupSbXOhaOPMZRaIhFu4TWY5K1LbVtsZNwX+tJlk21x4qlwWFDG0fF9fjn&#10;DXxvd+frftr9bNbuYzz7rdP73X0a8/bar+egEvXpaX5cb63gTwR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1hSxQAAANwAAAAPAAAAAAAAAAAAAAAAAJgCAABkcnMv&#10;ZG93bnJldi54bWxQSwUGAAAAAAQABAD1AAAAigMAAAAA&#10;" path="m2667,11954r,1549l2616,13547r-50,40l2516,13624r-50,35l2415,13691r-49,30l2317,13747r-48,24l2220,13792r-48,18l2125,13825r-48,12l2030,13848r-47,7l1937,13859r-46,1l1844,13859r-44,-4l1754,13848r-45,-11l1664,13825r-44,-15l1576,13792r-44,-21l1488,13747r-42,-26l1403,13691r-42,-32l1318,13624r-41,-37l1235,13547r-41,-44l1115,11993,,11993,,7267r2,-58l11,7041,25,6778,46,6438,59,6245,73,6035,89,5814r18,-229l126,5345r20,-245l169,4849r24,-252l220,4344r28,-252l277,3843r32,-244l342,3361r35,-227l414,2916r39,-206l494,2520r42,-175l581,2190r47,-137l677,1939r50,-90l781,1784r54,-37l922,1666r85,-74l1091,1525r84,-59l1258,1413r82,-48l1421,1324r78,-36l1577,1256r75,-26l1725,1206r71,-19l1865,1171r67,-14l1995,1146r60,-9l2165,1123r98,-12l2305,1106r39,-7l2378,1092r31,-9l2434,1072r21,-12l2470,1045r11,-19l2486,1004r,-26l2480,948r-12,-35l2455,876r-12,-37l2434,803r-7,-37l2423,730r-2,-35l2421,659r2,-35l2427,591r6,-33l2442,525r11,-31l2465,462r14,-29l2495,403r19,-28l2533,349r22,-26l2578,299r25,-24l2630,253r29,-21l2688,214r32,-18l2754,181r34,-15l2825,154r37,-11l2900,134r41,-6l2982,122r44,-3l5693,,8360,119r43,3l8445,128r39,6l8523,143r37,11l8596,166r35,15l8665,196r31,18l8726,232r29,21l8782,275r25,24l8830,323r22,26l8872,375r18,28l8907,433r14,29l8933,494r11,31l8951,558r7,33l8962,624r2,35l8964,695r-2,35l8958,766r-7,37l8943,839r-12,37l8917,913r-12,35l8899,978r,26l8904,1026r10,19l8931,1060r20,12l8976,1083r30,9l9041,1099r38,7l9123,1111r96,12l9330,1137r60,9l9454,1157r66,14l9589,1187r71,19l9733,1230r75,26l9886,1288r79,36l10045,1365r82,48l10210,1466r84,59l10378,1592r86,74l10550,1747r54,37l10657,1849r51,90l10757,2053r46,137l10848,2345r44,175l10932,2710r39,206l11008,3134r35,227l11076,3599r32,244l11137,4092r29,252l11192,4597r24,252l11239,5100r21,245l11278,5585r18,229l11312,6035r14,210l11339,6438r21,340l11374,7041r9,168l11385,7267r,4726l10271,11993r-79,1510l10150,13547r-41,40l10066,13624r-41,35l9982,13691r-43,30l9896,13747r-43,24l9810,13792r-45,18l9721,13825r-45,12l9632,13848r-46,7l9540,13859r-45,1l9448,13859r-46,-4l9355,13848r-47,-11l9260,13825r-48,-15l9164,13792r-48,-21l9068,13747r-49,-26l8969,13691r-49,-32l8869,13624r-50,-37l8769,13547r-50,-44l8719,11954r-6052,xm3343,516r4619,l7982,516r21,3l8022,521r20,3l8061,528r19,6l8099,540r17,8l8134,556r17,8l8167,574r17,10l8200,596r14,11l8230,620r13,13l8256,647r13,14l8281,677r11,15l8302,708r10,17l8320,742r9,17l8336,778r6,17l8348,815r4,18l8355,853r3,20l8360,893r,20l8360,1549r,21l8358,1589r-3,20l8352,1629r-4,19l8342,1667r-6,18l8329,1704r-9,17l8312,1737r-10,18l8292,1770r-11,17l8269,1802r-13,14l8243,1829r-13,14l8214,1855r-14,12l8184,1878r-17,11l8151,1898r-17,8l8116,1915r-17,7l8080,1928r-19,6l8042,1938r-20,3l8003,1944r-21,2l7962,1946r-4619,l3324,1946r-21,-2l3283,1941r-19,-3l3244,1934r-18,-6l3207,1922r-17,-7l3171,1906r-16,-8l3137,1889r-15,-11l3105,1867r-14,-12l3076,1843r-13,-14l3050,1816r-13,-14l3025,1787r-11,-17l3004,1755r-10,-18l2985,1721r-8,-17l2970,1685r-6,-18l2958,1648r-4,-19l2950,1609r-2,-20l2946,1570r,-21l2946,913r,-20l2948,873r2,-20l2954,833r4,-18l2964,795r6,-17l2977,759r8,-17l2994,725r10,-17l3014,692r11,-15l3037,661r13,-14l3063,633r13,-13l3091,607r14,-11l3122,584r15,-10l3155,564r16,-8l3190,548r17,-8l3226,534r18,-6l3264,524r19,-3l3303,519r21,-3l3343,516xm995,7188r-84,-25l838,7117r-63,-64l723,6971r-44,-98l644,6760,619,6632,601,6493,590,6342r-5,-161l588,6011r8,-176l609,5652r19,-188l650,5272r26,-194l706,4884r32,-195l773,4496r36,-190l846,4120r39,-181l923,3764r38,-166l998,3440r36,-147l1069,3158r32,-123l1129,2927r26,-93l1177,2758r17,-58l1229,2668r79,-31l1429,2609r162,-27l1789,2558r230,-23l2280,2515r289,-18l2882,2481r334,-14l3567,2455r367,-8l4313,2439r389,-6l5096,2430r397,-1l5891,2430r394,3l6674,2439r379,6l7419,2455r353,12l8105,2481r314,16l8707,2515r261,20l9198,2558r198,24l9557,2609r123,28l9759,2668r34,32l9811,2758r21,76l9858,2927r29,108l9919,3158r34,135l9989,3440r37,158l10064,3764r38,175l10140,4120r39,186l10215,4496r33,193l10281,4884r30,194l10337,5272r23,192l10377,5652r15,183l10399,6011r2,170l10397,6342r-11,151l10369,6632r-27,128l10307,6873r-43,98l10211,7053r-62,64l10076,7163r-84,25l9788,7220r-220,30l9335,7277r-246,26l8830,7326r-268,22l8283,7368r-287,17l7700,7400r-302,13l7090,7424r-314,10l6459,7441r-320,5l5817,7449r-324,1l5170,7449r-322,-3l4528,7441r-318,-7l3897,7424r-308,-11l3287,7400r-296,-15l2704,7368r-279,-20l2156,7326r-258,-23l1652,7277r-233,-27l1199,7220,995,7188xe" fillcolor="#edca4a" stroked="f">
                        <v:path arrowok="t" o:connecttype="custom" o:connectlocs="232,1375;189,1386;149,1375;0,1199;11,559;34,336;73,185;142,132;206,114;247,105;243,77;247,46;266,23;298,12;860,17;886,35;897,62;891,95;904,110;966,121;1038,159;1090,252;1120,460;1136,678;1007,1362;968,1384;926,1383;882,1359;803,52;819,58;831,71;836,87;835,167;826,182;812,192;334,195;317,191;304,180;296,165;295,85;302,69;314,57;330,52;64,676;65,527;96,360;123,267;322,247;668,244;940,258;992,316;1025,469;1040,634;1000,719;770,740;485,745;216,733" o:connectangles="0,0,0,0,0,0,0,0,0,0,0,0,0,0,0,0,0,0,0,0,0,0,0,0,0,0,0,0,0,0,0,0,0,0,0,0,0,0,0,0,0,0,0,0,0,0,0,0,0,0,0,0,0,0,0,0,0"/>
                        <o:lock v:ext="edit" verticies="t"/>
                      </v:shape>
                      <v:shape id="Freeform 195" o:spid="_x0000_s1029" style="position:absolute;left:885;top:882;width:230;height:230;visibility:visible;mso-wrap-style:square;v-text-anchor:top" coordsize="2309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Ocb4A&#10;AADcAAAADwAAAGRycy9kb3ducmV2LnhtbERPTYvCMBC9C/6HMMLeNK0rotUo7qLi1erF29CMbbGZ&#10;1CZq/fdGELzN433OfNmaStypcaVlBfEgAkGcWV1yruB42PQnIJxH1lhZJgVPcrBcdDtzTLR98J7u&#10;qc9FCGGXoILC+zqR0mUFGXQDWxMH7mwbgz7AJpe6wUcIN5UcRtFYGiw5NBRY039B2SW9GQV/o4Mk&#10;v97Hz197inBjp9ctaqV+eu1qBsJT67/ij3unw/xhDO9nwgV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XTnG+AAAA3AAAAA8AAAAAAAAAAAAAAAAAmAIAAGRycy9kb3ducmV2&#10;LnhtbFBLBQYAAAAABAAEAPUAAACDAwAAAAA=&#10;" path="m1154,r59,1l1272,6r58,7l1387,23r56,13l1497,53r54,17l1603,91r52,23l1705,140r48,27l1800,197r46,32l1888,263r43,37l1971,338r38,39l2045,420r34,43l2112,508r30,47l2170,603r25,50l2218,704r21,52l2257,810r16,54l2286,920r9,56l2303,1034r5,59l2309,1152r-1,59l2303,1269r-8,58l2286,1384r-13,56l2257,1495r-18,53l2218,1600r-23,52l2170,1701r-28,49l2112,1796r-33,45l2045,1885r-36,41l1971,1966r-40,38l1888,2040r-42,35l1800,2107r-47,30l1705,2165r-50,26l1603,2214r-52,20l1497,2252r-54,15l1387,2280r-57,11l1272,2297r-59,5l1154,2304r-58,-2l1037,2297r-58,-6l922,2280r-56,-13l812,2252r-55,-18l705,2214r-51,-23l604,2165r-48,-28l509,2107r-46,-32l420,2040r-42,-36l338,1966r-38,-40l264,1885r-34,-44l197,1796r-30,-46l139,1701r-25,-49l91,1600,70,1548,52,1495,36,1440,23,1384,13,1327,6,1269,1,1211,,1152r1,-59l6,1034r7,-58l23,920,36,864,52,810,70,756,91,704r23,-51l139,603r28,-48l197,508r33,-45l264,420r36,-43l338,338r40,-38l420,263r43,-34l509,197r47,-30l604,140r50,-26l705,91,757,70,812,53,866,36,922,23,979,13r58,-7l1096,1,1154,xe" stroked="f">
                        <v:path arrowok="t" o:connecttype="custom" o:connectlocs="127,1;144,4;160,9;175,17;188,26;200,38;210,51;219,65;225,81;229,97;230,115;229,132;225,149;219,165;210,179;200,192;188,204;175,213;160,221;144,226;127,229;109,230;92,228;75,223;60,216;46,207;34,196;23,184;14,170;7,155;2,138;0,121;1,103;4,86;9,70;17,55;26,42;38,30;51,20;65,11;81,5;98,1;115,0" o:connectangles="0,0,0,0,0,0,0,0,0,0,0,0,0,0,0,0,0,0,0,0,0,0,0,0,0,0,0,0,0,0,0,0,0,0,0,0,0,0,0,0,0,0,0"/>
                      </v:shape>
                      <v:shape id="Freeform 196" o:spid="_x0000_s1030" style="position:absolute;left:156;top:882;width:231;height:230;visibility:visible;mso-wrap-style:square;v-text-anchor:top" coordsize="2310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A7sAA&#10;AADcAAAADwAAAGRycy9kb3ducmV2LnhtbERPTYvCMBC9C/sfwix409QedO2ayiIIXkTsCl6HZmxL&#10;m0lpoo3/3ggLe5vH+5zNNphOPGhwjWUFi3kCgri0uuFKweV3P/sC4Tyyxs4yKXiSg23+Mdlgpu3I&#10;Z3oUvhIxhF2GCmrv+0xKV9Zk0M1tTxy5mx0M+giHSuoBxxhuOpkmyVIabDg21NjTrqayLe5GwW0x&#10;El7aYrcKdCqOTVinyVUrNf0MP98gPAX/L/5zH3Scn6bwfiZe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ZA7sAAAADcAAAADwAAAAAAAAAAAAAAAACYAgAAZHJzL2Rvd25y&#10;ZXYueG1sUEsFBgAAAAAEAAQA9QAAAIUDAAAAAA==&#10;" path="m1155,r59,1l1273,6r58,7l1388,23r56,13l1498,53r54,17l1604,91r52,23l1706,140r48,27l1801,197r45,32l1889,263r42,37l1971,338r38,39l2045,420r35,43l2112,508r31,47l2170,603r26,50l2219,704r21,52l2257,810r17,54l2286,920r11,56l2304,1034r5,59l2310,1152r-1,59l2304,1269r-7,58l2286,1384r-12,56l2257,1495r-17,53l2219,1600r-23,52l2170,1701r-27,49l2112,1796r-32,45l2045,1885r-36,41l1971,1966r-40,38l1889,2040r-43,35l1801,2107r-47,30l1706,2165r-50,26l1604,2214r-52,20l1498,2252r-54,15l1388,2280r-57,11l1273,2297r-59,5l1155,2304r-60,-2l1036,2297r-56,-6l923,2280r-57,-13l812,2252r-54,-18l706,2214r-52,-23l605,2165r-49,-28l509,2107r-45,-32l421,2040r-42,-36l339,1966r-38,-40l265,1885r-35,-44l198,1796r-31,-46l140,1701r-26,-49l91,1600,70,1548,53,1495,36,1440,24,1384,13,1327,7,1269,2,1211,,1152r2,-59l7,1034r6,-58l24,920,36,864,53,810,70,756,91,704r23,-51l140,603r27,-48l198,508r32,-45l265,420r36,-43l339,338r40,-38l421,263r43,-34l509,197r47,-30l605,140r49,-26l706,91,758,70,812,53,866,36,923,23,980,13r56,-7l1095,1,1155,xe" stroked="f">
                        <v:path arrowok="t" o:connecttype="custom" o:connectlocs="127,1;144,4;160,9;175,17;189,26;201,38;211,51;220,65;226,81;230,97;231,115;230,132;226,149;220,165;211,179;201,192;189,204;175,213;160,221;144,226;127,229;110,230;92,228;76,223;61,216;46,207;34,196;23,184;14,170;7,155;2,138;0,121;1,103;4,86;9,70;17,55;27,42;38,30;51,20;65,11;81,5;98,1;116,0" o:connectangles="0,0,0,0,0,0,0,0,0,0,0,0,0,0,0,0,0,0,0,0,0,0,0,0,0,0,0,0,0,0,0,0,0,0,0,0,0,0,0,0,0,0,0"/>
                      </v:shape>
                      <v:shape id="Freeform 197" o:spid="_x0000_s1031" style="position:absolute;left:1356;top:768;width:220;height:776;visibility:visible;mso-wrap-style:square;v-text-anchor:top" coordsize="2203,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dMIA&#10;AADcAAAADwAAAGRycy9kb3ducmV2LnhtbERP32vCMBB+F/wfwgl703ROx+iMooPBXkSsG9vj0dya&#10;suZSkqyt/70RBN/u4/t5q81gG9GRD7VjBY+zDARx6XTNlYLP0/v0BUSIyBobx6TgTAE26/Fohbl2&#10;PR+pK2IlUgiHHBWYGNtcylAashhmriVO3K/zFmOCvpLaY5/CbSPnWfYsLdacGgy29Gao/Cv+rYLd&#10;wbd1WHx/9adz8eOX+8PRmk6ph8mwfQURaYh38c39odP8+RNcn0kX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u50wgAAANwAAAAPAAAAAAAAAAAAAAAAAJgCAABkcnMvZG93&#10;bnJldi54bWxQSwUGAAAAAAQABAD1AAAAhwMAAAAA&#10;" path="m1480,388r10,48l1500,502r11,80l1523,678r12,108l1547,905r11,128l1566,1168r5,71l1574,1311r3,73l1580,1458r1,75l1582,1608r,77l1581,1761r-1,75l1576,1912r-3,75l1569,2063r-7,74l1556,2210r-9,72l1537,2351r-19,123l1500,2586r-19,103l1464,2783r-15,87l1433,2950r-14,77l1407,3098r-11,70l1387,3237r-3,35l1381,3305r-3,35l1375,3376r-1,36l1373,3448r,38l1373,3524r1,41l1376,3606r3,42l1382,3693r8,91l1403,3877r15,95l1438,4069r21,99l1485,4268r27,102l1541,4472r32,103l1606,4680r34,104l1676,4889r72,210l1822,5308r73,206l1966,5716r33,99l2031,5912r29,95l2088,6099r25,92l2136,6279r20,85l2172,6447r14,79l2195,6602r6,72l2203,6744r-38,63l2122,6880r-48,80l2021,7043r-30,44l1962,7131r-31,44l1899,7219r-33,45l1832,7307r-35,43l1761,7392r-37,41l1687,7473r-40,38l1608,7548r-40,34l1527,7614r-41,30l1443,7670r-44,25l1357,7716r-45,17l1267,7746r-44,10l1177,7762r-46,1l1084,7760,932,7723,793,7651,668,7545,554,7408,454,7242,364,7050,287,6833,219,6595,161,6337,113,6061,75,5770,44,5466,23,5153,7,4830,,4501,,4168,4,3835,15,3500,30,3170,51,2845,75,2528r27,-309l133,1923r33,-281l202,1377r36,-246l276,906,314,704,352,528,389,380,427,262r34,-86l470,133,486,96,504,65,528,40,555,23,587,9,621,2,659,r39,1l741,6r44,10l831,28r45,16l924,62r47,20l1019,104r47,23l1112,152r46,25l1202,202r41,25l1284,252r37,24l1356,298r58,40l1456,369r23,17l1480,388xe" fillcolor="#e77817" stroked="f">
                        <v:path arrowok="t" o:connecttype="custom" o:connectlocs="150,50;153,79;156,117;157,138;158,161;158,184;157,206;154,228;150,259;145,287;141,310;138,327;137,337;137,348;137,360;139,378;144,407;151,437;160,468;175,510;196,571;206,600;213,628;218,652;220,674;207,696;196,713;186,726;176,739;164,751;152,761;140,769;127,774;113,776;79,765;45,724;22,659;7,577;1,483;0,383;5,284;13,192;24,113;35,53;46,18;50,6;59,1;70,0;83,3;97,8;111,15;124,23;135,30;148,39" o:connectangles="0,0,0,0,0,0,0,0,0,0,0,0,0,0,0,0,0,0,0,0,0,0,0,0,0,0,0,0,0,0,0,0,0,0,0,0,0,0,0,0,0,0,0,0,0,0,0,0,0,0,0,0,0,0"/>
                      </v:shape>
                      <v:shape id="Freeform 198" o:spid="_x0000_s1032" style="position:absolute;left:1104;top:598;width:221;height:100;visibility:visible;mso-wrap-style:square;v-text-anchor:top" coordsize="2208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hPsMA&#10;AADcAAAADwAAAGRycy9kb3ducmV2LnhtbERP22rCQBB9F/yHZYS+iG6UIiG6igotFVHxBj4O2TFJ&#10;m50N2a3Gv+8WBN/mcK4zmTWmFDeqXWFZwaAfgSBOrS44U3A6fvRiEM4jaywtk4IHOZhN260JJtre&#10;eU+3g89ECGGXoILc+yqR0qU5GXR9WxEH7mprgz7AOpO6xnsIN6UcRtFIGiw4NORY0TKn9OfwaxSM&#10;eLs4xrTc4CX+7J7n36udXa+Ueus08zEIT41/iZ/uLx3mD9/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DhPsMAAADcAAAADwAAAAAAAAAAAAAAAACYAgAAZHJzL2Rv&#10;d25yZXYueG1sUEsFBgAAAAAEAAQA9QAAAIgDAAAAAA==&#10;" path="m164,976l94,881,45,791,13,706,,624,4,548,22,477,55,410r46,-62l158,291r68,-52l305,192r87,-42l486,113,587,81,693,54,803,32,916,17,1031,6,1147,r114,l1375,6r111,11l1593,33r103,23l1792,84r89,34l1961,157r71,46l2093,255r50,58l2179,376r21,70l2208,492r,40l2204,569r-10,33l2179,630r-20,25l2136,677r-28,18l2076,710r-34,14l2004,733r-40,8l1921,748r-46,3l1828,753r-48,1l1731,754r-50,-2l1630,750r-51,-2l1479,741r-97,-7l1335,732r-46,-1l1246,730r-41,1l1166,732r-35,5l1100,742r-27,7l400,970r-23,7l346,987r-18,6l309,997r-18,4l272,1006r-19,2l235,1009r-17,l202,1007r-6,-1l189,1003r-6,-3l178,997r-5,-4l170,988r-4,-6l164,976xe" fillcolor="#f8c300" stroked="f">
                        <v:path arrowok="t" o:connecttype="custom" o:connectlocs="9,87;1,70;0,54;6,41;16,29;31,19;49,11;69,5;92,2;115,0;138,1;159,3;179,8;196,16;209,25;218,37;221,49;221,56;218,62;214,67;208,70;201,73;192,74;183,75;173,75;163,74;148,73;134,73;125,72;117,73;110,74;40,96;35,98;31,99;27,100;24,100;20,100;19,99;18,99;17,98;16,97" o:connectangles="0,0,0,0,0,0,0,0,0,0,0,0,0,0,0,0,0,0,0,0,0,0,0,0,0,0,0,0,0,0,0,0,0,0,0,0,0,0,0,0,0"/>
                      </v:shape>
                      <v:shape id="Freeform 199" o:spid="_x0000_s1033" style="position:absolute;left:1343;top:757;width:120;height:772;visibility:visible;mso-wrap-style:square;v-text-anchor:top" coordsize="1201,7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mCcMA&#10;AADcAAAADwAAAGRycy9kb3ducmV2LnhtbERPTWuDQBC9B/Iflin0FteGJhSTNQShpeQQqBXa4+BO&#10;VHRnjbtV+++7hUBu83ifsz/MphMjDa6xrOApikEQl1Y3XCkoPl9XLyCcR9bYWSYFv+TgkC4Xe0y0&#10;nfiDxtxXIoSwS1BB7X2fSOnKmgy6yPbEgbvYwaAPcKikHnAK4aaT6zjeSoMNh4Yae8pqKtv8xyi4&#10;+u5rm3+/GZmdzXNx6U9Za09KPT7Mxx0IT7O/i2/udx3mrzfw/0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gmCcMAAADcAAAADwAAAAAAAAAAAAAAAACYAgAAZHJzL2Rv&#10;d25yZXYueG1sUEsFBgAAAAAEAAQA9QAAAIgDAAAAAA==&#10;" path="m1181,232r5,6l1190,247r4,8l1197,262r2,9l1200,280r1,9l1200,297r-1,9l1197,315r-2,7l1190,330r-4,8l1182,345r-7,7l1169,358r-8,6l1153,368r-7,4l1137,375r-9,2l1119,379r-8,l1103,379r-9,-1l1086,376r-9,-4l1069,369r-7,-4l1055,359r-8,-6l1042,346r-24,-27l995,294,972,271,950,252,928,233,907,218,886,206,866,195r-14,-6l838,185r-14,-3l810,181r-13,1l785,184r-12,3l761,193r-15,10l731,214r-16,15l700,245r-14,20l671,286r-15,25l641,339r-15,33l610,408r-16,40l580,489r-14,45l552,582r-15,50l525,684r-13,57l500,799r-12,62l477,926r-9,67l457,1064r-9,73l438,1213r-2,22l427,1315r-9,80l410,1475r-8,79l393,1633r-7,78l378,1789r-8,78l363,1941r-7,75l349,2093r-8,79l334,2251r-7,81l320,2414r-7,81l296,2690r-15,192l267,3067r-13,180l240,3419r-10,164l220,3739r-10,145l202,4018r-6,122l190,4250r-4,95l183,4426r-3,65l180,4540r,30l183,4601r2,36l187,4678r2,47l197,4853r9,151l211,5086r7,87l224,5262r8,92l240,5450r10,98l261,5650r12,101l286,5855r16,104l318,6065r17,104l355,6275r21,104l399,6483r24,102l449,6685r28,98l508,6879r33,93l576,7061r37,86l653,7229r42,77l739,7379r47,68l837,7509r52,55l896,7571r5,8l905,7586r5,8l913,7603r2,7l916,7619r,9l916,7636r-1,9l913,7654r-2,7l907,7670r-5,8l898,7684r-7,8l885,7697r-8,6l869,7708r-7,3l853,7715r-8,2l837,7718r-9,1l819,7718r-9,-1l802,7716r-8,-3l785,7709r-7,-4l770,7699r-7,-6l707,7633r-55,-66l601,7495r-48,-78l507,7336r-44,-87l424,7158r-38,-94l351,6968,317,6867,286,6764,258,6659,232,6554,207,6446,185,6337,164,6228,144,6118,128,6009,112,5901,97,5794,84,5689,73,5584,62,5483r-8,-99l45,5288r-7,-93l32,5106r-6,-84l17,4868,9,4734,7,4692,5,4653,2,4616,,4582r,-33l,4499r2,-66l5,4351r4,-98l14,4142r8,-124l30,3882r8,-146l49,3578,60,3412,72,3238,87,3057r14,-187l116,2677r16,-197l139,2407r6,-74l152,2257r8,-79l166,2099r9,-82l183,1934r7,-85l199,1768r8,-82l214,1605r9,-79l232,1446r7,-78l248,1291r9,-77l259,1194r10,-81l279,1036r11,-75l301,890r12,-69l326,755r13,-63l352,632r14,-57l381,521r16,-52l412,421r16,-45l446,333r16,-39l481,257r11,-21l503,217r10,-19l524,181r11,-17l547,148r12,-15l571,119r13,-13l596,92,610,81,623,70,636,59r13,-9l662,41r14,-7l691,26r17,-6l723,13,739,9,756,5,772,2,789,1,805,r16,1l839,2r16,2l873,8r16,4l907,17r17,7l941,31r15,7l970,47r15,7l999,64r31,21l1059,108r30,27l1119,164r31,32l1181,232xe" fillcolor="#1f1a17" stroked="f">
                        <v:path arrowok="t" o:connecttype="custom" o:connectlocs="120,26;120,31;118,35;115,37;110,38;106,37;99,29;89,21;81,18;75,20;67,29;59,45;52,68;47,99;43,132;39,171;35,209;31,250;24,342;20,414;18,454;19,473;22,526;27,575;35,628;48,678;65,723;89,756;91,760;91,765;90,768;86,771;82,772;78,771;60,750;39,706;23,655;13,601;6,548;3,502;0,462;0,435;4,374;10,287;15,226;19,185;23,145;27,111;33,76;40,47;48,26;53,16;60,9;66,4;74,1;82,0;91,2;98,5;112,16" o:connectangles="0,0,0,0,0,0,0,0,0,0,0,0,0,0,0,0,0,0,0,0,0,0,0,0,0,0,0,0,0,0,0,0,0,0,0,0,0,0,0,0,0,0,0,0,0,0,0,0,0,0,0,0,0,0,0,0,0,0,0"/>
                      </v:shape>
                      <v:shape id="Freeform 200" o:spid="_x0000_s1034" style="position:absolute;left:1181;top:1083;width:120;height:377;visibility:visible;mso-wrap-style:square;v-text-anchor:top" coordsize="1196,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Ci8MA&#10;AADcAAAADwAAAGRycy9kb3ducmV2LnhtbERPzWrCQBC+F3yHZQpeim7qIcToKrUgShsojT7AmB2T&#10;YHY27K4a375bKPQ2H9/vLNeD6cSNnG8tK3idJiCIK6tbrhUcD9tJBsIHZI2dZVLwIA/r1ehpibm2&#10;d/6mWxlqEUPY56igCaHPpfRVQwb91PbEkTtbZzBE6GqpHd5juOnkLElSabDl2NBgT+8NVZfyahR0&#10;SZsN/Vd2Knaf85fwUfB+U+6UGj8PbwsQgYbwL/5z73WcP0vh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Ci8MAAADcAAAADwAAAAAAAAAAAAAAAACYAgAAZHJzL2Rv&#10;d25yZXYueG1sUEsFBgAAAAAEAAQA9QAAAIgDAAAAAA==&#10;" path="m721,35r-41,3l639,42r-40,8l561,61,524,74,488,90r-36,18l419,129r-34,24l354,178r-30,27l294,236r-27,30l241,300r-26,35l192,371r-23,38l147,448r-20,41l109,530,91,571,76,615,62,658,49,703,38,748,28,794r-9,45l13,885,6,931,3,977r-2,44l,1067r1,69l3,1210r4,77l14,1368r7,83l31,1539r11,89l55,1719r16,95l87,1909r19,97l126,2103r23,99l173,2300r26,99l228,2497r29,98l289,2692r34,96l359,2882r38,92l436,3065r43,88l523,3237r45,82l617,3398r50,74l719,3543r54,66l829,3670r58,57l948,3778r7,-13l962,3754r8,-9l979,3738r10,-7l999,3727r10,-4l1021,3721r10,-1l1042,3720r12,l1066,3721r23,2l1112,3726r11,l1133,3726r10,l1153,3723r8,-2l1169,3717r8,-4l1182,3706r6,-9l1192,3688r2,-12l1196,3661r,-16l1195,3627r-2,-22l1189,3581r-22,-123l1144,3325r-23,-144l1099,3030r-22,-157l1057,2709r-21,-164l1017,2377r-17,-165l983,2047,969,1886,957,1730,947,1581r-7,-139l938,1375r-3,-63l934,1251r,-58l935,1145r3,-51l943,1043r5,-54l955,934r9,-55l972,823r9,-57l1001,654r17,-110l1026,491r8,-53l1039,387r4,-49l1046,293r1,-45l1045,206r-4,-38l1035,132r-10,-31l1013,74,998,49,978,30,955,15,928,4,896,,860,,819,6,773,18,721,35xe" fillcolor="#e77817" stroked="f">
                        <v:path arrowok="t" o:connecttype="custom" o:connectlocs="64,4;53,7;42,13;33,20;24,30;17,41;11,53;6,66;3,79;1,93;0,106;1,128;3,154;7,181;13,210;20,239;29,269;40,297;52,323;67,346;83,366;96,376;98,373;101,372;105,371;109,372;114,372;116,371;119,370;120,367;120,362;117,345;110,302;104,254;99,204;95,158;94,131;94,114;95,99;98,82;102,54;104,39;105,25;104,13;100,5;93,0;82,1" o:connectangles="0,0,0,0,0,0,0,0,0,0,0,0,0,0,0,0,0,0,0,0,0,0,0,0,0,0,0,0,0,0,0,0,0,0,0,0,0,0,0,0,0,0,0,0,0,0,0"/>
                      </v:shape>
                      <v:shape id="Freeform 201" o:spid="_x0000_s1035" style="position:absolute;left:878;top:676;width:607;height:875;visibility:visible;mso-wrap-style:square;v-text-anchor:top" coordsize="6063,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fScMA&#10;AADcAAAADwAAAGRycy9kb3ducmV2LnhtbERPS4vCMBC+L/gfwgh7WxM97KMapQiCuHtw1cMeh2Zs&#10;aptJabK2++83guBtPr7nLFaDa8SVulB51jCdKBDEhTcVlxpOx83LO4gQkQ02nknDHwVYLUdPC8yM&#10;7/mbrodYihTCIUMNNsY2kzIUlhyGiW+JE3f2ncOYYFdK02Gfwl0jZ0q9SocVpwaLLa0tFfXh12mo&#10;+4/Lz+duXefbk7K7Dedq+Npr/Twe8jmISEN8iO/urUnzZ29we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ffScMAAADcAAAADwAAAAAAAAAAAAAAAACYAgAAZHJzL2Rv&#10;d25yZXYueG1sUEsFBgAAAAAEAAQA9QAAAIgDAAAAAA==&#10;" path="m3387,7072r-28,-57l3331,6959r-26,-59l3279,6840r-26,-61l3228,6718r-24,-63l3180,6592r-23,-65l3134,6462r-21,-65l3092,6330r-19,-67l3054,6195r-17,-67l3019,6058r-15,-69l2990,5920r-13,-70l2965,5779r-10,-70l2945,5638r-8,-71l2932,5496r-6,-71l2923,5353r-1,-70l2922,5212r2,-71l2927,5069r6,-70l2941,4929r4,-33l2949,4864r6,-31l2961,4802r7,-29l2975,4743r8,-28l2992,4687r10,-28l3012,4633r9,-26l3032,4582r11,-25l3055,4533r12,-23l3080,4487r20,-33l3121,4421r22,-31l3165,4361r23,-28l3212,4306r26,-26l3263,4256r25,-22l3314,4213r26,-21l3367,4174r27,-19l3421,4139r27,-15l3476,4109r39,-18l3554,4075r39,-13l3632,4050r-96,-26l3436,4001r-103,-23l3227,3956r-110,-20l3006,3917r-112,-19l2780,3881r-115,-17l2551,3849r-114,-13l2324,3823r-113,-12l2101,3800r-108,-10l1888,3783r-95,-8l1700,3770r-87,-5l1529,3761r-80,-3l1375,3755r-69,-1l1243,3754r-22,l1201,3752r-18,-2l1166,3747r-16,-5l1136,3738r-13,-4l1111,3729r-21,-7l1075,3716r-6,-2l1064,3714r-4,1l1058,3717r-2,8l1054,3734r-5,7l1046,3749r-5,6l1035,3762r-5,5l1023,3773r-6,4l1009,3782r-8,3l994,3787r-9,2l976,3790r-8,l959,3790r-11,-2l937,3785r-11,-6l917,3774r-8,-7l901,3759r-7,-9l889,3740r-34,31l817,3801r-41,32l734,3865r-46,36l640,3940r-50,40l538,4023r-52,47l434,4120r-52,54l331,4231r-49,61l235,4358r-44,71l150,4503r-37,80l80,4667r-29,91l30,4853,13,4955,3,5062,,5177r6,120l19,5424r22,134l72,5700r42,148l165,6005r63,163l303,6340r87,181l489,6709r113,199l728,7113r141,216l885,7353r15,25l913,7402r12,24l936,7450r11,25l956,7499r8,24l972,7547r6,24l984,7595r4,24l993,7643r3,24l999,7690r2,24l1004,7759r1,47l1004,7851r-3,44l997,7939r-4,43l988,8023r-5,40l976,8120r-4,52l970,8197r,23l971,8242r3,19l976,8271r2,9l981,8289r3,7l988,8304r5,6l997,8317r5,7l1009,8329r7,5l1023,8339r8,4l1040,8346r9,3l1060,8352r11,1l1075,8354r80,10l1238,8375r84,12l1409,8398r88,13l1587,8423r91,13l1771,8449r191,26l2159,8502r202,28l2567,8558r209,27l2988,8611r211,25l3410,8659r211,22l3827,8699r103,9l4031,8716r101,6l4230,8729r97,5l4423,8737r94,4l4609,8744r89,1l4787,8745r85,-1l4955,8742r55,-2l5064,8736r53,-3l5169,8729r50,-6l5268,8718r48,-6l5365,8706r45,-7l5455,8692r44,-9l5542,8675r42,-9l5624,8657r41,-10l5703,8636r-26,-11l5652,8613r-27,-13l5601,8586r-25,-14l5552,8556r-23,-18l5506,8519r-13,4l5481,8524r-12,1l5456,8523r-12,-3l5432,8514r-11,-6l5411,8499r-56,-60l5300,8373r-51,-72l5201,8223r-46,-81l5111,8055r-39,-91l5034,7870r-35,-96l4965,7673r-31,-103l4906,7465r-26,-105l4855,7252r-22,-109l4812,7034r-20,-110l4776,6815r-16,-108l4745,6600r-13,-105l4721,6390r-11,-101l4702,6190r-9,-96l4686,6001r-6,-89l4674,5828r-9,-154l4657,5540r-2,-42l4653,5459r-3,-37l4648,5388r,-33l4648,5305r2,-66l4653,5157r4,-98l4662,4948r8,-124l4678,4688r8,-146l4697,4384r11,-166l4720,4044r15,-181l4749,3676r15,-193l4780,3286r7,-73l4793,3139r7,-76l4808,2984r6,-79l4823,2823r8,-83l4838,2655r9,-81l4855,2492r7,-81l4871,2332r9,-80l4887,2174r9,-77l4905,2020r2,-20l4917,1919r10,-77l4938,1767r11,-71l4961,1627r13,-66l4987,1498r13,-60l5014,1381r15,-54l5045,1275r15,-48l5076,1182r18,-43l5110,1100r19,-37l5140,1042r11,-19l5161,1004r11,-17l5183,970r12,-16l5207,939r12,-14l5232,912r12,-14l5258,887r13,-11l5284,865r13,-9l5310,847r14,-7l5339,832r17,-6l5371,819r16,-4l5404,811r16,-3l5437,807r16,-1l5469,807r18,1l5503,810r18,4l5537,818r18,5l5572,830r17,7l5604,844r14,8l5632,860r15,9l5676,890r29,23l5736,939r29,29l5795,1000r30,34l5857,1050r32,17l5919,1084r31,17l5979,1119r30,17l6036,1153r27,17l6057,1159r-7,-11l6043,1138r-7,-11l6004,1093r-31,-33l5940,1027r-32,-33l5900,991r-8,-4l5885,981r-6,-6l5873,969r-5,-7l5864,954r-5,-8l5810,900r-49,-46l5711,808r-49,-43l5611,722r-50,-41l5510,640r-50,-38l5385,548r-75,-53l5273,470r-37,-24l5197,423r-37,-23l5122,377r-38,-22l5047,334r-38,-20l4970,294r-38,-20l4894,256r-38,-18l4814,220r-42,-19l4730,185r-41,-16l4646,152r-41,-14l4562,124r-43,-13l4477,98,4434,86,4392,75,4349,65,4305,55r-42,-8l4219,38r-42,-7l4133,25r-44,-7l4046,14r-44,-4l3957,6,3913,3,3870,1,3825,r-45,l3737,r-45,1l3647,2r-45,3l3556,9r-44,4l3467,17r-8,3l3452,21r-8,1l3436,21r-53,7l3328,37r-54,10l3218,58r-55,11l3109,82r-56,14l2997,111r-55,16l2886,144r-56,18l2775,182r-57,20l2661,224r-56,23l2549,271r-8,7l2534,284r-8,5l2517,293r-9,3l2499,298r-9,3l2481,301r-69,32l2342,366r-69,36l2204,438r-70,39l2063,517r-70,42l1922,602r-71,45l1780,694r-71,48l1638,792r-72,51l1494,896r-72,55l1350,1007r-5,4l1344,1012r-31,26l1282,1066r-29,30l1224,1125r-26,32l1172,1189r-25,34l1123,1258r-23,37l1078,1332r-22,39l1036,1410r-19,41l999,1492r-17,43l965,1577r-19,58l927,1693r-16,59l895,1812r-13,61l870,1935r-11,62l851,2061r-8,63l837,2188r-6,64l828,2316r-2,65l825,2444r,64l826,2573r3,63l832,2699r5,63l843,2824r7,62l858,2947r9,60l877,3066r11,58l900,3180r13,56l926,3290r14,54l956,3395r16,50l988,3493r5,14l997,3521r2,14l999,3549r,13l998,3575r-2,13l993,3601r24,-7l1043,3590r28,-4l1102,3581r32,-2l1167,3577r36,-1l1242,3575r66,l1379,3576r78,2l1537,3581r87,3l1712,3590r93,5l1901,3603r121,10l2148,3624r128,13l2406,3651r132,15l2670,3684r132,18l2934,3722r130,21l3192,3766r125,25l3440,3816r59,15l3556,3844r57,15l3669,3873r54,15l3776,3904r51,15l3876,3935r39,13l3951,3962r33,15l4015,3991r27,14l4068,4019r23,15l4112,4050r19,15l4148,4080r14,15l4175,4112r10,16l4195,4144r7,17l4208,4178r5,16l4215,4212r1,18l4217,4248r-1,18l4214,4285r-4,18l4207,4323r-10,38l4184,4401r-14,42l4155,4485r-10,25l4136,4535r-9,26l4119,4587r-7,27l4106,4640r-6,27l4096,4693r-11,107l4075,4902r-9,99l4060,5097r-7,92l4049,5278r-3,85l4043,5446r,79l4043,5603r1,73l4047,5748r3,68l4053,5883r6,64l4064,6009r6,59l4077,6127r8,55l4092,6237r9,52l4110,6340r10,49l4130,6437r20,93l4172,6619r22,86l4216,6788r14,51l4243,6889r13,51l4268,6990r12,52l4292,7093r11,52l4313,7197r9,55l4331,7306r6,57l4344,7421r5,61l4352,7543r3,64l4356,7673r-1,17l4352,7705r-3,14l4345,7733r-4,6l4339,7744r-6,13l4325,7768r-9,12l4308,7791r-11,10l4286,7811r-12,8l4261,7828r-15,8l4231,7843r-15,8l4199,7857r-17,6l4165,7868r-19,6l4126,7878r-35,8l4055,7891r-39,4l3976,7900r-43,3l3889,7905r-45,1l3798,7906r-46,l3704,7905r-48,-2l3608,7901r-100,-6l3407,7887r-102,-10l3205,7866r-98,-12l3010,7841r-90,-13l2834,7814r-79,-13l2684,7787r-61,-12l2570,7763r-40,-10l2503,7743r-14,-4l2473,7734r-16,-4l2439,7726r-39,-8l2357,7711r-46,-6l2260,7699r-53,-5l2150,7689r-55,-6l2039,7677r-59,-7l1920,7663r-64,-8l1793,7646r-67,-11l1660,7624r-69,-14l1521,7596r-71,-17l1378,7560r-36,-11l1306,7538r-37,-11l1233,7514r-37,-12l1159,7488r-38,-13l1084,7460r-8,-5l1068,7451r-8,-5l1054,7440r-6,-6l1043,7427r-4,-7l1035,7412r-3,-9l1030,7394r-1,-7l1028,7377r,-9l1029,7360r2,-9l1034,7342r5,-7l1043,7326r5,-7l1054,7313r6,-6l1068,7302r7,-4l1083,7293r8,-3l1100,7288r8,-1l1117,7286r9,1l1135,7288r8,2l1152,7293r35,13l1222,7320r35,12l1292,7344r70,23l1430,7387r69,18l1566,7421r66,14l1698,7448r64,11l1826,7469r61,8l1947,7485r58,7l2062,7498r54,5l2169,7509r61,6l2289,7522r55,6l2396,7535r49,8l2489,7552r21,5l2530,7562r19,7l2567,7575r26,9l2630,7594r49,11l2737,7616r67,12l2878,7641r82,12l3046,7666r91,12l3230,7689r96,10l3423,7708r96,8l3615,7721r46,2l3708,7724r45,2l3798,7726r12,l3823,7726r12,l3848,7726r-14,-16l3821,7696r-11,l3799,7694r-11,-2l3778,7687r-10,-5l3759,7677r-8,-8l3743,7659r-22,-29l3699,7599r-23,-31l3655,7535r-23,-34l3609,7466r-22,-36l3564,7393r-22,-37l3519,7318r-23,-39l3474,7240r-21,-42l3431,7157r-22,-42l3387,7072xe" fillcolor="#f8c300" stroked="f">
                        <v:path arrowok="t" o:connecttype="custom" o:connectlocs="308,627;293,529;301,466;324,428;354,403;200,379;115,374;104,376;93,378;49,407;0,518;89,736;100,769;97,825;104,835;216,851;443,874;537,871;556,856;521,823;478,682;466,546;473,405;486,249;499,150;519,97;538,82;561,84;599,112;589,98;539,55;482,22;422,4;361,1;306,10;251,30;171,74;115,122;88,187;84,276;99,351;120,358;254,367;383,392;419,413;417,445;406,519;409,619;428,705;435,772;422,786;376,791;263,778;221,770;134,755;104,742;106,731;126,734;212,751;260,759;367,773;377,769;350,728" o:connectangles="0,0,0,0,0,0,0,0,0,0,0,0,0,0,0,0,0,0,0,0,0,0,0,0,0,0,0,0,0,0,0,0,0,0,0,0,0,0,0,0,0,0,0,0,0,0,0,0,0,0,0,0,0,0,0,0,0,0,0,0,0,0,0"/>
                      </v:shape>
                      <v:shape id="Freeform 202" o:spid="_x0000_s1036" style="position:absolute;left:1401;top:657;width:290;height:736;visibility:visible;mso-wrap-style:square;v-text-anchor:top" coordsize="2899,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nhMQA&#10;AADcAAAADwAAAGRycy9kb3ducmV2LnhtbESPQWvCQBCF70L/wzKF3nSjB5XUVUpboQUVjB56HLJj&#10;EszOht1V03/vHARvM7w3732zWPWuVVcKsfFsYDzKQBGX3jZcGTge1sM5qJiQLbaeycA/RVgtXwYL&#10;zK2/8Z6uRaqUhHDM0UCdUpdrHcuaHMaR74hFO/ngMMkaKm0D3iTctXqSZVPtsGFpqLGjz5rKc3Fx&#10;Bg47Cs3fLH1z3G7w63eqx+f+ZMzba//xDipRn57mx/WPFfyJ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5Z4TEAAAA3AAAAA8AAAAAAAAAAAAAAAAAmAIAAGRycy9k&#10;b3ducmV2LnhtbFBLBQYAAAAABAAEAPUAAACJAwAAAAA=&#10;" path="m345,654r41,32l426,718r41,32l507,784r41,34l587,853r40,36l668,924r9,-31l686,861r10,-29l706,804r11,-28l728,749r12,-25l752,700r12,-23l776,654r13,-20l802,614r13,-20l829,577r15,-17l858,544r12,-13l882,518r13,-11l908,496r13,-10l934,476r13,-10l960,457r28,-15l1015,429r28,-12l1072,408r28,-7l1129,395r27,-3l1184,390r29,l1241,391r27,3l1297,398r34,7l1364,414r33,9l1430,435r32,14l1492,463r31,15l1551,494r29,17l1606,527r25,17l1655,561r23,17l1699,594r18,16l1735,625r5,6l1747,639r4,8l1755,654r4,8l1761,671r1,8l1763,688r,9l1762,706r-1,7l1757,722r-3,9l1750,738r-5,8l1739,752r-7,7l1726,764r-8,6l1711,773r-9,3l1694,780r-9,1l1677,782r-9,l1659,781r-9,-2l1643,776r-9,-3l1626,769r-7,-6l1612,758r-29,-25l1549,706r-20,-14l1510,678r-22,-13l1466,652r-23,-13l1419,627r-24,-11l1370,605r-25,-8l1319,588r-27,-7l1266,576r-18,-3l1229,571r-17,l1193,571r-19,1l1157,573r-18,3l1122,580r-17,7l1088,593r-16,9l1054,612r-16,11l1022,636r-16,14l991,666r-4,4l1053,714r64,49l1174,817r56,56l1281,933r47,63l1373,1063r41,68l1452,1203r35,74l1518,1355r30,78l1574,1514r24,81l1620,1679r18,85l1656,1851r15,86l1684,2026r12,88l1706,2203r9,88l1721,2380r7,88l1733,2556r4,87l1740,2729r2,86l1747,2982r2,159l1750,3252r2,106l1755,3458r4,93l1761,3594r3,42l1767,3675r5,38l1776,3748r6,32l1787,3811r7,27l1810,3899r17,69l1847,4042r20,79l1887,4205r21,89l1929,4387r21,96l1970,4581r19,101l2008,4786r16,104l2038,4995r13,105l2057,5154r4,52l2065,5258r4,53l2071,5363r2,52l2074,5466r,52l2073,5568r-1,50l2069,5667r-4,49l2060,5764r-6,47l2048,5856r-9,45l2029,5946r-9,42l2008,6030r-15,40l1979,6109r-16,38l1945,6183r-18,35l1906,6252r-22,31l1860,6314r-25,28l1808,6369r-29,25l1749,6417r-32,22l1683,6458r-36,17l1610,6490r-39,12l1594,6573r23,70l1638,6712r22,69l1681,6850r20,67l1718,6985r18,65l1761,7043r24,-10l1809,7024r24,-10l1856,7003r23,-10l1901,6983r21,-12l1952,6955r27,-16l2008,6922r26,-18l2060,6886r25,-19l2109,6848r24,-21l2163,6801r28,-29l2218,6743r26,-29l2270,6682r24,-32l2317,6618r21,-34l2359,6550r20,-36l2397,6478r18,-37l2431,6403r17,-38l2462,6326r13,-40l2488,6245r12,-41l2510,6162r10,-43l2528,6076r9,-44l2544,5987r6,-45l2555,5897r5,-46l2563,5804r2,-48l2568,5709r1,-48l2570,5612r,-49l2570,5555r1,-10l2573,5537r3,-8l2580,5521r4,-8l2590,5506r5,-7l2602,5494r6,-6l2616,5484r7,-4l2632,5477r8,-3l2650,5473r8,l2668,5473r9,1l2686,5476r7,4l2701,5483r8,4l2716,5493r7,5l2728,5505r6,6l2738,5519r4,7l2746,5535r2,8l2749,5552r1,9l2750,5615r-1,53l2748,5721r-2,53l2742,5825r-4,51l2734,5927r-7,50l2719,6027r-7,49l2703,6124r-10,48l2681,6219r-12,47l2656,6312r-14,44l2627,6401r-17,44l2592,6487r-19,42l2553,6570r-21,40l2510,6650r-24,39l2462,6727r-26,36l2408,6799r-29,34l2349,6867r-30,33l2286,6931r-34,32l2224,6986r-29,23l2166,7032r-30,20l2105,7073r-32,20l2040,7112r-34,19l1979,7144r-27,14l1925,7170r-29,13l1867,7195r-30,11l1807,7217r-31,10l1784,7261r5,34l1796,7329r5,34l1938,7316r126,-53l2180,7203r106,-67l2382,7062r86,-78l2546,6898r69,-91l2675,6711r52,-102l2772,6503r37,-111l2840,6277r22,-120l2880,6033r12,-128l2897,5775r2,-134l2894,5503r-8,-139l2873,5221r-16,-144l2836,4931r-23,-150l2788,4631r-28,-151l2729,4327r-31,-153l2664,4020r-34,-155l2595,3711r-35,-155l2544,3483r-17,-73l2510,3337r-17,-72l2478,3192r-16,-72l2445,3047r-15,-72l2415,2905r-14,-72l2385,2762r-13,-71l2358,2621r-13,-70l2333,2482r-12,-70l2320,2409r,-1l2311,2357r-8,-52l2295,2252r-7,-53l2280,2145r-7,-53l2265,2037r-6,-55l2244,1878r-14,-106l2215,1665r-17,-106l2189,1507r-10,-53l2169,1402r-11,-53l2147,1297r-12,-52l2122,1194r-13,-52l2094,1091r-15,-50l2062,991r-17,-49l2026,893r-18,-49l1987,796r-22,-47l1941,703r-24,-46l1891,612r-28,-44l1834,525r-31,-43l1772,441r-34,-42l1708,367r-30,-31l1646,307r-33,-28l1578,251r-35,-26l1506,201r-37,-23l1431,157r-39,-20l1351,118r-40,-17l1269,85,1228,71,1185,57,1143,46r-35,-9l1074,29r-35,-6l1004,16,969,12,934,7,900,4,865,2,830,,796,,762,,728,1,693,3,660,5r-34,5l594,14r-32,5l530,26r-30,6l469,40r-29,9l410,59r-28,9l353,79,326,91r-26,13l274,117r-24,15l224,147r-22,16l180,179r-22,18l132,221r-24,25l96,259,85,272,74,286,64,299,54,315,44,329r-8,15l28,359r-8,15l13,391,6,407,,423r43,28l87,477r44,28l173,533r44,30l259,592r43,32l345,654xe" fillcolor="#f8c300" stroked="f">
                        <v:path arrowok="t" o:connecttype="custom" o:connectlocs="67,92;76,68;88,52;104,42;130,40;158,51;175,64;176,71;171,77;163,77;147,65;125,57;109,59;112,76;152,135;170,211;175,298;177,371;189,420;205,510;207,557;202,599;186,631;157,650;176,704;198,694;222,674;242,644;253,607;257,566;259,550;266,547;273,550;275,567;270,612;257,653;235,686;207,709;181,721;229,713;284,627;286,507;260,371;243,297;232,241;227,204;216,135;203,89;180,48;151,20;114,5;83,0;53,3;27,12;9,27;1,41;35,65" o:connectangles="0,0,0,0,0,0,0,0,0,0,0,0,0,0,0,0,0,0,0,0,0,0,0,0,0,0,0,0,0,0,0,0,0,0,0,0,0,0,0,0,0,0,0,0,0,0,0,0,0,0,0,0,0,0,0,0,0"/>
                      </v:shape>
                      <v:shape id="Freeform 203" o:spid="_x0000_s1037" style="position:absolute;left:1251;top:639;width:66;height:26;visibility:visible;mso-wrap-style:square;v-text-anchor:top" coordsize="65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/WcQA&#10;AADcAAAADwAAAGRycy9kb3ducmV2LnhtbERP3WrCMBS+H+wdwhl4N9OJyFaNIptTRxlo9QEOzbEt&#10;a066JK3d2y8DYXfn4/s9i9VgGtGT87VlBU/jBARxYXXNpYLz6f3xGYQPyBoby6Tghzyslvd3C0y1&#10;vfKR+jyUIoawT1FBFUKbSumLigz6sW2JI3exzmCI0JVSO7zGcNPISZLMpMGaY0OFLb1WVHzlnVGQ&#10;fW+yj3XvZm/5YddsP7v9psumSo0ehvUcRKAh/Itv7r2O8ycv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/1nEAAAA3AAAAA8AAAAAAAAAAAAAAAAAmAIAAGRycy9k&#10;b3ducmV2LnhtbFBLBQYAAAAABAAEAPUAAACJAwAAAAA=&#10;" path="m74,192r74,2l221,197r73,7l368,212r73,8l514,232r72,14l658,262r-9,-23l639,215r-9,-26l619,164,607,136,595,109,582,82,567,55r,6l566,69r-2,6l562,83r-3,7l555,96r-3,7l548,108r-7,7l535,121r-8,6l519,131r-7,3l503,138r-8,2l487,141r-9,l469,141r-9,-1l452,138r-8,-4l435,131r-7,-5l420,120,398,103,374,87,349,72,324,59,298,47,271,37,245,28,218,20,190,13,162,8,135,5,107,1,79,,52,,26,1,,4r5,8l11,20r5,9l21,36,31,55,41,72r8,20l56,111r6,20l67,151r4,20l74,192xe" fillcolor="#e77817" stroked="f">
                        <v:path arrowok="t" o:connecttype="custom" o:connectlocs="15,19;29,20;44,22;59,24;65,24;63,19;61,13;58,8;57,6;57,7;56,9;55,10;54,11;53,13;51,13;50,14;48,14;46,14;45,13;43,13;40,10;35,7;30,5;25,3;19,1;14,0;8,0;3,0;0,0;1,2;2,4;4,7;6,11;7,15;7,19" o:connectangles="0,0,0,0,0,0,0,0,0,0,0,0,0,0,0,0,0,0,0,0,0,0,0,0,0,0,0,0,0,0,0,0,0,0,0"/>
                      </v:shape>
                      <v:shape id="Freeform 204" o:spid="_x0000_s1038" style="position:absolute;left:860;top:584;width:849;height:985;visibility:visible;mso-wrap-style:square;v-text-anchor:top" coordsize="8496,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V5cYA&#10;AADcAAAADwAAAGRycy9kb3ducmV2LnhtbESPT08CQQzF7yZ8h0lJvMksmhizMBAlaPxzEk24lp26&#10;s7LTWXYKrN/eHky8tXmv7/06Xw6xNSfqc5PYwXRSgCGukm+4dvD58Xh1ByYLssc2MTn4oQzLxehi&#10;jqVPZ36n00ZqoyGcS3QQRLrS2lwFipgnqSNW7Sv1EUXXvra+x7OGx9ZeF8WtjdiwNgTsaBWo2m+O&#10;0UH9JO3+5U0Ozep1vT0ediFsvx+cuxwP9zMwQoP8m/+un73i3yi+PqMT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vV5cYAAADcAAAADwAAAAAAAAAAAAAAAACYAgAAZHJz&#10;L2Rvd25yZXYueG1sUEsFBgAAAAAEAAQA9QAAAIsDAAAAAA==&#10;" path="m4077,8472r6,8l4087,8489r3,7l4093,8505r2,9l4095,8522r,9l4095,8539r-2,9l4090,8556r-3,8l4083,8572r-6,7l4072,8586r-7,6l4059,8599r-8,4l4043,8607r-8,4l4026,8614r-9,1l4009,8616r-8,l3992,8615r-9,-2l3975,8611r-8,-4l3959,8603r-7,-4l3945,8593r-6,-6l3933,8579r-1,l3910,8550r-22,-31l3865,8488r-21,-33l3821,8421r-23,-35l3776,8350r-23,-37l3731,8276r-23,-38l3685,8199r-22,-39l3642,8118r-22,-41l3598,8035r-22,-43l3548,7935r-28,-56l3494,7820r-26,-60l3442,7699r-25,-61l3393,7575r-24,-63l3346,7447r-23,-65l3302,7317r-21,-67l3262,7183r-19,-68l3226,7048r-18,-70l3193,6909r-14,-69l3166,6770r-12,-71l3144,6629r-10,-71l3126,6487r-5,-71l3115,6345r-3,-72l3111,6203r,-71l3113,6061r3,-72l3122,5919r8,-70l3134,5816r4,-32l3144,5753r6,-31l3157,5693r7,-30l3172,5635r9,-28l3191,5579r10,-26l3210,5527r11,-25l3232,5477r12,-24l3256,5430r13,-23l3289,5374r21,-33l3332,5310r22,-29l3377,5253r24,-27l3427,5200r25,-24l3477,5154r26,-21l3529,5112r27,-18l3583,5075r27,-16l3637,5044r28,-15l3704,5011r39,-16l3782,4982r39,-12l3725,4944r-100,-23l3522,4898r-106,-22l3306,4856r-111,-19l3083,4818r-114,-17l2854,4784r-114,-15l2626,4756r-113,-13l2400,4731r-110,-11l2182,4710r-105,-7l1982,4695r-93,-5l1802,4685r-84,-4l1638,4678r-74,-3l1495,4674r-63,l1410,4674r-20,-2l1372,4670r-17,-3l1339,4662r-14,-4l1312,4654r-12,-5l1279,4642r-15,-6l1258,4634r-5,l1249,4635r-2,2l1245,4645r-2,9l1238,4661r-3,8l1230,4675r-6,7l1219,4687r-7,6l1206,4697r-8,5l1190,4705r-7,2l1174,4709r-9,1l1157,4710r-9,l1137,4708r-11,-3l1115,4699r-9,-5l1098,4687r-8,-8l1083,4670r-5,-10l1044,4691r-38,30l965,4753r-42,32l877,4821r-48,39l779,4900r-52,43l675,4990r-52,50l571,5094r-51,57l471,5212r-47,66l380,5349r-41,74l302,5503r-33,84l240,5678r-21,95l202,5875r-10,107l189,6097r6,120l208,6344r22,134l261,6620r42,148l354,6925r63,163l492,7260r87,181l678,7629r113,199l917,8033r141,216l1074,8273r15,25l1102,8322r12,24l1125,8370r11,25l1145,8419r8,24l1161,8467r6,24l1173,8515r4,24l1182,8563r3,24l1188,8610r2,24l1193,8679r1,47l1193,8771r-3,44l1186,8859r-4,43l1177,8943r-5,40l1165,9040r-4,52l1159,9117r,23l1160,9162r3,19l1165,9191r2,9l1170,9209r3,7l1177,9224r5,6l1186,9237r5,7l1198,9249r7,5l1212,9259r8,4l1229,9266r9,3l1249,9272r11,1l1264,9274r80,10l1427,9295r84,12l1598,9318r88,13l1776,9343r91,13l1960,9369r191,26l2348,9422r202,28l2756,9478r209,27l3177,9531r211,25l3599,9579r211,22l4016,9619r103,9l4220,9636r101,6l4419,9649r97,5l4612,9657r94,4l4798,9664r89,1l4976,9665r85,-1l5144,9662r111,-6l5361,9648r103,-10l5561,9625r92,-15l5741,9593r84,-19l5905,9553r75,-23l6053,9506r67,-26l6185,9453r61,-29l6304,9395r53,-31l6410,9333r48,-32l6503,9268r43,-33l6586,9201r39,-35l6661,9132r32,-34l6725,9064r31,-34l6783,8996r26,-33l6834,8930r47,-64l6923,8806r7,-11l6939,8783r11,-17l6964,8747r,-1l6986,8712r19,-37l7020,8637r13,-42l7044,8552r8,-46l7056,8458r3,-50l7059,8357r-2,-55l7054,8248r-7,-58l7040,8131r-10,-59l7018,8011r-13,-64l6990,7883r-16,-65l6957,7752r-19,-67l6918,7616r-20,-68l6875,7478r-22,-71l6805,7264r-49,-144l6704,6975r-52,-146l6608,6706r-43,-122l6522,6463r-40,-121l6442,6223r-36,-116l6389,6049r-17,-58l6356,5936r-14,-57l6328,5825r-13,-55l6303,5716r-11,-53l6282,5611r-9,-51l6265,5510r-5,-49l6256,5413r-4,-48l6251,5319r-1,-44l6252,5231r4,-43l6260,5147r7,-40l6284,5013r17,-96l6319,4819r17,-101l6353,4616r16,-105l6384,4405r15,-106l6413,4190r12,-108l6437,3972r10,-109l6455,3753r8,-109l6470,3536r3,-108l6475,3324r1,-104l6474,3119r-3,-99l6467,2970r-3,-48l6461,2874r-5,-48l6451,2779r-5,-46l6440,2688r-6,-45l6426,2598r-9,-43l6408,2513r-9,-42l6389,2431r-11,-41l6366,2351r-12,-38l6341,2277r-14,-36l6311,2205r-15,-34l6280,2139r-18,-32l6245,2077r-20,-30l6193,2013r-31,-33l6129,1947r-32,-33l6089,1911r-8,-4l6074,1901r-6,-6l6062,1889r-5,-7l6053,1874r-5,-8l5999,1820r-49,-46l5900,1728r-49,-43l5800,1642r-50,-41l5699,1560r-50,-38l5574,1468r-75,-53l5462,1390r-37,-24l5386,1343r-37,-23l5311,1297r-38,-22l5236,1254r-38,-20l5159,1214r-38,-20l5083,1176r-38,-18l5003,1140r-42,-19l4919,1105r-41,-16l4835,1072r-41,-14l4751,1044r-43,-13l4666,1018r-43,-12l4581,995r-43,-10l4494,975r-42,-8l4408,958r-42,-7l4322,945r-44,-7l4235,934r-44,-4l4146,926r-44,-3l4059,921r-45,-1l3969,920r-43,l3881,921r-45,1l3791,925r-46,4l3701,933r-45,4l3648,940r-7,1l3633,942r-8,-1l3572,948r-55,9l3463,967r-56,11l3352,989r-54,13l3242,1016r-56,15l3131,1047r-56,17l3019,1082r-55,20l2907,1122r-57,22l2794,1167r-56,24l2730,1198r-7,6l2715,1209r-9,4l2697,1216r-9,2l2679,1221r-9,l2601,1253r-70,33l2462,1322r-69,36l2323,1397r-71,40l2182,1479r-71,43l2040,1567r-71,47l1898,1662r-71,50l1755,1763r-72,53l1611,1871r-72,56l1537,1930r-3,1l1533,1932r-31,26l1471,1986r-29,30l1413,2045r-26,32l1361,2109r-25,34l1312,2178r-23,37l1267,2252r-22,39l1225,2330r-19,41l1188,2412r-17,43l1154,2497r-19,58l1116,2613r-16,59l1084,2732r-13,61l1059,2855r-11,62l1040,2981r-8,63l1026,3108r-6,64l1017,3236r-2,65l1014,3364r,64l1015,3493r3,63l1021,3619r5,63l1032,3744r7,62l1047,3867r9,60l1066,3986r11,58l1089,4100r13,56l1115,4210r14,54l1145,4315r16,50l1177,4413r5,14l1186,4441r2,14l1188,4469r,13l1187,4495r-2,13l1182,4521r24,-7l1232,4510r28,-4l1291,4501r32,-2l1356,4497r36,-1l1431,4495r66,l1568,4496r78,2l1726,4501r87,3l1901,4510r93,5l2090,4523r121,10l2337,4544r128,13l2595,4571r132,15l2859,4604r132,18l3123,4642r130,21l3381,4686r125,25l3629,4736r59,15l3745,4764r57,15l3858,4793r54,15l3965,4824r51,15l4065,4855r39,13l4140,4882r33,15l4204,4911r27,14l4257,4939r23,15l4301,4970r19,15l4337,5000r14,15l4364,5032r10,16l4384,5064r7,17l4397,5098r5,16l4404,5132r1,18l4406,5168r-1,18l4403,5205r-4,18l4396,5243r-10,38l4373,5321r-14,42l4344,5405r-10,25l4325,5455r-9,26l4308,5507r-7,27l4295,5560r-6,27l4285,5613r-11,107l4264,5822r-9,99l4249,6017r-7,92l4238,6198r-3,85l4232,6366r,79l4232,6523r1,73l4236,6668r3,68l4242,6803r6,64l4253,6929r6,59l4266,7047r8,55l4281,7157r9,52l4299,7260r10,49l4319,7357r20,93l4361,7539r22,86l4405,7708r14,51l4432,7809r13,51l4457,7910r12,52l4481,8013r11,52l4502,8117r9,55l4520,8226r6,57l4533,8341r5,61l4541,8463r3,64l4545,8593r-1,17l4541,8625r-3,14l4534,8653r-4,6l4528,8664r-6,13l4514,8688r-9,12l4497,8711r-11,10l4475,8731r-12,8l4450,8748r-15,8l4420,8763r-15,8l4388,8777r-17,6l4354,8788r-19,6l4315,8798r-35,8l4244,8811r-39,4l4165,8820r-43,3l4078,8825r-45,1l3987,8826r-46,l3893,8825r-48,-2l3797,8821r-100,-6l3596,8807r-102,-10l3394,8786r-98,-12l3199,8761r-90,-13l3023,8734r-79,-13l2873,8707r-61,-12l2759,8683r-40,-10l2692,8663r-14,-4l2662,8654r-16,-4l2628,8646r-39,-8l2546,8631r-46,-6l2449,8619r-53,-5l2339,8609r-55,-6l2228,8597r-59,-7l2109,8583r-64,-8l1982,8566r-67,-11l1849,8544r-69,-14l1710,8516r-71,-17l1567,8480r-36,-11l1495,8458r-37,-11l1422,8434r-37,-12l1348,8408r-38,-13l1273,8380r-8,-5l1257,8371r-8,-5l1243,8360r-6,-6l1232,8347r-4,-7l1224,8332r-3,-9l1219,8314r-1,-7l1217,8297r,-9l1218,8280r2,-9l1223,8262r5,-7l1232,8246r5,-7l1243,8233r6,-6l1257,8222r7,-4l1272,8213r8,-3l1289,8208r8,-1l1306,8206r9,1l1324,8208r8,2l1341,8213r35,13l1411,8240r35,12l1481,8264r70,23l1619,8307r69,18l1755,8341r66,14l1887,8368r64,11l2015,8389r61,8l2136,8405r58,7l2251,8418r54,5l2358,8429r61,6l2478,8442r55,6l2585,8455r49,8l2678,8472r21,5l2719,8482r19,7l2756,8495r-1,l2756,8495r26,9l2819,8514r49,11l2926,8536r67,12l3067,8561r82,12l3235,8586r91,12l3419,8609r96,10l3612,8628r96,8l3804,8641r46,2l3897,8644r45,2l3987,8646r42,l4070,8644r39,-1l4147,8640r36,-3l4216,8634r32,-6l4276,8623r33,-8l4335,8606r10,-3l4354,8599r5,-4l4363,8591r-1,-62l4360,8469r-3,-59l4352,8354r-6,-55l4339,8246r-7,-52l4323,8142r-10,-49l4303,8043r-11,-48l4280,7946r-12,-48l4256,7850r-13,-47l4231,7754r-23,-87l4185,7579r-23,-92l4142,7391r-11,-50l4121,7291r-9,-54l4102,7183r-7,-56l4086,7070r-7,-60l4073,6949r-6,-65l4062,6818r-4,-68l4054,6678r-2,-72l4051,6529r,-79l4052,6368r2,-85l4058,6195r4,-92l4067,6009r8,-98l4084,5809r10,-105l4106,5594r4,-35l4117,5525r7,-33l4133,5461r10,-31l4153,5401r11,-30l4173,5343r11,-29l4194,5284r4,-14l4203,5256r2,-14l4207,5229r1,-13l4209,5203r-1,-13l4206,5178r-3,-12l4198,5154r-6,-12l4184,5130r-11,6l4162,5142r-12,3l4137,5147r-13,l4112,5145r-13,-4l4087,5135r-8,-3l4070,5129r-12,-4l4043,5123r-14,-1l4014,5122r-16,l3981,5122r-17,2l3946,5126r-18,3l3909,5132r-20,5l3870,5142r-21,6l3829,5155r-20,7l3788,5171r-22,9l3745,5191r-21,11l3702,5215r-22,13l3658,5242r-22,15l3615,5273r-20,18l3574,5309r-21,20l3534,5349r-20,21l3495,5393r-18,24l3459,5442r-17,26l3425,5496r-9,19l3405,5535r-10,19l3386,5575r-9,22l3369,5619r-9,21l3352,5663r-6,24l3339,5711r-6,25l3327,5761r-5,27l3316,5814r-3,27l3309,5869r-7,67l3297,6003r-4,67l3292,6137r-1,68l3293,6272r4,69l3301,6408r5,68l3314,6543r9,68l3333,6677r12,68l3357,6811r14,67l3386,6944r15,66l3419,7075r17,64l3455,7203r20,64l3495,7330r22,62l3539,7453r23,61l3586,7574r24,59l3634,7690r25,57l3685,7804r27,54l3738,7913r20,41l3779,7994r21,39l3822,8073r21,38l3864,8148r21,37l3907,8220r22,35l3950,8288r21,33l3992,8353r22,31l4035,8414r20,29l4076,8471r1,l4077,8472xm7148,7773r25,-7l7197,7756r24,-9l7245,7737r23,-11l7291,7716r22,-10l7334,7694r30,-16l7391,7662r29,-17l7446,7627r26,-18l7497,7590r24,-19l7545,7550r30,-26l7603,7495r27,-29l7656,7437r26,-32l7706,7373r23,-32l7750,7307r21,-34l7791,7237r18,-36l7827,7164r16,-38l7860,7088r14,-39l7887,7009r13,-41l7912,6927r10,-42l7932,6842r8,-43l7949,6755r7,-45l7962,6665r5,-45l7972,6574r3,-47l7977,6479r3,-47l7981,6384r1,-49l7982,6286r,-8l7983,6268r2,-8l7988,6252r4,-8l7996,6236r6,-7l8007,6222r7,-5l8020,6211r8,-4l8035,6203r9,-3l8052,6197r10,-1l8070,6196r10,l8089,6197r9,2l8105,6203r8,3l8121,6210r7,6l8135,6221r5,7l8146,6234r4,8l8154,6249r4,9l8160,6266r1,9l8162,6284r,54l8161,6391r-1,53l8158,6497r-4,51l8150,6599r-4,51l8139,6700r-8,50l8124,6799r-9,48l8105,6895r-12,47l8081,6989r-13,46l8054,7079r-15,45l8022,7168r-18,42l7985,7252r-20,41l7944,7333r-22,40l7898,7412r-24,38l7848,7486r-28,36l7791,7556r-30,34l7731,7623r-33,31l7664,7686r-28,23l7607,7732r-29,23l7548,7775r-31,21l7485,7816r-33,19l7418,7854r-27,13l7364,7881r-27,12l7308,7906r-29,12l7249,7929r-30,11l7188,7950r8,34l7201,8018r7,34l7213,8086r137,-47l7476,7986r116,-60l7698,7859r96,-74l7880,7707r78,-86l8027,7530r60,-96l8139,7332r45,-106l8221,7115r31,-115l8274,6880r18,-124l8304,6628r5,-130l8311,6364r-5,-138l8298,6087r-13,-143l8269,5800r-21,-146l8225,5504r-25,-150l8172,5203r-31,-153l8110,4897r-34,-154l8042,4588r-35,-154l7972,4279r-16,-73l7939,4133r-17,-73l7905,3988r-15,-73l7874,3843r-17,-73l7842,3698r-15,-70l7813,3556r-16,-71l7784,3414r-14,-70l7757,3274r-12,-69l7733,3135r-1,-3l7732,3131r-9,-51l7715,3028r-8,-53l7700,2922r-8,-54l7685,2815r-8,-55l7671,2705r-15,-104l7642,2495r-15,-107l7610,2282r-9,-52l7591,2177r-10,-52l7570,2072r-11,-52l7547,1968r-13,-51l7521,1865r-15,-51l7491,1764r-17,-50l7457,1665r-19,-49l7420,1567r-21,-48l7377,1472r-24,-46l7329,1380r-26,-45l7275,1291r-29,-43l7215,1205r-31,-41l7150,1122r-30,-32l7090,1059r-32,-29l7025,1002r-35,-28l6955,948r-37,-24l6881,901r-38,-21l6804,860r-41,-19l6723,824r-42,-16l6640,794r-43,-14l6555,769r-35,-9l6486,752r-35,-6l6416,739r-35,-4l6346,730r-34,-3l6277,725r-35,-2l6208,723r-34,l6140,724r-35,2l6072,728r-34,5l6006,737r-32,5l5942,749r-30,6l5881,763r-29,9l5822,782r-28,9l5765,802r-27,12l5712,827r-26,13l5662,855r-26,15l5614,886r-22,16l5570,920r-26,24l5520,969r-12,13l5497,995r-11,14l5476,1022r-10,16l5456,1052r-8,15l5440,1082r-8,15l5425,1114r-7,16l5412,1146r43,28l5499,1200r44,28l5585,1256r44,30l5671,1315r43,32l5757,1377r41,32l5838,1441r41,32l5919,1507r41,34l5999,1576r40,36l6080,1647r9,-31l6098,1584r10,-29l6118,1527r11,-28l6140,1472r12,-25l6164,1423r12,-23l6188,1377r13,-20l6214,1337r13,-20l6241,1300r15,-17l6270,1267r12,-13l6294,1241r13,-11l6320,1219r13,-10l6346,1199r13,-10l6372,1180r28,-15l6427,1152r28,-12l6484,1131r28,-7l6541,1118r27,-3l6596,1113r29,l6653,1114r27,3l6709,1121r34,7l6776,1137r33,9l6842,1158r32,14l6904,1186r31,15l6963,1217r29,17l7018,1250r25,17l7067,1284r23,17l7111,1317r18,16l7147,1348r5,6l7159,1362r4,8l7167,1377r4,8l7173,1394r1,8l7175,1411r,9l7174,1429r-1,7l7169,1445r-3,9l7162,1461r-5,8l7151,1475r-7,7l7138,1487r-8,6l7123,1496r-9,3l7106,1503r-9,1l7089,1505r-9,l7071,1504r-9,-2l7055,1499r-9,-3l7038,1492r-7,-6l7024,1481r-29,-25l6961,1429r-20,-14l6922,1401r-22,-13l6878,1375r-23,-13l6831,1350r-24,-11l6782,1328r-25,-8l6731,1311r-27,-7l6678,1299r-18,-3l6641,1294r-17,l6605,1294r-19,1l6569,1296r-18,3l6534,1303r-17,7l6500,1316r-16,9l6466,1335r-16,11l6434,1359r-16,14l6403,1389r-4,4l6465,1437r64,49l6586,1540r56,56l6693,1656r47,63l6785,1786r41,68l6864,1926r35,74l6930,2078r30,78l6986,2237r24,81l7032,2402r18,85l7068,2574r15,86l7096,2749r12,88l7118,2926r9,88l7133,3103r7,88l7145,3279r4,87l7152,3452r2,86l7159,3705r2,159l7162,3975r2,106l7167,4181r4,93l7173,4317r3,42l7179,4398r5,38l7188,4471r6,32l7199,4534r7,27l7222,4622r17,69l7259,4765r20,79l7299,4928r21,89l7341,5110r21,96l7382,5304r19,101l7420,5509r16,104l7450,5718r13,105l7469,5877r4,52l7477,5981r4,53l7483,6086r2,52l7486,6189r,52l7485,6291r-1,50l7481,6390r-4,49l7472,6487r-6,47l7460,6579r-9,45l7441,6669r-9,42l7420,6753r-15,40l7391,6832r-16,38l7357,6906r-18,35l7318,6975r-22,31l7272,7037r-25,28l7220,7092r-29,25l7161,7140r-32,22l7095,7181r-36,17l7022,7213r-39,12l7006,7296r23,70l7050,7435r22,69l7093,7573r20,67l7130,7708r18,65xm2497,1102r-20,-23l2457,1057r-18,-22l2424,1012r-14,-21l2398,969r-11,-22l2378,925r-7,-21l2364,882r-4,-21l2355,839r-2,-20l2353,797r,-21l2354,755r4,-20l2361,714r4,-20l2371,674r6,-20l2385,635r8,-20l2401,594r10,-18l2422,556r10,-18l2444,518r24,-37l2493,445r29,-39l2552,370r29,-35l2610,301r25,-29l2638,267r5,-4l2645,261r2,-3l2663,241r19,-16l2700,210r20,-15l2741,180r22,-14l2785,153r24,-13l2833,128r25,-11l2884,106r27,-11l2938,86r28,-9l2995,68r30,-9l3054,52r31,-7l3115,39r32,-7l3210,22r66,-8l3341,7r67,-4l3476,1,3542,r66,1l3672,3r65,4l3800,14r62,7l3923,30r59,10l4040,52r55,13l4147,80r25,8l4197,95r24,9l4244,113r22,9l4287,131r21,9l4327,150r19,11l4363,171r16,10l4395,192r11,10l4419,213r1,l4422,215r19,19l4459,251r18,20l4494,290r17,21l4527,332r15,20l4558,374r28,44l4612,462r25,45l4660,552r21,43l4700,638r17,41l4732,718r26,69l4776,841r-1,2l4771,844r-3,1l4774,849r4,6l4783,860r4,7l4829,880r42,14l4913,909r41,16l4996,942r41,16l5077,975r42,19l5153,1010r33,16l5219,1042r33,17l5261,1039r9,-20l5279,999r10,-18l5300,962r12,-18l5323,926r13,-18l5348,892r14,-17l5376,859r15,-16l5405,827r15,-15l5437,798r16,-14l5479,762r28,-21l5535,722r29,-20l5595,685r32,-17l5658,653r34,-15l5725,625r35,-13l5795,601r36,-11l5867,581r37,-9l5941,565r37,-7l6015,554r39,-4l6092,546r38,-2l6168,543r40,-1l6247,543r39,2l6325,547r40,4l6404,556r39,6l6483,568r39,8l6561,584r39,10l6649,607r49,16l6746,640r47,19l6840,678r46,22l6931,724r44,24l7019,775r42,28l7102,833r40,31l7180,897r38,35l7235,949r19,19l7270,986r17,20l7325,1051r34,44l7392,1141r32,48l7453,1236r29,49l7509,1334r25,49l7558,1434r22,50l7602,1536r20,52l7640,1641r19,52l7675,1747r15,53l7705,1854r14,55l7732,1963r12,56l7755,2073r11,56l7775,2184r10,55l7803,2350r16,111l7834,2572r16,110l7856,2735r7,53l7870,2840r8,52l7885,2945r8,52l7901,3049r9,51l7910,3102r,2l7922,3172r13,70l7948,3312r13,69l7975,3451r14,71l8005,3593r14,71l8034,3735r17,71l8066,3878r16,72l8099,4023r16,72l8131,4168r17,72l8185,4403r37,164l8258,4729r35,163l8327,5054r32,162l8387,5375r27,159l8438,5691r20,155l8474,5999r12,150l8494,6297r2,145l8493,6584r-9,138l8470,6857r-22,131l8420,7114r-36,122l8340,7354r-52,113l8228,7574r-70,102l8079,7772r-88,90l7892,7947r-109,78l7663,8096r-131,64l7389,8218r-155,49l7236,8310r1,43l7237,8394r-1,40l7234,8475r-3,39l7225,8552r-6,37l7211,8625r-10,36l7190,8695r-12,33l7164,8760r-15,32l7131,8821r-19,28l7112,8850r-1,1l7071,8908r-46,65l6975,9043r-27,36l6919,9115r-30,37l6856,9189r-35,38l6785,9264r-39,38l6705,9339r-43,37l6615,9412r-49,36l6513,9483r-55,35l6399,9551r-63,32l6271,9614r-70,30l6128,9672r-78,27l5968,9723r-85,23l5793,9766r-95,19l5598,9801r-105,14l5384,9826r-114,9l5151,9842r-86,2l4979,9845r-89,l4798,9844r-93,-2l4610,9838r-97,-4l4415,9828r-101,-6l4214,9815r-103,-7l4007,9799r-103,-9l3798,9781r-105,-11l3586,9759r-213,-23l3160,9711r-213,-27l2736,9656r-207,-27l2326,9601r-199,-27l1936,9546r-98,-13l1743,9520r-92,-13l1562,9495r-87,-12l1393,9472r-78,-11l1242,9452r-5,l1210,9447r-25,-4l1161,9436r-22,-6l1118,9423r-18,-8l1083,9406r-16,-11l1053,9385r-12,-12l1029,9361r-10,-13l1010,9334r-7,-14l995,9305r-6,-16l985,9273r-3,-17l979,9238r-3,-17l975,9201r-1,-18l974,9162r1,-20l977,9100r5,-45l987,9009r6,-48l1001,8891r7,-74l1010,8778r2,-38l1011,8701r-1,-39l1007,8623r-7,-40l997,8564r-4,-20l987,8525r-5,-21l975,8484r-6,-19l961,8445r-9,-18l943,8407r-11,-20l921,8369r-12,-20l759,8121,626,7902,507,7693,402,7492,310,7300,233,7117,166,6942,113,6777,70,6617,38,6467,17,6323,4,6188,,6059,5,5937,17,5821,36,5712,62,5610r32,-97l130,5422r42,-86l218,5255r49,-76l318,5108r53,-67l427,4979r57,-58l542,4866r57,-50l654,4768r56,-45l762,4682r51,-38l855,4610r39,-29l928,4553r29,-23l980,4510r16,-16l1003,4487r3,-5l1008,4477r,-4l991,4423r-18,-54l957,4315r-16,-57l927,4201r-13,-59l901,4082r-11,-62l879,3957r-10,-64l861,3829r-7,-65l848,3697r-6,-66l839,3563r-3,-67l834,3427r,-67l836,3291r2,-69l842,3155r6,-69l854,3019r8,-68l872,2884r12,-67l896,2752r15,-65l926,2622r18,-63l963,2497r22,-61l1003,2388r19,-47l1042,2296r22,-45l1086,2206r24,-43l1135,2120r26,-40l1189,2039r29,-40l1248,1961r32,-37l1313,1889r35,-33l1384,1823r36,-32l1421,1791r2,-2l1426,1786r69,-52l1563,1681r67,-50l1698,1581r68,-47l1833,1487r67,-44l1968,1399r66,-41l2101,1316r67,-39l2234,1239r66,-36l2366,1168r66,-34l2497,1102xm4573,808r-9,-23l4554,761r-9,-26l4534,710r-12,-28l4510,655r-13,-27l4482,601r,6l4481,615r-2,6l4477,629r-3,7l4470,642r-3,7l4463,654r-7,7l4450,667r-8,6l4434,677r-7,3l4418,684r-8,2l4402,687r-9,l4384,687r-9,-1l4367,684r-8,-4l4350,677r-7,-5l4335,666r-22,-17l4289,633r-25,-15l4239,605r-26,-12l4186,583r-26,-9l4133,566r-28,-7l4077,554r-27,-3l4022,547r-28,-1l3967,546r-26,1l3915,550r5,8l3926,566r5,9l3936,582r10,19l3956,618r8,20l3971,657r6,20l3982,697r4,20l3989,738r74,2l4136,743r73,7l4283,758r73,8l4429,778r72,14l4573,808xm4434,516r-14,-23l4405,470r-17,-22l4372,427r-16,-21l4337,385r-17,-18l4300,348r-1,-1l4293,343r-7,-7l4273,327r-13,-8l4245,310r-15,-8l4196,286r-37,-14l4120,258r-44,-13l4031,233r-48,-11l3933,213r-52,-9l3827,197r-54,-7l3716,186r-57,-3l3601,180r-59,-1l3483,180r-59,1l3365,186r-57,4l3252,197r-56,8l3143,215r-52,11l3066,233r-25,6l3017,247r-23,7l2971,262r-22,9l2929,279r-20,10l2889,299r-18,10l2852,320r-16,12l2821,344r-16,12l2791,368r-12,13l2778,382r-5,6l2747,418r-28,32l2692,484r-28,33l2639,551r-18,26l2604,603r-16,27l2575,657r-7,15l2564,686r-5,14l2554,714r-3,14l2549,743r-3,15l2545,772r,15l2546,802r2,16l2551,833r3,15l2560,863r5,16l2573,894r7,16l2590,925r11,16l2613,957r13,15l2641,989r17,16l2675,1020r54,-22l2781,978r53,-21l2887,937r53,-18l2991,901r52,-17l3096,869r52,-16l3199,839r52,-13l3303,814r51,-11l3406,792r51,-9l3508,775r-3,-22l3503,731r-1,-20l3503,690r2,-21l3510,650r4,-19l3520,613r5,-14l3531,586r7,-12l3544,560r8,-10l3560,538r8,-11l3578,515r10,-10l3598,495r11,-10l3620,476r12,-9l3644,458r12,-9l3669,442r24,-13l3719,416r27,-10l3774,396r29,-9l3833,381r30,-6l3895,371r33,-3l3962,367r35,l4031,368r35,3l4101,376r35,7l4172,391r35,9l4241,411r34,13l4309,440r33,16l4374,474r31,20l4434,516xm6305,1546r-11,26l6284,1598r-10,30l6264,1657r-8,32l6247,1723r-9,34l6230,1793r32,33l6295,1860r32,33l6358,1927r8,7l6371,1943r22,32l6414,2009r18,35l6451,2080r19,37l6486,2155r15,39l6517,2235r14,42l6544,2320r13,42l6568,2407r11,44l6589,2498r9,47l6607,2592r8,49l6621,2690r7,49l6633,2789r6,51l6643,2892r3,52l6650,2997r2,53l6654,3104r1,53l6656,3212r-1,110l6653,3433r-3,110l6643,3654r-7,112l6627,3877r-11,111l6605,4099r-13,111l6578,4320r-14,109l6547,4536r-15,107l6514,4746r-17,103l6479,4949r-17,97l6444,5141r-6,35l6435,5214r-4,38l6430,5291r1,41l6434,5375r3,43l6441,5463r7,46l6454,5556r9,47l6473,5652r11,51l6496,5753r12,52l6522,5857r14,54l6551,5964r17,54l6584,6074r36,112l6657,6299r40,117l6738,6533r42,117l6822,6769r13,36l6847,6841r13,36l6874,6912r12,36l6899,6983r12,36l6924,7055r30,-9l6983,7034r27,-14l7036,7005r24,-17l7084,6968r22,-19l7127,6926r18,-24l7164,6877r16,-26l7196,6822r15,-29l7224,6761r12,-31l7247,6696r10,-35l7267,6626r7,-37l7281,6552r6,-39l7293,6474r3,-41l7301,6393r2,-42l7305,6308r1,-42l7306,6222r,-43l7305,6134r-2,-46l7301,6043r-4,-50l7293,5942r-4,-51l7283,5840r-12,-103l7257,5635r-17,-101l7223,5434r-19,-100l7185,5237r-21,-93l7143,5053r-20,-87l7103,4885r-20,-79l7065,4734r-18,-67l7031,4607r-8,-32l7017,4541r-6,-35l7006,4467r-5,-40l6997,4386r-3,-45l6992,4294r-5,-97l6984,4093r-2,-111l6981,3866r-3,-151l6975,3557r-2,-82l6970,3393r-4,-82l6962,3228r-5,-84l6950,3060r-8,-85l6933,2891r-10,-82l6911,2726r-13,-83l6882,2561r-17,-79l6845,2403r-21,-77l6800,2250r-25,-73l6747,2105r-31,-70l6683,1969r-37,-64l6607,1844r-42,-59l6520,1730r-49,-52l6419,1630r-55,-44l6305,1546xm3808,742r-5,-17l3798,709r-8,-18l3781,676r1,l3781,675r-11,-16l3757,642r-13,-13l3730,618r-13,13l3706,644r-5,8l3696,659r-3,7l3690,674r-2,8l3685,691r-1,9l3683,710r,9l3684,729r1,11l3688,751r30,-2l3748,747r29,-2l3808,742xm4771,844r-4,l4768,845r3,-1xe" fillcolor="#1f1a17" stroked="f">
                        <v:path arrowok="t" o:connecttype="custom" o:connectlocs="382,843;311,606;372,495;124,466;24,568;118,895;360,958;678,900;656,659;647,343;604,187;427,94;269,122;112,261;123,451;425,494;423,653;452,867;276,869;123,835;213,841;418,864;406,675;412,515;341,552;356,752;747,761;799,625;809,695;734,804;782,363;735,143;597,74;587,147;668,112;709,150;639,139;719,451;733,694;236,69;314,3;454,35;536,88;669,62;778,224;843,569;711,885;461,984;101,934;31,730;96,432;125,196;446,65;394,60;398,22;264,55;330,81;403,37;657,245;643,542;721,680;701,451;381,7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205" o:spid="_x0000_s1039" style="position:absolute;left:97;top:281;width:981;height:502;visibility:visible;mso-wrap-style:square;v-text-anchor:top" coordsize="9816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8I8MA&#10;AADcAAAADwAAAGRycy9kb3ducmV2LnhtbESP3YrCMBCF74V9hzALe6dpFYp0G0VkBfXOnwcYmrE/&#10;20xKk23rPr0RBO9mOOc7cyZbj6YRPXWusqwgnkUgiHOrKy4UXC+76RKE88gaG8uk4E4O1quPSYap&#10;tgOfqD/7QoQQdikqKL1vUyldXpJBN7MtcdButjPow9oVUnc4hHDTyHkUJdJgxeFCiS1tS8p/z38m&#10;1IgPt7qPTDV4+ZMcD/f/ZL6rlfr6HDffIDyN/m1+0XsduEUMz2fCB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C8I8MAAADcAAAADwAAAAAAAAAAAAAAAACYAgAAZHJzL2Rv&#10;d25yZXYueG1sUEsFBgAAAAAEAAQA9QAAAIgDAAAAAA==&#10;" path="m410,4759r194,30l811,4818r220,27l1263,4869r242,23l1757,4912r261,20l2289,4949r277,16l2850,4978r290,12l3434,5000r300,7l4036,5014r305,4l4646,5020r307,1l5260,5020r306,-3l5870,5013r301,-8l6469,4997r293,-11l7051,4974r281,-14l7609,4944r267,-17l8135,4907r249,-22l8624,4862r228,-25l9068,4810r87,-68l9242,4677r86,-63l9415,4554r85,-59l9586,4440r85,-55l9756,4334r22,-101l9795,4122r12,-119l9814,3878r2,-132l9815,3609r-5,-143l9800,3319r-12,-150l9773,3015r-19,-156l9733,2702r-23,-159l9685,2385r-27,-159l9630,2070r-30,-155l9571,1762r-32,-149l9508,1467r-31,-141l9446,1191r-30,-130l9386,937,9357,821,9329,714,9303,614r-23,-90l9239,375,9208,271r-34,-32l9095,208,8972,180,8811,153,8613,129,8383,106,8122,86,7834,68,7520,52,7187,38,6834,26,6468,16,6089,10,5700,4,5306,1,4908,,4511,1,4117,4r-389,6l3349,18r-367,8l2631,38,2297,52,1984,68,1695,86r-261,20l1204,129r-198,24l844,180,723,208r-79,31l609,271r-17,58l570,405r-26,93l516,606,484,729,449,864r-36,147l376,1169r-38,166l300,1510r-39,181l224,1877r-36,190l153,2260r-32,195l91,2649,65,2843,43,3035,24,3223,11,3406,3,3582,,3752r5,161l16,4064r18,139l59,4331r35,113l138,4542r52,82l253,4688r73,46l410,4759xe" stroked="f">
                        <v:path arrowok="t" o:connecttype="custom" o:connectlocs="81,482;150,489;229,495;314,499;403,501;495,502;587,501;676,499;760,494;838,488;906,481;932,461;958,444;977,423;981,388;980,347;977,301;970,254;962,207;953,161;944,119;935,82;927,52;917,24;881,15;812,9;718,4;609,1;491,0;373,1;263,4;169,9;101,15;64,24;57,40;48,73;38,117;26,169;15,226;6,284;1,341;0,391;6,433;19,462;41,476" o:connectangles="0,0,0,0,0,0,0,0,0,0,0,0,0,0,0,0,0,0,0,0,0,0,0,0,0,0,0,0,0,0,0,0,0,0,0,0,0,0,0,0,0,0,0,0,0"/>
                      </v:shape>
                      <v:shape id="Freeform 206" o:spid="_x0000_s1040" style="position:absolute;left:333;top:90;width:541;height:143;visibility:visible;mso-wrap-style:square;v-text-anchor:top" coordsize="5414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5q8IA&#10;AADcAAAADwAAAGRycy9kb3ducmV2LnhtbERPTWvCQBC9F/wPywi91U0UGomuIgHBS4WmPfQ4Zsck&#10;mJ0Nu2tM/r1bKPQ2j/c52/1oOjGQ861lBekiAUFcWd1yreD76/i2BuEDssbOMimYyMN+N3vZYq7t&#10;gz9pKEMtYgj7HBU0IfS5lL5qyKBf2J44clfrDIYIXS21w0cMN51cJsm7NNhybGiwp6Kh6lbejYLT&#10;RRYf59VUZm1tDuufwZl0zJR6nY+HDYhAY/gX/7lPOs5fLeH3mXiB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bmrwgAAANwAAAAPAAAAAAAAAAAAAAAAAJgCAABkcnMvZG93&#10;bnJldi54bWxQSwUGAAAAAAQABAD1AAAAhwMAAAAA&#10;" path="m397,1430r4619,l5036,1430r21,-2l5076,1425r20,-3l5115,1418r19,-6l5153,1406r17,-7l5188,1390r17,-8l5221,1373r17,-11l5254,1351r14,-12l5284,1327r13,-14l5310,1300r13,-14l5335,1271r11,-17l5356,1239r10,-18l5374,1205r9,-17l5390,1169r6,-18l5402,1132r4,-19l5409,1093r3,-20l5414,1054r,-21l5414,397r,-20l5412,357r-3,-20l5406,317r-4,-18l5396,279r-6,-17l5383,243r-9,-17l5366,209r-10,-17l5346,176r-11,-15l5323,145r-13,-14l5297,117r-13,-13l5268,91,5254,80,5238,68,5221,58,5205,48r-17,-8l5170,32r-17,-8l5134,18r-19,-6l5096,8,5076,5,5057,3,5036,r-20,l397,,378,,357,3,337,5,318,8r-20,4l280,18r-19,6l244,32r-19,8l209,48,191,58,176,68,159,80,145,91r-15,13l117,117r-13,14l91,145,79,161,68,176,58,192,48,209r-9,17l31,243r-7,19l18,279r-6,20l8,317,4,337,2,357,,377r,20l,1033r,21l2,1073r2,20l8,1113r4,19l18,1151r6,18l31,1188r8,17l48,1221r10,18l68,1254r11,17l91,1286r13,14l117,1313r13,14l145,1339r14,12l176,1362r15,11l209,1382r16,8l244,1399r17,7l280,1412r18,6l318,1422r19,3l357,1428r21,2l397,1430xe" stroked="f">
                        <v:path arrowok="t" o:connecttype="custom" o:connectlocs="503,143;509,142;515,141;520,138;525,135;529,131;533,127;536,122;539,117;540,111;541,105;541,38;540,32;539,26;536,21;533,16;529,12;525,8;520,5;515,2;509,1;503,0;38,0;32,1;26,2;21,5;16,8;12,12;8,16;5,21;2,26;1,32;0,38;0,105;1,111;2,117;5,122;8,127;12,131;16,135;21,138;26,141;32,142;38,143" o:connectangles="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36830</wp:posOffset>
                      </wp:positionV>
                      <wp:extent cx="4932680" cy="398145"/>
                      <wp:effectExtent l="0" t="8255" r="1270" b="3175"/>
                      <wp:wrapNone/>
                      <wp:docPr id="111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32680" cy="398145"/>
                                <a:chOff x="8165" y="1289"/>
                                <a:chExt cx="5134" cy="627"/>
                              </a:xfrm>
                            </wpg:grpSpPr>
                            <wps:wsp>
                              <wps:cNvPr id="112" name="Text Box 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62" y="1293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Default="000A7320">
                                    <w:pPr>
                                      <w:pStyle w:val="SchoolActivities"/>
                                    </w:pPr>
                                    <w:sdt>
                                      <w:sdtPr>
                                        <w:rPr>
                                          <w:rStyle w:val="SchoolActivitiesChar"/>
                                        </w:rPr>
                                        <w:id w:val="9134858"/>
                                        <w:placeholder>
                                          <w:docPart w:val="2974FF0116D148118BBF48685AC6483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</w:rPr>
                                      </w:sdtEndPr>
                                      <w:sdtContent>
                                        <w:r w:rsidR="00E45C15">
                                          <w:t>Birthday Party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113" name="Text Box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91" y="1293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Default="000A7320">
                                    <w:pPr>
                                      <w:pStyle w:val="SchoolActivities"/>
                                    </w:pPr>
                                    <w:sdt>
                                      <w:sdtPr>
                                        <w:rPr>
                                          <w:rStyle w:val="SchoolActivitiesChar"/>
                                        </w:rPr>
                                        <w:id w:val="9134831"/>
                                        <w:placeholder>
                                          <w:docPart w:val="CFA8DB0E3A3545BEA124337B113242F8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</w:rPr>
                                      </w:sdtEndPr>
                                      <w:sdtContent>
                                        <w:r w:rsidR="00E45C15">
                                          <w:t>Art</w:t>
                                        </w:r>
                                        <w:r w:rsidR="00EE47D1">
                                          <w:t>s</w:t>
                                        </w:r>
                                        <w:r w:rsidR="00E45C15">
                                          <w:t xml:space="preserve"> &amp; Craft</w:t>
                                        </w:r>
                                        <w:r w:rsidR="00EE47D1">
                                          <w:t>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114" name="Text Box 2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30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Default="000A7320">
                                    <w:pPr>
                                      <w:pStyle w:val="SchoolActivities"/>
                                    </w:pPr>
                                    <w:sdt>
                                      <w:sdtPr>
                                        <w:rPr>
                                          <w:rStyle w:val="SchoolActivitiesChar"/>
                                        </w:rPr>
                                        <w:id w:val="9134815"/>
                                        <w:placeholder>
                                          <w:docPart w:val="7F53ED03443848279F588B3CD5B62A52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</w:rPr>
                                      </w:sdtEndPr>
                                      <w:sdtContent>
                                        <w:r w:rsidR="00E45C15">
                                          <w:t>School trips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115" name="Text Box 2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65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Default="000A7320">
                                    <w:pPr>
                                      <w:pStyle w:val="SchoolActivities"/>
                                    </w:pPr>
                                    <w:sdt>
                                      <w:sdtPr>
                                        <w:rPr>
                                          <w:rStyle w:val="SchoolActivitiesChar"/>
                                        </w:rPr>
                                        <w:id w:val="9134809"/>
                                        <w:placeholder>
                                          <w:docPart w:val="6CE7F1ADE2E94170A559561AB031DA65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</w:rPr>
                                      </w:sdtEndPr>
                                      <w:sdtContent>
                                        <w:r w:rsidR="00E45C15">
                                          <w:rPr>
                                            <w:rStyle w:val="SchoolActivitiesChar"/>
                                          </w:rPr>
                                          <w:t>Fun Activities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116" name="Text Box 2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27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Default="000A7320">
                                    <w:pPr>
                                      <w:pStyle w:val="SchoolActivities"/>
                                    </w:pPr>
                                    <w:sdt>
                                      <w:sdtPr>
                                        <w:rPr>
                                          <w:rStyle w:val="SchoolActivitiesChar"/>
                                        </w:rPr>
                                        <w:id w:val="9134887"/>
                                        <w:placeholder>
                                          <w:docPart w:val="1E6C660955444C198818FBFC267C473D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</w:rPr>
                                      </w:sdtEndPr>
                                      <w:sdtContent>
                                        <w:r w:rsidR="00E45C15">
                                          <w:t>Library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117" name="Text Box 2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90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Style w:val="SchoolActivitiesChar"/>
                                      </w:rPr>
                                      <w:id w:val="9135892"/>
                                      <w:placeholder>
                                        <w:docPart w:val="B492B0463CA043BFBE1B49DB80E3E447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</w:rPr>
                                    </w:sdtEndPr>
                                    <w:sdtContent>
                                      <w:p w:rsidR="00075D7E" w:rsidRDefault="00E45C15">
                                        <w:pPr>
                                          <w:pStyle w:val="SchoolActivities"/>
                                        </w:pPr>
                                        <w:r>
                                          <w:rPr>
                                            <w:rStyle w:val="SchoolActivitiesChar"/>
                                          </w:rPr>
                                          <w:t>Dance &amp; Music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" o:spid="_x0000_s1028" style="position:absolute;left:0;text-align:left;margin-left:3pt;margin-top:2.9pt;width:388.4pt;height:31.35pt;z-index:251749376" coordorigin="8165,1289" coordsize="513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">
                      <v:shape id="Text Box 287" o:spid="_x0000_s1029" type="#_x0000_t202" style="position:absolute;left:10762;top:1293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YZ8EA&#10;AADcAAAADwAAAGRycy9kb3ducmV2LnhtbERP32vCMBB+H/g/hBP2NhMdbFJNizjG+jSYir6ezZkW&#10;m0tpslr/+2Uw2Nt9fD9vXYyuFQP1ofGsYT5TIIgrbxq2Gg7796cliBCRDbaeScOdAhT55GGNmfE3&#10;/qJhF61IIRwy1FDH2GVShqomh2HmO+LEXXzvMCbYW2l6vKVw18qFUi/SYcOpocaOtjVV19230/Cp&#10;3hpzNx/2+Frachy655M6s9aP03GzAhFpjP/iP3dp0vz5An6fS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NGGf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p w:rsidR="00075D7E" w:rsidRDefault="000A7320">
                              <w:pPr>
                                <w:pStyle w:val="SchoolActivities"/>
                              </w:pPr>
                              <w:sdt>
                                <w:sdtPr>
                                  <w:rPr>
                                    <w:rStyle w:val="SchoolActivitiesChar"/>
                                  </w:rPr>
                                  <w:id w:val="9134858"/>
                                  <w:placeholder>
                                    <w:docPart w:val="2974FF0116D148118BBF48685AC6483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r w:rsidR="00E45C15">
                                    <w:t>Birthday Party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88" o:spid="_x0000_s1030" type="#_x0000_t202" style="position:absolute;left:9891;top:1293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9/MEA&#10;AADcAAAADwAAAGRycy9kb3ducmV2LnhtbERPTWsCMRC9F/wPYYTeaqJCK6tRRCndk1AVvY6bMbu4&#10;mSybdF3/vSkUepvH+5zFqne16KgNlWcN45ECQVx4U7HVcDx8vs1AhIhssPZMGh4UYLUcvCwwM/7O&#10;39TtoxUphEOGGsoYm0zKUJTkMIx8Q5y4q28dxgRbK02L9xTuajlR6l06rDg1lNjQpqTitv9xGnZq&#10;W5mH+bKnj9zmfddMz+rCWr8O+/UcRKQ+/ov/3LlJ88dT+H0mX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Bvfz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p w:rsidR="00075D7E" w:rsidRDefault="000A7320">
                              <w:pPr>
                                <w:pStyle w:val="SchoolActivities"/>
                              </w:pPr>
                              <w:sdt>
                                <w:sdtPr>
                                  <w:rPr>
                                    <w:rStyle w:val="SchoolActivitiesChar"/>
                                  </w:rPr>
                                  <w:id w:val="9134831"/>
                                  <w:placeholder>
                                    <w:docPart w:val="CFA8DB0E3A3545BEA124337B113242F8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r w:rsidR="00E45C15">
                                    <w:t>Art</w:t>
                                  </w:r>
                                  <w:r w:rsidR="00EE47D1">
                                    <w:t>s</w:t>
                                  </w:r>
                                  <w:r w:rsidR="00E45C15">
                                    <w:t xml:space="preserve"> &amp; Craft</w:t>
                                  </w:r>
                                  <w:r w:rsidR="00EE47D1">
                                    <w:t>s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89" o:spid="_x0000_s1031" type="#_x0000_t202" style="position:absolute;left:9030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liMEA&#10;AADcAAAADwAAAGRycy9kb3ducmV2LnhtbERPTWsCMRC9F/ofwhR6q4mtVFmNIpbingpV0eu4GbOL&#10;m8mySdf13zeC4G0e73Nmi97VoqM2VJ41DAcKBHHhTcVWw277/TYBESKywdozabhSgMX8+WmGmfEX&#10;/qVuE61IIRwy1FDG2GRShqIkh2HgG+LEnXzrMCbYWmlavKRwV8t3pT6lw4pTQ4kNrUoqzps/p+FH&#10;fVXmatZ2P85t3nfNx0EdWevXl345BRGpjw/x3Z2bNH84gt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oJYj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p w:rsidR="00075D7E" w:rsidRDefault="000A7320">
                              <w:pPr>
                                <w:pStyle w:val="SchoolActivities"/>
                              </w:pPr>
                              <w:sdt>
                                <w:sdtPr>
                                  <w:rPr>
                                    <w:rStyle w:val="SchoolActivitiesChar"/>
                                  </w:rPr>
                                  <w:id w:val="9134815"/>
                                  <w:placeholder>
                                    <w:docPart w:val="7F53ED03443848279F588B3CD5B62A52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r w:rsidR="00E45C15">
                                    <w:t>School trips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90" o:spid="_x0000_s1032" type="#_x0000_t202" style="position:absolute;left:8165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AE8EA&#10;AADcAAAADwAAAGRycy9kb3ducmV2LnhtbERPTWsCMRC9F/ofwhR6q4ktVlmNIpbingpV0eu4GbOL&#10;m8mySdf13zeC4G0e73Nmi97VoqM2VJ41DAcKBHHhTcVWw277/TYBESKywdozabhSgMX8+WmGmfEX&#10;/qVuE61IIRwy1FDG2GRShqIkh2HgG+LEnXzrMCbYWmlavKRwV8t3pT6lw4pTQ4kNrUoqzps/p+FH&#10;fVXmatZ2P85t3nfNx0EdWevXl345BRGpjw/x3Z2bNH84gt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kgBP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p w:rsidR="00075D7E" w:rsidRDefault="000A7320">
                              <w:pPr>
                                <w:pStyle w:val="SchoolActivities"/>
                              </w:pPr>
                              <w:sdt>
                                <w:sdtPr>
                                  <w:rPr>
                                    <w:rStyle w:val="SchoolActivitiesChar"/>
                                  </w:rPr>
                                  <w:id w:val="9134809"/>
                                  <w:placeholder>
                                    <w:docPart w:val="6CE7F1ADE2E94170A559561AB031DA65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r w:rsidR="00E45C15">
                                    <w:rPr>
                                      <w:rStyle w:val="SchoolActivitiesChar"/>
                                    </w:rPr>
                                    <w:t>Fun Activities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91" o:spid="_x0000_s1033" type="#_x0000_t202" style="position:absolute;left:11627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eZMEA&#10;AADcAAAADwAAAGRycy9kb3ducmV2LnhtbERP32vCMBB+H+x/CDfY20xUcKOaljER+zRQx/Z6Nmda&#10;bC6libX+98tA2Nt9fD9vVYyuFQP1ofGsYTpRIIgrbxq2Gr4Om5c3ECEiG2w9k4YbBSjyx4cVZsZf&#10;eUfDPlqRQjhkqKGOscukDFVNDsPEd8SJO/neYUywt9L0eE3hrpUzpRbSYcOpocaOPmqqzvuL0/Cp&#10;1o25ma39fi1tOQ7d/EcdWevnp/F9CSLSGP/Fd3dp0vzpAv6eSR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2HmT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p w:rsidR="00075D7E" w:rsidRDefault="000A7320">
                              <w:pPr>
                                <w:pStyle w:val="SchoolActivities"/>
                              </w:pPr>
                              <w:sdt>
                                <w:sdtPr>
                                  <w:rPr>
                                    <w:rStyle w:val="SchoolActivitiesChar"/>
                                  </w:rPr>
                                  <w:id w:val="9134887"/>
                                  <w:placeholder>
                                    <w:docPart w:val="1E6C660955444C198818FBFC267C473D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r w:rsidR="00E45C15">
                                    <w:t>Library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92" o:spid="_x0000_s1034" type="#_x0000_t202" style="position:absolute;left:12490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7/8EA&#10;AADcAAAADwAAAGRycy9kb3ducmV2LnhtbERP32vCMBB+H+x/CDfY20ycMEc1LWND7NNAHdvr2Zxp&#10;sbmUJtb63y+C4Nt9fD9vWYyuFQP1ofGsYTpRIIgrbxq2Gn52q5d3ECEiG2w9k4YLBSjyx4clZsaf&#10;eUPDNlqRQjhkqKGOscukDFVNDsPEd8SJO/jeYUywt9L0eE7hrpWvSr1Jhw2nhho7+qypOm5PTsO3&#10;+mrMxazt77y05Th0sz+1Z62fn8aPBYhIY7yLb+7SpPnTOVyfSR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u//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sdt>
                              <w:sdtPr>
                                <w:rPr>
                                  <w:rStyle w:val="SchoolActivitiesChar"/>
                                </w:rPr>
                                <w:id w:val="9135892"/>
                                <w:placeholder>
                                  <w:docPart w:val="B492B0463CA043BFBE1B49DB80E3E447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p w:rsidR="00075D7E" w:rsidRDefault="00E45C15">
                                  <w:pPr>
                                    <w:pStyle w:val="SchoolActivities"/>
                                  </w:pPr>
                                  <w:r>
                                    <w:rPr>
                                      <w:rStyle w:val="SchoolActivitiesChar"/>
                                    </w:rPr>
                                    <w:t>Dance &amp; Music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75D7E">
        <w:trPr>
          <w:cantSplit/>
          <w:trHeight w:hRule="exact" w:val="432"/>
          <w:tblCellSpacing w:w="29" w:type="dxa"/>
        </w:trPr>
        <w:tc>
          <w:tcPr>
            <w:tcW w:w="431" w:type="dxa"/>
          </w:tcPr>
          <w:p w:rsidR="00075D7E" w:rsidRDefault="00075D7E"/>
        </w:tc>
        <w:tc>
          <w:tcPr>
            <w:tcW w:w="13911" w:type="dxa"/>
            <w:gridSpan w:val="7"/>
            <w:shd w:val="clear" w:color="auto" w:fill="984806" w:themeFill="accent6" w:themeFillShade="80"/>
            <w:vAlign w:val="center"/>
          </w:tcPr>
          <w:p w:rsidR="00075D7E" w:rsidRDefault="000A7320" w:rsidP="00EE47D1">
            <w:pPr>
              <w:pStyle w:val="Month"/>
            </w:pPr>
            <w:sdt>
              <w:sdtPr>
                <w:id w:val="34714225"/>
                <w:placeholder>
                  <w:docPart w:val="5586987218DC4A9386E447D4CF09232B"/>
                </w:placeholder>
                <w:dropDownList>
                  <w:listItem w:displayText="January" w:value="1"/>
                  <w:listItem w:displayText="February" w:value="2"/>
                  <w:listItem w:displayText="March" w:value="3"/>
                  <w:listItem w:displayText="April" w:value="4"/>
                  <w:listItem w:displayText="May" w:value="5"/>
                  <w:listItem w:displayText="June" w:value="6"/>
                  <w:listItem w:displayText="July" w:value="7"/>
                  <w:listItem w:displayText="August" w:value="8"/>
                  <w:listItem w:displayText="September" w:value="9"/>
                  <w:listItem w:displayText="October" w:value="10"/>
                  <w:listItem w:displayText="November" w:value="11"/>
                  <w:listItem w:displayText="December" w:value="12"/>
                </w:dropDownList>
              </w:sdtPr>
              <w:sdtEndPr/>
              <w:sdtContent>
                <w:r w:rsidR="00014C87" w:rsidRPr="00EE47D1">
                  <w:t>[Month]</w:t>
                </w:r>
              </w:sdtContent>
            </w:sdt>
            <w:r w:rsidR="00E45C15">
              <w:t xml:space="preserve"> </w:t>
            </w:r>
            <w:sdt>
              <w:sdtPr>
                <w:rPr>
                  <w:rStyle w:val="MonthChar"/>
                </w:rPr>
                <w:id w:val="34714227"/>
                <w:placeholder>
                  <w:docPart w:val="4ED401ECB6A9498D86801F10811207D5"/>
                </w:placeholder>
              </w:sdtPr>
              <w:sdtEndPr>
                <w:rPr>
                  <w:rStyle w:val="MonthChar"/>
                </w:rPr>
              </w:sdtEndPr>
              <w:sdtContent>
                <w:r w:rsidR="00014C87">
                  <w:rPr>
                    <w:rStyle w:val="MonthChar"/>
                  </w:rPr>
                  <w:t>[Year]</w:t>
                </w:r>
              </w:sdtContent>
            </w:sdt>
          </w:p>
          <w:p w:rsidR="00075D7E" w:rsidRDefault="00075D7E"/>
        </w:tc>
      </w:tr>
      <w:tr w:rsidR="00075D7E">
        <w:trPr>
          <w:cantSplit/>
          <w:trHeight w:hRule="exact" w:val="432"/>
          <w:tblCellSpacing w:w="29" w:type="dxa"/>
        </w:trPr>
        <w:tc>
          <w:tcPr>
            <w:tcW w:w="431" w:type="dxa"/>
          </w:tcPr>
          <w:p w:rsidR="00075D7E" w:rsidRDefault="00075D7E"/>
        </w:tc>
        <w:sdt>
          <w:sdtPr>
            <w:rPr>
              <w:rStyle w:val="DaysChar"/>
            </w:rPr>
            <w:id w:val="34714243"/>
            <w:placeholder>
              <w:docPart w:val="358E2947666E4A3F950AC6B91CF1254B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>
            <w:rPr>
              <w:rStyle w:val="DaysChar"/>
            </w:rPr>
          </w:sdtEndPr>
          <w:sdtContent>
            <w:tc>
              <w:tcPr>
                <w:tcW w:w="1942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>
                  <w:rPr>
                    <w:rStyle w:val="DaysChar"/>
                  </w:rPr>
                  <w:t>Monday</w:t>
                </w:r>
              </w:p>
            </w:tc>
          </w:sdtContent>
        </w:sdt>
        <w:sdt>
          <w:sdtPr>
            <w:id w:val="34714256"/>
            <w:placeholder>
              <w:docPart w:val="B7933EE81A13413BA97090491F0E6909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/>
          <w:sdtContent>
            <w:tc>
              <w:tcPr>
                <w:tcW w:w="1892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 w:rsidRPr="00EE47D1">
                  <w:t>Tuesday</w:t>
                </w:r>
              </w:p>
            </w:tc>
          </w:sdtContent>
        </w:sdt>
        <w:sdt>
          <w:sdtPr>
            <w:rPr>
              <w:rStyle w:val="DaysChar"/>
            </w:rPr>
            <w:id w:val="34714257"/>
            <w:placeholder>
              <w:docPart w:val="D7A1F2DF5D794A15A8653E4C09A3D194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>
            <w:rPr>
              <w:rStyle w:val="DaysChar"/>
            </w:rPr>
          </w:sdtEndPr>
          <w:sdtContent>
            <w:tc>
              <w:tcPr>
                <w:tcW w:w="1991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>
                  <w:rPr>
                    <w:rStyle w:val="DaysChar"/>
                  </w:rPr>
                  <w:t>Wednesday</w:t>
                </w:r>
              </w:p>
            </w:tc>
          </w:sdtContent>
        </w:sdt>
        <w:sdt>
          <w:sdtPr>
            <w:rPr>
              <w:rStyle w:val="DaysChar"/>
            </w:rPr>
            <w:id w:val="34714258"/>
            <w:placeholder>
              <w:docPart w:val="37A9F0C4084A4E2FB2F524C26DA81124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>
            <w:rPr>
              <w:rStyle w:val="DaysChar"/>
            </w:rPr>
          </w:sdtEndPr>
          <w:sdtContent>
            <w:tc>
              <w:tcPr>
                <w:tcW w:w="1942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>
                  <w:rPr>
                    <w:rStyle w:val="DaysChar"/>
                  </w:rPr>
                  <w:t>Thursday</w:t>
                </w:r>
              </w:p>
            </w:tc>
          </w:sdtContent>
        </w:sdt>
        <w:sdt>
          <w:sdtPr>
            <w:rPr>
              <w:rStyle w:val="DaysChar"/>
            </w:rPr>
            <w:id w:val="34714259"/>
            <w:placeholder>
              <w:docPart w:val="E862F04B9D0C4C58A6FEF34424AFBB0C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>
            <w:rPr>
              <w:rStyle w:val="DaysChar"/>
            </w:rPr>
          </w:sdtEndPr>
          <w:sdtContent>
            <w:tc>
              <w:tcPr>
                <w:tcW w:w="1941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>
                  <w:rPr>
                    <w:rStyle w:val="DaysChar"/>
                  </w:rPr>
                  <w:t>Friday</w:t>
                </w:r>
              </w:p>
            </w:tc>
          </w:sdtContent>
        </w:sdt>
        <w:sdt>
          <w:sdtPr>
            <w:rPr>
              <w:rStyle w:val="DaysChar"/>
            </w:rPr>
            <w:id w:val="34714260"/>
            <w:placeholder>
              <w:docPart w:val="C6684C4BD69F410FA7163D7985C1229E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>
            <w:rPr>
              <w:rStyle w:val="DaysChar"/>
            </w:rPr>
          </w:sdtEndPr>
          <w:sdtContent>
            <w:tc>
              <w:tcPr>
                <w:tcW w:w="1942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>
                  <w:rPr>
                    <w:rStyle w:val="DaysChar"/>
                  </w:rPr>
                  <w:t>Saturday</w:t>
                </w:r>
              </w:p>
            </w:tc>
          </w:sdtContent>
        </w:sdt>
        <w:sdt>
          <w:sdtPr>
            <w:rPr>
              <w:rStyle w:val="DaysChar"/>
            </w:rPr>
            <w:id w:val="34714261"/>
            <w:placeholder>
              <w:docPart w:val="E9F5036934E740A79DEB087C60675767"/>
            </w:placeholder>
            <w:dropDownList>
              <w:listItem w:displayText="Monday" w:value="1"/>
              <w:listItem w:displayText="Tuesday" w:value="2"/>
              <w:listItem w:displayText="Wednesday" w:value="3"/>
              <w:listItem w:displayText="Thursday" w:value="4"/>
              <w:listItem w:displayText="Friday" w:value="5"/>
              <w:listItem w:displayText="Saturday" w:value="6"/>
              <w:listItem w:displayText="Sunday" w:value="7"/>
            </w:dropDownList>
          </w:sdtPr>
          <w:sdtEndPr>
            <w:rPr>
              <w:rStyle w:val="DaysChar"/>
            </w:rPr>
          </w:sdtEndPr>
          <w:sdtContent>
            <w:tc>
              <w:tcPr>
                <w:tcW w:w="1913" w:type="dxa"/>
                <w:shd w:val="clear" w:color="auto" w:fill="E36C0A" w:themeFill="accent6" w:themeFillShade="BF"/>
                <w:vAlign w:val="center"/>
              </w:tcPr>
              <w:p w:rsidR="00075D7E" w:rsidRDefault="00E45C15" w:rsidP="00EE47D1">
                <w:pPr>
                  <w:pStyle w:val="Days"/>
                </w:pPr>
                <w:r>
                  <w:rPr>
                    <w:rStyle w:val="DaysChar"/>
                  </w:rPr>
                  <w:t>Sunday</w:t>
                </w:r>
              </w:p>
            </w:tc>
          </w:sdtContent>
        </w:sdt>
      </w:tr>
      <w:tr w:rsidR="00075D7E">
        <w:trPr>
          <w:cantSplit/>
          <w:trHeight w:hRule="exact" w:val="1613"/>
          <w:tblCellSpacing w:w="29" w:type="dxa"/>
        </w:trPr>
        <w:tc>
          <w:tcPr>
            <w:tcW w:w="43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4200525</wp:posOffset>
                      </wp:positionV>
                      <wp:extent cx="198755" cy="933450"/>
                      <wp:effectExtent l="3810" t="0" r="0" b="0"/>
                      <wp:wrapNone/>
                      <wp:docPr id="110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EE47D1" w:rsidP="00EE47D1">
                                  <w:pPr>
                                    <w:pStyle w:val="WeekNumbersLetters"/>
                                  </w:pPr>
                                  <w:r>
                                    <w:t>Week 5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035" type="#_x0000_t202" style="position:absolute;margin-left:2.55pt;margin-top:330.75pt;width:15.65pt;height:7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" filled="f" stroked="f">
                      <v:textbox style="layout-flow:vertical;mso-layout-flow-alt:bottom-to-top" inset="0,0,0,0">
                        <w:txbxContent>
                          <w:p w:rsidR="00075D7E" w:rsidRDefault="00EE47D1" w:rsidP="00EE47D1">
                            <w:pPr>
                              <w:pStyle w:val="WeekNumbersLetters"/>
                            </w:pPr>
                            <w:r>
                              <w:t>Week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3163570</wp:posOffset>
                      </wp:positionV>
                      <wp:extent cx="198755" cy="933450"/>
                      <wp:effectExtent l="3810" t="1270" r="0" b="0"/>
                      <wp:wrapNone/>
                      <wp:docPr id="109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EE47D1" w:rsidP="00EE47D1">
                                  <w:pPr>
                                    <w:pStyle w:val="WeekNumbersLetters"/>
                                  </w:pPr>
                                  <w:r>
                                    <w:t>Week 4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036" type="#_x0000_t202" style="position:absolute;margin-left:2.55pt;margin-top:249.1pt;width:15.65pt;height:7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jitQIAALg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" filled="f" stroked="f">
                      <v:textbox style="layout-flow:vertical;mso-layout-flow-alt:bottom-to-top" inset="0,0,0,0">
                        <w:txbxContent>
                          <w:p w:rsidR="00075D7E" w:rsidRDefault="00EE47D1" w:rsidP="00EE47D1">
                            <w:pPr>
                              <w:pStyle w:val="WeekNumbersLetters"/>
                            </w:pPr>
                            <w:r>
                              <w:t>Week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2128520</wp:posOffset>
                      </wp:positionV>
                      <wp:extent cx="198755" cy="933450"/>
                      <wp:effectExtent l="3810" t="4445" r="0" b="0"/>
                      <wp:wrapNone/>
                      <wp:docPr id="108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EE47D1" w:rsidP="00EE47D1">
                                  <w:pPr>
                                    <w:pStyle w:val="WeekNumbersLetters"/>
                                  </w:pPr>
                                  <w:r>
                                    <w:t>Week 3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37" type="#_x0000_t202" style="position:absolute;margin-left:2.55pt;margin-top:167.6pt;width:15.65pt;height:7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" filled="f" stroked="f">
                      <v:textbox style="layout-flow:vertical;mso-layout-flow-alt:bottom-to-top" inset="0,0,0,0">
                        <w:txbxContent>
                          <w:p w:rsidR="00075D7E" w:rsidRDefault="00EE47D1" w:rsidP="00EE47D1">
                            <w:pPr>
                              <w:pStyle w:val="WeekNumbersLetters"/>
                            </w:pPr>
                            <w:r>
                              <w:t>Week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1080135</wp:posOffset>
                      </wp:positionV>
                      <wp:extent cx="198755" cy="933450"/>
                      <wp:effectExtent l="3810" t="3810" r="0" b="0"/>
                      <wp:wrapNone/>
                      <wp:docPr id="107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EE47D1" w:rsidP="00EE47D1">
                                  <w:pPr>
                                    <w:pStyle w:val="WeekNumbersLetters"/>
                                  </w:pPr>
                                  <w:r>
                                    <w:t>Week 2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038" type="#_x0000_t202" style="position:absolute;margin-left:2.55pt;margin-top:85.05pt;width:15.65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" filled="f" stroked="f">
                      <v:textbox style="layout-flow:vertical;mso-layout-flow-alt:bottom-to-top" inset="0,0,0,0">
                        <w:txbxContent>
                          <w:p w:rsidR="00075D7E" w:rsidRDefault="00EE47D1" w:rsidP="00EE47D1">
                            <w:pPr>
                              <w:pStyle w:val="WeekNumbersLetters"/>
                            </w:pPr>
                            <w:r>
                              <w:t>Week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38735</wp:posOffset>
                      </wp:positionV>
                      <wp:extent cx="198755" cy="933450"/>
                      <wp:effectExtent l="3810" t="635" r="0" b="0"/>
                      <wp:wrapNone/>
                      <wp:docPr id="106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EE47D1" w:rsidP="00EE47D1">
                                  <w:pPr>
                                    <w:pStyle w:val="WeekNumbersLetters"/>
                                  </w:pPr>
                                  <w:r>
                                    <w:t>Week 1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39" type="#_x0000_t202" style="position:absolute;margin-left:2.55pt;margin-top:3.05pt;width:15.65pt;height:7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" filled="f" stroked="f">
                      <v:textbox style="layout-flow:vertical;mso-layout-flow-alt:bottom-to-top" inset="0,0,0,0">
                        <w:txbxContent>
                          <w:p w:rsidR="00075D7E" w:rsidRDefault="00EE47D1" w:rsidP="00EE47D1">
                            <w:pPr>
                              <w:pStyle w:val="WeekNumbersLetters"/>
                            </w:pPr>
                            <w:r>
                              <w:t>Week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7620" t="10160" r="10795" b="13335"/>
                      <wp:wrapNone/>
                      <wp:docPr id="10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Default="00075D7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40" style="position:absolute;margin-left:22.35pt;margin-top:3.05pt;width:71.3pt;height:28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" fillcolor="white [3212]" strokecolor="#e36c0a [2409]">
                      <v:fill opacity="16448f"/>
                      <v:textbox inset="0,0,0,0">
                        <w:txbxContent>
                          <w:p w:rsidR="00075D7E" w:rsidRDefault="00075D7E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3970" t="10160" r="11430" b="5715"/>
                      <wp:wrapNone/>
                      <wp:docPr id="104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9134392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41" style="position:absolute;margin-left:1.1pt;margin-top:.8pt;width:21.25pt;height:2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RRQgIAALQEAAAOAAAAZHJzL2Uyb0RvYy54bWysVNuO0zAQfUfiHyy/07RlW9q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9134392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12065" t="12700" r="9525" b="8890"/>
                      <wp:wrapNone/>
                      <wp:docPr id="10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42" type="#_x0000_t202" style="position:absolute;margin-left:3.2pt;margin-top:34.75pt;width:90.55pt;height:4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10160" t="10160" r="8255" b="13335"/>
                      <wp:wrapNone/>
                      <wp:docPr id="102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Default="00075D7E">
                                  <w:pPr>
                                    <w:pStyle w:val="Instructions"/>
                                  </w:pPr>
                                </w:p>
                                <w:p w:rsidR="00075D7E" w:rsidRDefault="00075D7E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43" style="position:absolute;margin-left:21.8pt;margin-top:3.05pt;width:71.3pt;height:28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" fillcolor="white [3212]" strokecolor="#e36c0a [2409]">
                      <v:fill opacity="16448f"/>
                      <v:textbox inset="0,0,0,0">
                        <w:txbxContent>
                          <w:p w:rsidR="00075D7E" w:rsidRDefault="00075D7E">
                            <w:pPr>
                              <w:pStyle w:val="Instructions"/>
                            </w:pPr>
                          </w:p>
                          <w:p w:rsidR="00075D7E" w:rsidRDefault="00075D7E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6985" t="10160" r="8890" b="5715"/>
                      <wp:wrapNone/>
                      <wp:docPr id="101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9134390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44" style="position:absolute;margin-left:.55pt;margin-top:.8pt;width:21.25pt;height:2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9134390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5080" t="12700" r="6985" b="8890"/>
                      <wp:wrapNone/>
                      <wp:docPr id="100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5" type="#_x0000_t202" style="position:absolute;margin-left:2.65pt;margin-top:34.75pt;width:90.55pt;height:41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38735</wp:posOffset>
                      </wp:positionV>
                      <wp:extent cx="903605" cy="367030"/>
                      <wp:effectExtent l="11430" t="10160" r="8890" b="13335"/>
                      <wp:wrapNone/>
                      <wp:docPr id="9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60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46" style="position:absolute;margin-left:24.15pt;margin-top:3.05pt;width:71.15pt;height:28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6350" t="10160" r="9525" b="5715"/>
                      <wp:wrapNone/>
                      <wp:docPr id="98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9134394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47" style="position:absolute;margin-left:2.75pt;margin-top:.8pt;width:21.25pt;height:2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9134394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13970" t="12700" r="7620" b="8890"/>
                      <wp:wrapNone/>
                      <wp:docPr id="97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8" type="#_x0000_t202" style="position:absolute;margin-left:4.85pt;margin-top:34.75pt;width:90.55pt;height:41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38735</wp:posOffset>
                      </wp:positionV>
                      <wp:extent cx="910590" cy="367030"/>
                      <wp:effectExtent l="11430" t="10160" r="11430" b="13335"/>
                      <wp:wrapNone/>
                      <wp:docPr id="9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49" style="position:absolute;margin-left:22.65pt;margin-top:3.05pt;width:71.7pt;height:28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3335" t="10160" r="12065" b="5715"/>
                      <wp:wrapNone/>
                      <wp:docPr id="9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5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 w:rsidP="00EE47D1">
                                      <w:pPr>
                                        <w:pStyle w:val="WeekNumbersLetters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50" style="position:absolute;margin-left:1.8pt;margin-top:.8pt;width:21.25pt;height:2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5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 w:rsidP="00EE47D1">
                                <w:pPr>
                                  <w:pStyle w:val="WeekNumbersLetters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11430" t="12700" r="10160" b="8890"/>
                      <wp:wrapNone/>
                      <wp:docPr id="94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51" type="#_x0000_t202" style="position:absolute;margin-left:3.9pt;margin-top:34.75pt;width:90.55pt;height:41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38735</wp:posOffset>
                      </wp:positionV>
                      <wp:extent cx="910590" cy="367030"/>
                      <wp:effectExtent l="8255" t="10160" r="5080" b="13335"/>
                      <wp:wrapNone/>
                      <wp:docPr id="9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52" style="position:absolute;margin-left:21.65pt;margin-top:3.05pt;width:71.7pt;height:28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0160" t="10160" r="5715" b="5715"/>
                      <wp:wrapNone/>
                      <wp:docPr id="92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2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 w:rsidP="00EE47D1">
                                      <w:pPr>
                                        <w:pStyle w:val="WeekNumbersLetters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53" style="position:absolute;margin-left:.8pt;margin-top:.8pt;width:21.25pt;height:2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5EQgIAALMEAAAOAAAAZHJzL2Uyb0RvYy54bWysVNuO0zAQfUfiHyy/07RdtbR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2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 w:rsidP="00EE47D1">
                                <w:pPr>
                                  <w:pStyle w:val="WeekNumbersLetters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8255" t="12700" r="13335" b="8890"/>
                      <wp:wrapNone/>
                      <wp:docPr id="91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54" type="#_x0000_t202" style="position:absolute;margin-left:2.9pt;margin-top:34.75pt;width:90.55pt;height:41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6985" t="10160" r="11430" b="13335"/>
                      <wp:wrapNone/>
                      <wp:docPr id="90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55" style="position:absolute;margin-left:23.05pt;margin-top:3.05pt;width:71.3pt;height:28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3335" t="10160" r="12065" b="5715"/>
                      <wp:wrapNone/>
                      <wp:docPr id="8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1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 w:rsidP="00EE47D1">
                                      <w:pPr>
                                        <w:pStyle w:val="WeekNumbersLetters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56" style="position:absolute;margin-left:1.8pt;margin-top:.8pt;width:21.25pt;height:2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FiQgIAALMEAAAOAAAAZHJzL2Uyb0RvYy54bWysVNuO0zAQfUfiHyy/07RdWtq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1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 w:rsidP="00EE47D1">
                                <w:pPr>
                                  <w:pStyle w:val="WeekNumbersLetters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11430" t="12700" r="10160" b="8890"/>
                      <wp:wrapNone/>
                      <wp:docPr id="88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57" type="#_x0000_t202" style="position:absolute;margin-left:3.9pt;margin-top:34.75pt;width:90.55pt;height:41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10160" t="10160" r="8255" b="13335"/>
                      <wp:wrapNone/>
                      <wp:docPr id="8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58" style="position:absolute;margin-left:22.55pt;margin-top:3.05pt;width:71.3pt;height:28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6985" t="10160" r="8890" b="5715"/>
                      <wp:wrapNone/>
                      <wp:docPr id="8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0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59" style="position:absolute;margin-left:1.3pt;margin-top:.8pt;width:21.25pt;height:2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0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5080" t="12700" r="6985" b="8890"/>
                      <wp:wrapNone/>
                      <wp:docPr id="8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0" type="#_x0000_t202" style="position:absolute;margin-left:3.4pt;margin-top:34.75pt;width:90.55pt;height:4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D7E">
        <w:trPr>
          <w:cantSplit/>
          <w:trHeight w:hRule="exact" w:val="1613"/>
          <w:tblCellSpacing w:w="29" w:type="dxa"/>
        </w:trPr>
        <w:tc>
          <w:tcPr>
            <w:tcW w:w="431" w:type="dxa"/>
            <w:shd w:val="clear" w:color="auto" w:fill="FBD4B4" w:themeFill="accent6" w:themeFillTint="66"/>
          </w:tcPr>
          <w:p w:rsidR="00075D7E" w:rsidRDefault="00075D7E"/>
        </w:tc>
        <w:tc>
          <w:tcPr>
            <w:tcW w:w="194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43180</wp:posOffset>
                      </wp:positionV>
                      <wp:extent cx="910590" cy="367030"/>
                      <wp:effectExtent l="6985" t="5080" r="6350" b="8890"/>
                      <wp:wrapNone/>
                      <wp:docPr id="8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61" style="position:absolute;margin-left:21.55pt;margin-top:3.4pt;width:71.7pt;height:28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8890" t="5080" r="6985" b="10795"/>
                      <wp:wrapNone/>
                      <wp:docPr id="8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28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62" style="position:absolute;margin-left:.7pt;margin-top:1.15pt;width:21.25pt;height:2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28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6985" t="7620" r="5080" b="13970"/>
                      <wp:wrapNone/>
                      <wp:docPr id="82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63" type="#_x0000_t202" style="position:absolute;margin-left:2.8pt;margin-top:35.1pt;width:90.55pt;height:41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43180</wp:posOffset>
                      </wp:positionV>
                      <wp:extent cx="905510" cy="367030"/>
                      <wp:effectExtent l="5080" t="5080" r="13335" b="8890"/>
                      <wp:wrapNone/>
                      <wp:docPr id="81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64" style="position:absolute;margin-left:21.4pt;margin-top:3.4pt;width:71.3pt;height:28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1430" t="5080" r="13970" b="10795"/>
                      <wp:wrapNone/>
                      <wp:docPr id="80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7891612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65" style="position:absolute;margin-left:.15pt;margin-top:1.15pt;width:21.25pt;height:2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7891612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9525" t="7620" r="12065" b="13970"/>
                      <wp:wrapNone/>
                      <wp:docPr id="79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66" type="#_x0000_t202" style="position:absolute;margin-left:2.25pt;margin-top:35.1pt;width:90.55pt;height:41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43180</wp:posOffset>
                      </wp:positionV>
                      <wp:extent cx="910590" cy="367030"/>
                      <wp:effectExtent l="6350" t="5080" r="6985" b="8890"/>
                      <wp:wrapNone/>
                      <wp:docPr id="7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67" style="position:absolute;margin-left:23.75pt;margin-top:3.4pt;width:71.7pt;height:28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8255" t="5080" r="7620" b="10795"/>
                      <wp:wrapNone/>
                      <wp:docPr id="7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7891581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68" style="position:absolute;margin-left:2.9pt;margin-top:1.15pt;width:21.25pt;height:2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7891581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6350" t="7620" r="5715" b="13970"/>
                      <wp:wrapNone/>
                      <wp:docPr id="76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69" type="#_x0000_t202" style="position:absolute;margin-left:5pt;margin-top:35.1pt;width:90.55pt;height:41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43180</wp:posOffset>
                      </wp:positionV>
                      <wp:extent cx="914400" cy="367030"/>
                      <wp:effectExtent l="7620" t="5080" r="11430" b="8890"/>
                      <wp:wrapNone/>
                      <wp:docPr id="75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70" style="position:absolute;margin-left:22.35pt;margin-top:3.4pt;width:1in;height:28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3335" t="5080" r="12065" b="10795"/>
                      <wp:wrapNone/>
                      <wp:docPr id="74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4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71" style="position:absolute;margin-left:1.8pt;margin-top:1.15pt;width:21.25pt;height:2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4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11430" t="7620" r="10160" b="13970"/>
                      <wp:wrapNone/>
                      <wp:docPr id="73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72" type="#_x0000_t202" style="position:absolute;margin-left:3.9pt;margin-top:35.1pt;width:90.55pt;height:41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43180</wp:posOffset>
                      </wp:positionV>
                      <wp:extent cx="913765" cy="367030"/>
                      <wp:effectExtent l="9525" t="5080" r="10160" b="8890"/>
                      <wp:wrapNone/>
                      <wp:docPr id="7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73" style="position:absolute;margin-left:21pt;margin-top:3.4pt;width:71.95pt;height:28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5080" t="5080" r="10795" b="10795"/>
                      <wp:wrapNone/>
                      <wp:docPr id="71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7891585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74" style="position:absolute;margin-left:.4pt;margin-top:1.15pt;width:21.25pt;height:2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7891585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12700" t="7620" r="8890" b="13970"/>
                      <wp:wrapNone/>
                      <wp:docPr id="70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75" type="#_x0000_t202" style="position:absolute;margin-left:2.5pt;margin-top:35.1pt;width:90.55pt;height:41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43180</wp:posOffset>
                      </wp:positionV>
                      <wp:extent cx="900430" cy="367030"/>
                      <wp:effectExtent l="6985" t="5080" r="6985" b="8890"/>
                      <wp:wrapNone/>
                      <wp:docPr id="69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" o:spid="_x0000_s1076" style="position:absolute;margin-left:23.05pt;margin-top:3.4pt;width:70.9pt;height:28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8255" t="5080" r="7620" b="10795"/>
                      <wp:wrapNone/>
                      <wp:docPr id="68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7891583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77" style="position:absolute;margin-left:1.4pt;margin-top:1.15pt;width:21.25pt;height:2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7891583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6350" t="7620" r="5715" b="13970"/>
                      <wp:wrapNone/>
                      <wp:docPr id="67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78" type="#_x0000_t202" style="position:absolute;margin-left:3.5pt;margin-top:35.1pt;width:90.55pt;height:41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43180</wp:posOffset>
                      </wp:positionV>
                      <wp:extent cx="905510" cy="367030"/>
                      <wp:effectExtent l="5080" t="5080" r="13335" b="8890"/>
                      <wp:wrapNone/>
                      <wp:docPr id="66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79" style="position:absolute;margin-left:22.15pt;margin-top:3.4pt;width:71.3pt;height:28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1430" t="5080" r="13970" b="10795"/>
                      <wp:wrapNone/>
                      <wp:docPr id="6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29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080" style="position:absolute;margin-left:.9pt;margin-top:1.15pt;width:21.25pt;height:2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29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9525" t="7620" r="12065" b="13970"/>
                      <wp:wrapNone/>
                      <wp:docPr id="64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81" type="#_x0000_t202" style="position:absolute;margin-left:3pt;margin-top:35.1pt;width:90.55pt;height:41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D7E">
        <w:trPr>
          <w:cantSplit/>
          <w:trHeight w:hRule="exact" w:val="1613"/>
          <w:tblCellSpacing w:w="29" w:type="dxa"/>
        </w:trPr>
        <w:tc>
          <w:tcPr>
            <w:tcW w:w="431" w:type="dxa"/>
            <w:shd w:val="clear" w:color="auto" w:fill="FDE9D9" w:themeFill="accent6" w:themeFillTint="33"/>
          </w:tcPr>
          <w:p w:rsidR="00075D7E" w:rsidRDefault="00075D7E"/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42545</wp:posOffset>
                      </wp:positionV>
                      <wp:extent cx="900430" cy="367030"/>
                      <wp:effectExtent l="12065" t="13970" r="11430" b="9525"/>
                      <wp:wrapNone/>
                      <wp:docPr id="63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8" o:spid="_x0000_s1082" style="position:absolute;margin-left:21.95pt;margin-top:3.35pt;width:70.9pt;height:28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13335" t="13970" r="12065" b="11430"/>
                      <wp:wrapNone/>
                      <wp:docPr id="62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22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9" o:spid="_x0000_s1083" style="position:absolute;margin-left:.3pt;margin-top:1.1pt;width:21.25pt;height:2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wCQgIAALMEAAAOAAAAZHJzL2Uyb0RvYy54bWysVNuO0zAQfUfiHyy/07RF7bZ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22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1430" t="6985" r="10160" b="5080"/>
                      <wp:wrapNone/>
                      <wp:docPr id="61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84" type="#_x0000_t202" style="position:absolute;margin-left:2.4pt;margin-top:35.05pt;width:90.55pt;height:41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42545</wp:posOffset>
                      </wp:positionV>
                      <wp:extent cx="905510" cy="367030"/>
                      <wp:effectExtent l="9525" t="13970" r="8890" b="9525"/>
                      <wp:wrapNone/>
                      <wp:docPr id="60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85" style="position:absolute;margin-left:21pt;margin-top:3.35pt;width:71.3pt;height:28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6350" t="13970" r="9525" b="11430"/>
                      <wp:wrapNone/>
                      <wp:docPr id="59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21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86" style="position:absolute;margin-left:-.25pt;margin-top:1.1pt;width:21.25pt;height:2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21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3970" t="6985" r="7620" b="5080"/>
                      <wp:wrapNone/>
                      <wp:docPr id="58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87" type="#_x0000_t202" style="position:absolute;margin-left:1.85pt;margin-top:35.05pt;width:90.55pt;height:41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42545</wp:posOffset>
                      </wp:positionV>
                      <wp:extent cx="904240" cy="367030"/>
                      <wp:effectExtent l="7620" t="13970" r="12065" b="9525"/>
                      <wp:wrapNone/>
                      <wp:docPr id="57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88" style="position:absolute;margin-left:23.85pt;margin-top:3.35pt;width:71.2pt;height:28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12700" t="13970" r="12700" b="11430"/>
                      <wp:wrapNone/>
                      <wp:docPr id="56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20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89" style="position:absolute;margin-left:2.5pt;margin-top:1.1pt;width:21.25pt;height:2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20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0795" t="6985" r="10795" b="5080"/>
                      <wp:wrapNone/>
                      <wp:docPr id="55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90" type="#_x0000_t202" style="position:absolute;margin-left:4.6pt;margin-top:35.05pt;width:90.55pt;height:41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42545</wp:posOffset>
                      </wp:positionV>
                      <wp:extent cx="909320" cy="367030"/>
                      <wp:effectExtent l="7620" t="13970" r="6985" b="9525"/>
                      <wp:wrapNone/>
                      <wp:docPr id="54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32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91" style="position:absolute;margin-left:22.35pt;margin-top:3.35pt;width:71.6pt;height:28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8255" t="13970" r="7620" b="11430"/>
                      <wp:wrapNone/>
                      <wp:docPr id="53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3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92" style="position:absolute;margin-left:1.4pt;margin-top:1.1pt;width:21.25pt;height:2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+uwQAIAALMEAAAOAAAAZHJzL2Uyb0RvYy54bWysVNuO0zAQfUfiHyy/07RdtbR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3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6350" t="6985" r="5715" b="5080"/>
                      <wp:wrapNone/>
                      <wp:docPr id="52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93" type="#_x0000_t202" style="position:absolute;margin-left:3.5pt;margin-top:35.05pt;width:90.55pt;height:41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42545</wp:posOffset>
                      </wp:positionV>
                      <wp:extent cx="900430" cy="367030"/>
                      <wp:effectExtent l="8255" t="13970" r="5715" b="9525"/>
                      <wp:wrapNone/>
                      <wp:docPr id="51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" o:spid="_x0000_s1094" style="position:absolute;margin-left:21.65pt;margin-top:3.35pt;width:70.9pt;height:28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9525" t="13970" r="6350" b="11430"/>
                      <wp:wrapNone/>
                      <wp:docPr id="50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9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95" style="position:absolute;margin-left:0;margin-top:1.1pt;width:21.25pt;height:2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9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7620" t="6985" r="13970" b="5080"/>
                      <wp:wrapNone/>
                      <wp:docPr id="49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96" type="#_x0000_t202" style="position:absolute;margin-left:2.1pt;margin-top:35.05pt;width:90.55pt;height:41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42545</wp:posOffset>
                      </wp:positionV>
                      <wp:extent cx="900430" cy="367030"/>
                      <wp:effectExtent l="11430" t="13970" r="12065" b="9525"/>
                      <wp:wrapNone/>
                      <wp:docPr id="4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97" style="position:absolute;margin-left:22.65pt;margin-top:3.35pt;width:70.9pt;height:28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12700" t="13970" r="12700" b="11430"/>
                      <wp:wrapNone/>
                      <wp:docPr id="47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8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98" style="position:absolute;margin-left:1pt;margin-top:1.1pt;width:21.25pt;height:2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8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0795" t="6985" r="10795" b="5080"/>
                      <wp:wrapNone/>
                      <wp:docPr id="46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99" type="#_x0000_t202" style="position:absolute;margin-left:3.1pt;margin-top:35.05pt;width:90.55pt;height:41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42545</wp:posOffset>
                      </wp:positionV>
                      <wp:extent cx="901700" cy="367030"/>
                      <wp:effectExtent l="13335" t="13970" r="8890" b="9525"/>
                      <wp:wrapNone/>
                      <wp:docPr id="45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170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2" o:spid="_x0000_s1100" style="position:absolute;margin-left:22.05pt;margin-top:3.35pt;width:71pt;height:28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6350" t="13970" r="9525" b="11430"/>
                      <wp:wrapNone/>
                      <wp:docPr id="44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23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3" o:spid="_x0000_s1101" style="position:absolute;margin-left:.5pt;margin-top:1.1pt;width:21.25pt;height:2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23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3970" t="6985" r="7620" b="5080"/>
                      <wp:wrapNone/>
                      <wp:docPr id="43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102" type="#_x0000_t202" style="position:absolute;margin-left:2.6pt;margin-top:35.05pt;width:90.55pt;height:41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D7E" w:rsidRPr="00E45C15">
        <w:trPr>
          <w:cantSplit/>
          <w:trHeight w:hRule="exact" w:val="1613"/>
          <w:tblCellSpacing w:w="29" w:type="dxa"/>
        </w:trPr>
        <w:tc>
          <w:tcPr>
            <w:tcW w:w="431" w:type="dxa"/>
            <w:shd w:val="clear" w:color="auto" w:fill="FBD4B4" w:themeFill="accent6" w:themeFillTint="66"/>
          </w:tcPr>
          <w:p w:rsidR="00075D7E" w:rsidRDefault="00075D7E"/>
        </w:tc>
        <w:tc>
          <w:tcPr>
            <w:tcW w:w="194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6985" t="12065" r="10160" b="11430"/>
                      <wp:wrapNone/>
                      <wp:docPr id="42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6" o:spid="_x0000_s1103" style="position:absolute;margin-left:21.55pt;margin-top:3.2pt;width:71.4pt;height:28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5080" t="12065" r="10795" b="13335"/>
                      <wp:wrapNone/>
                      <wp:docPr id="41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6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104" style="position:absolute;margin-left:.4pt;margin-top:.95pt;width:21.25pt;height:2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6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2700" t="5080" r="8890" b="6985"/>
                      <wp:wrapNone/>
                      <wp:docPr id="40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105" type="#_x0000_t202" style="position:absolute;margin-left:2.5pt;margin-top:34.9pt;width:90.55pt;height:41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9525" t="12065" r="7620" b="11430"/>
                      <wp:wrapNone/>
                      <wp:docPr id="39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106" style="position:absolute;margin-left:21pt;margin-top:3.2pt;width:71.4pt;height:28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7620" t="12065" r="8255" b="13335"/>
                      <wp:wrapNone/>
                      <wp:docPr id="38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5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107" style="position:absolute;margin-left:-.15pt;margin-top:.95pt;width:21.25pt;height:2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5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5715" t="5080" r="6350" b="6985"/>
                      <wp:wrapNone/>
                      <wp:docPr id="37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108" type="#_x0000_t202" style="position:absolute;margin-left:1.95pt;margin-top:34.9pt;width:90.55pt;height:41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40640</wp:posOffset>
                      </wp:positionV>
                      <wp:extent cx="901700" cy="367030"/>
                      <wp:effectExtent l="11430" t="12065" r="10795" b="11430"/>
                      <wp:wrapNone/>
                      <wp:docPr id="36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170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4" o:spid="_x0000_s1109" style="position:absolute;margin-left:24.15pt;margin-top:3.2pt;width:71pt;height:28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13970" t="12065" r="11430" b="13335"/>
                      <wp:wrapNone/>
                      <wp:docPr id="3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4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" o:spid="_x0000_s1110" style="position:absolute;margin-left:2.6pt;margin-top:.95pt;width:21.25pt;height:2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4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2065" t="5080" r="9525" b="6985"/>
                      <wp:wrapNone/>
                      <wp:docPr id="34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111" type="#_x0000_t202" style="position:absolute;margin-left:4.7pt;margin-top:34.9pt;width:90.55pt;height:41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40640</wp:posOffset>
                      </wp:positionV>
                      <wp:extent cx="910590" cy="367030"/>
                      <wp:effectExtent l="7620" t="12065" r="5715" b="11430"/>
                      <wp:wrapNone/>
                      <wp:docPr id="33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112" style="position:absolute;margin-left:22.35pt;margin-top:3.2pt;width:71.7pt;height:28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9525" t="12065" r="6350" b="13335"/>
                      <wp:wrapNone/>
                      <wp:docPr id="32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36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113" style="position:absolute;margin-left:1.5pt;margin-top:.95pt;width:21.25pt;height:2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36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7620" t="5080" r="13970" b="6985"/>
                      <wp:wrapNone/>
                      <wp:docPr id="31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114" type="#_x0000_t202" style="position:absolute;margin-left:3.6pt;margin-top:34.9pt;width:90.55pt;height:41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12700" t="12065" r="13970" b="11430"/>
                      <wp:wrapNone/>
                      <wp:docPr id="30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115" style="position:absolute;margin-left:21.25pt;margin-top:3.2pt;width:71.4pt;height:28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10795" t="12065" r="5080" b="13335"/>
                      <wp:wrapNone/>
                      <wp:docPr id="29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3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116" style="position:absolute;margin-left:.1pt;margin-top:.95pt;width:21.25pt;height:2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6FQwIAALQEAAAOAAAAZHJzL2Uyb0RvYy54bWysVNuO0zAQfUfiHyy/07RdtbR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3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8890" t="5080" r="12700" b="6985"/>
                      <wp:wrapNone/>
                      <wp:docPr id="28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117" type="#_x0000_t202" style="position:absolute;margin-left:2.2pt;margin-top:34.9pt;width:90.55pt;height:41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6350" t="12065" r="10795" b="11430"/>
                      <wp:wrapNone/>
                      <wp:docPr id="27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118" style="position:absolute;margin-left:22.25pt;margin-top:3.2pt;width:71.4pt;height:28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13970" t="12065" r="11430" b="13335"/>
                      <wp:wrapNone/>
                      <wp:docPr id="26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2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119" style="position:absolute;margin-left:1.1pt;margin-top:.95pt;width:21.25pt;height:21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2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2065" t="5080" r="9525" b="6985"/>
                      <wp:wrapNone/>
                      <wp:docPr id="2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120" type="#_x0000_t202" style="position:absolute;margin-left:3.2pt;margin-top:34.9pt;width:90.55pt;height:4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BD4B4" w:themeFill="accent6" w:themeFillTint="66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9525" t="12065" r="7620" b="11430"/>
                      <wp:wrapNone/>
                      <wp:docPr id="24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121" style="position:absolute;margin-left:21.75pt;margin-top:3.2pt;width:71.4pt;height:28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7620" t="12065" r="8255" b="13335"/>
                      <wp:wrapNone/>
                      <wp:docPr id="23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7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1" o:spid="_x0000_s1122" style="position:absolute;margin-left:.6pt;margin-top:.95pt;width:21.25pt;height:2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7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5715" t="5080" r="6350" b="6985"/>
                      <wp:wrapNone/>
                      <wp:docPr id="22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123" type="#_x0000_t202" style="position:absolute;margin-left:2.7pt;margin-top:34.9pt;width:90.55pt;height:4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D7E">
        <w:trPr>
          <w:cantSplit/>
          <w:trHeight w:hRule="exact" w:val="1613"/>
          <w:tblCellSpacing w:w="29" w:type="dxa"/>
        </w:trPr>
        <w:tc>
          <w:tcPr>
            <w:tcW w:w="431" w:type="dxa"/>
            <w:shd w:val="clear" w:color="auto" w:fill="FDE9D9" w:themeFill="accent6" w:themeFillTint="33"/>
          </w:tcPr>
          <w:p w:rsidR="00075D7E" w:rsidRDefault="00075D7E"/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33020</wp:posOffset>
                      </wp:positionV>
                      <wp:extent cx="906780" cy="367030"/>
                      <wp:effectExtent l="6985" t="13970" r="10160" b="9525"/>
                      <wp:wrapNone/>
                      <wp:docPr id="21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" o:spid="_x0000_s1124" style="position:absolute;margin-left:21.55pt;margin-top:2.6pt;width:71.4pt;height:28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5080" t="13970" r="10795" b="11430"/>
                      <wp:wrapNone/>
                      <wp:docPr id="20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0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" o:spid="_x0000_s1125" style="position:absolute;margin-left:.4pt;margin-top:.35pt;width:21.25pt;height:2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lVQwIAALQEAAAOAAAAZHJzL2Uyb0RvYy54bWysVNuO0zAQfUfiHyy/07RdtbR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0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2700" t="6985" r="8890" b="5080"/>
                      <wp:wrapNone/>
                      <wp:docPr id="19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126" type="#_x0000_t202" style="position:absolute;margin-left:2.5pt;margin-top:34.3pt;width:90.55pt;height:41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33020</wp:posOffset>
                      </wp:positionV>
                      <wp:extent cx="906780" cy="367030"/>
                      <wp:effectExtent l="9525" t="13970" r="7620" b="9525"/>
                      <wp:wrapNone/>
                      <wp:docPr id="18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127" style="position:absolute;margin-left:21pt;margin-top:2.6pt;width:71.4pt;height:28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7620" t="13970" r="8255" b="11430"/>
                      <wp:wrapNone/>
                      <wp:docPr id="17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09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128" style="position:absolute;margin-left:-.15pt;margin-top:.35pt;width:21.25pt;height:2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09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5715" t="6985" r="6350" b="5080"/>
                      <wp:wrapNone/>
                      <wp:docPr id="16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129" type="#_x0000_t202" style="position:absolute;margin-left:1.95pt;margin-top:34.3pt;width:90.55pt;height:41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33020</wp:posOffset>
                      </wp:positionV>
                      <wp:extent cx="906780" cy="367030"/>
                      <wp:effectExtent l="6350" t="13970" r="10795" b="9525"/>
                      <wp:wrapNone/>
                      <wp:docPr id="15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2" o:spid="_x0000_s1130" style="position:absolute;margin-left:23.75pt;margin-top:2.6pt;width:71.4pt;height:28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3970" t="13970" r="11430" b="11430"/>
                      <wp:wrapNone/>
                      <wp:docPr id="14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7891653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" o:spid="_x0000_s1131" style="position:absolute;margin-left:2.6pt;margin-top:.35pt;width:21.25pt;height:2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7891653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2065" t="6985" r="9525" b="5080"/>
                      <wp:wrapNone/>
                      <wp:docPr id="13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Pr="00014C87" w:rsidRDefault="00075D7E" w:rsidP="00014C8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132" type="#_x0000_t202" style="position:absolute;margin-left:4.7pt;margin-top:34.3pt;width:90.55pt;height:41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Pr="00014C87" w:rsidRDefault="00075D7E" w:rsidP="00014C8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33020</wp:posOffset>
                      </wp:positionV>
                      <wp:extent cx="905510" cy="367030"/>
                      <wp:effectExtent l="7620" t="13970" r="10795" b="9525"/>
                      <wp:wrapNone/>
                      <wp:docPr id="12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133" style="position:absolute;margin-left:22.35pt;margin-top:2.6pt;width:71.3pt;height:28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3970" t="13970" r="11430" b="11430"/>
                      <wp:wrapNone/>
                      <wp:docPr id="11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07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134" style="position:absolute;margin-left:1.1pt;margin-top:.35pt;width:21.25pt;height:2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07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2065" t="6985" r="9525" b="5080"/>
                      <wp:wrapNone/>
                      <wp:docPr id="10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135" type="#_x0000_t202" style="position:absolute;margin-left:3.2pt;margin-top:34.3pt;width:90.55pt;height:41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33020</wp:posOffset>
                      </wp:positionV>
                      <wp:extent cx="909955" cy="367030"/>
                      <wp:effectExtent l="9525" t="13970" r="13970" b="9525"/>
                      <wp:wrapNone/>
                      <wp:docPr id="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95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0" o:spid="_x0000_s1136" style="position:absolute;margin-left:21pt;margin-top:2.6pt;width:71.65pt;height:28.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0795" t="13970" r="5080" b="11430"/>
                      <wp:wrapNone/>
                      <wp:docPr id="8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7891656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29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1" o:spid="_x0000_s1137" style="position:absolute;margin-left:.1pt;margin-top:.35pt;width:21.25pt;height:21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7891656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29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8890" t="6985" r="12700" b="5080"/>
                      <wp:wrapNone/>
                      <wp:docPr id="7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138" type="#_x0000_t202" style="position:absolute;margin-left:2.2pt;margin-top:34.3pt;width:90.55pt;height:41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33020</wp:posOffset>
                      </wp:positionV>
                      <wp:extent cx="905510" cy="367030"/>
                      <wp:effectExtent l="7620" t="13970" r="10795" b="9525"/>
                      <wp:wrapNone/>
                      <wp:docPr id="6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4" o:spid="_x0000_s1139" style="position:absolute;margin-left:22.35pt;margin-top:2.6pt;width:71.3pt;height:28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3970" t="13970" r="11430" b="11430"/>
                      <wp:wrapNone/>
                      <wp:docPr id="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05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30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5" o:spid="_x0000_s1140" style="position:absolute;margin-left:1.1pt;margin-top:.35pt;width:21.25pt;height:21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05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30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2065" t="6985" r="9525" b="5080"/>
                      <wp:wrapNone/>
                      <wp:docPr id="4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141" type="#_x0000_t202" style="position:absolute;margin-left:3.2pt;margin-top:34.3pt;width:90.55pt;height:41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DE9D9" w:themeFill="accent6" w:themeFillTint="33"/>
          </w:tcPr>
          <w:p w:rsidR="00075D7E" w:rsidRDefault="000A7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33020</wp:posOffset>
                      </wp:positionV>
                      <wp:extent cx="911225" cy="367030"/>
                      <wp:effectExtent l="5080" t="13970" r="7620" b="9525"/>
                      <wp:wrapNone/>
                      <wp:docPr id="3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5D7E" w:rsidRPr="008473BB" w:rsidRDefault="00075D7E" w:rsidP="008473BB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8" o:spid="_x0000_s1142" style="position:absolute;margin-left:21.4pt;margin-top:2.6pt;width:71.75pt;height:28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" fillcolor="white [3212]" strokecolor="#e36c0a [2409]">
                      <v:fill opacity="16448f"/>
                      <v:textbox inset="0,0,0,0">
                        <w:txbxContent>
                          <w:p w:rsidR="00075D7E" w:rsidRPr="008473BB" w:rsidRDefault="00075D7E" w:rsidP="008473BB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7620" t="13970" r="8255" b="11430"/>
                      <wp:wrapNone/>
                      <wp:docPr id="2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WeekNumbersLettersChar"/>
                                    </w:rPr>
                                    <w:id w:val="2967311"/>
                                    <w:placeholder>
                                      <w:docPart w:val="36C0E7948C0B446F9DA2C20A56668219"/>
                                    </w:placeholder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WeekNumbersLettersChar"/>
                                    </w:rPr>
                                  </w:sdtEndPr>
                                  <w:sdtContent>
                                    <w:p w:rsidR="00075D7E" w:rsidRDefault="00E45C1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WeekNumbersLettersChar"/>
                                        </w:rPr>
                                        <w:t>31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143" style="position:absolute;margin-left:.6pt;margin-top:.35pt;width:21.25pt;height:2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WeekNumbersLettersChar"/>
                              </w:rPr>
                              <w:id w:val="2967311"/>
                              <w:placeholder>
                                <w:docPart w:val="36C0E7948C0B446F9DA2C20A56668219"/>
                              </w:placeholder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WeekNumbersLettersChar"/>
                              </w:rPr>
                            </w:sdtEndPr>
                            <w:sdtContent>
                              <w:p w:rsidR="00075D7E" w:rsidRDefault="00E45C15">
                                <w:pPr>
                                  <w:jc w:val="center"/>
                                </w:pPr>
                                <w:r>
                                  <w:rPr>
                                    <w:rStyle w:val="WeekNumbersLettersChar"/>
                                  </w:rPr>
                                  <w:t>31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5715" t="6985" r="6350" b="5080"/>
                      <wp:wrapNone/>
                      <wp:docPr id="1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75D7E" w:rsidRDefault="00075D7E" w:rsidP="00E45C1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144" type="#_x0000_t202" style="position:absolute;margin-left:2.7pt;margin-top:34.3pt;width:90.55pt;height:41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" filled="f" strokecolor="#e36c0a [2409]">
                      <v:textbox inset="0,0,0,0">
                        <w:txbxContent>
                          <w:p w:rsidR="00075D7E" w:rsidRDefault="00075D7E" w:rsidP="00E45C1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75D7E" w:rsidRDefault="00075D7E"/>
    <w:sectPr w:rsidR="00075D7E" w:rsidSect="00E32E5D">
      <w:pgSz w:w="15840" w:h="12240" w:orient="landscape" w:code="1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068D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20AD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FD8AD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49C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ADADE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E2C9F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468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F6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DC50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140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320"/>
    <w:rsid w:val="00014C87"/>
    <w:rsid w:val="00075D7E"/>
    <w:rsid w:val="000A7320"/>
    <w:rsid w:val="000B5932"/>
    <w:rsid w:val="001239F5"/>
    <w:rsid w:val="005510A4"/>
    <w:rsid w:val="00630EA1"/>
    <w:rsid w:val="00676ED4"/>
    <w:rsid w:val="007D4C88"/>
    <w:rsid w:val="008473BB"/>
    <w:rsid w:val="00B707E3"/>
    <w:rsid w:val="00C656DF"/>
    <w:rsid w:val="00D10113"/>
    <w:rsid w:val="00D153EE"/>
    <w:rsid w:val="00E32E5D"/>
    <w:rsid w:val="00E45C15"/>
    <w:rsid w:val="00E67EBB"/>
    <w:rsid w:val="00EE47D1"/>
    <w:rsid w:val="00F1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E47D1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rsid w:val="00075D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5D7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75D7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D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D7E"/>
    <w:rPr>
      <w:rFonts w:ascii="Tahoma" w:hAnsi="Tahoma" w:cs="Tahoma"/>
      <w:sz w:val="16"/>
      <w:szCs w:val="16"/>
    </w:rPr>
  </w:style>
  <w:style w:type="paragraph" w:customStyle="1" w:styleId="Month">
    <w:name w:val="Month"/>
    <w:basedOn w:val="Normal"/>
    <w:link w:val="MonthChar"/>
    <w:qFormat/>
    <w:rsid w:val="00EE47D1"/>
    <w:pPr>
      <w:jc w:val="center"/>
    </w:pPr>
    <w:rPr>
      <w:b/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75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structions">
    <w:name w:val="Instructions"/>
    <w:basedOn w:val="Normal"/>
    <w:link w:val="InstructionsChar"/>
    <w:qFormat/>
    <w:rsid w:val="00B707E3"/>
    <w:pPr>
      <w:jc w:val="right"/>
    </w:pPr>
    <w:rPr>
      <w:i/>
      <w:color w:val="0D0D0D" w:themeColor="text1" w:themeTint="F2"/>
      <w:sz w:val="20"/>
    </w:rPr>
  </w:style>
  <w:style w:type="paragraph" w:customStyle="1" w:styleId="Days">
    <w:name w:val="Days"/>
    <w:basedOn w:val="Normal"/>
    <w:link w:val="DaysChar"/>
    <w:qFormat/>
    <w:rsid w:val="00EE47D1"/>
    <w:pPr>
      <w:jc w:val="center"/>
    </w:pPr>
    <w:rPr>
      <w:b/>
      <w:sz w:val="24"/>
    </w:rPr>
  </w:style>
  <w:style w:type="character" w:customStyle="1" w:styleId="InstructionsChar">
    <w:name w:val="Instructions Char"/>
    <w:basedOn w:val="DefaultParagraphFont"/>
    <w:link w:val="Instructions"/>
    <w:rsid w:val="00B707E3"/>
    <w:rPr>
      <w:rFonts w:asciiTheme="minorHAnsi" w:hAnsiTheme="minorHAnsi"/>
      <w:i/>
      <w:color w:val="0D0D0D" w:themeColor="text1" w:themeTint="F2"/>
      <w:sz w:val="20"/>
    </w:rPr>
  </w:style>
  <w:style w:type="character" w:customStyle="1" w:styleId="MonthChar">
    <w:name w:val="Month Char"/>
    <w:basedOn w:val="DefaultParagraphFont"/>
    <w:link w:val="Month"/>
    <w:rsid w:val="00EE47D1"/>
    <w:rPr>
      <w:rFonts w:asciiTheme="minorHAnsi" w:hAnsiTheme="minorHAnsi"/>
      <w:b/>
      <w:color w:val="FFFFFF" w:themeColor="background1"/>
      <w:sz w:val="28"/>
    </w:rPr>
  </w:style>
  <w:style w:type="paragraph" w:customStyle="1" w:styleId="WeekNumbersLetters">
    <w:name w:val="Week Numbers &amp; Letters"/>
    <w:basedOn w:val="Days"/>
    <w:link w:val="WeekNumbersLettersChar"/>
    <w:qFormat/>
    <w:rsid w:val="00075D7E"/>
    <w:rPr>
      <w:color w:val="000000" w:themeColor="text1"/>
    </w:rPr>
  </w:style>
  <w:style w:type="character" w:customStyle="1" w:styleId="DaysChar">
    <w:name w:val="Days Char"/>
    <w:basedOn w:val="DefaultParagraphFont"/>
    <w:link w:val="Days"/>
    <w:rsid w:val="00EE47D1"/>
    <w:rPr>
      <w:rFonts w:asciiTheme="minorHAnsi" w:hAnsiTheme="minorHAnsi"/>
      <w:b/>
      <w:sz w:val="24"/>
    </w:rPr>
  </w:style>
  <w:style w:type="paragraph" w:customStyle="1" w:styleId="Names">
    <w:name w:val="Names"/>
    <w:basedOn w:val="Normal"/>
    <w:link w:val="NamesChar"/>
    <w:qFormat/>
    <w:rsid w:val="00075D7E"/>
    <w:rPr>
      <w:rFonts w:asciiTheme="majorHAnsi" w:hAnsiTheme="majorHAnsi"/>
      <w:color w:val="000000" w:themeColor="text1"/>
      <w:sz w:val="24"/>
    </w:rPr>
  </w:style>
  <w:style w:type="character" w:customStyle="1" w:styleId="WeekNumbersLettersChar">
    <w:name w:val="Week Numbers &amp; Letters Char"/>
    <w:basedOn w:val="DaysChar"/>
    <w:link w:val="WeekNumbersLetters"/>
    <w:rsid w:val="00075D7E"/>
    <w:rPr>
      <w:rFonts w:asciiTheme="minorHAnsi" w:hAnsiTheme="minorHAnsi"/>
      <w:b/>
      <w:color w:val="000000" w:themeColor="text1"/>
      <w:sz w:val="24"/>
    </w:rPr>
  </w:style>
  <w:style w:type="character" w:customStyle="1" w:styleId="NamesChar">
    <w:name w:val="Names Char"/>
    <w:basedOn w:val="DefaultParagraphFont"/>
    <w:link w:val="Names"/>
    <w:rsid w:val="00075D7E"/>
    <w:rPr>
      <w:rFonts w:asciiTheme="majorHAnsi" w:hAnsiTheme="majorHAnsi"/>
      <w:color w:val="000000" w:themeColor="text1"/>
      <w:sz w:val="24"/>
    </w:rPr>
  </w:style>
  <w:style w:type="paragraph" w:customStyle="1" w:styleId="SchoolActivities">
    <w:name w:val="School Activities"/>
    <w:basedOn w:val="Normal"/>
    <w:link w:val="SchoolActivitiesChar"/>
    <w:qFormat/>
    <w:rsid w:val="00075D7E"/>
    <w:rPr>
      <w:sz w:val="18"/>
    </w:rPr>
  </w:style>
  <w:style w:type="character" w:customStyle="1" w:styleId="SchoolActivitiesChar">
    <w:name w:val="School Activities Char"/>
    <w:basedOn w:val="DefaultParagraphFont"/>
    <w:link w:val="SchoolActivities"/>
    <w:rsid w:val="00075D7E"/>
    <w:rPr>
      <w:rFonts w:asciiTheme="minorHAnsi" w:hAnsiTheme="minorHAns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E47D1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rsid w:val="00075D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5D7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75D7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D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D7E"/>
    <w:rPr>
      <w:rFonts w:ascii="Tahoma" w:hAnsi="Tahoma" w:cs="Tahoma"/>
      <w:sz w:val="16"/>
      <w:szCs w:val="16"/>
    </w:rPr>
  </w:style>
  <w:style w:type="paragraph" w:customStyle="1" w:styleId="Month">
    <w:name w:val="Month"/>
    <w:basedOn w:val="Normal"/>
    <w:link w:val="MonthChar"/>
    <w:qFormat/>
    <w:rsid w:val="00EE47D1"/>
    <w:pPr>
      <w:jc w:val="center"/>
    </w:pPr>
    <w:rPr>
      <w:b/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75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structions">
    <w:name w:val="Instructions"/>
    <w:basedOn w:val="Normal"/>
    <w:link w:val="InstructionsChar"/>
    <w:qFormat/>
    <w:rsid w:val="00B707E3"/>
    <w:pPr>
      <w:jc w:val="right"/>
    </w:pPr>
    <w:rPr>
      <w:i/>
      <w:color w:val="0D0D0D" w:themeColor="text1" w:themeTint="F2"/>
      <w:sz w:val="20"/>
    </w:rPr>
  </w:style>
  <w:style w:type="paragraph" w:customStyle="1" w:styleId="Days">
    <w:name w:val="Days"/>
    <w:basedOn w:val="Normal"/>
    <w:link w:val="DaysChar"/>
    <w:qFormat/>
    <w:rsid w:val="00EE47D1"/>
    <w:pPr>
      <w:jc w:val="center"/>
    </w:pPr>
    <w:rPr>
      <w:b/>
      <w:sz w:val="24"/>
    </w:rPr>
  </w:style>
  <w:style w:type="character" w:customStyle="1" w:styleId="InstructionsChar">
    <w:name w:val="Instructions Char"/>
    <w:basedOn w:val="DefaultParagraphFont"/>
    <w:link w:val="Instructions"/>
    <w:rsid w:val="00B707E3"/>
    <w:rPr>
      <w:rFonts w:asciiTheme="minorHAnsi" w:hAnsiTheme="minorHAnsi"/>
      <w:i/>
      <w:color w:val="0D0D0D" w:themeColor="text1" w:themeTint="F2"/>
      <w:sz w:val="20"/>
    </w:rPr>
  </w:style>
  <w:style w:type="character" w:customStyle="1" w:styleId="MonthChar">
    <w:name w:val="Month Char"/>
    <w:basedOn w:val="DefaultParagraphFont"/>
    <w:link w:val="Month"/>
    <w:rsid w:val="00EE47D1"/>
    <w:rPr>
      <w:rFonts w:asciiTheme="minorHAnsi" w:hAnsiTheme="minorHAnsi"/>
      <w:b/>
      <w:color w:val="FFFFFF" w:themeColor="background1"/>
      <w:sz w:val="28"/>
    </w:rPr>
  </w:style>
  <w:style w:type="paragraph" w:customStyle="1" w:styleId="WeekNumbersLetters">
    <w:name w:val="Week Numbers &amp; Letters"/>
    <w:basedOn w:val="Days"/>
    <w:link w:val="WeekNumbersLettersChar"/>
    <w:qFormat/>
    <w:rsid w:val="00075D7E"/>
    <w:rPr>
      <w:color w:val="000000" w:themeColor="text1"/>
    </w:rPr>
  </w:style>
  <w:style w:type="character" w:customStyle="1" w:styleId="DaysChar">
    <w:name w:val="Days Char"/>
    <w:basedOn w:val="DefaultParagraphFont"/>
    <w:link w:val="Days"/>
    <w:rsid w:val="00EE47D1"/>
    <w:rPr>
      <w:rFonts w:asciiTheme="minorHAnsi" w:hAnsiTheme="minorHAnsi"/>
      <w:b/>
      <w:sz w:val="24"/>
    </w:rPr>
  </w:style>
  <w:style w:type="paragraph" w:customStyle="1" w:styleId="Names">
    <w:name w:val="Names"/>
    <w:basedOn w:val="Normal"/>
    <w:link w:val="NamesChar"/>
    <w:qFormat/>
    <w:rsid w:val="00075D7E"/>
    <w:rPr>
      <w:rFonts w:asciiTheme="majorHAnsi" w:hAnsiTheme="majorHAnsi"/>
      <w:color w:val="000000" w:themeColor="text1"/>
      <w:sz w:val="24"/>
    </w:rPr>
  </w:style>
  <w:style w:type="character" w:customStyle="1" w:styleId="WeekNumbersLettersChar">
    <w:name w:val="Week Numbers &amp; Letters Char"/>
    <w:basedOn w:val="DaysChar"/>
    <w:link w:val="WeekNumbersLetters"/>
    <w:rsid w:val="00075D7E"/>
    <w:rPr>
      <w:rFonts w:asciiTheme="minorHAnsi" w:hAnsiTheme="minorHAnsi"/>
      <w:b/>
      <w:color w:val="000000" w:themeColor="text1"/>
      <w:sz w:val="24"/>
    </w:rPr>
  </w:style>
  <w:style w:type="character" w:customStyle="1" w:styleId="NamesChar">
    <w:name w:val="Names Char"/>
    <w:basedOn w:val="DefaultParagraphFont"/>
    <w:link w:val="Names"/>
    <w:rsid w:val="00075D7E"/>
    <w:rPr>
      <w:rFonts w:asciiTheme="majorHAnsi" w:hAnsiTheme="majorHAnsi"/>
      <w:color w:val="000000" w:themeColor="text1"/>
      <w:sz w:val="24"/>
    </w:rPr>
  </w:style>
  <w:style w:type="paragraph" w:customStyle="1" w:styleId="SchoolActivities">
    <w:name w:val="School Activities"/>
    <w:basedOn w:val="Normal"/>
    <w:link w:val="SchoolActivitiesChar"/>
    <w:qFormat/>
    <w:rsid w:val="00075D7E"/>
    <w:rPr>
      <w:sz w:val="18"/>
    </w:rPr>
  </w:style>
  <w:style w:type="character" w:customStyle="1" w:styleId="SchoolActivitiesChar">
    <w:name w:val="School Activities Char"/>
    <w:basedOn w:val="DefaultParagraphFont"/>
    <w:link w:val="SchoolActivities"/>
    <w:rsid w:val="00075D7E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eelAlmas.SELDATA\Desktop\Exeltemplates\12\Free%20Printable%20Academic%20Calendar%20Templa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586987218DC4A9386E447D4CF092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8C568-2E1A-49EF-B2BC-BE49D977D15D}"/>
      </w:docPartPr>
      <w:docPartBody>
        <w:p w:rsidR="00000000" w:rsidRDefault="00C75C64">
          <w:pPr>
            <w:pStyle w:val="5586987218DC4A9386E447D4CF09232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ED401ECB6A9498D86801F1081120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49912-C600-4DCF-AB2A-933499AC0FB5}"/>
      </w:docPartPr>
      <w:docPartBody>
        <w:p w:rsidR="00000000" w:rsidRDefault="00C75C64">
          <w:pPr>
            <w:pStyle w:val="4ED401ECB6A9498D86801F10811207D5"/>
          </w:pPr>
          <w:r>
            <w:rPr>
              <w:rStyle w:val="month"/>
            </w:rPr>
            <w:t>Year</w:t>
          </w:r>
        </w:p>
      </w:docPartBody>
    </w:docPart>
    <w:docPart>
      <w:docPartPr>
        <w:name w:val="358E2947666E4A3F950AC6B91CF12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9B2BA-FF0F-48CA-85F9-F226304279D2}"/>
      </w:docPartPr>
      <w:docPartBody>
        <w:p w:rsidR="00000000" w:rsidRDefault="00C75C64">
          <w:pPr>
            <w:pStyle w:val="358E2947666E4A3F950AC6B91CF1254B"/>
          </w:pPr>
          <w:r>
            <w:rPr>
              <w:rStyle w:val="days"/>
            </w:rPr>
            <w:t>f</w:t>
          </w:r>
        </w:p>
      </w:docPartBody>
    </w:docPart>
    <w:docPart>
      <w:docPartPr>
        <w:name w:val="B7933EE81A13413BA97090491F0E6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8A81-C5CA-4C10-B791-F1979678D141}"/>
      </w:docPartPr>
      <w:docPartBody>
        <w:p w:rsidR="00000000" w:rsidRDefault="00C75C64">
          <w:pPr>
            <w:pStyle w:val="B7933EE81A13413BA97090491F0E6909"/>
          </w:pPr>
          <w:r>
            <w:rPr>
              <w:rStyle w:val="days"/>
            </w:rPr>
            <w:t>f</w:t>
          </w:r>
        </w:p>
      </w:docPartBody>
    </w:docPart>
    <w:docPart>
      <w:docPartPr>
        <w:name w:val="D7A1F2DF5D794A15A8653E4C09A3D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D9DFB-DCF7-405A-89ED-31E54DCF15CF}"/>
      </w:docPartPr>
      <w:docPartBody>
        <w:p w:rsidR="00000000" w:rsidRDefault="00C75C64">
          <w:pPr>
            <w:pStyle w:val="D7A1F2DF5D794A15A8653E4C09A3D194"/>
          </w:pPr>
          <w:r>
            <w:rPr>
              <w:rStyle w:val="days"/>
            </w:rPr>
            <w:t>f</w:t>
          </w:r>
        </w:p>
      </w:docPartBody>
    </w:docPart>
    <w:docPart>
      <w:docPartPr>
        <w:name w:val="37A9F0C4084A4E2FB2F524C26DA81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9C7D7-BDC2-457F-A38C-1E9FD800CE78}"/>
      </w:docPartPr>
      <w:docPartBody>
        <w:p w:rsidR="00000000" w:rsidRDefault="00C75C64">
          <w:pPr>
            <w:pStyle w:val="37A9F0C4084A4E2FB2F524C26DA81124"/>
          </w:pPr>
          <w:r>
            <w:rPr>
              <w:rStyle w:val="days"/>
            </w:rPr>
            <w:t>f</w:t>
          </w:r>
        </w:p>
      </w:docPartBody>
    </w:docPart>
    <w:docPart>
      <w:docPartPr>
        <w:name w:val="E862F04B9D0C4C58A6FEF34424AFB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78607-734E-4A4D-B598-EB233711EF61}"/>
      </w:docPartPr>
      <w:docPartBody>
        <w:p w:rsidR="00000000" w:rsidRDefault="00C75C64">
          <w:pPr>
            <w:pStyle w:val="E862F04B9D0C4C58A6FEF34424AFBB0C"/>
          </w:pPr>
          <w:r>
            <w:rPr>
              <w:rStyle w:val="days"/>
            </w:rPr>
            <w:t>f</w:t>
          </w:r>
        </w:p>
      </w:docPartBody>
    </w:docPart>
    <w:docPart>
      <w:docPartPr>
        <w:name w:val="C6684C4BD69F410FA7163D7985C1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E8587-2A83-4D23-B95F-241C4D72A293}"/>
      </w:docPartPr>
      <w:docPartBody>
        <w:p w:rsidR="00000000" w:rsidRDefault="00C75C64">
          <w:pPr>
            <w:pStyle w:val="C6684C4BD69F410FA7163D7985C1229E"/>
          </w:pPr>
          <w:r>
            <w:rPr>
              <w:rStyle w:val="days"/>
            </w:rPr>
            <w:t>f</w:t>
          </w:r>
        </w:p>
      </w:docPartBody>
    </w:docPart>
    <w:docPart>
      <w:docPartPr>
        <w:name w:val="E9F5036934E740A79DEB087C60675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90307-2E32-4EE6-8BFF-0C0F0FFC5E96}"/>
      </w:docPartPr>
      <w:docPartBody>
        <w:p w:rsidR="00000000" w:rsidRDefault="00C75C64">
          <w:pPr>
            <w:pStyle w:val="E9F5036934E740A79DEB087C60675767"/>
          </w:pPr>
          <w:r>
            <w:rPr>
              <w:rStyle w:val="days"/>
            </w:rPr>
            <w:t>f</w:t>
          </w:r>
        </w:p>
      </w:docPartBody>
    </w:docPart>
    <w:docPart>
      <w:docPartPr>
        <w:name w:val="B11F7BAAEBFD451A9323D1C78AFA6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C1193-3F53-4503-832A-B3B2A41F2501}"/>
      </w:docPartPr>
      <w:docPartBody>
        <w:p w:rsidR="00000000" w:rsidRDefault="00C75C64">
          <w:pPr>
            <w:pStyle w:val="B11F7BAAEBFD451A9323D1C78AFA6CCB"/>
          </w:pPr>
          <w:r>
            <w:rPr>
              <w:rStyle w:val="NamesChar"/>
            </w:rPr>
            <w:t>School Name</w:t>
          </w:r>
        </w:p>
      </w:docPartBody>
    </w:docPart>
    <w:docPart>
      <w:docPartPr>
        <w:name w:val="AC6A0CCD2AB24A399B5A0A2F5506B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44E85-78D4-43C5-8F52-73620751D6FF}"/>
      </w:docPartPr>
      <w:docPartBody>
        <w:p w:rsidR="00000000" w:rsidRDefault="00C75C64">
          <w:pPr>
            <w:pStyle w:val="AC6A0CCD2AB24A399B5A0A2F5506BA25"/>
          </w:pPr>
          <w:r>
            <w:rPr>
              <w:rStyle w:val="NamesChar"/>
            </w:rPr>
            <w:t>Grade</w:t>
          </w:r>
        </w:p>
      </w:docPartBody>
    </w:docPart>
    <w:docPart>
      <w:docPartPr>
        <w:name w:val="8E978747AA04400A9BEF7ACBE394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BB3D9-BDCD-407A-B474-EB3BE63BAFFB}"/>
      </w:docPartPr>
      <w:docPartBody>
        <w:p w:rsidR="00000000" w:rsidRDefault="00C75C64">
          <w:pPr>
            <w:pStyle w:val="8E978747AA04400A9BEF7ACBE39467BD"/>
          </w:pPr>
          <w:r>
            <w:rPr>
              <w:rStyle w:val="NamesChar"/>
            </w:rPr>
            <w:t>Teacher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64"/>
    <w:rsid w:val="00C7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586987218DC4A9386E447D4CF09232B">
    <w:name w:val="5586987218DC4A9386E447D4CF09232B"/>
  </w:style>
  <w:style w:type="character" w:customStyle="1" w:styleId="month">
    <w:name w:val="month"/>
    <w:basedOn w:val="DefaultParagraphFont"/>
    <w:uiPriority w:val="1"/>
    <w:qFormat/>
    <w:rPr>
      <w:rFonts w:asciiTheme="minorHAnsi" w:hAnsiTheme="minorHAnsi"/>
      <w:b/>
      <w:color w:val="FFFFFF" w:themeColor="background1"/>
      <w:sz w:val="28"/>
    </w:rPr>
  </w:style>
  <w:style w:type="paragraph" w:customStyle="1" w:styleId="4ED401ECB6A9498D86801F10811207D5">
    <w:name w:val="4ED401ECB6A9498D86801F10811207D5"/>
  </w:style>
  <w:style w:type="character" w:customStyle="1" w:styleId="days">
    <w:name w:val="days"/>
    <w:basedOn w:val="DefaultParagraphFont"/>
    <w:uiPriority w:val="1"/>
    <w:qFormat/>
    <w:rPr>
      <w:rFonts w:asciiTheme="minorHAnsi" w:hAnsiTheme="minorHAnsi"/>
      <w:b/>
      <w:color w:val="auto"/>
      <w:sz w:val="28"/>
    </w:rPr>
  </w:style>
  <w:style w:type="paragraph" w:customStyle="1" w:styleId="358E2947666E4A3F950AC6B91CF1254B">
    <w:name w:val="358E2947666E4A3F950AC6B91CF1254B"/>
  </w:style>
  <w:style w:type="paragraph" w:customStyle="1" w:styleId="B7933EE81A13413BA97090491F0E6909">
    <w:name w:val="B7933EE81A13413BA97090491F0E6909"/>
  </w:style>
  <w:style w:type="paragraph" w:customStyle="1" w:styleId="D7A1F2DF5D794A15A8653E4C09A3D194">
    <w:name w:val="D7A1F2DF5D794A15A8653E4C09A3D194"/>
  </w:style>
  <w:style w:type="paragraph" w:customStyle="1" w:styleId="37A9F0C4084A4E2FB2F524C26DA81124">
    <w:name w:val="37A9F0C4084A4E2FB2F524C26DA81124"/>
  </w:style>
  <w:style w:type="paragraph" w:customStyle="1" w:styleId="E862F04B9D0C4C58A6FEF34424AFBB0C">
    <w:name w:val="E862F04B9D0C4C58A6FEF34424AFBB0C"/>
  </w:style>
  <w:style w:type="paragraph" w:customStyle="1" w:styleId="C6684C4BD69F410FA7163D7985C1229E">
    <w:name w:val="C6684C4BD69F410FA7163D7985C1229E"/>
  </w:style>
  <w:style w:type="paragraph" w:customStyle="1" w:styleId="E9F5036934E740A79DEB087C60675767">
    <w:name w:val="E9F5036934E740A79DEB087C60675767"/>
  </w:style>
  <w:style w:type="paragraph" w:customStyle="1" w:styleId="Names">
    <w:name w:val="Names"/>
    <w:basedOn w:val="Normal"/>
    <w:link w:val="NamesChar"/>
    <w:qFormat/>
    <w:pPr>
      <w:spacing w:after="0" w:line="240" w:lineRule="auto"/>
    </w:pPr>
    <w:rPr>
      <w:rFonts w:asciiTheme="majorHAnsi" w:eastAsiaTheme="minorHAnsi" w:hAnsiTheme="majorHAnsi"/>
      <w:color w:val="000000" w:themeColor="text1"/>
      <w:sz w:val="24"/>
    </w:rPr>
  </w:style>
  <w:style w:type="character" w:customStyle="1" w:styleId="NamesChar">
    <w:name w:val="Names Char"/>
    <w:basedOn w:val="DefaultParagraphFont"/>
    <w:link w:val="Names"/>
    <w:rPr>
      <w:rFonts w:asciiTheme="majorHAnsi" w:eastAsiaTheme="minorHAnsi" w:hAnsiTheme="majorHAnsi"/>
      <w:color w:val="000000" w:themeColor="text1"/>
      <w:sz w:val="24"/>
    </w:rPr>
  </w:style>
  <w:style w:type="paragraph" w:customStyle="1" w:styleId="B11F7BAAEBFD451A9323D1C78AFA6CCB">
    <w:name w:val="B11F7BAAEBFD451A9323D1C78AFA6CCB"/>
  </w:style>
  <w:style w:type="paragraph" w:customStyle="1" w:styleId="AC6A0CCD2AB24A399B5A0A2F5506BA25">
    <w:name w:val="AC6A0CCD2AB24A399B5A0A2F5506BA25"/>
  </w:style>
  <w:style w:type="paragraph" w:customStyle="1" w:styleId="8E978747AA04400A9BEF7ACBE39467BD">
    <w:name w:val="8E978747AA04400A9BEF7ACBE39467BD"/>
  </w:style>
  <w:style w:type="paragraph" w:customStyle="1" w:styleId="2974FF0116D148118BBF48685AC6483C">
    <w:name w:val="2974FF0116D148118BBF48685AC6483C"/>
  </w:style>
  <w:style w:type="paragraph" w:customStyle="1" w:styleId="CFA8DB0E3A3545BEA124337B113242F8">
    <w:name w:val="CFA8DB0E3A3545BEA124337B113242F8"/>
  </w:style>
  <w:style w:type="paragraph" w:customStyle="1" w:styleId="7F53ED03443848279F588B3CD5B62A52">
    <w:name w:val="7F53ED03443848279F588B3CD5B62A52"/>
  </w:style>
  <w:style w:type="paragraph" w:customStyle="1" w:styleId="SchoolActivities">
    <w:name w:val="School Activities"/>
    <w:basedOn w:val="Normal"/>
    <w:link w:val="SchoolActivitiesChar"/>
    <w:qFormat/>
    <w:pPr>
      <w:spacing w:after="0" w:line="240" w:lineRule="auto"/>
    </w:pPr>
    <w:rPr>
      <w:rFonts w:eastAsiaTheme="minorHAnsi"/>
      <w:sz w:val="18"/>
    </w:rPr>
  </w:style>
  <w:style w:type="character" w:customStyle="1" w:styleId="SchoolActivitiesChar">
    <w:name w:val="School Activities Char"/>
    <w:basedOn w:val="DefaultParagraphFont"/>
    <w:link w:val="SchoolActivities"/>
    <w:rPr>
      <w:rFonts w:eastAsiaTheme="minorHAnsi"/>
      <w:sz w:val="18"/>
    </w:rPr>
  </w:style>
  <w:style w:type="paragraph" w:customStyle="1" w:styleId="6CE7F1ADE2E94170A559561AB031DA65">
    <w:name w:val="6CE7F1ADE2E94170A559561AB031DA65"/>
  </w:style>
  <w:style w:type="paragraph" w:customStyle="1" w:styleId="1E6C660955444C198818FBFC267C473D">
    <w:name w:val="1E6C660955444C198818FBFC267C473D"/>
  </w:style>
  <w:style w:type="paragraph" w:customStyle="1" w:styleId="B492B0463CA043BFBE1B49DB80E3E447">
    <w:name w:val="B492B0463CA043BFBE1B49DB80E3E447"/>
  </w:style>
  <w:style w:type="character" w:customStyle="1" w:styleId="dates">
    <w:name w:val="dates"/>
    <w:basedOn w:val="DefaultParagraphFont"/>
    <w:uiPriority w:val="1"/>
    <w:qFormat/>
    <w:rPr>
      <w:rFonts w:asciiTheme="minorHAnsi" w:hAnsiTheme="minorHAnsi"/>
      <w:b/>
      <w:color w:val="FFFFFF" w:themeColor="background1"/>
      <w:sz w:val="20"/>
    </w:rPr>
  </w:style>
  <w:style w:type="paragraph" w:customStyle="1" w:styleId="36C0E7948C0B446F9DA2C20A56668219">
    <w:name w:val="36C0E7948C0B446F9DA2C20A566682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586987218DC4A9386E447D4CF09232B">
    <w:name w:val="5586987218DC4A9386E447D4CF09232B"/>
  </w:style>
  <w:style w:type="character" w:customStyle="1" w:styleId="month">
    <w:name w:val="month"/>
    <w:basedOn w:val="DefaultParagraphFont"/>
    <w:uiPriority w:val="1"/>
    <w:qFormat/>
    <w:rPr>
      <w:rFonts w:asciiTheme="minorHAnsi" w:hAnsiTheme="minorHAnsi"/>
      <w:b/>
      <w:color w:val="FFFFFF" w:themeColor="background1"/>
      <w:sz w:val="28"/>
    </w:rPr>
  </w:style>
  <w:style w:type="paragraph" w:customStyle="1" w:styleId="4ED401ECB6A9498D86801F10811207D5">
    <w:name w:val="4ED401ECB6A9498D86801F10811207D5"/>
  </w:style>
  <w:style w:type="character" w:customStyle="1" w:styleId="days">
    <w:name w:val="days"/>
    <w:basedOn w:val="DefaultParagraphFont"/>
    <w:uiPriority w:val="1"/>
    <w:qFormat/>
    <w:rPr>
      <w:rFonts w:asciiTheme="minorHAnsi" w:hAnsiTheme="minorHAnsi"/>
      <w:b/>
      <w:color w:val="auto"/>
      <w:sz w:val="28"/>
    </w:rPr>
  </w:style>
  <w:style w:type="paragraph" w:customStyle="1" w:styleId="358E2947666E4A3F950AC6B91CF1254B">
    <w:name w:val="358E2947666E4A3F950AC6B91CF1254B"/>
  </w:style>
  <w:style w:type="paragraph" w:customStyle="1" w:styleId="B7933EE81A13413BA97090491F0E6909">
    <w:name w:val="B7933EE81A13413BA97090491F0E6909"/>
  </w:style>
  <w:style w:type="paragraph" w:customStyle="1" w:styleId="D7A1F2DF5D794A15A8653E4C09A3D194">
    <w:name w:val="D7A1F2DF5D794A15A8653E4C09A3D194"/>
  </w:style>
  <w:style w:type="paragraph" w:customStyle="1" w:styleId="37A9F0C4084A4E2FB2F524C26DA81124">
    <w:name w:val="37A9F0C4084A4E2FB2F524C26DA81124"/>
  </w:style>
  <w:style w:type="paragraph" w:customStyle="1" w:styleId="E862F04B9D0C4C58A6FEF34424AFBB0C">
    <w:name w:val="E862F04B9D0C4C58A6FEF34424AFBB0C"/>
  </w:style>
  <w:style w:type="paragraph" w:customStyle="1" w:styleId="C6684C4BD69F410FA7163D7985C1229E">
    <w:name w:val="C6684C4BD69F410FA7163D7985C1229E"/>
  </w:style>
  <w:style w:type="paragraph" w:customStyle="1" w:styleId="E9F5036934E740A79DEB087C60675767">
    <w:name w:val="E9F5036934E740A79DEB087C60675767"/>
  </w:style>
  <w:style w:type="paragraph" w:customStyle="1" w:styleId="Names">
    <w:name w:val="Names"/>
    <w:basedOn w:val="Normal"/>
    <w:link w:val="NamesChar"/>
    <w:qFormat/>
    <w:pPr>
      <w:spacing w:after="0" w:line="240" w:lineRule="auto"/>
    </w:pPr>
    <w:rPr>
      <w:rFonts w:asciiTheme="majorHAnsi" w:eastAsiaTheme="minorHAnsi" w:hAnsiTheme="majorHAnsi"/>
      <w:color w:val="000000" w:themeColor="text1"/>
      <w:sz w:val="24"/>
    </w:rPr>
  </w:style>
  <w:style w:type="character" w:customStyle="1" w:styleId="NamesChar">
    <w:name w:val="Names Char"/>
    <w:basedOn w:val="DefaultParagraphFont"/>
    <w:link w:val="Names"/>
    <w:rPr>
      <w:rFonts w:asciiTheme="majorHAnsi" w:eastAsiaTheme="minorHAnsi" w:hAnsiTheme="majorHAnsi"/>
      <w:color w:val="000000" w:themeColor="text1"/>
      <w:sz w:val="24"/>
    </w:rPr>
  </w:style>
  <w:style w:type="paragraph" w:customStyle="1" w:styleId="B11F7BAAEBFD451A9323D1C78AFA6CCB">
    <w:name w:val="B11F7BAAEBFD451A9323D1C78AFA6CCB"/>
  </w:style>
  <w:style w:type="paragraph" w:customStyle="1" w:styleId="AC6A0CCD2AB24A399B5A0A2F5506BA25">
    <w:name w:val="AC6A0CCD2AB24A399B5A0A2F5506BA25"/>
  </w:style>
  <w:style w:type="paragraph" w:customStyle="1" w:styleId="8E978747AA04400A9BEF7ACBE39467BD">
    <w:name w:val="8E978747AA04400A9BEF7ACBE39467BD"/>
  </w:style>
  <w:style w:type="paragraph" w:customStyle="1" w:styleId="2974FF0116D148118BBF48685AC6483C">
    <w:name w:val="2974FF0116D148118BBF48685AC6483C"/>
  </w:style>
  <w:style w:type="paragraph" w:customStyle="1" w:styleId="CFA8DB0E3A3545BEA124337B113242F8">
    <w:name w:val="CFA8DB0E3A3545BEA124337B113242F8"/>
  </w:style>
  <w:style w:type="paragraph" w:customStyle="1" w:styleId="7F53ED03443848279F588B3CD5B62A52">
    <w:name w:val="7F53ED03443848279F588B3CD5B62A52"/>
  </w:style>
  <w:style w:type="paragraph" w:customStyle="1" w:styleId="SchoolActivities">
    <w:name w:val="School Activities"/>
    <w:basedOn w:val="Normal"/>
    <w:link w:val="SchoolActivitiesChar"/>
    <w:qFormat/>
    <w:pPr>
      <w:spacing w:after="0" w:line="240" w:lineRule="auto"/>
    </w:pPr>
    <w:rPr>
      <w:rFonts w:eastAsiaTheme="minorHAnsi"/>
      <w:sz w:val="18"/>
    </w:rPr>
  </w:style>
  <w:style w:type="character" w:customStyle="1" w:styleId="SchoolActivitiesChar">
    <w:name w:val="School Activities Char"/>
    <w:basedOn w:val="DefaultParagraphFont"/>
    <w:link w:val="SchoolActivities"/>
    <w:rPr>
      <w:rFonts w:eastAsiaTheme="minorHAnsi"/>
      <w:sz w:val="18"/>
    </w:rPr>
  </w:style>
  <w:style w:type="paragraph" w:customStyle="1" w:styleId="6CE7F1ADE2E94170A559561AB031DA65">
    <w:name w:val="6CE7F1ADE2E94170A559561AB031DA65"/>
  </w:style>
  <w:style w:type="paragraph" w:customStyle="1" w:styleId="1E6C660955444C198818FBFC267C473D">
    <w:name w:val="1E6C660955444C198818FBFC267C473D"/>
  </w:style>
  <w:style w:type="paragraph" w:customStyle="1" w:styleId="B492B0463CA043BFBE1B49DB80E3E447">
    <w:name w:val="B492B0463CA043BFBE1B49DB80E3E447"/>
  </w:style>
  <w:style w:type="character" w:customStyle="1" w:styleId="dates">
    <w:name w:val="dates"/>
    <w:basedOn w:val="DefaultParagraphFont"/>
    <w:uiPriority w:val="1"/>
    <w:qFormat/>
    <w:rPr>
      <w:rFonts w:asciiTheme="minorHAnsi" w:hAnsiTheme="minorHAnsi"/>
      <w:b/>
      <w:color w:val="FFFFFF" w:themeColor="background1"/>
      <w:sz w:val="20"/>
    </w:rPr>
  </w:style>
  <w:style w:type="paragraph" w:customStyle="1" w:styleId="36C0E7948C0B446F9DA2C20A56668219">
    <w:name w:val="36C0E7948C0B446F9DA2C20A566682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2009-07-27T09:21:39+00:00</AssetStart>
    <PublishStatusLookup xmlns="4873beb7-5857-4685-be1f-d57550cc96cc">
      <Value>290414</Value>
      <Value>1282051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>english</OriginalSourceMarket>
    <ApprovalStatus xmlns="4873beb7-5857-4685-be1f-d57550cc96cc">InProgress</ApprovalStatus>
    <SourceTitle xmlns="4873beb7-5857-4685-be1f-d57550cc96cc">Class calendar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>english</DirectSourceMarket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TP010371611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542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PrimaryImageGen xmlns="4873beb7-5857-4685-be1f-d57550cc96cc">true</PrimaryImageGen>
    <TPFriendlyName xmlns="4873beb7-5857-4685-be1f-d57550cc96cc">Class calendar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147262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E9821-5049-4861-9EAC-6FC72E8CA7C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9C890DD1-56E3-4E18-9558-E3B9F97D60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A414BF-0308-4CEF-A7CB-B58034D12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DA4010-C390-4493-A1EE-F1D95D39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Free Printable Academic Calendar Templates.dotx</Template>
  <TotalTime>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calendar</dc:title>
  <dc:creator>Adeel Almas</dc:creator>
  <cp:lastModifiedBy>Adeel Almas</cp:lastModifiedBy>
  <cp:revision>1</cp:revision>
  <dcterms:created xsi:type="dcterms:W3CDTF">2021-03-05T05:58:00Z</dcterms:created>
  <dcterms:modified xsi:type="dcterms:W3CDTF">2021-03-05T05:59:00Z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79;#Template 12;#95;#Microsoft Office Word 2007;#448;#Microsoft Office Word 2010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